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Default Extension="png" ContentType="image/png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4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5.xml" ContentType="application/vnd.openxmlformats-officedocument.wordprocessingml.header+xml"/>
  <Override PartName="/word/footer22.xml" ContentType="application/vnd.openxmlformats-officedocument.wordprocessingml.footer+xml"/>
  <Override PartName="/word/header6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534443" cy="9817608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443" cy="981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00" w:bottom="0" w:left="80" w:right="8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1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40.2pt;height:104.85pt;mso-position-horizontal-relative:char;mso-position-vertical-relative:line" coordorigin="0,0" coordsize="2804,2097">
            <v:group style="position:absolute;left:113;top:109;width:2;height:735" coordorigin="113,109" coordsize="2,735">
              <v:shape style="position:absolute;left:113;top:109;width:2;height:735" coordorigin="113,109" coordsize="0,735" path="m113,109l113,843e" filled="false" stroked="true" strokeweight=".82pt" strokecolor="#000000">
                <v:path arrowok="t"/>
              </v:shape>
              <v:shape style="position:absolute;left:0;top:0;width:2804;height:2096" type="#_x0000_t75" stroked="false">
                <v:imagedata r:id="rId6" o:title="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70" w:lineRule="atLeast"/>
        <w:ind w:left="392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501.85pt;height:3.6pt;mso-position-horizontal-relative:char;mso-position-vertical-relative:line" coordorigin="0,0" coordsize="10037,72">
            <v:group style="position:absolute;left:14;top:14;width:10008;height:44" coordorigin="14,14" coordsize="10008,44">
              <v:shape style="position:absolute;left:14;top:14;width:10008;height:44" coordorigin="14,14" coordsize="10008,44" path="m14,58l10022,14e" filled="false" stroked="true" strokeweight="1.44pt" strokecolor="#87878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60"/>
        <w:ind w:left="402" w:right="0" w:firstLine="0"/>
        <w:jc w:val="left"/>
        <w:rPr>
          <w:rFonts w:ascii="Calibri" w:hAnsi="Calibri" w:cs="Calibri" w:eastAsia="Calibri"/>
          <w:sz w:val="60"/>
          <w:szCs w:val="60"/>
        </w:rPr>
      </w:pPr>
      <w:r>
        <w:rPr>
          <w:rFonts w:ascii="Calibri"/>
          <w:color w:val="EE5D1B"/>
          <w:spacing w:val="-1"/>
          <w:sz w:val="60"/>
        </w:rPr>
        <w:t>50</w:t>
      </w:r>
      <w:r>
        <w:rPr>
          <w:rFonts w:ascii="Calibri"/>
          <w:color w:val="EE5D1B"/>
          <w:spacing w:val="-12"/>
          <w:sz w:val="60"/>
        </w:rPr>
        <w:t> </w:t>
      </w:r>
      <w:r>
        <w:rPr>
          <w:rFonts w:ascii="Calibri"/>
          <w:color w:val="EE5D1B"/>
          <w:sz w:val="60"/>
        </w:rPr>
        <w:t>State</w:t>
      </w:r>
      <w:r>
        <w:rPr>
          <w:rFonts w:ascii="Calibri"/>
          <w:color w:val="EE5D1B"/>
          <w:spacing w:val="-11"/>
          <w:sz w:val="60"/>
        </w:rPr>
        <w:t> </w:t>
      </w:r>
      <w:r>
        <w:rPr>
          <w:rFonts w:ascii="Calibri"/>
          <w:color w:val="EE5D1B"/>
          <w:sz w:val="60"/>
        </w:rPr>
        <w:t>Telemedicine</w:t>
      </w:r>
      <w:r>
        <w:rPr>
          <w:rFonts w:ascii="Calibri"/>
          <w:color w:val="EE5D1B"/>
          <w:spacing w:val="-11"/>
          <w:sz w:val="60"/>
        </w:rPr>
        <w:t> </w:t>
      </w:r>
      <w:r>
        <w:rPr>
          <w:rFonts w:ascii="Calibri"/>
          <w:color w:val="EE5D1B"/>
          <w:sz w:val="60"/>
        </w:rPr>
        <w:t>Gaps</w:t>
      </w:r>
      <w:r>
        <w:rPr>
          <w:rFonts w:ascii="Calibri"/>
          <w:color w:val="EE5D1B"/>
          <w:spacing w:val="-12"/>
          <w:sz w:val="60"/>
        </w:rPr>
        <w:t> </w:t>
      </w:r>
      <w:r>
        <w:rPr>
          <w:rFonts w:ascii="Calibri"/>
          <w:color w:val="EE5D1B"/>
          <w:spacing w:val="-1"/>
          <w:sz w:val="60"/>
        </w:rPr>
        <w:t>Analysis</w:t>
      </w:r>
      <w:r>
        <w:rPr>
          <w:rFonts w:ascii="Calibri"/>
          <w:sz w:val="60"/>
        </w:rPr>
      </w:r>
    </w:p>
    <w:p>
      <w:pPr>
        <w:spacing w:before="3"/>
        <w:ind w:left="402" w:right="0" w:firstLine="0"/>
        <w:jc w:val="left"/>
        <w:rPr>
          <w:rFonts w:ascii="Calibri" w:hAnsi="Calibri" w:cs="Calibri" w:eastAsia="Calibri"/>
          <w:sz w:val="76"/>
          <w:szCs w:val="76"/>
        </w:rPr>
      </w:pPr>
      <w:r>
        <w:rPr>
          <w:rFonts w:ascii="Calibri"/>
          <w:b/>
          <w:sz w:val="76"/>
        </w:rPr>
        <w:t>Coverage</w:t>
      </w:r>
      <w:r>
        <w:rPr>
          <w:rFonts w:ascii="Calibri"/>
          <w:b/>
          <w:spacing w:val="-43"/>
          <w:sz w:val="76"/>
        </w:rPr>
        <w:t> </w:t>
      </w:r>
      <w:r>
        <w:rPr>
          <w:rFonts w:ascii="Calibri"/>
          <w:b/>
          <w:sz w:val="76"/>
        </w:rPr>
        <w:t>&amp;</w:t>
      </w:r>
      <w:r>
        <w:rPr>
          <w:rFonts w:ascii="Calibri"/>
          <w:b/>
          <w:spacing w:val="-42"/>
          <w:sz w:val="76"/>
        </w:rPr>
        <w:t> </w:t>
      </w:r>
      <w:r>
        <w:rPr>
          <w:rFonts w:ascii="Calibri"/>
          <w:b/>
          <w:sz w:val="76"/>
        </w:rPr>
        <w:t>Reimbursement</w:t>
      </w:r>
      <w:r>
        <w:rPr>
          <w:rFonts w:ascii="Calibri"/>
          <w:sz w:val="76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75"/>
          <w:szCs w:val="75"/>
        </w:rPr>
      </w:pPr>
    </w:p>
    <w:p>
      <w:pPr>
        <w:spacing w:before="0"/>
        <w:ind w:left="402" w:right="6268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/>
          <w:sz w:val="40"/>
        </w:rPr>
        <w:t>Latoya</w:t>
      </w:r>
      <w:r>
        <w:rPr>
          <w:rFonts w:ascii="Calibri"/>
          <w:spacing w:val="-15"/>
          <w:sz w:val="40"/>
        </w:rPr>
        <w:t> </w:t>
      </w:r>
      <w:r>
        <w:rPr>
          <w:rFonts w:ascii="Calibri"/>
          <w:sz w:val="40"/>
        </w:rPr>
        <w:t>Thomas</w:t>
      </w:r>
      <w:r>
        <w:rPr>
          <w:rFonts w:ascii="Calibri"/>
          <w:spacing w:val="-15"/>
          <w:sz w:val="40"/>
        </w:rPr>
        <w:t> </w:t>
      </w:r>
      <w:r>
        <w:rPr>
          <w:rFonts w:ascii="Calibri"/>
          <w:sz w:val="40"/>
        </w:rPr>
        <w:t>and</w:t>
      </w:r>
      <w:r>
        <w:rPr>
          <w:rFonts w:ascii="Calibri"/>
          <w:spacing w:val="21"/>
          <w:w w:val="99"/>
          <w:sz w:val="40"/>
        </w:rPr>
        <w:t> </w:t>
      </w:r>
      <w:r>
        <w:rPr>
          <w:rFonts w:ascii="Calibri"/>
          <w:sz w:val="40"/>
        </w:rPr>
        <w:t>Gary</w:t>
      </w:r>
      <w:r>
        <w:rPr>
          <w:rFonts w:ascii="Calibri"/>
          <w:spacing w:val="-25"/>
          <w:sz w:val="40"/>
        </w:rPr>
        <w:t> </w:t>
      </w:r>
      <w:r>
        <w:rPr>
          <w:rFonts w:ascii="Calibri"/>
          <w:sz w:val="40"/>
        </w:rPr>
        <w:t>Capistrant</w:t>
      </w:r>
      <w:r>
        <w:rPr>
          <w:rFonts w:ascii="Calibri"/>
          <w:sz w:val="40"/>
        </w:rPr>
      </w:r>
    </w:p>
    <w:p>
      <w:pPr>
        <w:spacing w:line="240" w:lineRule="auto" w:before="10"/>
        <w:rPr>
          <w:rFonts w:ascii="Calibri" w:hAnsi="Calibri" w:cs="Calibri" w:eastAsia="Calibri"/>
          <w:sz w:val="39"/>
          <w:szCs w:val="39"/>
        </w:rPr>
      </w:pPr>
    </w:p>
    <w:p>
      <w:pPr>
        <w:spacing w:before="0"/>
        <w:ind w:left="402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/>
          <w:sz w:val="40"/>
        </w:rPr>
        <w:t>January</w:t>
      </w:r>
      <w:r>
        <w:rPr>
          <w:rFonts w:ascii="Calibri"/>
          <w:spacing w:val="-21"/>
          <w:sz w:val="40"/>
        </w:rPr>
        <w:t> </w:t>
      </w:r>
      <w:r>
        <w:rPr>
          <w:rFonts w:ascii="Calibri"/>
          <w:sz w:val="40"/>
        </w:rPr>
        <w:t>2016</w:t>
      </w:r>
      <w:r>
        <w:rPr>
          <w:rFonts w:ascii="Calibri"/>
          <w:sz w:val="40"/>
        </w:rPr>
      </w:r>
    </w:p>
    <w:p>
      <w:pPr>
        <w:spacing w:line="240" w:lineRule="auto" w:before="0"/>
        <w:rPr>
          <w:rFonts w:ascii="Calibri" w:hAnsi="Calibri" w:cs="Calibri" w:eastAsia="Calibri"/>
          <w:sz w:val="40"/>
          <w:szCs w:val="40"/>
        </w:rPr>
      </w:pPr>
    </w:p>
    <w:p>
      <w:pPr>
        <w:spacing w:line="240" w:lineRule="auto" w:before="0"/>
        <w:rPr>
          <w:rFonts w:ascii="Calibri" w:hAnsi="Calibri" w:cs="Calibri" w:eastAsia="Calibri"/>
          <w:sz w:val="40"/>
          <w:szCs w:val="40"/>
        </w:rPr>
      </w:pPr>
    </w:p>
    <w:p>
      <w:pPr>
        <w:spacing w:line="240" w:lineRule="auto" w:before="0"/>
        <w:rPr>
          <w:rFonts w:ascii="Calibri" w:hAnsi="Calibri" w:cs="Calibri" w:eastAsia="Calibri"/>
          <w:sz w:val="40"/>
          <w:szCs w:val="40"/>
        </w:rPr>
      </w:pPr>
    </w:p>
    <w:p>
      <w:pPr>
        <w:spacing w:line="240" w:lineRule="auto" w:before="0"/>
        <w:rPr>
          <w:rFonts w:ascii="Calibri" w:hAnsi="Calibri" w:cs="Calibri" w:eastAsia="Calibri"/>
          <w:sz w:val="40"/>
          <w:szCs w:val="40"/>
        </w:rPr>
      </w:pPr>
    </w:p>
    <w:p>
      <w:pPr>
        <w:spacing w:line="240" w:lineRule="auto" w:before="0"/>
        <w:rPr>
          <w:rFonts w:ascii="Calibri" w:hAnsi="Calibri" w:cs="Calibri" w:eastAsia="Calibri"/>
          <w:sz w:val="40"/>
          <w:szCs w:val="40"/>
        </w:rPr>
      </w:pPr>
    </w:p>
    <w:p>
      <w:pPr>
        <w:spacing w:line="240" w:lineRule="auto" w:before="0"/>
        <w:rPr>
          <w:rFonts w:ascii="Calibri" w:hAnsi="Calibri" w:cs="Calibri" w:eastAsia="Calibri"/>
          <w:sz w:val="40"/>
          <w:szCs w:val="40"/>
        </w:rPr>
      </w:pPr>
    </w:p>
    <w:p>
      <w:pPr>
        <w:spacing w:before="324"/>
        <w:ind w:left="402" w:right="837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z w:val="24"/>
        </w:rPr>
        <w:t>None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of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information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contained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in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Gaps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Analysis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Series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in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this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document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constitutes</w:t>
      </w:r>
      <w:r>
        <w:rPr>
          <w:rFonts w:ascii="Calibri"/>
          <w:i/>
          <w:sz w:val="24"/>
        </w:rPr>
        <w:t> legal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advice.</w:t>
      </w:r>
      <w:r>
        <w:rPr>
          <w:rFonts w:ascii="Calibri"/>
          <w:i/>
          <w:spacing w:val="50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information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presented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is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informational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and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intended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serve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as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reference</w:t>
      </w:r>
      <w:r>
        <w:rPr>
          <w:rFonts w:ascii="Calibri"/>
          <w:i/>
          <w:spacing w:val="20"/>
          <w:w w:val="99"/>
          <w:sz w:val="24"/>
        </w:rPr>
        <w:t> </w:t>
      </w:r>
      <w:r>
        <w:rPr>
          <w:rFonts w:ascii="Calibri"/>
          <w:i/>
          <w:sz w:val="24"/>
        </w:rPr>
        <w:t>for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interested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parties,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and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not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be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relied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upon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as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authoritative.</w:t>
      </w:r>
      <w:r>
        <w:rPr>
          <w:rFonts w:ascii="Calibri"/>
          <w:i/>
          <w:spacing w:val="51"/>
          <w:sz w:val="24"/>
        </w:rPr>
        <w:t> </w:t>
      </w:r>
      <w:r>
        <w:rPr>
          <w:rFonts w:ascii="Calibri"/>
          <w:i/>
          <w:sz w:val="24"/>
        </w:rPr>
        <w:t>Your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own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legal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counsel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should</w:t>
      </w:r>
      <w:r>
        <w:rPr>
          <w:rFonts w:ascii="Calibri"/>
          <w:i/>
          <w:sz w:val="24"/>
        </w:rPr>
        <w:t> be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consulted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as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appropriate.</w:t>
      </w:r>
      <w:r>
        <w:rPr>
          <w:rFonts w:ascii="Calibri"/>
          <w:sz w:val="24"/>
        </w:rPr>
      </w:r>
    </w:p>
    <w:p>
      <w:pPr>
        <w:spacing w:after="0"/>
        <w:jc w:val="left"/>
        <w:rPr>
          <w:rFonts w:ascii="Calibri" w:hAnsi="Calibri" w:cs="Calibri" w:eastAsia="Calibri"/>
          <w:sz w:val="24"/>
          <w:szCs w:val="24"/>
        </w:rPr>
        <w:sectPr>
          <w:pgSz w:w="12240" w:h="15840"/>
          <w:pgMar w:top="1260" w:bottom="280" w:left="1040" w:right="660"/>
        </w:sect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i/>
          <w:sz w:val="17"/>
          <w:szCs w:val="17"/>
        </w:rPr>
      </w:pPr>
    </w:p>
    <w:p>
      <w:pPr>
        <w:pStyle w:val="Heading9"/>
        <w:spacing w:line="240" w:lineRule="auto"/>
        <w:ind w:left="4" w:right="0"/>
        <w:jc w:val="center"/>
        <w:rPr>
          <w:b w:val="0"/>
          <w:bCs w:val="0"/>
        </w:rPr>
      </w:pPr>
      <w:r>
        <w:rPr/>
        <w:t>TABLE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CONTENTS</w:t>
      </w:r>
      <w:r>
        <w:rPr>
          <w:b w:val="0"/>
        </w:rPr>
      </w:r>
    </w:p>
    <w:p>
      <w:pPr>
        <w:pStyle w:val="Heading9"/>
        <w:tabs>
          <w:tab w:pos="9354" w:val="right" w:leader="dot"/>
        </w:tabs>
        <w:spacing w:line="240" w:lineRule="auto" w:before="144"/>
        <w:ind w:left="4" w:right="0"/>
        <w:jc w:val="center"/>
        <w:rPr>
          <w:b w:val="0"/>
          <w:bCs w:val="0"/>
        </w:rPr>
      </w:pPr>
      <w:r>
        <w:rPr/>
        <w:t>Executive</w:t>
      </w:r>
      <w:r>
        <w:rPr>
          <w:spacing w:val="-2"/>
        </w:rPr>
        <w:t> </w:t>
      </w:r>
      <w:r>
        <w:rPr>
          <w:spacing w:val="-1"/>
        </w:rPr>
        <w:t>Summary</w:t>
      </w:r>
      <w:r>
        <w:rPr>
          <w:rFonts w:ascii="Times New Roman"/>
          <w:b w:val="0"/>
          <w:spacing w:val="-1"/>
        </w:rPr>
        <w:tab/>
      </w:r>
      <w:r>
        <w:rPr/>
        <w:t>1</w:t>
      </w:r>
      <w:r>
        <w:rPr>
          <w:b w:val="0"/>
        </w:rPr>
      </w:r>
    </w:p>
    <w:p>
      <w:pPr>
        <w:pStyle w:val="Heading9"/>
        <w:tabs>
          <w:tab w:pos="9354" w:val="right" w:leader="dot"/>
        </w:tabs>
        <w:spacing w:line="240" w:lineRule="auto" w:before="144"/>
        <w:ind w:left="4" w:right="0"/>
        <w:jc w:val="center"/>
        <w:rPr>
          <w:b w:val="0"/>
          <w:bCs w:val="0"/>
        </w:rPr>
      </w:pPr>
      <w:r>
        <w:rPr>
          <w:spacing w:val="-1"/>
        </w:rPr>
        <w:t>Purpose</w:t>
      </w:r>
      <w:r>
        <w:rPr>
          <w:rFonts w:ascii="Times New Roman"/>
          <w:b w:val="0"/>
          <w:spacing w:val="-1"/>
        </w:rPr>
        <w:tab/>
      </w:r>
      <w:r>
        <w:rPr/>
        <w:t>5</w:t>
      </w:r>
      <w:r>
        <w:rPr>
          <w:b w:val="0"/>
        </w:rPr>
      </w:r>
    </w:p>
    <w:p>
      <w:pPr>
        <w:pStyle w:val="Heading9"/>
        <w:tabs>
          <w:tab w:pos="9354" w:val="right" w:leader="dot"/>
        </w:tabs>
        <w:spacing w:line="240" w:lineRule="auto" w:before="144"/>
        <w:ind w:left="4" w:right="0"/>
        <w:jc w:val="center"/>
        <w:rPr>
          <w:b w:val="0"/>
          <w:bCs w:val="0"/>
        </w:rPr>
      </w:pPr>
      <w:r>
        <w:rPr>
          <w:spacing w:val="-1"/>
        </w:rPr>
        <w:t>Overview</w:t>
      </w:r>
      <w:r>
        <w:rPr>
          <w:rFonts w:ascii="Times New Roman"/>
          <w:b w:val="0"/>
          <w:spacing w:val="-1"/>
        </w:rPr>
        <w:tab/>
      </w:r>
      <w:r>
        <w:rPr/>
        <w:t>5</w:t>
      </w:r>
      <w:r>
        <w:rPr>
          <w:b w:val="0"/>
        </w:rPr>
      </w:r>
    </w:p>
    <w:p>
      <w:pPr>
        <w:pStyle w:val="Heading9"/>
        <w:tabs>
          <w:tab w:pos="9354" w:val="right" w:leader="dot"/>
        </w:tabs>
        <w:spacing w:line="240" w:lineRule="auto" w:before="144"/>
        <w:ind w:left="4" w:right="0"/>
        <w:jc w:val="center"/>
        <w:rPr>
          <w:b w:val="0"/>
          <w:bCs w:val="0"/>
        </w:rPr>
      </w:pPr>
      <w:r>
        <w:rPr/>
        <w:t>Assessment</w:t>
      </w:r>
      <w:r>
        <w:rPr>
          <w:spacing w:val="-1"/>
        </w:rPr>
        <w:t> </w:t>
      </w:r>
      <w:r>
        <w:rPr/>
        <w:t>Methods</w:t>
      </w:r>
      <w:r>
        <w:rPr>
          <w:rFonts w:ascii="Times New Roman"/>
          <w:b w:val="0"/>
        </w:rPr>
        <w:tab/>
      </w:r>
      <w:r>
        <w:rPr/>
        <w:t>6</w:t>
      </w:r>
      <w:r>
        <w:rPr>
          <w:b w:val="0"/>
        </w:rPr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>
          <w:spacing w:val="-1"/>
        </w:rPr>
        <w:t>Scoring</w:t>
      </w:r>
      <w:r>
        <w:rPr>
          <w:rFonts w:ascii="Times New Roman"/>
          <w:spacing w:val="-1"/>
        </w:rPr>
        <w:tab/>
      </w:r>
      <w:r>
        <w:rPr/>
        <w:t>6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/>
        <w:t>Limitations</w:t>
      </w:r>
      <w:r>
        <w:rPr>
          <w:rFonts w:ascii="Times New Roman"/>
        </w:rPr>
        <w:tab/>
      </w:r>
      <w:r>
        <w:rPr/>
        <w:t>7</w:t>
      </w:r>
      <w:r>
        <w:rPr/>
      </w:r>
    </w:p>
    <w:p>
      <w:pPr>
        <w:pStyle w:val="Heading9"/>
        <w:tabs>
          <w:tab w:pos="9354" w:val="right" w:leader="dot"/>
        </w:tabs>
        <w:spacing w:line="240" w:lineRule="auto" w:before="144"/>
        <w:ind w:left="4" w:right="0"/>
        <w:jc w:val="center"/>
        <w:rPr>
          <w:b w:val="0"/>
          <w:bCs w:val="0"/>
        </w:rPr>
      </w:pPr>
      <w:r>
        <w:rPr/>
        <w:t>Indicators</w:t>
      </w:r>
      <w:r>
        <w:rPr>
          <w:rFonts w:ascii="Times New Roman"/>
          <w:b w:val="0"/>
        </w:rPr>
        <w:tab/>
      </w:r>
      <w:r>
        <w:rPr/>
        <w:t>8</w:t>
      </w:r>
      <w:r>
        <w:rPr>
          <w:b w:val="0"/>
        </w:rPr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/>
        <w:t>Parity</w:t>
      </w:r>
      <w:r>
        <w:rPr>
          <w:rFonts w:ascii="Times New Roman"/>
        </w:rPr>
        <w:tab/>
      </w:r>
      <w:r>
        <w:rPr/>
        <w:t>8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542" w:right="0" w:firstLine="0"/>
        <w:jc w:val="left"/>
      </w:pPr>
      <w:r>
        <w:rPr/>
        <w:t>Private</w:t>
      </w:r>
      <w:r>
        <w:rPr>
          <w:spacing w:val="-1"/>
        </w:rPr>
        <w:t> </w:t>
      </w:r>
      <w:r>
        <w:rPr/>
        <w:t>Insurance</w:t>
      </w:r>
      <w:r>
        <w:rPr>
          <w:rFonts w:ascii="Times New Roman"/>
        </w:rPr>
        <w:tab/>
      </w:r>
      <w:r>
        <w:rPr/>
        <w:t>8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542" w:right="0" w:firstLine="0"/>
        <w:jc w:val="left"/>
      </w:pPr>
      <w:r>
        <w:rPr/>
        <w:t>Medicaid</w:t>
      </w:r>
      <w:r>
        <w:rPr>
          <w:rFonts w:ascii="Times New Roman"/>
        </w:rPr>
        <w:tab/>
      </w:r>
      <w:r>
        <w:rPr/>
        <w:t>9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542" w:right="0" w:firstLine="0"/>
        <w:jc w:val="left"/>
      </w:pPr>
      <w:r>
        <w:rPr/>
        <w:t>State</w:t>
      </w:r>
      <w:r>
        <w:rPr>
          <w:spacing w:val="-1"/>
        </w:rPr>
        <w:t> </w:t>
      </w:r>
      <w:r>
        <w:rPr/>
        <w:t>Employee Health Plans</w:t>
      </w:r>
      <w:r>
        <w:rPr>
          <w:rFonts w:ascii="Times New Roman"/>
        </w:rPr>
        <w:tab/>
      </w:r>
      <w:r>
        <w:rPr/>
        <w:t>10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/>
        <w:t>Medicaid</w:t>
      </w:r>
      <w:r>
        <w:rPr>
          <w:spacing w:val="-1"/>
        </w:rPr>
        <w:t> </w:t>
      </w:r>
      <w:r>
        <w:rPr/>
        <w:t>Service Coverage</w:t>
      </w:r>
      <w:r>
        <w:rPr>
          <w:spacing w:val="-1"/>
        </w:rPr>
        <w:t> </w:t>
      </w:r>
      <w:r>
        <w:rPr/>
        <w:t>&amp; Conditions of</w:t>
      </w:r>
      <w:r>
        <w:rPr>
          <w:spacing w:val="-1"/>
        </w:rPr>
        <w:t> </w:t>
      </w:r>
      <w:r>
        <w:rPr/>
        <w:t>Payment</w:t>
      </w:r>
      <w:r>
        <w:rPr>
          <w:rFonts w:ascii="Times New Roman"/>
        </w:rPr>
        <w:tab/>
      </w:r>
      <w:r>
        <w:rPr/>
        <w:t>11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542" w:right="0" w:firstLine="0"/>
        <w:jc w:val="left"/>
      </w:pPr>
      <w:r>
        <w:rPr/>
        <w:t>Patient</w:t>
      </w:r>
      <w:r>
        <w:rPr>
          <w:spacing w:val="-1"/>
        </w:rPr>
        <w:t> </w:t>
      </w:r>
      <w:r>
        <w:rPr/>
        <w:t>Setting</w:t>
      </w:r>
      <w:r>
        <w:rPr>
          <w:rFonts w:ascii="Times New Roman"/>
        </w:rPr>
        <w:tab/>
      </w:r>
      <w:r>
        <w:rPr/>
        <w:t>11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542" w:right="0" w:firstLine="0"/>
        <w:jc w:val="left"/>
      </w:pPr>
      <w:r>
        <w:rPr>
          <w:spacing w:val="-1"/>
        </w:rPr>
        <w:t>Eligible Technologies</w:t>
      </w:r>
      <w:r>
        <w:rPr>
          <w:rFonts w:ascii="Times New Roman"/>
          <w:spacing w:val="-1"/>
        </w:rPr>
        <w:tab/>
      </w:r>
      <w:r>
        <w:rPr/>
        <w:t>14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542" w:right="0" w:firstLine="0"/>
        <w:jc w:val="left"/>
      </w:pPr>
      <w:r>
        <w:rPr/>
        <w:t>Distance</w:t>
      </w:r>
      <w:r>
        <w:rPr>
          <w:spacing w:val="-1"/>
        </w:rPr>
        <w:t> </w:t>
      </w:r>
      <w:r>
        <w:rPr/>
        <w:t>or Geography Restrictions</w:t>
      </w:r>
      <w:r>
        <w:rPr>
          <w:rFonts w:ascii="Times New Roman"/>
        </w:rPr>
        <w:tab/>
      </w:r>
      <w:r>
        <w:rPr/>
        <w:t>15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542" w:right="0" w:firstLine="0"/>
        <w:jc w:val="left"/>
      </w:pPr>
      <w:r>
        <w:rPr>
          <w:spacing w:val="-1"/>
        </w:rPr>
        <w:t>Eligible Providers</w:t>
      </w:r>
      <w:r>
        <w:rPr>
          <w:rFonts w:ascii="Times New Roman"/>
          <w:spacing w:val="-1"/>
        </w:rPr>
        <w:tab/>
      </w:r>
      <w:r>
        <w:rPr/>
        <w:t>17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542" w:right="0" w:firstLine="0"/>
        <w:jc w:val="left"/>
      </w:pPr>
      <w:r>
        <w:rPr>
          <w:spacing w:val="-1"/>
        </w:rPr>
        <w:t>Physician</w:t>
      </w:r>
      <w:r>
        <w:rPr>
          <w:spacing w:val="-3"/>
        </w:rPr>
        <w:t>-­‐</w:t>
      </w:r>
      <w:r>
        <w:rPr>
          <w:spacing w:val="-1"/>
        </w:rPr>
        <w:t>provided</w:t>
      </w:r>
      <w:r>
        <w:rPr>
          <w:spacing w:val="-2"/>
        </w:rPr>
        <w:t> </w:t>
      </w:r>
      <w:r>
        <w:rPr>
          <w:spacing w:val="-1"/>
        </w:rPr>
        <w:t>Telemedicine</w:t>
      </w:r>
      <w:r>
        <w:rPr>
          <w:spacing w:val="-2"/>
        </w:rPr>
        <w:t> </w:t>
      </w:r>
      <w:r>
        <w:rPr>
          <w:spacing w:val="-1"/>
        </w:rPr>
        <w:t>Services</w:t>
      </w:r>
      <w:r>
        <w:rPr>
          <w:rFonts w:ascii="Times New Roman" w:hAnsi="Times New Roman" w:cs="Times New Roman" w:eastAsia="Times New Roman"/>
          <w:spacing w:val="-1"/>
        </w:rPr>
        <w:tab/>
      </w:r>
      <w:r>
        <w:rPr/>
        <w:t>19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542" w:right="0" w:firstLine="0"/>
        <w:jc w:val="left"/>
      </w:pPr>
      <w:r>
        <w:rPr/>
        <w:t>Mental</w:t>
      </w:r>
      <w:r>
        <w:rPr>
          <w:spacing w:val="-1"/>
        </w:rPr>
        <w:t> </w:t>
      </w:r>
      <w:r>
        <w:rPr/>
        <w:t>and Behavioral Health Services</w:t>
      </w:r>
      <w:r>
        <w:rPr>
          <w:rFonts w:ascii="Times New Roman"/>
        </w:rPr>
        <w:tab/>
      </w:r>
      <w:r>
        <w:rPr/>
        <w:t>20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542" w:right="0" w:firstLine="0"/>
        <w:jc w:val="left"/>
      </w:pPr>
      <w:r>
        <w:rPr/>
        <w:t>Rehabilitation</w:t>
      </w:r>
      <w:r>
        <w:rPr>
          <w:spacing w:val="-1"/>
        </w:rPr>
        <w:t> </w:t>
      </w:r>
      <w:r>
        <w:rPr/>
        <w:t>Services</w:t>
      </w:r>
      <w:r>
        <w:rPr>
          <w:rFonts w:ascii="Times New Roman"/>
        </w:rPr>
        <w:tab/>
      </w:r>
      <w:r>
        <w:rPr/>
        <w:t>22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542" w:right="0" w:firstLine="0"/>
        <w:jc w:val="left"/>
      </w:pPr>
      <w:r>
        <w:rPr/>
        <w:t>Home</w:t>
      </w:r>
      <w:r>
        <w:rPr>
          <w:spacing w:val="-1"/>
        </w:rPr>
        <w:t> </w:t>
      </w:r>
      <w:r>
        <w:rPr/>
        <w:t>Health Services</w:t>
      </w:r>
      <w:r>
        <w:rPr>
          <w:rFonts w:ascii="Times New Roman"/>
        </w:rPr>
        <w:tab/>
      </w:r>
      <w:r>
        <w:rPr/>
        <w:t>23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8"/>
        <w:ind w:left="542" w:right="0" w:firstLine="0"/>
        <w:jc w:val="left"/>
      </w:pPr>
      <w:r>
        <w:rPr/>
        <w:t>Informed</w:t>
      </w:r>
      <w:r>
        <w:rPr>
          <w:spacing w:val="-1"/>
        </w:rPr>
        <w:t> </w:t>
      </w:r>
      <w:r>
        <w:rPr/>
        <w:t>Consent</w:t>
      </w:r>
      <w:r>
        <w:rPr>
          <w:rFonts w:ascii="Times New Roman"/>
        </w:rPr>
        <w:tab/>
      </w:r>
      <w:r>
        <w:rPr/>
        <w:t>24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542" w:right="0" w:firstLine="0"/>
        <w:jc w:val="left"/>
      </w:pPr>
      <w:r>
        <w:rPr/>
        <w:t>Telepresenter</w:t>
      </w:r>
      <w:r>
        <w:rPr>
          <w:rFonts w:ascii="Times New Roman"/>
        </w:rPr>
        <w:tab/>
      </w:r>
      <w:r>
        <w:rPr/>
        <w:t>25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/>
        <w:t>Innovative</w:t>
      </w:r>
      <w:r>
        <w:rPr>
          <w:spacing w:val="-1"/>
        </w:rPr>
        <w:t> </w:t>
      </w:r>
      <w:r>
        <w:rPr/>
        <w:t>Payment or </w:t>
      </w:r>
      <w:r>
        <w:rPr>
          <w:spacing w:val="-1"/>
        </w:rPr>
        <w:t>Service </w:t>
      </w:r>
      <w:r>
        <w:rPr/>
        <w:t>Delivery Models</w:t>
      </w:r>
      <w:r>
        <w:rPr>
          <w:rFonts w:ascii="Times New Roman"/>
        </w:rPr>
        <w:tab/>
      </w:r>
      <w:r>
        <w:rPr/>
        <w:t>26</w:t>
      </w:r>
      <w:r>
        <w:rPr/>
      </w:r>
    </w:p>
    <w:p>
      <w:pPr>
        <w:pStyle w:val="Heading9"/>
        <w:tabs>
          <w:tab w:pos="9354" w:val="right" w:leader="dot"/>
        </w:tabs>
        <w:spacing w:line="240" w:lineRule="auto" w:before="144"/>
        <w:ind w:left="4" w:right="0"/>
        <w:jc w:val="center"/>
        <w:rPr>
          <w:b w:val="0"/>
          <w:bCs w:val="0"/>
        </w:rPr>
      </w:pPr>
      <w:r>
        <w:rPr/>
        <w:t>State</w:t>
      </w:r>
      <w:r>
        <w:rPr>
          <w:spacing w:val="-2"/>
        </w:rPr>
        <w:t> </w:t>
      </w:r>
      <w:r>
        <w:rPr/>
        <w:t>Report </w:t>
      </w:r>
      <w:r>
        <w:rPr>
          <w:spacing w:val="-1"/>
        </w:rPr>
        <w:t>Cards</w:t>
      </w:r>
      <w:r>
        <w:rPr>
          <w:rFonts w:ascii="Times New Roman"/>
          <w:b w:val="0"/>
          <w:spacing w:val="-1"/>
        </w:rPr>
        <w:tab/>
      </w:r>
      <w:r>
        <w:rPr/>
        <w:t>28</w:t>
      </w:r>
      <w:r>
        <w:rPr>
          <w:b w:val="0"/>
        </w:rPr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/>
        <w:t>Alabama</w:t>
      </w:r>
      <w:r>
        <w:rPr>
          <w:rFonts w:ascii="Times New Roman"/>
        </w:rPr>
        <w:tab/>
      </w:r>
      <w:r>
        <w:rPr/>
        <w:t>29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/>
        <w:t>Alaska</w:t>
      </w:r>
      <w:r>
        <w:rPr>
          <w:rFonts w:ascii="Times New Roman"/>
        </w:rPr>
        <w:tab/>
      </w:r>
      <w:r>
        <w:rPr/>
        <w:t>30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/>
        <w:t>Arizona</w:t>
      </w:r>
      <w:r>
        <w:rPr>
          <w:rFonts w:ascii="Times New Roman"/>
        </w:rPr>
        <w:tab/>
      </w:r>
      <w:r>
        <w:rPr/>
        <w:t>31</w:t>
      </w:r>
      <w:r>
        <w:rPr/>
      </w:r>
    </w:p>
    <w:p>
      <w:pPr>
        <w:spacing w:after="0" w:line="240" w:lineRule="auto"/>
        <w:jc w:val="left"/>
        <w:sectPr>
          <w:headerReference w:type="default" r:id="rId7"/>
          <w:footerReference w:type="default" r:id="rId8"/>
          <w:pgSz w:w="12240" w:h="15840"/>
          <w:pgMar w:header="760" w:footer="892" w:top="1240" w:bottom="1080" w:left="1340" w:right="13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232" w:val="right" w:leader="dot"/>
            </w:tabs>
            <w:spacing w:line="240" w:lineRule="auto" w:before="199"/>
            <w:ind w:right="0"/>
            <w:jc w:val="left"/>
          </w:pPr>
          <w:r>
            <w:rPr/>
            <w:t>Arkansas</w:t>
          </w:r>
          <w:r>
            <w:rPr>
              <w:rFonts w:ascii="Times New Roman"/>
            </w:rPr>
            <w:tab/>
          </w:r>
          <w:r>
            <w:rPr/>
            <w:t>32</w:t>
          </w:r>
          <w:r>
            <w:rPr/>
          </w:r>
        </w:p>
        <w:p>
          <w:pPr>
            <w:pStyle w:val="TOC1"/>
            <w:tabs>
              <w:tab w:pos="9232" w:val="right" w:leader="dot"/>
            </w:tabs>
            <w:spacing w:line="240" w:lineRule="auto"/>
            <w:ind w:right="0"/>
            <w:jc w:val="left"/>
          </w:pPr>
          <w:r>
            <w:rPr/>
            <w:t>California</w:t>
          </w:r>
          <w:r>
            <w:rPr>
              <w:rFonts w:ascii="Times New Roman"/>
            </w:rPr>
            <w:tab/>
          </w:r>
          <w:r>
            <w:rPr/>
            <w:t>33</w:t>
          </w:r>
          <w:r>
            <w:rPr/>
          </w:r>
        </w:p>
        <w:p>
          <w:pPr>
            <w:pStyle w:val="TOC1"/>
            <w:tabs>
              <w:tab w:pos="9232" w:val="right" w:leader="dot"/>
            </w:tabs>
            <w:spacing w:line="240" w:lineRule="auto"/>
            <w:ind w:right="0"/>
            <w:jc w:val="left"/>
          </w:pPr>
          <w:r>
            <w:rPr/>
            <w:t>Colorado</w:t>
          </w:r>
          <w:r>
            <w:rPr>
              <w:rFonts w:ascii="Times New Roman"/>
            </w:rPr>
            <w:tab/>
          </w:r>
          <w:r>
            <w:rPr/>
            <w:t>34</w:t>
          </w:r>
          <w:r>
            <w:rPr/>
          </w:r>
        </w:p>
        <w:p>
          <w:pPr>
            <w:pStyle w:val="TOC1"/>
            <w:tabs>
              <w:tab w:pos="9232" w:val="right" w:leader="dot"/>
            </w:tabs>
            <w:spacing w:line="240" w:lineRule="auto"/>
            <w:ind w:right="0"/>
            <w:jc w:val="left"/>
          </w:pPr>
          <w:r>
            <w:rPr/>
            <w:t>Connecticut</w:t>
          </w:r>
          <w:r>
            <w:rPr>
              <w:rFonts w:ascii="Times New Roman"/>
            </w:rPr>
            <w:tab/>
          </w:r>
          <w:r>
            <w:rPr/>
            <w:t>35</w:t>
          </w:r>
          <w:r>
            <w:rPr/>
          </w:r>
        </w:p>
        <w:p>
          <w:pPr>
            <w:pStyle w:val="TOC1"/>
            <w:tabs>
              <w:tab w:pos="9232" w:val="right" w:leader="dot"/>
            </w:tabs>
            <w:spacing w:line="240" w:lineRule="auto"/>
            <w:ind w:right="0"/>
            <w:jc w:val="left"/>
          </w:pPr>
          <w:r>
            <w:rPr/>
            <w:t>Delaware</w:t>
          </w:r>
          <w:r>
            <w:rPr>
              <w:rFonts w:ascii="Times New Roman"/>
            </w:rPr>
            <w:tab/>
          </w:r>
          <w:r>
            <w:rPr/>
            <w:t>36</w:t>
          </w:r>
          <w:r>
            <w:rPr/>
          </w:r>
        </w:p>
        <w:p>
          <w:pPr>
            <w:pStyle w:val="TOC1"/>
            <w:tabs>
              <w:tab w:pos="9232" w:val="right" w:leader="dot"/>
            </w:tabs>
            <w:spacing w:line="240" w:lineRule="auto"/>
            <w:ind w:right="0"/>
            <w:jc w:val="left"/>
          </w:pPr>
          <w:r>
            <w:rPr/>
            <w:t>District</w:t>
          </w:r>
          <w:r>
            <w:rPr>
              <w:spacing w:val="-1"/>
            </w:rPr>
            <w:t> </w:t>
          </w:r>
          <w:r>
            <w:rPr/>
            <w:t>of Columbia</w:t>
          </w:r>
          <w:r>
            <w:rPr>
              <w:rFonts w:ascii="Times New Roman"/>
            </w:rPr>
            <w:tab/>
          </w:r>
          <w:r>
            <w:rPr/>
            <w:t>37</w:t>
          </w:r>
          <w:r>
            <w:rPr/>
          </w:r>
        </w:p>
        <w:p>
          <w:pPr>
            <w:pStyle w:val="TOC1"/>
            <w:tabs>
              <w:tab w:pos="9232" w:val="right" w:leader="dot"/>
            </w:tabs>
            <w:spacing w:line="240" w:lineRule="auto"/>
            <w:ind w:right="0"/>
            <w:jc w:val="left"/>
          </w:pPr>
          <w:r>
            <w:rPr/>
            <w:t>Florida</w:t>
          </w:r>
          <w:r>
            <w:rPr>
              <w:rFonts w:ascii="Times New Roman"/>
            </w:rPr>
            <w:tab/>
          </w:r>
          <w:r>
            <w:rPr/>
            <w:t>38</w:t>
          </w:r>
          <w:r>
            <w:rPr/>
          </w:r>
        </w:p>
        <w:p>
          <w:pPr>
            <w:pStyle w:val="TOC1"/>
            <w:tabs>
              <w:tab w:pos="9232" w:val="right" w:leader="dot"/>
            </w:tabs>
            <w:spacing w:line="240" w:lineRule="auto"/>
            <w:ind w:right="0"/>
            <w:jc w:val="left"/>
          </w:pPr>
          <w:r>
            <w:rPr/>
            <w:t>Georgia</w:t>
          </w:r>
          <w:r>
            <w:rPr>
              <w:rFonts w:ascii="Times New Roman"/>
            </w:rPr>
            <w:tab/>
          </w:r>
          <w:r>
            <w:rPr/>
            <w:t>39</w:t>
          </w:r>
          <w:r>
            <w:rPr/>
          </w:r>
        </w:p>
        <w:p>
          <w:pPr>
            <w:pStyle w:val="TOC1"/>
            <w:tabs>
              <w:tab w:pos="9232" w:val="right" w:leader="dot"/>
            </w:tabs>
            <w:spacing w:line="240" w:lineRule="auto"/>
            <w:ind w:right="0"/>
            <w:jc w:val="left"/>
          </w:pPr>
          <w:r>
            <w:rPr/>
            <w:t>Hawaii</w:t>
          </w:r>
          <w:r>
            <w:rPr>
              <w:rFonts w:ascii="Times New Roman"/>
            </w:rPr>
            <w:tab/>
          </w:r>
          <w:r>
            <w:rPr/>
            <w:t>40</w:t>
          </w:r>
          <w:r>
            <w:rPr/>
          </w:r>
        </w:p>
        <w:p>
          <w:pPr>
            <w:pStyle w:val="TOC1"/>
            <w:tabs>
              <w:tab w:pos="9232" w:val="right" w:leader="dot"/>
            </w:tabs>
            <w:spacing w:line="240" w:lineRule="auto"/>
            <w:ind w:right="0"/>
            <w:jc w:val="left"/>
          </w:pPr>
          <w:r>
            <w:rPr/>
            <w:t>Idaho</w:t>
          </w:r>
          <w:r>
            <w:rPr>
              <w:rFonts w:ascii="Times New Roman"/>
            </w:rPr>
            <w:tab/>
          </w:r>
          <w:r>
            <w:rPr/>
            <w:t>41</w:t>
          </w:r>
          <w:r>
            <w:rPr/>
          </w:r>
        </w:p>
        <w:p>
          <w:pPr>
            <w:pStyle w:val="TOC1"/>
            <w:tabs>
              <w:tab w:pos="9232" w:val="right" w:leader="dot"/>
            </w:tabs>
            <w:spacing w:line="240" w:lineRule="auto"/>
            <w:ind w:right="0"/>
            <w:jc w:val="left"/>
          </w:pPr>
          <w:r>
            <w:rPr/>
            <w:t>Illinois</w:t>
          </w:r>
          <w:r>
            <w:rPr>
              <w:rFonts w:ascii="Times New Roman"/>
            </w:rPr>
            <w:tab/>
          </w:r>
          <w:r>
            <w:rPr/>
            <w:t>42</w:t>
          </w:r>
          <w:r>
            <w:rPr/>
          </w:r>
        </w:p>
        <w:p>
          <w:pPr>
            <w:pStyle w:val="TOC1"/>
            <w:tabs>
              <w:tab w:pos="9232" w:val="right" w:leader="dot"/>
            </w:tabs>
            <w:spacing w:line="240" w:lineRule="auto"/>
            <w:ind w:right="0"/>
            <w:jc w:val="left"/>
          </w:pPr>
          <w:r>
            <w:rPr/>
            <w:t>Indiana</w:t>
          </w:r>
          <w:r>
            <w:rPr>
              <w:rFonts w:ascii="Times New Roman"/>
            </w:rPr>
            <w:tab/>
          </w:r>
          <w:r>
            <w:rPr/>
            <w:t>43</w:t>
          </w:r>
          <w:r>
            <w:rPr/>
          </w:r>
        </w:p>
        <w:p>
          <w:pPr>
            <w:pStyle w:val="TOC1"/>
            <w:tabs>
              <w:tab w:pos="9232" w:val="right" w:leader="dot"/>
            </w:tabs>
            <w:spacing w:line="240" w:lineRule="auto"/>
            <w:ind w:right="0"/>
            <w:jc w:val="left"/>
          </w:pPr>
          <w:r>
            <w:rPr/>
            <w:t>Iowa</w:t>
          </w:r>
          <w:r>
            <w:rPr>
              <w:rFonts w:ascii="Times New Roman"/>
            </w:rPr>
            <w:tab/>
          </w:r>
          <w:r>
            <w:rPr/>
            <w:t>44</w:t>
          </w:r>
          <w:r>
            <w:rPr/>
          </w:r>
        </w:p>
        <w:p>
          <w:pPr>
            <w:pStyle w:val="TOC1"/>
            <w:tabs>
              <w:tab w:pos="9232" w:val="right" w:leader="dot"/>
            </w:tabs>
            <w:spacing w:line="240" w:lineRule="auto"/>
            <w:ind w:right="0"/>
            <w:jc w:val="left"/>
          </w:pPr>
          <w:r>
            <w:rPr/>
            <w:t>Kansas</w:t>
          </w:r>
          <w:r>
            <w:rPr>
              <w:rFonts w:ascii="Times New Roman"/>
            </w:rPr>
            <w:tab/>
          </w:r>
          <w:r>
            <w:rPr/>
            <w:t>45</w:t>
          </w:r>
          <w:r>
            <w:rPr/>
          </w:r>
        </w:p>
        <w:p>
          <w:pPr>
            <w:pStyle w:val="TOC1"/>
            <w:tabs>
              <w:tab w:pos="9232" w:val="right" w:leader="dot"/>
            </w:tabs>
            <w:spacing w:line="240" w:lineRule="auto"/>
            <w:ind w:right="0"/>
            <w:jc w:val="left"/>
          </w:pPr>
          <w:r>
            <w:rPr/>
            <w:t>Kentucky</w:t>
          </w:r>
          <w:r>
            <w:rPr>
              <w:rFonts w:ascii="Times New Roman"/>
            </w:rPr>
            <w:tab/>
          </w:r>
          <w:r>
            <w:rPr/>
            <w:t>46</w:t>
          </w:r>
          <w:r>
            <w:rPr/>
          </w:r>
        </w:p>
        <w:p>
          <w:pPr>
            <w:pStyle w:val="TOC1"/>
            <w:tabs>
              <w:tab w:pos="9232" w:val="right" w:leader="dot"/>
            </w:tabs>
            <w:spacing w:line="240" w:lineRule="auto"/>
            <w:ind w:right="0"/>
            <w:jc w:val="left"/>
          </w:pPr>
          <w:r>
            <w:rPr/>
            <w:t>Louisiana</w:t>
          </w:r>
          <w:r>
            <w:rPr>
              <w:rFonts w:ascii="Times New Roman"/>
            </w:rPr>
            <w:tab/>
          </w:r>
          <w:r>
            <w:rPr/>
            <w:t>47</w:t>
          </w:r>
          <w:r>
            <w:rPr/>
          </w:r>
        </w:p>
        <w:p>
          <w:pPr>
            <w:pStyle w:val="TOC1"/>
            <w:tabs>
              <w:tab w:pos="9232" w:val="right" w:leader="dot"/>
            </w:tabs>
            <w:spacing w:line="240" w:lineRule="auto"/>
            <w:ind w:right="0"/>
            <w:jc w:val="left"/>
          </w:pPr>
          <w:r>
            <w:rPr/>
            <w:t>Maine</w:t>
          </w:r>
          <w:r>
            <w:rPr>
              <w:rFonts w:ascii="Times New Roman"/>
            </w:rPr>
            <w:tab/>
          </w:r>
          <w:r>
            <w:rPr/>
            <w:t>48</w:t>
          </w:r>
          <w:r>
            <w:rPr/>
          </w:r>
        </w:p>
        <w:p>
          <w:pPr>
            <w:pStyle w:val="TOC1"/>
            <w:tabs>
              <w:tab w:pos="9232" w:val="right" w:leader="dot"/>
            </w:tabs>
            <w:spacing w:line="240" w:lineRule="auto"/>
            <w:ind w:right="0"/>
            <w:jc w:val="left"/>
          </w:pPr>
          <w:r>
            <w:rPr/>
            <w:t>Maryland</w:t>
          </w:r>
          <w:r>
            <w:rPr>
              <w:rFonts w:ascii="Times New Roman"/>
            </w:rPr>
            <w:tab/>
          </w:r>
          <w:r>
            <w:rPr/>
            <w:t>49</w:t>
          </w:r>
          <w:r>
            <w:rPr/>
          </w:r>
        </w:p>
        <w:p>
          <w:pPr>
            <w:pStyle w:val="TOC1"/>
            <w:tabs>
              <w:tab w:pos="9232" w:val="right" w:leader="dot"/>
            </w:tabs>
            <w:spacing w:line="240" w:lineRule="auto"/>
            <w:ind w:right="0"/>
            <w:jc w:val="left"/>
          </w:pPr>
          <w:r>
            <w:rPr/>
            <w:t>Massachusetts</w:t>
          </w:r>
          <w:r>
            <w:rPr>
              <w:rFonts w:ascii="Times New Roman"/>
            </w:rPr>
            <w:tab/>
          </w:r>
          <w:r>
            <w:rPr/>
            <w:t>50</w:t>
          </w:r>
          <w:r>
            <w:rPr/>
          </w:r>
        </w:p>
        <w:p>
          <w:pPr>
            <w:pStyle w:val="TOC1"/>
            <w:tabs>
              <w:tab w:pos="9232" w:val="right" w:leader="dot"/>
            </w:tabs>
            <w:spacing w:line="240" w:lineRule="auto"/>
            <w:ind w:right="0"/>
            <w:jc w:val="left"/>
          </w:pPr>
          <w:r>
            <w:rPr/>
            <w:t>Michigan</w:t>
          </w:r>
          <w:r>
            <w:rPr>
              <w:rFonts w:ascii="Times New Roman"/>
            </w:rPr>
            <w:tab/>
          </w:r>
          <w:r>
            <w:rPr/>
            <w:t>51</w:t>
          </w:r>
          <w:r>
            <w:rPr/>
          </w:r>
        </w:p>
        <w:p>
          <w:pPr>
            <w:pStyle w:val="TOC1"/>
            <w:tabs>
              <w:tab w:pos="9232" w:val="right" w:leader="dot"/>
            </w:tabs>
            <w:spacing w:line="240" w:lineRule="auto"/>
            <w:ind w:right="0"/>
            <w:jc w:val="left"/>
          </w:pPr>
          <w:r>
            <w:rPr/>
            <w:t>Minnesota</w:t>
          </w:r>
          <w:r>
            <w:rPr>
              <w:rFonts w:ascii="Times New Roman"/>
            </w:rPr>
            <w:tab/>
          </w:r>
          <w:r>
            <w:rPr/>
            <w:t>52</w:t>
          </w:r>
          <w:r>
            <w:rPr/>
          </w:r>
        </w:p>
        <w:p>
          <w:pPr>
            <w:pStyle w:val="TOC1"/>
            <w:tabs>
              <w:tab w:pos="9232" w:val="right" w:leader="dot"/>
            </w:tabs>
            <w:spacing w:line="240" w:lineRule="auto"/>
            <w:ind w:right="0"/>
            <w:jc w:val="left"/>
          </w:pPr>
          <w:r>
            <w:rPr/>
            <w:t>Mississippi</w:t>
          </w:r>
          <w:r>
            <w:rPr>
              <w:rFonts w:ascii="Times New Roman"/>
            </w:rPr>
            <w:tab/>
          </w:r>
          <w:r>
            <w:rPr/>
            <w:t>53</w:t>
          </w:r>
          <w:r>
            <w:rPr/>
          </w:r>
        </w:p>
        <w:p>
          <w:pPr>
            <w:pStyle w:val="TOC1"/>
            <w:tabs>
              <w:tab w:pos="9232" w:val="right" w:leader="dot"/>
            </w:tabs>
            <w:spacing w:line="240" w:lineRule="auto" w:before="148"/>
            <w:ind w:right="0"/>
            <w:jc w:val="left"/>
          </w:pPr>
          <w:r>
            <w:rPr/>
            <w:t>Missouri</w:t>
          </w:r>
          <w:r>
            <w:rPr>
              <w:rFonts w:ascii="Times New Roman"/>
            </w:rPr>
            <w:tab/>
          </w:r>
          <w:r>
            <w:rPr/>
            <w:t>54</w:t>
          </w:r>
          <w:r>
            <w:rPr/>
          </w:r>
        </w:p>
        <w:p>
          <w:pPr>
            <w:pStyle w:val="TOC1"/>
            <w:tabs>
              <w:tab w:pos="9232" w:val="right" w:leader="dot"/>
            </w:tabs>
            <w:spacing w:line="240" w:lineRule="auto"/>
            <w:ind w:right="0"/>
            <w:jc w:val="left"/>
          </w:pPr>
          <w:r>
            <w:rPr/>
            <w:t>Montana</w:t>
          </w:r>
          <w:r>
            <w:rPr>
              <w:rFonts w:ascii="Times New Roman"/>
            </w:rPr>
            <w:tab/>
          </w:r>
          <w:r>
            <w:rPr/>
            <w:t>55</w:t>
          </w:r>
          <w:r>
            <w:rPr/>
          </w:r>
        </w:p>
        <w:p>
          <w:pPr>
            <w:pStyle w:val="TOC1"/>
            <w:tabs>
              <w:tab w:pos="9232" w:val="right" w:leader="dot"/>
            </w:tabs>
            <w:spacing w:line="240" w:lineRule="auto"/>
            <w:ind w:right="0"/>
            <w:jc w:val="left"/>
          </w:pPr>
          <w:r>
            <w:rPr/>
            <w:t>Nebraska</w:t>
          </w:r>
          <w:r>
            <w:rPr>
              <w:rFonts w:ascii="Times New Roman"/>
            </w:rPr>
            <w:tab/>
          </w:r>
          <w:r>
            <w:rPr/>
            <w:t>56</w:t>
          </w:r>
          <w:r>
            <w:rPr/>
          </w:r>
        </w:p>
        <w:p>
          <w:pPr>
            <w:pStyle w:val="TOC1"/>
            <w:tabs>
              <w:tab w:pos="9232" w:val="right" w:leader="dot"/>
            </w:tabs>
            <w:spacing w:line="240" w:lineRule="auto"/>
            <w:ind w:right="0"/>
            <w:jc w:val="left"/>
          </w:pPr>
          <w:r>
            <w:rPr/>
            <w:t>Nevada</w:t>
          </w:r>
          <w:r>
            <w:rPr>
              <w:rFonts w:ascii="Times New Roman"/>
            </w:rPr>
            <w:tab/>
          </w:r>
          <w:r>
            <w:rPr/>
            <w:t>57</w:t>
          </w:r>
          <w:r>
            <w:rPr/>
          </w:r>
        </w:p>
        <w:p>
          <w:pPr>
            <w:pStyle w:val="TOC1"/>
            <w:tabs>
              <w:tab w:pos="9232" w:val="right" w:leader="dot"/>
            </w:tabs>
            <w:spacing w:line="240" w:lineRule="auto"/>
            <w:ind w:right="0"/>
            <w:jc w:val="left"/>
          </w:pPr>
          <w:r>
            <w:rPr/>
            <w:t>New</w:t>
          </w:r>
          <w:r>
            <w:rPr>
              <w:spacing w:val="-1"/>
            </w:rPr>
            <w:t> </w:t>
          </w:r>
          <w:r>
            <w:rPr/>
            <w:t>Hampshire</w:t>
          </w:r>
          <w:r>
            <w:rPr>
              <w:rFonts w:ascii="Times New Roman"/>
            </w:rPr>
            <w:tab/>
          </w:r>
          <w:r>
            <w:rPr/>
            <w:t>58</w:t>
          </w:r>
          <w:r>
            <w:rPr/>
          </w:r>
        </w:p>
        <w:p>
          <w:pPr>
            <w:pStyle w:val="TOC1"/>
            <w:tabs>
              <w:tab w:pos="9232" w:val="right" w:leader="dot"/>
            </w:tabs>
            <w:spacing w:line="240" w:lineRule="auto"/>
            <w:ind w:right="0"/>
            <w:jc w:val="left"/>
          </w:pPr>
          <w:r>
            <w:rPr/>
            <w:t>New</w:t>
          </w:r>
          <w:r>
            <w:rPr>
              <w:spacing w:val="-2"/>
            </w:rPr>
            <w:t> </w:t>
          </w:r>
          <w:r>
            <w:rPr>
              <w:spacing w:val="-1"/>
            </w:rPr>
            <w:t>Jersey</w:t>
          </w:r>
          <w:r>
            <w:rPr>
              <w:rFonts w:ascii="Times New Roman"/>
              <w:spacing w:val="-1"/>
            </w:rPr>
            <w:tab/>
          </w:r>
          <w:r>
            <w:rPr/>
            <w:t>59</w:t>
          </w:r>
          <w:r>
            <w:rPr/>
          </w:r>
        </w:p>
        <w:p>
          <w:pPr>
            <w:pStyle w:val="TOC1"/>
            <w:tabs>
              <w:tab w:pos="9232" w:val="right" w:leader="dot"/>
            </w:tabs>
            <w:spacing w:line="240" w:lineRule="auto"/>
            <w:ind w:right="0"/>
            <w:jc w:val="left"/>
          </w:pPr>
          <w:r>
            <w:rPr/>
            <w:t>New</w:t>
          </w:r>
          <w:r>
            <w:rPr>
              <w:spacing w:val="-1"/>
            </w:rPr>
            <w:t> </w:t>
          </w:r>
          <w:r>
            <w:rPr/>
            <w:t>Mexico</w:t>
          </w:r>
          <w:r>
            <w:rPr>
              <w:rFonts w:ascii="Times New Roman"/>
            </w:rPr>
            <w:tab/>
          </w:r>
          <w:r>
            <w:rPr/>
            <w:t>60</w:t>
          </w:r>
          <w:r>
            <w:rPr/>
          </w:r>
        </w:p>
      </w:sdtContent>
    </w:sdt>
    <w:p>
      <w:pPr>
        <w:spacing w:after="0" w:line="240" w:lineRule="auto"/>
        <w:jc w:val="left"/>
        <w:sectPr>
          <w:pgSz w:w="12240" w:h="15840"/>
          <w:pgMar w:header="760" w:footer="892" w:top="1240" w:bottom="1080" w:left="1560" w:right="1340"/>
        </w:sectPr>
      </w:pPr>
    </w:p>
    <w:p>
      <w:pPr>
        <w:pStyle w:val="BodyText"/>
        <w:tabs>
          <w:tab w:pos="9452" w:val="right" w:leader="dot"/>
        </w:tabs>
        <w:spacing w:line="240" w:lineRule="auto" w:before="199"/>
        <w:ind w:left="322" w:right="0" w:firstLine="0"/>
        <w:jc w:val="left"/>
      </w:pPr>
      <w:r>
        <w:rPr/>
        <w:t>New</w:t>
      </w:r>
      <w:r>
        <w:rPr>
          <w:spacing w:val="-2"/>
        </w:rPr>
        <w:t> </w:t>
      </w:r>
      <w:r>
        <w:rPr>
          <w:spacing w:val="-1"/>
        </w:rPr>
        <w:t>York</w:t>
      </w:r>
      <w:r>
        <w:rPr>
          <w:rFonts w:ascii="Times New Roman"/>
          <w:spacing w:val="-1"/>
        </w:rPr>
        <w:tab/>
      </w:r>
      <w:r>
        <w:rPr/>
        <w:t>61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/>
        <w:t>North</w:t>
      </w:r>
      <w:r>
        <w:rPr>
          <w:spacing w:val="-1"/>
        </w:rPr>
        <w:t> </w:t>
      </w:r>
      <w:r>
        <w:rPr/>
        <w:t>Carolina</w:t>
      </w:r>
      <w:r>
        <w:rPr>
          <w:rFonts w:ascii="Times New Roman"/>
        </w:rPr>
        <w:tab/>
      </w:r>
      <w:r>
        <w:rPr/>
        <w:t>62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/>
        <w:t>North</w:t>
      </w:r>
      <w:r>
        <w:rPr>
          <w:spacing w:val="-1"/>
        </w:rPr>
        <w:t> </w:t>
      </w:r>
      <w:r>
        <w:rPr/>
        <w:t>Dakota</w:t>
      </w:r>
      <w:r>
        <w:rPr>
          <w:rFonts w:ascii="Times New Roman"/>
        </w:rPr>
        <w:tab/>
      </w:r>
      <w:r>
        <w:rPr/>
        <w:t>63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/>
        <w:t>Ohio</w:t>
      </w:r>
      <w:r>
        <w:rPr>
          <w:rFonts w:ascii="Times New Roman"/>
        </w:rPr>
        <w:tab/>
      </w:r>
      <w:r>
        <w:rPr/>
        <w:t>64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/>
        <w:t>Oklahoma</w:t>
      </w:r>
      <w:r>
        <w:rPr>
          <w:rFonts w:ascii="Times New Roman"/>
        </w:rPr>
        <w:tab/>
      </w:r>
      <w:r>
        <w:rPr/>
        <w:t>65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>
          <w:spacing w:val="-1"/>
        </w:rPr>
        <w:t>Oregon</w:t>
      </w:r>
      <w:r>
        <w:rPr>
          <w:rFonts w:ascii="Times New Roman"/>
          <w:spacing w:val="-1"/>
        </w:rPr>
        <w:tab/>
      </w:r>
      <w:r>
        <w:rPr/>
        <w:t>66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/>
        <w:t>Pennsylvania</w:t>
      </w:r>
      <w:r>
        <w:rPr>
          <w:rFonts w:ascii="Times New Roman"/>
        </w:rPr>
        <w:tab/>
      </w:r>
      <w:r>
        <w:rPr/>
        <w:t>67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/>
        <w:t>Rhode</w:t>
      </w:r>
      <w:r>
        <w:rPr>
          <w:spacing w:val="-1"/>
        </w:rPr>
        <w:t> </w:t>
      </w:r>
      <w:r>
        <w:rPr/>
        <w:t>Island</w:t>
      </w:r>
      <w:r>
        <w:rPr>
          <w:rFonts w:ascii="Times New Roman"/>
        </w:rPr>
        <w:tab/>
      </w:r>
      <w:r>
        <w:rPr/>
        <w:t>68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/>
        <w:t>South</w:t>
      </w:r>
      <w:r>
        <w:rPr>
          <w:spacing w:val="-1"/>
        </w:rPr>
        <w:t> </w:t>
      </w:r>
      <w:r>
        <w:rPr/>
        <w:t>Carolina</w:t>
      </w:r>
      <w:r>
        <w:rPr>
          <w:rFonts w:ascii="Times New Roman"/>
        </w:rPr>
        <w:tab/>
      </w:r>
      <w:r>
        <w:rPr/>
        <w:t>69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/>
        <w:t>South</w:t>
      </w:r>
      <w:r>
        <w:rPr>
          <w:spacing w:val="-1"/>
        </w:rPr>
        <w:t> </w:t>
      </w:r>
      <w:r>
        <w:rPr/>
        <w:t>Dakota</w:t>
      </w:r>
      <w:r>
        <w:rPr>
          <w:rFonts w:ascii="Times New Roman"/>
        </w:rPr>
        <w:tab/>
      </w:r>
      <w:r>
        <w:rPr/>
        <w:t>70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>
          <w:spacing w:val="-1"/>
        </w:rPr>
        <w:t>Tennessee</w:t>
      </w:r>
      <w:r>
        <w:rPr>
          <w:rFonts w:ascii="Times New Roman"/>
          <w:spacing w:val="-1"/>
        </w:rPr>
        <w:tab/>
      </w:r>
      <w:r>
        <w:rPr/>
        <w:t>71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/>
        <w:t>Texas</w:t>
      </w:r>
      <w:r>
        <w:rPr>
          <w:rFonts w:ascii="Times New Roman"/>
        </w:rPr>
        <w:tab/>
      </w:r>
      <w:r>
        <w:rPr/>
        <w:t>72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/>
        <w:t>Utah</w:t>
      </w:r>
      <w:r>
        <w:rPr>
          <w:rFonts w:ascii="Times New Roman"/>
        </w:rPr>
        <w:tab/>
      </w:r>
      <w:r>
        <w:rPr/>
        <w:t>73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>
          <w:spacing w:val="-1"/>
        </w:rPr>
        <w:t>Vermont</w:t>
      </w:r>
      <w:r>
        <w:rPr>
          <w:rFonts w:ascii="Times New Roman"/>
          <w:spacing w:val="-1"/>
        </w:rPr>
        <w:tab/>
      </w:r>
      <w:r>
        <w:rPr/>
        <w:t>74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>
          <w:spacing w:val="-1"/>
        </w:rPr>
        <w:t>Virginia</w:t>
      </w:r>
      <w:r>
        <w:rPr>
          <w:rFonts w:ascii="Times New Roman"/>
          <w:spacing w:val="-1"/>
        </w:rPr>
        <w:tab/>
      </w:r>
      <w:r>
        <w:rPr/>
        <w:t>75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/>
        <w:t>Washington</w:t>
      </w:r>
      <w:r>
        <w:rPr>
          <w:rFonts w:ascii="Times New Roman"/>
        </w:rPr>
        <w:tab/>
      </w:r>
      <w:r>
        <w:rPr/>
        <w:t>76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/>
        <w:t>West</w:t>
      </w:r>
      <w:r>
        <w:rPr>
          <w:spacing w:val="-1"/>
        </w:rPr>
        <w:t> </w:t>
      </w:r>
      <w:r>
        <w:rPr/>
        <w:t>Virginia</w:t>
      </w:r>
      <w:r>
        <w:rPr>
          <w:rFonts w:ascii="Times New Roman"/>
        </w:rPr>
        <w:tab/>
      </w:r>
      <w:r>
        <w:rPr/>
        <w:t>77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>
          <w:spacing w:val="-1"/>
        </w:rPr>
        <w:t>Wisconsin</w:t>
      </w:r>
      <w:r>
        <w:rPr>
          <w:rFonts w:ascii="Times New Roman"/>
          <w:spacing w:val="-1"/>
        </w:rPr>
        <w:tab/>
      </w:r>
      <w:r>
        <w:rPr/>
        <w:t>78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>
          <w:spacing w:val="-1"/>
        </w:rPr>
        <w:t>Wyoming</w:t>
      </w:r>
      <w:r>
        <w:rPr>
          <w:rFonts w:ascii="Times New Roman"/>
          <w:spacing w:val="-1"/>
        </w:rPr>
        <w:tab/>
      </w:r>
      <w:r>
        <w:rPr/>
        <w:t>79</w:t>
      </w:r>
      <w:r>
        <w:rPr/>
      </w:r>
    </w:p>
    <w:p>
      <w:pPr>
        <w:pStyle w:val="Heading9"/>
        <w:tabs>
          <w:tab w:pos="9457" w:val="right" w:leader="dot"/>
        </w:tabs>
        <w:spacing w:line="240" w:lineRule="auto" w:before="144"/>
        <w:ind w:left="107" w:right="0"/>
        <w:jc w:val="left"/>
        <w:rPr>
          <w:b w:val="0"/>
          <w:bCs w:val="0"/>
        </w:rPr>
      </w:pPr>
      <w:r>
        <w:rPr/>
        <w:t>Appendix</w:t>
      </w:r>
      <w:r>
        <w:rPr>
          <w:rFonts w:ascii="Times New Roman"/>
          <w:b w:val="0"/>
        </w:rPr>
        <w:tab/>
      </w:r>
      <w:r>
        <w:rPr/>
        <w:t>80</w:t>
      </w:r>
      <w:r>
        <w:rPr>
          <w:b w:val="0"/>
        </w:rPr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/>
        <w:t>State</w:t>
      </w:r>
      <w:r>
        <w:rPr>
          <w:spacing w:val="-2"/>
        </w:rPr>
        <w:t> </w:t>
      </w:r>
      <w:r>
        <w:rPr/>
        <w:t>Ratings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Map:</w:t>
      </w:r>
      <w:r>
        <w:rPr>
          <w:spacing w:val="52"/>
        </w:rPr>
        <w:t> </w:t>
      </w:r>
      <w:r>
        <w:rPr/>
        <w:t>Parity</w:t>
      </w:r>
      <w:r>
        <w:rPr>
          <w:spacing w:val="-2"/>
        </w:rPr>
        <w:t> </w:t>
      </w:r>
      <w:r>
        <w:rPr/>
        <w:t>Laws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Private</w:t>
      </w:r>
      <w:r>
        <w:rPr>
          <w:spacing w:val="-1"/>
        </w:rPr>
        <w:t> </w:t>
      </w:r>
      <w:r>
        <w:rPr/>
        <w:t>Insurance</w:t>
      </w:r>
      <w:r>
        <w:rPr>
          <w:spacing w:val="-1"/>
        </w:rPr>
        <w:t> </w:t>
      </w:r>
      <w:r>
        <w:rPr/>
        <w:t>Coverage</w:t>
      </w:r>
      <w:r>
        <w:rPr>
          <w:spacing w:val="-2"/>
        </w:rPr>
        <w:t> </w:t>
      </w:r>
      <w:r>
        <w:rPr>
          <w:spacing w:val="-1"/>
        </w:rPr>
        <w:t>of Telemedicine</w:t>
      </w:r>
      <w:r>
        <w:rPr>
          <w:rFonts w:ascii="Times New Roman" w:hAnsi="Times New Roman" w:cs="Times New Roman" w:eastAsia="Times New Roman"/>
          <w:spacing w:val="-1"/>
        </w:rPr>
        <w:tab/>
      </w:r>
      <w:r>
        <w:rPr/>
        <w:t>81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/>
        <w:t>State</w:t>
      </w:r>
      <w:r>
        <w:rPr>
          <w:spacing w:val="-2"/>
        </w:rPr>
        <w:t> </w:t>
      </w:r>
      <w:r>
        <w:rPr/>
        <w:t>Ratings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Map:</w:t>
      </w:r>
      <w:r>
        <w:rPr>
          <w:spacing w:val="52"/>
        </w:rPr>
        <w:t> </w:t>
      </w:r>
      <w:r>
        <w:rPr/>
        <w:t>Medicaid</w:t>
      </w:r>
      <w:r>
        <w:rPr>
          <w:spacing w:val="-1"/>
        </w:rPr>
        <w:t> </w:t>
      </w:r>
      <w:r>
        <w:rPr/>
        <w:t>Policies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Telemedicine</w:t>
      </w:r>
      <w:r>
        <w:rPr>
          <w:spacing w:val="-1"/>
        </w:rPr>
        <w:t> </w:t>
      </w:r>
      <w:r>
        <w:rPr/>
        <w:t>CoverageState</w:t>
      </w:r>
      <w:r>
        <w:rPr>
          <w:spacing w:val="-2"/>
        </w:rPr>
        <w:t> </w:t>
      </w:r>
      <w:r>
        <w:rPr/>
        <w:t>Ratings</w:t>
      </w:r>
      <w:r>
        <w:rPr>
          <w:rFonts w:ascii="Times New Roman" w:hAnsi="Times New Roman" w:cs="Times New Roman" w:eastAsia="Times New Roman"/>
        </w:rPr>
        <w:tab/>
      </w:r>
      <w:r>
        <w:rPr/>
        <w:t>82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8"/>
        <w:ind w:left="322" w:right="0" w:firstLine="0"/>
        <w:jc w:val="left"/>
      </w:pPr>
      <w:r>
        <w:rPr/>
        <w:t>State</w:t>
      </w:r>
      <w:r>
        <w:rPr>
          <w:spacing w:val="-2"/>
        </w:rPr>
        <w:t> </w:t>
      </w:r>
      <w:r>
        <w:rPr/>
        <w:t>Ratings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Map:</w:t>
      </w:r>
      <w:r>
        <w:rPr>
          <w:spacing w:val="52"/>
        </w:rPr>
        <w:t> </w:t>
      </w:r>
      <w:r>
        <w:rPr/>
        <w:t>State</w:t>
      </w:r>
      <w:r>
        <w:rPr>
          <w:spacing w:val="-1"/>
        </w:rPr>
        <w:t> </w:t>
      </w:r>
      <w:r>
        <w:rPr/>
        <w:t>Employee</w:t>
      </w:r>
      <w:r>
        <w:rPr>
          <w:spacing w:val="-2"/>
        </w:rPr>
        <w:t> </w:t>
      </w:r>
      <w:r>
        <w:rPr/>
        <w:t>Health</w:t>
      </w:r>
      <w:r>
        <w:rPr>
          <w:spacing w:val="-1"/>
        </w:rPr>
        <w:t> </w:t>
      </w:r>
      <w:r>
        <w:rPr/>
        <w:t>Plan</w:t>
      </w:r>
      <w:r>
        <w:rPr>
          <w:spacing w:val="-2"/>
        </w:rPr>
        <w:t> </w:t>
      </w:r>
      <w:r>
        <w:rPr/>
        <w:t>Laws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Telemedicine</w:t>
      </w:r>
      <w:r>
        <w:rPr>
          <w:spacing w:val="-2"/>
        </w:rPr>
        <w:t> </w:t>
      </w:r>
      <w:r>
        <w:rPr/>
        <w:t>Coverage</w:t>
      </w:r>
      <w:r>
        <w:rPr>
          <w:rFonts w:ascii="Times New Roman" w:hAnsi="Times New Roman" w:cs="Times New Roman" w:eastAsia="Times New Roman"/>
        </w:rPr>
        <w:tab/>
      </w:r>
      <w:r>
        <w:rPr/>
        <w:t>83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/>
        <w:t>State</w:t>
      </w:r>
      <w:r>
        <w:rPr>
          <w:spacing w:val="-1"/>
        </w:rPr>
        <w:t> </w:t>
      </w:r>
      <w:r>
        <w:rPr/>
        <w:t>Ratings</w:t>
      </w:r>
      <w:r>
        <w:rPr>
          <w:spacing w:val="-1"/>
        </w:rPr>
        <w:t> </w:t>
      </w:r>
      <w:r>
        <w:rPr/>
        <w:t>– Map:</w:t>
      </w:r>
      <w:r>
        <w:rPr>
          <w:spacing w:val="54"/>
        </w:rPr>
        <w:t> </w:t>
      </w:r>
      <w:r>
        <w:rPr/>
        <w:t>Medicaid Patient</w:t>
      </w:r>
      <w:r>
        <w:rPr>
          <w:spacing w:val="-1"/>
        </w:rPr>
        <w:t> </w:t>
      </w:r>
      <w:r>
        <w:rPr/>
        <w:t>Setting</w:t>
      </w:r>
      <w:r>
        <w:rPr>
          <w:rFonts w:ascii="Times New Roman" w:hAnsi="Times New Roman" w:cs="Times New Roman" w:eastAsia="Times New Roman"/>
        </w:rPr>
        <w:tab/>
      </w:r>
      <w:r>
        <w:rPr/>
        <w:t>84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/>
        <w:t>State</w:t>
      </w:r>
      <w:r>
        <w:rPr>
          <w:spacing w:val="-1"/>
        </w:rPr>
        <w:t> </w:t>
      </w:r>
      <w:r>
        <w:rPr/>
        <w:t>Ratings</w:t>
      </w:r>
      <w:r>
        <w:rPr>
          <w:spacing w:val="-1"/>
        </w:rPr>
        <w:t> </w:t>
      </w:r>
      <w:r>
        <w:rPr/>
        <w:t>– Map:</w:t>
      </w:r>
      <w:r>
        <w:rPr>
          <w:spacing w:val="54"/>
        </w:rPr>
        <w:t> </w:t>
      </w:r>
      <w:r>
        <w:rPr>
          <w:spacing w:val="-1"/>
        </w:rPr>
        <w:t>Medicaid </w:t>
      </w:r>
      <w:r>
        <w:rPr/>
        <w:t>Eligible Technologies</w:t>
      </w:r>
      <w:r>
        <w:rPr>
          <w:rFonts w:ascii="Times New Roman" w:hAnsi="Times New Roman" w:cs="Times New Roman" w:eastAsia="Times New Roman"/>
        </w:rPr>
        <w:tab/>
      </w:r>
      <w:r>
        <w:rPr/>
        <w:t>85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/>
        <w:t>State</w:t>
      </w:r>
      <w:r>
        <w:rPr>
          <w:spacing w:val="-1"/>
        </w:rPr>
        <w:t> </w:t>
      </w:r>
      <w:r>
        <w:rPr/>
        <w:t>Ratings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Map:</w:t>
      </w:r>
      <w:r>
        <w:rPr>
          <w:spacing w:val="53"/>
        </w:rPr>
        <w:t> </w:t>
      </w:r>
      <w:r>
        <w:rPr/>
        <w:t>Medicaid Distance</w:t>
      </w:r>
      <w:r>
        <w:rPr>
          <w:spacing w:val="-1"/>
        </w:rPr>
        <w:t> </w:t>
      </w:r>
      <w:r>
        <w:rPr/>
        <w:t>or Geography</w:t>
      </w:r>
      <w:r>
        <w:rPr>
          <w:spacing w:val="-1"/>
        </w:rPr>
        <w:t> </w:t>
      </w:r>
      <w:r>
        <w:rPr/>
        <w:t>Restrictions</w:t>
      </w:r>
      <w:r>
        <w:rPr>
          <w:rFonts w:ascii="Times New Roman" w:hAnsi="Times New Roman" w:cs="Times New Roman" w:eastAsia="Times New Roman"/>
        </w:rPr>
        <w:tab/>
      </w:r>
      <w:r>
        <w:rPr/>
        <w:t>86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/>
        <w:t>State</w:t>
      </w:r>
      <w:r>
        <w:rPr>
          <w:spacing w:val="-1"/>
        </w:rPr>
        <w:t> </w:t>
      </w:r>
      <w:r>
        <w:rPr/>
        <w:t>Ratings</w:t>
      </w:r>
      <w:r>
        <w:rPr>
          <w:spacing w:val="-1"/>
        </w:rPr>
        <w:t> </w:t>
      </w:r>
      <w:r>
        <w:rPr/>
        <w:t>– Map:</w:t>
      </w:r>
      <w:r>
        <w:rPr>
          <w:spacing w:val="54"/>
        </w:rPr>
        <w:t> </w:t>
      </w:r>
      <w:r>
        <w:rPr/>
        <w:t>Medicaid</w:t>
      </w:r>
      <w:r>
        <w:rPr>
          <w:spacing w:val="-1"/>
        </w:rPr>
        <w:t> </w:t>
      </w:r>
      <w:r>
        <w:rPr/>
        <w:t>Eligible Providers</w:t>
      </w:r>
      <w:r>
        <w:rPr>
          <w:rFonts w:ascii="Times New Roman" w:hAnsi="Times New Roman" w:cs="Times New Roman" w:eastAsia="Times New Roman"/>
        </w:rPr>
        <w:tab/>
      </w:r>
      <w:r>
        <w:rPr/>
        <w:t>87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/>
        <w:t>State</w:t>
      </w:r>
      <w:r>
        <w:rPr>
          <w:spacing w:val="-4"/>
        </w:rPr>
        <w:t> </w:t>
      </w:r>
      <w:r>
        <w:rPr/>
        <w:t>Ratings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Map:</w:t>
      </w:r>
      <w:r>
        <w:rPr>
          <w:spacing w:val="46"/>
        </w:rPr>
        <w:t> </w:t>
      </w:r>
      <w:r>
        <w:rPr/>
        <w:t>Medicaid</w:t>
      </w:r>
      <w:r>
        <w:rPr>
          <w:spacing w:val="-4"/>
        </w:rPr>
        <w:t> </w:t>
      </w:r>
      <w:r>
        <w:rPr>
          <w:spacing w:val="-1"/>
        </w:rPr>
        <w:t>Physician</w:t>
      </w:r>
      <w:r>
        <w:rPr>
          <w:spacing w:val="-3"/>
        </w:rPr>
        <w:t>-­‐</w:t>
      </w:r>
      <w:r>
        <w:rPr>
          <w:spacing w:val="-1"/>
        </w:rPr>
        <w:t>provided</w:t>
      </w:r>
      <w:r>
        <w:rPr>
          <w:spacing w:val="-4"/>
        </w:rPr>
        <w:t> </w:t>
      </w:r>
      <w:r>
        <w:rPr>
          <w:spacing w:val="-1"/>
        </w:rPr>
        <w:t>Telemedicine</w:t>
      </w:r>
      <w:r>
        <w:rPr>
          <w:spacing w:val="-4"/>
        </w:rPr>
        <w:t> </w:t>
      </w:r>
      <w:r>
        <w:rPr>
          <w:spacing w:val="-1"/>
        </w:rPr>
        <w:t>Services</w:t>
      </w:r>
      <w:r>
        <w:rPr>
          <w:rFonts w:ascii="Times New Roman" w:hAnsi="Times New Roman" w:cs="Times New Roman" w:eastAsia="Times New Roman"/>
          <w:spacing w:val="-1"/>
        </w:rPr>
        <w:tab/>
      </w:r>
      <w:r>
        <w:rPr/>
        <w:t>88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/>
        <w:t>State</w:t>
      </w:r>
      <w:r>
        <w:rPr>
          <w:spacing w:val="-1"/>
        </w:rPr>
        <w:t> </w:t>
      </w:r>
      <w:r>
        <w:rPr/>
        <w:t>Ratings</w:t>
      </w:r>
      <w:r>
        <w:rPr>
          <w:spacing w:val="-2"/>
        </w:rPr>
        <w:t> </w:t>
      </w:r>
      <w:r>
        <w:rPr/>
        <w:t>– Map:</w:t>
      </w:r>
      <w:r>
        <w:rPr>
          <w:spacing w:val="53"/>
        </w:rPr>
        <w:t> </w:t>
      </w:r>
      <w:r>
        <w:rPr>
          <w:spacing w:val="-1"/>
        </w:rPr>
        <w:t>Medicaid </w:t>
      </w:r>
      <w:r>
        <w:rPr/>
        <w:t>Mental and</w:t>
      </w:r>
      <w:r>
        <w:rPr>
          <w:spacing w:val="-1"/>
        </w:rPr>
        <w:t> </w:t>
      </w:r>
      <w:r>
        <w:rPr/>
        <w:t>Behavioral</w:t>
      </w:r>
      <w:r>
        <w:rPr>
          <w:spacing w:val="-1"/>
        </w:rPr>
        <w:t> </w:t>
      </w:r>
      <w:r>
        <w:rPr/>
        <w:t>Health Services</w:t>
      </w:r>
      <w:r>
        <w:rPr>
          <w:rFonts w:ascii="Times New Roman" w:hAnsi="Times New Roman" w:cs="Times New Roman" w:eastAsia="Times New Roman"/>
        </w:rPr>
        <w:tab/>
      </w:r>
      <w:r>
        <w:rPr/>
        <w:t>89</w:t>
      </w:r>
      <w:r>
        <w:rPr/>
      </w:r>
    </w:p>
    <w:p>
      <w:pPr>
        <w:spacing w:after="0" w:line="240" w:lineRule="auto"/>
        <w:jc w:val="left"/>
        <w:sectPr>
          <w:headerReference w:type="default" r:id="rId9"/>
          <w:pgSz w:w="12240" w:h="15840"/>
          <w:pgMar w:header="760" w:footer="892" w:top="1240" w:bottom="1080" w:left="1340" w:right="1340"/>
        </w:sectPr>
      </w:pPr>
    </w:p>
    <w:p>
      <w:pPr>
        <w:pStyle w:val="BodyText"/>
        <w:tabs>
          <w:tab w:pos="9452" w:val="right" w:leader="dot"/>
        </w:tabs>
        <w:spacing w:line="240" w:lineRule="auto" w:before="199"/>
        <w:ind w:left="322" w:right="0" w:firstLine="0"/>
        <w:jc w:val="left"/>
      </w:pPr>
      <w:r>
        <w:rPr/>
        <w:t>State</w:t>
      </w:r>
      <w:r>
        <w:rPr>
          <w:spacing w:val="-1"/>
        </w:rPr>
        <w:t> </w:t>
      </w:r>
      <w:r>
        <w:rPr/>
        <w:t>Ratings</w:t>
      </w:r>
      <w:r>
        <w:rPr>
          <w:spacing w:val="-1"/>
        </w:rPr>
        <w:t> </w:t>
      </w:r>
      <w:r>
        <w:rPr/>
        <w:t>– Map:</w:t>
      </w:r>
      <w:r>
        <w:rPr>
          <w:spacing w:val="53"/>
        </w:rPr>
        <w:t> </w:t>
      </w:r>
      <w:r>
        <w:rPr/>
        <w:t>Medicaid Rehabilitation Services</w:t>
      </w:r>
      <w:r>
        <w:rPr>
          <w:rFonts w:ascii="Times New Roman" w:hAnsi="Times New Roman" w:cs="Times New Roman" w:eastAsia="Times New Roman"/>
        </w:rPr>
        <w:tab/>
      </w:r>
      <w:r>
        <w:rPr/>
        <w:t>90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/>
        <w:t>State</w:t>
      </w:r>
      <w:r>
        <w:rPr>
          <w:spacing w:val="-1"/>
        </w:rPr>
        <w:t> </w:t>
      </w:r>
      <w:r>
        <w:rPr/>
        <w:t>Ratings</w:t>
      </w:r>
      <w:r>
        <w:rPr>
          <w:spacing w:val="-1"/>
        </w:rPr>
        <w:t> </w:t>
      </w:r>
      <w:r>
        <w:rPr/>
        <w:t>– Map:</w:t>
      </w:r>
      <w:r>
        <w:rPr>
          <w:spacing w:val="53"/>
        </w:rPr>
        <w:t> </w:t>
      </w:r>
      <w:r>
        <w:rPr/>
        <w:t>Medicaid Home Health</w:t>
      </w:r>
      <w:r>
        <w:rPr>
          <w:spacing w:val="-1"/>
        </w:rPr>
        <w:t> </w:t>
      </w:r>
      <w:r>
        <w:rPr/>
        <w:t>Services</w:t>
      </w:r>
      <w:r>
        <w:rPr>
          <w:rFonts w:ascii="Times New Roman" w:hAnsi="Times New Roman" w:cs="Times New Roman" w:eastAsia="Times New Roman"/>
        </w:rPr>
        <w:tab/>
      </w:r>
      <w:r>
        <w:rPr/>
        <w:t>91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/>
        <w:t>State</w:t>
      </w:r>
      <w:r>
        <w:rPr>
          <w:spacing w:val="-1"/>
        </w:rPr>
        <w:t> </w:t>
      </w:r>
      <w:r>
        <w:rPr/>
        <w:t>Ratings</w:t>
      </w:r>
      <w:r>
        <w:rPr>
          <w:spacing w:val="-1"/>
        </w:rPr>
        <w:t> </w:t>
      </w:r>
      <w:r>
        <w:rPr/>
        <w:t>– Map:</w:t>
      </w:r>
      <w:r>
        <w:rPr>
          <w:spacing w:val="54"/>
        </w:rPr>
        <w:t> </w:t>
      </w:r>
      <w:r>
        <w:rPr/>
        <w:t>Medicaid</w:t>
      </w:r>
      <w:r>
        <w:rPr>
          <w:spacing w:val="-1"/>
        </w:rPr>
        <w:t> </w:t>
      </w:r>
      <w:r>
        <w:rPr/>
        <w:t>Informed Consent</w:t>
      </w:r>
      <w:r>
        <w:rPr>
          <w:rFonts w:ascii="Times New Roman" w:hAnsi="Times New Roman" w:cs="Times New Roman" w:eastAsia="Times New Roman"/>
        </w:rPr>
        <w:tab/>
      </w:r>
      <w:r>
        <w:rPr/>
        <w:t>92</w:t>
      </w:r>
      <w:r>
        <w:rPr/>
      </w:r>
    </w:p>
    <w:p>
      <w:pPr>
        <w:pStyle w:val="BodyText"/>
        <w:tabs>
          <w:tab w:pos="9452" w:val="right" w:leader="dot"/>
        </w:tabs>
        <w:spacing w:line="240" w:lineRule="auto" w:before="144"/>
        <w:ind w:left="322" w:right="0" w:firstLine="0"/>
        <w:jc w:val="left"/>
      </w:pPr>
      <w:r>
        <w:rPr/>
        <w:t>State</w:t>
      </w:r>
      <w:r>
        <w:rPr>
          <w:spacing w:val="-1"/>
        </w:rPr>
        <w:t> </w:t>
      </w:r>
      <w:r>
        <w:rPr/>
        <w:t>Ratings</w:t>
      </w:r>
      <w:r>
        <w:rPr>
          <w:spacing w:val="-1"/>
        </w:rPr>
        <w:t> </w:t>
      </w:r>
      <w:r>
        <w:rPr/>
        <w:t>– Map:</w:t>
      </w:r>
      <w:r>
        <w:rPr>
          <w:spacing w:val="54"/>
        </w:rPr>
        <w:t> </w:t>
      </w:r>
      <w:r>
        <w:rPr/>
        <w:t>Medicaid</w:t>
      </w:r>
      <w:r>
        <w:rPr>
          <w:spacing w:val="-1"/>
        </w:rPr>
        <w:t> </w:t>
      </w:r>
      <w:r>
        <w:rPr/>
        <w:t>Telepresenter</w:t>
      </w:r>
      <w:r>
        <w:rPr>
          <w:rFonts w:ascii="Times New Roman" w:hAnsi="Times New Roman" w:cs="Times New Roman" w:eastAsia="Times New Roman"/>
        </w:rPr>
        <w:tab/>
      </w:r>
      <w:r>
        <w:rPr/>
        <w:t>93</w:t>
      </w:r>
      <w:r>
        <w:rPr/>
      </w:r>
    </w:p>
    <w:p>
      <w:pPr>
        <w:pStyle w:val="Heading9"/>
        <w:tabs>
          <w:tab w:pos="9457" w:val="right" w:leader="dot"/>
        </w:tabs>
        <w:spacing w:line="240" w:lineRule="auto" w:before="144"/>
        <w:ind w:left="107" w:right="0"/>
        <w:jc w:val="left"/>
        <w:rPr>
          <w:b w:val="0"/>
          <w:bCs w:val="0"/>
        </w:rPr>
      </w:pPr>
      <w:r>
        <w:rPr/>
        <w:t>References</w:t>
      </w:r>
      <w:r>
        <w:rPr>
          <w:rFonts w:ascii="Times New Roman"/>
          <w:b w:val="0"/>
        </w:rPr>
        <w:tab/>
      </w:r>
      <w:r>
        <w:rPr/>
        <w:t>94</w:t>
      </w:r>
      <w:r>
        <w:rPr>
          <w:b w:val="0"/>
        </w:rPr>
      </w:r>
    </w:p>
    <w:p>
      <w:pPr>
        <w:spacing w:after="0" w:line="240" w:lineRule="auto"/>
        <w:jc w:val="left"/>
        <w:sectPr>
          <w:headerReference w:type="default" r:id="rId10"/>
          <w:pgSz w:w="12240" w:h="15840"/>
          <w:pgMar w:header="760" w:footer="892" w:top="1240" w:bottom="1080" w:left="1340" w:right="1340"/>
        </w:sect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40"/>
          <w:szCs w:val="40"/>
        </w:rPr>
      </w:pPr>
    </w:p>
    <w:p>
      <w:pPr>
        <w:pStyle w:val="Heading5"/>
        <w:spacing w:line="240" w:lineRule="auto"/>
        <w:ind w:right="115"/>
        <w:jc w:val="center"/>
        <w:rPr>
          <w:b w:val="0"/>
          <w:bCs w:val="0"/>
        </w:rPr>
      </w:pPr>
      <w:r>
        <w:rPr>
          <w:color w:val="EE5D1B"/>
        </w:rPr>
        <w:t>EXECUTIVE</w:t>
      </w:r>
      <w:r>
        <w:rPr>
          <w:color w:val="EE5D1B"/>
          <w:spacing w:val="62"/>
        </w:rPr>
        <w:t> </w:t>
      </w:r>
      <w:r>
        <w:rPr>
          <w:color w:val="EE5D1B"/>
        </w:rPr>
        <w:t>SUMMARY</w:t>
      </w:r>
      <w:r>
        <w:rPr>
          <w:b w:val="0"/>
        </w:rPr>
      </w:r>
    </w:p>
    <w:p>
      <w:pPr>
        <w:pStyle w:val="BodyText"/>
        <w:spacing w:line="241" w:lineRule="auto" w:before="260"/>
        <w:ind w:left="122" w:right="298" w:firstLine="0"/>
        <w:jc w:val="left"/>
      </w:pPr>
      <w:r>
        <w:rPr/>
        <w:t>Payment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coverage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services</w:t>
      </w:r>
      <w:r>
        <w:rPr>
          <w:spacing w:val="-4"/>
        </w:rPr>
        <w:t> </w:t>
      </w:r>
      <w:r>
        <w:rPr/>
        <w:t>delivered</w:t>
      </w:r>
      <w:r>
        <w:rPr>
          <w:spacing w:val="-5"/>
        </w:rPr>
        <w:t> </w:t>
      </w:r>
      <w:r>
        <w:rPr/>
        <w:t>via</w:t>
      </w:r>
      <w:r>
        <w:rPr>
          <w:spacing w:val="-4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some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biggest</w:t>
      </w:r>
      <w:r>
        <w:rPr>
          <w:w w:val="99"/>
        </w:rPr>
        <w:t> </w:t>
      </w:r>
      <w:r>
        <w:rPr/>
        <w:t>challenges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telemedicine</w:t>
      </w:r>
      <w:r>
        <w:rPr>
          <w:spacing w:val="-3"/>
        </w:rPr>
        <w:t> </w:t>
      </w:r>
      <w:r>
        <w:rPr/>
        <w:t>adoption.</w:t>
      </w:r>
      <w:r>
        <w:rPr>
          <w:spacing w:val="48"/>
        </w:rPr>
        <w:t> </w:t>
      </w:r>
      <w:r>
        <w:rPr/>
        <w:t>Patients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health</w:t>
      </w:r>
      <w:r>
        <w:rPr>
          <w:spacing w:val="-2"/>
        </w:rPr>
        <w:t> </w:t>
      </w:r>
      <w:r>
        <w:rPr/>
        <w:t>care</w:t>
      </w:r>
      <w:r>
        <w:rPr>
          <w:spacing w:val="-3"/>
        </w:rPr>
        <w:t> </w:t>
      </w:r>
      <w:r>
        <w:rPr/>
        <w:t>providers</w:t>
      </w:r>
      <w:r>
        <w:rPr>
          <w:spacing w:val="-3"/>
        </w:rPr>
        <w:t> </w:t>
      </w:r>
      <w:r>
        <w:rPr/>
        <w:t>may</w:t>
      </w:r>
      <w:r>
        <w:rPr>
          <w:spacing w:val="-3"/>
        </w:rPr>
        <w:t> </w:t>
      </w:r>
      <w:r>
        <w:rPr/>
        <w:t>encounter</w:t>
      </w:r>
      <w:r>
        <w:rPr>
          <w:spacing w:val="-3"/>
        </w:rPr>
        <w:t> </w:t>
      </w:r>
      <w:r>
        <w:rPr/>
        <w:t>a</w:t>
      </w:r>
      <w:r>
        <w:rPr/>
        <w:t> patchwork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arbitrary</w:t>
      </w:r>
      <w:r>
        <w:rPr>
          <w:spacing w:val="-4"/>
        </w:rPr>
        <w:t> </w:t>
      </w:r>
      <w:r>
        <w:rPr/>
        <w:t>insurance</w:t>
      </w:r>
      <w:r>
        <w:rPr>
          <w:spacing w:val="-4"/>
        </w:rPr>
        <w:t> </w:t>
      </w:r>
      <w:r>
        <w:rPr>
          <w:spacing w:val="-1"/>
        </w:rPr>
        <w:t>requirements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disparate</w:t>
      </w:r>
      <w:r>
        <w:rPr>
          <w:spacing w:val="-4"/>
        </w:rPr>
        <w:t> </w:t>
      </w:r>
      <w:r>
        <w:rPr/>
        <w:t>payment</w:t>
      </w:r>
      <w:r>
        <w:rPr>
          <w:spacing w:val="-4"/>
        </w:rPr>
        <w:t> </w:t>
      </w:r>
      <w:r>
        <w:rPr/>
        <w:t>streams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not</w:t>
      </w:r>
      <w:r>
        <w:rPr>
          <w:spacing w:val="22"/>
          <w:w w:val="99"/>
        </w:rPr>
        <w:t> </w:t>
      </w:r>
      <w:r>
        <w:rPr/>
        <w:t>allow</w:t>
      </w:r>
      <w:r>
        <w:rPr>
          <w:spacing w:val="-4"/>
        </w:rPr>
        <w:t> </w:t>
      </w:r>
      <w:r>
        <w:rPr/>
        <w:t>them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fully</w:t>
      </w:r>
      <w:r>
        <w:rPr>
          <w:spacing w:val="-3"/>
        </w:rPr>
        <w:t> </w:t>
      </w:r>
      <w:r>
        <w:rPr/>
        <w:t>take</w:t>
      </w:r>
      <w:r>
        <w:rPr>
          <w:spacing w:val="-4"/>
        </w:rPr>
        <w:t> </w:t>
      </w:r>
      <w:r>
        <w:rPr/>
        <w:t>advantage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telemedicine.</w:t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0"/>
        <w:ind w:left="122" w:right="298" w:firstLine="0"/>
        <w:jc w:val="left"/>
        <w:rPr>
          <w:rFonts w:ascii="Calibri" w:hAnsi="Calibri" w:cs="Calibri" w:eastAsia="Calibri"/>
        </w:rPr>
      </w:pPr>
      <w:r>
        <w:rPr/>
        <w:t>The</w:t>
      </w:r>
      <w:r>
        <w:rPr>
          <w:spacing w:val="-3"/>
        </w:rPr>
        <w:t> </w:t>
      </w:r>
      <w:r>
        <w:rPr/>
        <w:t>American</w:t>
      </w:r>
      <w:r>
        <w:rPr>
          <w:spacing w:val="-3"/>
        </w:rPr>
        <w:t> </w:t>
      </w:r>
      <w:r>
        <w:rPr/>
        <w:t>Telemedicine</w:t>
      </w:r>
      <w:r>
        <w:rPr>
          <w:spacing w:val="-3"/>
        </w:rPr>
        <w:t> </w:t>
      </w:r>
      <w:r>
        <w:rPr/>
        <w:t>Association</w:t>
      </w:r>
      <w:r>
        <w:rPr>
          <w:spacing w:val="-3"/>
        </w:rPr>
        <w:t> </w:t>
      </w:r>
      <w:r>
        <w:rPr/>
        <w:t>(ATA)</w:t>
      </w:r>
      <w:r>
        <w:rPr>
          <w:spacing w:val="-3"/>
        </w:rPr>
        <w:t> </w:t>
      </w:r>
      <w:r>
        <w:rPr/>
        <w:t>has</w:t>
      </w:r>
      <w:r>
        <w:rPr>
          <w:spacing w:val="-3"/>
        </w:rPr>
        <w:t> </w:t>
      </w:r>
      <w:r>
        <w:rPr/>
        <w:t>captured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complex</w:t>
      </w:r>
      <w:r>
        <w:rPr>
          <w:spacing w:val="-3"/>
        </w:rPr>
        <w:t> </w:t>
      </w:r>
      <w:r>
        <w:rPr/>
        <w:t>policy</w:t>
      </w:r>
      <w:r>
        <w:rPr>
          <w:spacing w:val="-3"/>
        </w:rPr>
        <w:t> </w:t>
      </w:r>
      <w:r>
        <w:rPr/>
        <w:t>landscape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50</w:t>
      </w:r>
      <w:r>
        <w:rPr>
          <w:w w:val="99"/>
        </w:rPr>
        <w:t> </w:t>
      </w:r>
      <w:r>
        <w:rPr/>
        <w:t>states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50</w:t>
      </w:r>
      <w:r>
        <w:rPr>
          <w:spacing w:val="-2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telemedicine</w:t>
      </w:r>
      <w:r>
        <w:rPr>
          <w:spacing w:val="-2"/>
        </w:rPr>
        <w:t> </w:t>
      </w:r>
      <w:r>
        <w:rPr/>
        <w:t>policies,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translated</w:t>
      </w:r>
      <w:r>
        <w:rPr>
          <w:spacing w:val="-3"/>
        </w:rPr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into</w:t>
      </w:r>
      <w:r>
        <w:rPr>
          <w:spacing w:val="-3"/>
        </w:rPr>
        <w:t> </w:t>
      </w:r>
      <w:r>
        <w:rPr/>
        <w:t>an</w:t>
      </w:r>
      <w:r>
        <w:rPr>
          <w:spacing w:val="-2"/>
        </w:rPr>
        <w:t> </w:t>
      </w:r>
      <w:r>
        <w:rPr/>
        <w:t>easy</w:t>
      </w:r>
      <w:r>
        <w:rPr>
          <w:spacing w:val="-3"/>
        </w:rPr>
        <w:t> </w:t>
      </w:r>
      <w:r>
        <w:rPr/>
        <w:t>to</w:t>
      </w:r>
      <w:r>
        <w:rPr>
          <w:spacing w:val="23"/>
        </w:rPr>
        <w:t> </w:t>
      </w:r>
      <w:r>
        <w:rPr/>
        <w:t>use</w:t>
      </w:r>
      <w:r>
        <w:rPr>
          <w:spacing w:val="-3"/>
        </w:rPr>
        <w:t> </w:t>
      </w:r>
      <w:r>
        <w:rPr/>
        <w:t>format.</w:t>
      </w:r>
      <w:r>
        <w:rPr>
          <w:spacing w:val="50"/>
        </w:rPr>
        <w:t> </w:t>
      </w:r>
      <w:r>
        <w:rPr/>
        <w:t>This</w:t>
      </w:r>
      <w:r>
        <w:rPr>
          <w:spacing w:val="-2"/>
        </w:rPr>
        <w:t> </w:t>
      </w:r>
      <w:r>
        <w:rPr/>
        <w:t>report</w:t>
      </w:r>
      <w:r>
        <w:rPr>
          <w:spacing w:val="-2"/>
        </w:rPr>
        <w:t> </w:t>
      </w:r>
      <w:r>
        <w:rPr/>
        <w:t>complements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>
          <w:rFonts w:ascii="Calibri"/>
          <w:i/>
        </w:rPr>
        <w:t>50</w:t>
      </w:r>
      <w:r>
        <w:rPr>
          <w:rFonts w:ascii="Calibri"/>
          <w:i/>
          <w:spacing w:val="-2"/>
        </w:rPr>
        <w:t> </w:t>
      </w:r>
      <w:r>
        <w:rPr>
          <w:rFonts w:ascii="Calibri"/>
          <w:i/>
        </w:rPr>
        <w:t>State</w:t>
      </w:r>
      <w:r>
        <w:rPr>
          <w:rFonts w:ascii="Calibri"/>
          <w:i/>
          <w:spacing w:val="-2"/>
        </w:rPr>
        <w:t> </w:t>
      </w:r>
      <w:r>
        <w:rPr>
          <w:rFonts w:ascii="Calibri"/>
          <w:i/>
        </w:rPr>
        <w:t>Gaps</w:t>
      </w:r>
      <w:r>
        <w:rPr>
          <w:rFonts w:ascii="Calibri"/>
          <w:i/>
          <w:spacing w:val="-3"/>
        </w:rPr>
        <w:t> </w:t>
      </w:r>
      <w:r>
        <w:rPr>
          <w:rFonts w:ascii="Calibri"/>
          <w:i/>
        </w:rPr>
        <w:t>Analysis:</w:t>
      </w:r>
      <w:r>
        <w:rPr>
          <w:rFonts w:ascii="Calibri"/>
          <w:i/>
          <w:spacing w:val="50"/>
        </w:rPr>
        <w:t> </w:t>
      </w:r>
      <w:r>
        <w:rPr>
          <w:rFonts w:ascii="Calibri"/>
          <w:i/>
        </w:rPr>
        <w:t>Physician</w:t>
      </w:r>
      <w:r>
        <w:rPr>
          <w:rFonts w:ascii="Calibri"/>
          <w:i/>
          <w:spacing w:val="-2"/>
        </w:rPr>
        <w:t> </w:t>
      </w:r>
      <w:r>
        <w:rPr>
          <w:rFonts w:ascii="Calibri"/>
          <w:i/>
        </w:rPr>
        <w:t>Practice</w:t>
      </w:r>
      <w:r>
        <w:rPr>
          <w:rFonts w:ascii="Calibri"/>
          <w:i/>
          <w:spacing w:val="-2"/>
        </w:rPr>
        <w:t> </w:t>
      </w:r>
      <w:r>
        <w:rPr>
          <w:rFonts w:ascii="Calibri"/>
          <w:i/>
        </w:rPr>
        <w:t>Standards</w:t>
      </w:r>
      <w:r>
        <w:rPr>
          <w:rFonts w:ascii="Calibri"/>
        </w:rPr>
      </w:r>
    </w:p>
    <w:p>
      <w:pPr>
        <w:pStyle w:val="BodyText"/>
        <w:spacing w:line="240" w:lineRule="auto" w:before="0"/>
        <w:ind w:left="122" w:right="298" w:firstLine="0"/>
        <w:jc w:val="left"/>
      </w:pPr>
      <w:r>
        <w:rPr>
          <w:rFonts w:ascii="Calibri"/>
          <w:i/>
        </w:rPr>
        <w:t>&amp;</w:t>
      </w:r>
      <w:r>
        <w:rPr>
          <w:rFonts w:ascii="Calibri"/>
          <w:i/>
          <w:spacing w:val="-5"/>
        </w:rPr>
        <w:t> </w:t>
      </w:r>
      <w:r>
        <w:rPr>
          <w:rFonts w:ascii="Calibri"/>
          <w:i/>
        </w:rPr>
        <w:t>Licensure</w:t>
      </w:r>
      <w:r>
        <w:rPr/>
        <w:t>,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extracts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compares</w:t>
      </w:r>
      <w:r>
        <w:rPr>
          <w:spacing w:val="-5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coverage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reimbursement</w:t>
      </w:r>
      <w:r>
        <w:rPr>
          <w:spacing w:val="-4"/>
        </w:rPr>
        <w:t> </w:t>
      </w:r>
      <w:r>
        <w:rPr/>
        <w:t>standards</w:t>
      </w:r>
      <w:r>
        <w:rPr/>
        <w:t> for</w:t>
      </w:r>
      <w:r>
        <w:rPr>
          <w:spacing w:val="-4"/>
        </w:rPr>
        <w:t> </w:t>
      </w:r>
      <w:r>
        <w:rPr/>
        <w:t>every</w:t>
      </w:r>
      <w:r>
        <w:rPr>
          <w:spacing w:val="-3"/>
        </w:rPr>
        <w:t> </w:t>
      </w:r>
      <w:r>
        <w:rPr/>
        <w:t>state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U.S.</w:t>
      </w:r>
      <w:r>
        <w:rPr>
          <w:spacing w:val="-3"/>
        </w:rPr>
        <w:t> </w:t>
      </w:r>
      <w:r>
        <w:rPr/>
        <w:t>ultimately</w:t>
      </w:r>
      <w:r>
        <w:rPr>
          <w:spacing w:val="-3"/>
        </w:rPr>
        <w:t> </w:t>
      </w:r>
      <w:r>
        <w:rPr>
          <w:spacing w:val="-1"/>
        </w:rPr>
        <w:t>leaving</w:t>
      </w:r>
      <w:r>
        <w:rPr>
          <w:spacing w:val="-3"/>
        </w:rPr>
        <w:t> </w:t>
      </w:r>
      <w:r>
        <w:rPr/>
        <w:t>each</w:t>
      </w:r>
      <w:r>
        <w:rPr>
          <w:spacing w:val="-3"/>
        </w:rPr>
        <w:t> </w:t>
      </w:r>
      <w:r>
        <w:rPr/>
        <w:t>state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two</w:t>
      </w:r>
      <w:r>
        <w:rPr>
          <w:spacing w:val="-4"/>
        </w:rPr>
        <w:t> </w:t>
      </w:r>
      <w:r>
        <w:rPr/>
        <w:t>questions: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0"/>
          <w:numId w:val="1"/>
        </w:numPr>
        <w:tabs>
          <w:tab w:pos="843" w:val="left" w:leader="none"/>
        </w:tabs>
        <w:spacing w:line="299" w:lineRule="exact" w:before="0" w:after="0"/>
        <w:ind w:left="822" w:right="0" w:hanging="340"/>
        <w:jc w:val="left"/>
      </w:pPr>
      <w:r>
        <w:rPr/>
        <w:t>“How</w:t>
      </w:r>
      <w:r>
        <w:rPr>
          <w:spacing w:val="-4"/>
        </w:rPr>
        <w:t> </w:t>
      </w:r>
      <w:r>
        <w:rPr/>
        <w:t>does</w:t>
      </w:r>
      <w:r>
        <w:rPr>
          <w:spacing w:val="-4"/>
        </w:rPr>
        <w:t> </w:t>
      </w:r>
      <w:r>
        <w:rPr/>
        <w:t>my</w:t>
      </w:r>
      <w:r>
        <w:rPr>
          <w:spacing w:val="-4"/>
        </w:rPr>
        <w:t> </w:t>
      </w:r>
      <w:r>
        <w:rPr/>
        <w:t>state</w:t>
      </w:r>
      <w:r>
        <w:rPr>
          <w:spacing w:val="-4"/>
        </w:rPr>
        <w:t> </w:t>
      </w:r>
      <w:r>
        <w:rPr/>
        <w:t>compare</w:t>
      </w:r>
      <w:r>
        <w:rPr>
          <w:spacing w:val="-4"/>
        </w:rPr>
        <w:t> </w:t>
      </w:r>
      <w:r>
        <w:rPr/>
        <w:t>regarding</w:t>
      </w:r>
      <w:r>
        <w:rPr>
          <w:spacing w:val="-4"/>
        </w:rPr>
        <w:t> </w:t>
      </w:r>
      <w:r>
        <w:rPr/>
        <w:t>policies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promote</w:t>
      </w:r>
      <w:r>
        <w:rPr>
          <w:spacing w:val="-4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adoption?”</w:t>
      </w:r>
    </w:p>
    <w:p>
      <w:pPr>
        <w:pStyle w:val="BodyText"/>
        <w:numPr>
          <w:ilvl w:val="0"/>
          <w:numId w:val="1"/>
        </w:numPr>
        <w:tabs>
          <w:tab w:pos="843" w:val="left" w:leader="none"/>
        </w:tabs>
        <w:spacing w:line="299" w:lineRule="exact" w:before="0" w:after="0"/>
        <w:ind w:left="842" w:right="0" w:hanging="360"/>
        <w:jc w:val="left"/>
      </w:pPr>
      <w:r>
        <w:rPr/>
        <w:t>“What</w:t>
      </w:r>
      <w:r>
        <w:rPr>
          <w:spacing w:val="-4"/>
        </w:rPr>
        <w:t> </w:t>
      </w:r>
      <w:r>
        <w:rPr/>
        <w:t>should</w:t>
      </w:r>
      <w:r>
        <w:rPr>
          <w:spacing w:val="-3"/>
        </w:rPr>
        <w:t> </w:t>
      </w:r>
      <w:r>
        <w:rPr/>
        <w:t>my</w:t>
      </w:r>
      <w:r>
        <w:rPr>
          <w:spacing w:val="-3"/>
        </w:rPr>
        <w:t> </w:t>
      </w:r>
      <w:r>
        <w:rPr/>
        <w:t>state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improve</w:t>
      </w:r>
      <w:r>
        <w:rPr>
          <w:spacing w:val="-3"/>
        </w:rPr>
        <w:t> </w:t>
      </w:r>
      <w:r>
        <w:rPr/>
        <w:t>policies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promote</w:t>
      </w:r>
      <w:r>
        <w:rPr>
          <w:spacing w:val="-3"/>
        </w:rPr>
        <w:t> </w:t>
      </w:r>
      <w:r>
        <w:rPr/>
        <w:t>telemedicine</w:t>
      </w:r>
      <w:r>
        <w:rPr>
          <w:spacing w:val="-3"/>
        </w:rPr>
        <w:t> </w:t>
      </w:r>
      <w:r>
        <w:rPr/>
        <w:t>adoption?”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0"/>
        <w:ind w:left="122" w:right="401" w:firstLine="0"/>
        <w:jc w:val="left"/>
      </w:pPr>
      <w:r>
        <w:rPr/>
        <w:t>Using</w:t>
      </w:r>
      <w:r>
        <w:rPr>
          <w:spacing w:val="-4"/>
        </w:rPr>
        <w:t> </w:t>
      </w:r>
      <w:r>
        <w:rPr/>
        <w:t>data</w:t>
      </w:r>
      <w:r>
        <w:rPr>
          <w:spacing w:val="-4"/>
        </w:rPr>
        <w:t> </w:t>
      </w:r>
      <w:r>
        <w:rPr/>
        <w:t>categorized</w:t>
      </w:r>
      <w:r>
        <w:rPr>
          <w:spacing w:val="-3"/>
        </w:rPr>
        <w:t> </w:t>
      </w:r>
      <w:r>
        <w:rPr/>
        <w:t>into</w:t>
      </w:r>
      <w:r>
        <w:rPr>
          <w:spacing w:val="-5"/>
        </w:rPr>
        <w:t> </w:t>
      </w:r>
      <w:r>
        <w:rPr/>
        <w:t>13</w:t>
      </w:r>
      <w:r>
        <w:rPr>
          <w:spacing w:val="-4"/>
        </w:rPr>
        <w:t> </w:t>
      </w:r>
      <w:r>
        <w:rPr/>
        <w:t>indicators</w:t>
      </w:r>
      <w:r>
        <w:rPr>
          <w:spacing w:val="-3"/>
        </w:rPr>
        <w:t> </w:t>
      </w:r>
      <w:r>
        <w:rPr/>
        <w:t>related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coverage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reimbursement,</w:t>
      </w:r>
      <w:r>
        <w:rPr>
          <w:spacing w:val="-3"/>
        </w:rPr>
        <w:t> </w:t>
      </w:r>
      <w:r>
        <w:rPr/>
        <w:t>our</w:t>
      </w:r>
      <w:r>
        <w:rPr>
          <w:spacing w:val="-4"/>
        </w:rPr>
        <w:t> </w:t>
      </w:r>
      <w:r>
        <w:rPr/>
        <w:t>analysis</w:t>
      </w:r>
      <w:r>
        <w:rPr/>
        <w:t> continues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reveal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mix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strides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stagnation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>
          <w:spacing w:val="-1"/>
        </w:rPr>
        <w:t>state</w:t>
      </w:r>
      <w:r>
        <w:rPr>
          <w:spacing w:val="-3"/>
        </w:rPr>
        <w:t>-­‐</w:t>
      </w:r>
      <w:r>
        <w:rPr>
          <w:spacing w:val="-1"/>
        </w:rPr>
        <w:t>based</w:t>
      </w:r>
      <w:r>
        <w:rPr>
          <w:spacing w:val="-12"/>
        </w:rPr>
        <w:t> </w:t>
      </w:r>
      <w:r>
        <w:rPr/>
        <w:t>policy</w:t>
      </w:r>
      <w:r>
        <w:rPr>
          <w:spacing w:val="-12"/>
        </w:rPr>
        <w:t> </w:t>
      </w:r>
      <w:r>
        <w:rPr/>
        <w:t>despite</w:t>
      </w:r>
      <w:r>
        <w:rPr>
          <w:spacing w:val="-12"/>
        </w:rPr>
        <w:t> </w:t>
      </w:r>
      <w:r>
        <w:rPr/>
        <w:t>decades</w:t>
      </w:r>
      <w:r>
        <w:rPr>
          <w:spacing w:val="-12"/>
        </w:rPr>
        <w:t> </w:t>
      </w:r>
      <w:r>
        <w:rPr/>
        <w:t>of</w:t>
      </w:r>
      <w:r>
        <w:rPr>
          <w:spacing w:val="24"/>
        </w:rPr>
        <w:t> </w:t>
      </w:r>
      <w:r>
        <w:rPr>
          <w:spacing w:val="-1"/>
        </w:rPr>
        <w:t>evidence</w:t>
      </w:r>
      <w:r>
        <w:rPr>
          <w:spacing w:val="-3"/>
        </w:rPr>
        <w:t>-­‐</w:t>
      </w:r>
      <w:r>
        <w:rPr>
          <w:spacing w:val="-1"/>
        </w:rPr>
        <w:t>based</w:t>
      </w:r>
      <w:r>
        <w:rPr>
          <w:spacing w:val="-23"/>
        </w:rPr>
        <w:t> </w:t>
      </w:r>
      <w:r>
        <w:rPr/>
        <w:t>research</w:t>
      </w:r>
      <w:r>
        <w:rPr>
          <w:spacing w:val="-23"/>
        </w:rPr>
        <w:t> </w:t>
      </w:r>
      <w:r>
        <w:rPr/>
        <w:t>highlighting</w:t>
      </w:r>
      <w:r>
        <w:rPr>
          <w:spacing w:val="-23"/>
        </w:rPr>
        <w:t> </w:t>
      </w:r>
      <w:r>
        <w:rPr/>
        <w:t>positive</w:t>
      </w:r>
      <w:r>
        <w:rPr>
          <w:spacing w:val="-22"/>
        </w:rPr>
        <w:t> </w:t>
      </w:r>
      <w:r>
        <w:rPr/>
        <w:t>clinical</w:t>
      </w:r>
      <w:r>
        <w:rPr>
          <w:spacing w:val="-23"/>
        </w:rPr>
        <w:t> </w:t>
      </w:r>
      <w:r>
        <w:rPr/>
        <w:t>outcomes</w:t>
      </w:r>
      <w:r>
        <w:rPr>
          <w:spacing w:val="-23"/>
        </w:rPr>
        <w:t> </w:t>
      </w:r>
      <w:r>
        <w:rPr/>
        <w:t>and</w:t>
      </w:r>
      <w:r>
        <w:rPr>
          <w:spacing w:val="-23"/>
        </w:rPr>
        <w:t> </w:t>
      </w:r>
      <w:r>
        <w:rPr/>
        <w:t>increasing</w:t>
      </w:r>
      <w:r>
        <w:rPr>
          <w:spacing w:val="-22"/>
        </w:rPr>
        <w:t> </w:t>
      </w:r>
      <w:r>
        <w:rPr/>
        <w:t>telemedicine</w:t>
      </w:r>
      <w:r>
        <w:rPr>
          <w:spacing w:val="28"/>
          <w:w w:val="99"/>
        </w:rPr>
        <w:t> </w:t>
      </w:r>
      <w:r>
        <w:rPr/>
        <w:t>utilization.</w:t>
      </w:r>
    </w:p>
    <w:p>
      <w:pPr>
        <w:spacing w:line="240" w:lineRule="auto" w:before="7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92" w:lineRule="exact" w:before="0"/>
        <w:ind w:left="122" w:right="298" w:firstLine="0"/>
        <w:jc w:val="left"/>
        <w:rPr>
          <w:sz w:val="16"/>
          <w:szCs w:val="16"/>
        </w:rPr>
      </w:pPr>
      <w:r>
        <w:rPr>
          <w:spacing w:val="-1"/>
        </w:rPr>
        <w:t>Since</w:t>
      </w:r>
      <w:r>
        <w:rPr>
          <w:spacing w:val="-3"/>
        </w:rPr>
        <w:t> </w:t>
      </w:r>
      <w:r>
        <w:rPr/>
        <w:t>our</w:t>
      </w:r>
      <w:r>
        <w:rPr>
          <w:spacing w:val="-2"/>
        </w:rPr>
        <w:t> </w:t>
      </w:r>
      <w:r>
        <w:rPr/>
        <w:t>initial</w:t>
      </w:r>
      <w:r>
        <w:rPr>
          <w:spacing w:val="-2"/>
        </w:rPr>
        <w:t> </w:t>
      </w:r>
      <w:r>
        <w:rPr>
          <w:spacing w:val="-1"/>
        </w:rPr>
        <w:t>report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September</w:t>
      </w:r>
      <w:r>
        <w:rPr>
          <w:spacing w:val="-2"/>
        </w:rPr>
        <w:t> </w:t>
      </w:r>
      <w:r>
        <w:rPr/>
        <w:t>2014</w:t>
      </w:r>
      <w:r>
        <w:rPr>
          <w:spacing w:val="-3"/>
        </w:rPr>
        <w:t> </w:t>
      </w:r>
      <w:r>
        <w:rPr/>
        <w:t>11</w:t>
      </w:r>
      <w:r>
        <w:rPr>
          <w:spacing w:val="-2"/>
        </w:rPr>
        <w:t> </w:t>
      </w:r>
      <w:r>
        <w:rPr/>
        <w:t>states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D.C.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adopted</w:t>
      </w:r>
      <w:r>
        <w:rPr>
          <w:spacing w:val="-2"/>
        </w:rPr>
        <w:t> </w:t>
      </w:r>
      <w:r>
        <w:rPr>
          <w:spacing w:val="-1"/>
        </w:rPr>
        <w:t>policies</w:t>
      </w:r>
      <w:r>
        <w:rPr>
          <w:spacing w:val="-3"/>
        </w:rPr>
        <w:t> </w:t>
      </w:r>
      <w:r>
        <w:rPr/>
        <w:t>that</w:t>
      </w:r>
      <w:r>
        <w:rPr>
          <w:spacing w:val="27"/>
          <w:w w:val="99"/>
        </w:rPr>
        <w:t> </w:t>
      </w:r>
      <w:r>
        <w:rPr>
          <w:spacing w:val="-1"/>
        </w:rPr>
        <w:t>improved</w:t>
      </w:r>
      <w:r>
        <w:rPr>
          <w:spacing w:val="-21"/>
        </w:rPr>
        <w:t> </w:t>
      </w:r>
      <w:r>
        <w:rPr/>
        <w:t>coverage</w:t>
      </w:r>
      <w:r>
        <w:rPr>
          <w:spacing w:val="-20"/>
        </w:rPr>
        <w:t> </w:t>
      </w:r>
      <w:r>
        <w:rPr/>
        <w:t>and</w:t>
      </w:r>
      <w:r>
        <w:rPr>
          <w:spacing w:val="-21"/>
        </w:rPr>
        <w:t> </w:t>
      </w:r>
      <w:r>
        <w:rPr/>
        <w:t>reimbursement</w:t>
      </w:r>
      <w:r>
        <w:rPr>
          <w:spacing w:val="-20"/>
        </w:rPr>
        <w:t> </w:t>
      </w:r>
      <w:r>
        <w:rPr/>
        <w:t>of</w:t>
      </w:r>
      <w:r>
        <w:rPr>
          <w:spacing w:val="-21"/>
        </w:rPr>
        <w:t> </w:t>
      </w:r>
      <w:r>
        <w:rPr>
          <w:spacing w:val="-1"/>
        </w:rPr>
        <w:t>telemedicine</w:t>
      </w:r>
      <w:r>
        <w:rPr>
          <w:spacing w:val="-3"/>
        </w:rPr>
        <w:t>-­‐</w:t>
      </w:r>
      <w:r>
        <w:rPr>
          <w:spacing w:val="-1"/>
        </w:rPr>
        <w:t>provided</w:t>
      </w:r>
      <w:r>
        <w:rPr>
          <w:spacing w:val="-20"/>
        </w:rPr>
        <w:t> </w:t>
      </w:r>
      <w:r>
        <w:rPr>
          <w:spacing w:val="-1"/>
        </w:rPr>
        <w:t>services,</w:t>
      </w:r>
      <w:r>
        <w:rPr>
          <w:spacing w:val="-21"/>
        </w:rPr>
        <w:t> </w:t>
      </w:r>
      <w:r>
        <w:rPr/>
        <w:t>while</w:t>
      </w:r>
      <w:r>
        <w:rPr>
          <w:spacing w:val="-20"/>
        </w:rPr>
        <w:t> </w:t>
      </w:r>
      <w:r>
        <w:rPr/>
        <w:t>two</w:t>
      </w:r>
      <w:r>
        <w:rPr>
          <w:spacing w:val="-21"/>
        </w:rPr>
        <w:t> </w:t>
      </w:r>
      <w:r>
        <w:rPr/>
        <w:t>states</w:t>
      </w:r>
      <w:r>
        <w:rPr>
          <w:spacing w:val="53"/>
        </w:rPr>
        <w:t> </w:t>
      </w:r>
      <w:r>
        <w:rPr/>
        <w:t>have</w:t>
      </w:r>
      <w:r>
        <w:rPr>
          <w:spacing w:val="-4"/>
        </w:rPr>
        <w:t> </w:t>
      </w:r>
      <w:r>
        <w:rPr/>
        <w:t>adopted</w:t>
      </w:r>
      <w:r>
        <w:rPr>
          <w:spacing w:val="-4"/>
        </w:rPr>
        <w:t> </w:t>
      </w:r>
      <w:r>
        <w:rPr/>
        <w:t>policies</w:t>
      </w:r>
      <w:r>
        <w:rPr>
          <w:spacing w:val="-4"/>
        </w:rPr>
        <w:t> </w:t>
      </w:r>
      <w:r>
        <w:rPr/>
        <w:t>further</w:t>
      </w:r>
      <w:r>
        <w:rPr>
          <w:spacing w:val="-4"/>
        </w:rPr>
        <w:t> </w:t>
      </w:r>
      <w:r>
        <w:rPr/>
        <w:t>restricting</w:t>
      </w:r>
      <w:r>
        <w:rPr>
          <w:spacing w:val="-4"/>
        </w:rPr>
        <w:t> </w:t>
      </w:r>
      <w:r>
        <w:rPr/>
        <w:t>coverage</w:t>
      </w:r>
      <w:r>
        <w:rPr>
          <w:spacing w:val="-4"/>
        </w:rPr>
        <w:t> </w:t>
      </w:r>
      <w:r>
        <w:rPr>
          <w:spacing w:val="-1"/>
        </w:rPr>
        <w:t>(Figure</w:t>
      </w:r>
      <w:r>
        <w:rPr>
          <w:spacing w:val="-5"/>
        </w:rPr>
        <w:t> </w:t>
      </w:r>
      <w:r>
        <w:rPr/>
        <w:t>1).</w:t>
      </w:r>
      <w:r>
        <w:rPr>
          <w:position w:val="11"/>
          <w:sz w:val="16"/>
          <w:szCs w:val="16"/>
        </w:rPr>
        <w:t>1</w:t>
      </w:r>
      <w:r>
        <w:rPr>
          <w:sz w:val="16"/>
          <w:szCs w:val="16"/>
        </w:rPr>
      </w:r>
    </w:p>
    <w:p>
      <w:pPr>
        <w:spacing w:line="240" w:lineRule="auto" w:before="3"/>
        <w:rPr>
          <w:rFonts w:ascii="Calibri" w:hAnsi="Calibri" w:cs="Calibri" w:eastAsia="Calibri"/>
          <w:sz w:val="24"/>
          <w:szCs w:val="24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4.6pt;height:261.7pt;mso-position-horizontal-relative:char;mso-position-vertical-relative:line" coordorigin="0,0" coordsize="9492,5234">
            <v:group style="position:absolute;left:15;top:11;width:9461;height:380" coordorigin="15,11" coordsize="9461,380">
              <v:shape style="position:absolute;left:15;top:11;width:9461;height:380" coordorigin="15,11" coordsize="9461,380" path="m15,11l9476,11,9476,390,15,390,15,11xe" filled="true" fillcolor="#ee5d1b" stroked="false">
                <v:path arrowok="t"/>
                <v:fill type="solid"/>
              </v:shape>
            </v:group>
            <v:group style="position:absolute;left:121;top:15;width:9255;height:375" coordorigin="121,15" coordsize="9255,375">
              <v:shape style="position:absolute;left:121;top:15;width:9255;height:375" coordorigin="121,15" coordsize="9255,375" path="m121,15l9375,15,9375,390,121,390,121,15xe" filled="true" fillcolor="#ee5d1b" stroked="false">
                <v:path arrowok="t"/>
                <v:fill type="solid"/>
              </v:shape>
            </v:group>
            <v:group style="position:absolute;left:6;top:6;width:9480;height:2" coordorigin="6,6" coordsize="9480,2">
              <v:shape style="position:absolute;left:6;top:6;width:9480;height:2" coordorigin="6,6" coordsize="9480,0" path="m6,6l9486,6e" filled="false" stroked="true" strokeweight=".580pt" strokecolor="#000000">
                <v:path arrowok="t"/>
              </v:shape>
            </v:group>
            <v:group style="position:absolute;left:11;top:11;width:2;height:5213" coordorigin="11,11" coordsize="2,5213">
              <v:shape style="position:absolute;left:11;top:11;width:2;height:5213" coordorigin="11,11" coordsize="0,5213" path="m11,11l11,5223e" filled="false" stroked="true" strokeweight=".580pt" strokecolor="#000000">
                <v:path arrowok="t"/>
              </v:shape>
            </v:group>
            <v:group style="position:absolute;left:9481;top:11;width:2;height:5213" coordorigin="9481,11" coordsize="2,5213">
              <v:shape style="position:absolute;left:9481;top:11;width:2;height:5213" coordorigin="9481,11" coordsize="0,5213" path="m9481,11l9481,5223e" filled="false" stroked="true" strokeweight=".580pt" strokecolor="#000000">
                <v:path arrowok="t"/>
              </v:shape>
            </v:group>
            <v:group style="position:absolute;left:6;top:395;width:9480;height:2" coordorigin="6,395" coordsize="9480,2">
              <v:shape style="position:absolute;left:6;top:395;width:9480;height:2" coordorigin="6,395" coordsize="9480,0" path="m6,395l9486,395e" filled="false" stroked="true" strokeweight=".580pt" strokecolor="#000000">
                <v:path arrowok="t"/>
              </v:shape>
            </v:group>
            <v:group style="position:absolute;left:6;top:5228;width:9480;height:2" coordorigin="6,5228" coordsize="9480,2">
              <v:shape style="position:absolute;left:6;top:5228;width:9480;height:2" coordorigin="6,5228" coordsize="9480,0" path="m6,5228l9486,5228e" filled="false" stroked="true" strokeweight=".57999pt" strokecolor="#000000">
                <v:path arrowok="t"/>
              </v:shape>
              <v:shape style="position:absolute;left:544;top:590;width:8402;height:4435" type="#_x0000_t75" stroked="false">
                <v:imagedata r:id="rId12" o:title=""/>
              </v:shape>
              <v:shape style="position:absolute;left:11;top:6;width:9471;height:389" type="#_x0000_t202" filled="false" stroked="false">
                <v:textbox inset="0,0,0,0">
                  <w:txbxContent>
                    <w:p>
                      <w:pPr>
                        <w:spacing w:before="16"/>
                        <w:ind w:left="1493" w:right="0" w:firstLine="0"/>
                        <w:jc w:val="left"/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FIGURE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3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1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4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–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3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Sept.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4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2014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3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w w:val="75"/>
                          <w:sz w:val="29"/>
                          <w:szCs w:val="29"/>
                        </w:rPr>
                        <w:t>-­‐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20"/>
                          <w:w w:val="75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December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3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2015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4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Comparison</w:t>
                      </w:r>
                      <w:r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footerReference w:type="default" r:id="rId11"/>
          <w:pgSz w:w="12240" w:h="15840"/>
          <w:pgMar w:footer="834" w:header="760" w:top="1240" w:bottom="1020" w:left="1320" w:right="1200"/>
          <w:pgNumType w:start="1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102.092903pt;margin-top:271.723083pt;width:11pt;height:78pt;mso-position-horizontal-relative:page;mso-position-vertical-relative:page;z-index:1192" type="#_x0000_t202" filled="false" stroked="false">
            <v:textbox inset="0,0,0,0" style="layout-flow:vertical;mso-layout-flow-alt:bottom-to-top">
              <w:txbxContent>
                <w:p>
                  <w:pPr>
                    <w:spacing w:line="209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595959"/>
                      <w:spacing w:val="-1"/>
                      <w:sz w:val="18"/>
                    </w:rPr>
                    <w:t>CO</w:t>
                  </w:r>
                  <w:r>
                    <w:rPr>
                      <w:rFonts w:ascii="Calibri"/>
                      <w:color w:val="595959"/>
                      <w:spacing w:val="-1"/>
                      <w:w w:val="99"/>
                      <w:sz w:val="18"/>
                    </w:rPr>
                    <w:t>MP</w:t>
                  </w:r>
                  <w:r>
                    <w:rPr>
                      <w:rFonts w:ascii="Calibri"/>
                      <w:color w:val="595959"/>
                      <w:spacing w:val="-1"/>
                      <w:sz w:val="18"/>
                    </w:rPr>
                    <w:t>OSITE</w:t>
                  </w:r>
                  <w:r>
                    <w:rPr>
                      <w:rFonts w:ascii="Calibri"/>
                      <w:color w:val="595959"/>
                      <w:sz w:val="18"/>
                    </w:rPr>
                    <w:t> </w:t>
                  </w:r>
                  <w:r>
                    <w:rPr>
                      <w:rFonts w:ascii="Calibri"/>
                      <w:color w:val="595959"/>
                      <w:spacing w:val="-1"/>
                      <w:w w:val="99"/>
                      <w:sz w:val="18"/>
                    </w:rPr>
                    <w:t>GRA</w:t>
                  </w:r>
                  <w:r>
                    <w:rPr>
                      <w:rFonts w:ascii="Calibri"/>
                      <w:color w:val="595959"/>
                      <w:spacing w:val="-1"/>
                      <w:sz w:val="18"/>
                    </w:rPr>
                    <w:t>DES</w:t>
                  </w:r>
                  <w:r>
                    <w:rPr>
                      <w:rFonts w:asci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6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0" w:lineRule="auto" w:before="58"/>
        <w:ind w:left="102" w:right="113" w:firstLine="0"/>
        <w:jc w:val="left"/>
      </w:pPr>
      <w:r>
        <w:rPr/>
        <w:pict>
          <v:group style="position:absolute;margin-left:88.112915pt;margin-top:90.595749pt;width:435.3pt;height:263.8pt;mso-position-horizontal-relative:page;mso-position-vertical-relative:paragraph;z-index:1168" coordorigin="1762,1812" coordsize="8706,5276">
            <v:group style="position:absolute;left:1793;top:1823;width:8660;height:495" coordorigin="1793,1823" coordsize="8660,495">
              <v:shape style="position:absolute;left:1793;top:1823;width:8660;height:495" coordorigin="1793,1823" coordsize="8660,495" path="m1793,1823l10452,1823,10452,2317,1793,2317,1793,1823xe" filled="true" fillcolor="#ee5d1b" stroked="false">
                <v:path arrowok="t"/>
                <v:fill type="solid"/>
              </v:shape>
            </v:group>
            <v:group style="position:absolute;left:1898;top:1885;width:8453;height:375" coordorigin="1898,1885" coordsize="8453,375">
              <v:shape style="position:absolute;left:1898;top:1885;width:8453;height:375" coordorigin="1898,1885" coordsize="8453,375" path="m1898,1885l10351,1885,10351,2259,1898,2259,1898,1885xe" filled="true" fillcolor="#ee5d1b" stroked="false">
                <v:path arrowok="t"/>
                <v:fill type="solid"/>
              </v:shape>
            </v:group>
            <v:group style="position:absolute;left:1783;top:1818;width:8679;height:2" coordorigin="1783,1818" coordsize="8679,2">
              <v:shape style="position:absolute;left:1783;top:1818;width:8679;height:2" coordorigin="1783,1818" coordsize="8679,0" path="m1783,1818l10462,1818e" filled="false" stroked="true" strokeweight=".580pt" strokecolor="#000000">
                <v:path arrowok="t"/>
              </v:shape>
            </v:group>
            <v:group style="position:absolute;left:1788;top:1823;width:2;height:500" coordorigin="1788,1823" coordsize="2,500">
              <v:shape style="position:absolute;left:1788;top:1823;width:2;height:500" coordorigin="1788,1823" coordsize="0,500" path="m1788,1823l1788,2322e" filled="false" stroked="true" strokeweight=".580pt" strokecolor="#000000">
                <v:path arrowok="t"/>
              </v:shape>
            </v:group>
            <v:group style="position:absolute;left:1783;top:2327;width:8679;height:2" coordorigin="1783,2327" coordsize="8679,2">
              <v:shape style="position:absolute;left:1783;top:2327;width:8679;height:2" coordorigin="1783,2327" coordsize="8679,0" path="m1783,2327l10462,2327e" filled="false" stroked="true" strokeweight=".580pt" strokecolor="#000000">
                <v:path arrowok="t"/>
              </v:shape>
            </v:group>
            <v:group style="position:absolute;left:10457;top:1823;width:2;height:500" coordorigin="10457,1823" coordsize="2,500">
              <v:shape style="position:absolute;left:10457;top:1823;width:2;height:500" coordorigin="10457,1823" coordsize="0,500" path="m10457,1823l10457,2322e" filled="false" stroked="true" strokeweight=".580pt" strokecolor="#000000">
                <v:path arrowok="t"/>
              </v:shape>
            </v:group>
            <v:group style="position:absolute;left:3740;top:3006;width:2;height:221" coordorigin="3740,3006" coordsize="2,221">
              <v:shape style="position:absolute;left:3740;top:3006;width:2;height:221" coordorigin="3740,3006" coordsize="0,221" path="m3740,3227l3740,3006e" filled="false" stroked="true" strokeweight="1.0pt" strokecolor="#e0e0e0">
                <v:path arrowok="t"/>
              </v:shape>
            </v:group>
            <v:group style="position:absolute;left:3740;top:3553;width:2;height:437" coordorigin="3740,3553" coordsize="2,437">
              <v:shape style="position:absolute;left:3740;top:3553;width:2;height:437" coordorigin="3740,3553" coordsize="0,437" path="m3740,3990l3740,3553e" filled="false" stroked="true" strokeweight="1.0pt" strokecolor="#e0e0e0">
                <v:path arrowok="t"/>
              </v:shape>
            </v:group>
            <v:group style="position:absolute;left:3740;top:4316;width:2;height:442" coordorigin="3740,4316" coordsize="2,442">
              <v:shape style="position:absolute;left:3740;top:4316;width:2;height:442" coordorigin="3740,4316" coordsize="0,442" path="m3740,4758l3740,4316e" filled="false" stroked="true" strokeweight="1.0pt" strokecolor="#e0e0e0">
                <v:path arrowok="t"/>
              </v:shape>
            </v:group>
            <v:group style="position:absolute;left:4806;top:4316;width:2;height:442" coordorigin="4806,4316" coordsize="2,442">
              <v:shape style="position:absolute;left:4806;top:4316;width:2;height:442" coordorigin="4806,4316" coordsize="0,442" path="m4806,4758l4806,4316e" filled="false" stroked="true" strokeweight="1.0pt" strokecolor="#e0e0e0">
                <v:path arrowok="t"/>
              </v:shape>
            </v:group>
            <v:group style="position:absolute;left:5876;top:4316;width:2;height:442" coordorigin="5876,4316" coordsize="2,442">
              <v:shape style="position:absolute;left:5876;top:4316;width:2;height:442" coordorigin="5876,4316" coordsize="0,442" path="m5876,4758l5876,4316e" filled="false" stroked="true" strokeweight="1.0pt" strokecolor="#e0e0e0">
                <v:path arrowok="t"/>
              </v:shape>
            </v:group>
            <v:group style="position:absolute;left:6942;top:4316;width:2;height:1752" coordorigin="6942,4316" coordsize="2,1752">
              <v:shape style="position:absolute;left:6942;top:4316;width:2;height:1752" coordorigin="6942,4316" coordsize="0,1752" path="m6942,6068l6942,4316e" filled="false" stroked="true" strokeweight="1.0pt" strokecolor="#e0e0e0">
                <v:path arrowok="t"/>
              </v:shape>
            </v:group>
            <v:group style="position:absolute;left:8012;top:3006;width:2;height:1148" coordorigin="8012,3006" coordsize="2,1148">
              <v:shape style="position:absolute;left:8012;top:3006;width:2;height:1148" coordorigin="8012,3006" coordsize="0,1148" path="m8012,4153l8012,3006e" filled="false" stroked="true" strokeweight="1.0pt" strokecolor="#e0e0e0">
                <v:path arrowok="t"/>
              </v:shape>
            </v:group>
            <v:group style="position:absolute;left:8012;top:4316;width:2;height:1752" coordorigin="8012,4316" coordsize="2,1752">
              <v:shape style="position:absolute;left:8012;top:4316;width:2;height:1752" coordorigin="8012,4316" coordsize="0,1752" path="m8012,6068l8012,4316e" filled="false" stroked="true" strokeweight="1.0pt" strokecolor="#e0e0e0">
                <v:path arrowok="t"/>
              </v:shape>
            </v:group>
            <v:group style="position:absolute;left:9078;top:3006;width:2;height:3063" coordorigin="9078,3006" coordsize="2,3063">
              <v:shape style="position:absolute;left:9078;top:3006;width:2;height:3063" coordorigin="9078,3006" coordsize="0,3063" path="m9078,3006l9078,6068e" filled="false" stroked="true" strokeweight="1.0pt" strokecolor="#e0e0e0">
                <v:path arrowok="t"/>
              </v:shape>
            </v:group>
            <v:group style="position:absolute;left:2670;top:4153;width:6408;height:164" coordorigin="2670,4153" coordsize="6408,164">
              <v:shape style="position:absolute;left:2670;top:4153;width:6408;height:164" coordorigin="2670,4153" coordsize="6408,164" path="m9078,4153l2670,4153,2670,4316,9078,4316,9078,4153xe" filled="true" fillcolor="#faa757" stroked="false">
                <v:path arrowok="t"/>
                <v:fill type="solid"/>
              </v:shape>
            </v:group>
            <v:group style="position:absolute;left:2670;top:3390;width:1925;height:164" coordorigin="2670,3390" coordsize="1925,164">
              <v:shape style="position:absolute;left:2670;top:3390;width:1925;height:164" coordorigin="2670,3390" coordsize="1925,164" path="m4595,3390l2670,3390,2670,3553,4595,3553,4595,3390xe" filled="true" fillcolor="#faa757" stroked="false">
                <v:path arrowok="t"/>
                <v:fill type="solid"/>
              </v:shape>
            </v:group>
            <v:group style="position:absolute;left:3740;top:5084;width:2;height:984" coordorigin="3740,5084" coordsize="2,984">
              <v:shape style="position:absolute;left:3740;top:5084;width:2;height:984" coordorigin="3740,5084" coordsize="0,984" path="m3740,6068l3740,5084e" filled="false" stroked="true" strokeweight="1.0pt" strokecolor="#e0e0e0">
                <v:path arrowok="t"/>
              </v:shape>
            </v:group>
            <v:group style="position:absolute;left:4806;top:4921;width:2;height:1147" coordorigin="4806,4921" coordsize="2,1147">
              <v:shape style="position:absolute;left:4806;top:4921;width:2;height:1147" coordorigin="4806,4921" coordsize="0,1147" path="m4806,6068l4806,4921e" filled="false" stroked="true" strokeweight="1.0pt" strokecolor="#e0e0e0">
                <v:path arrowok="t"/>
              </v:shape>
            </v:group>
            <v:group style="position:absolute;left:2670;top:4921;width:2136;height:164" coordorigin="2670,4921" coordsize="2136,164">
              <v:shape style="position:absolute;left:2670;top:4921;width:2136;height:164" coordorigin="2670,4921" coordsize="2136,164" path="m4806,4921l2670,4921,2670,5084,4806,5084,4806,4921xe" filled="true" fillcolor="#faa757" stroked="false">
                <v:path arrowok="t"/>
                <v:fill type="solid"/>
              </v:shape>
            </v:group>
            <v:group style="position:absolute;left:2670;top:5684;width:428;height:164" coordorigin="2670,5684" coordsize="428,164">
              <v:shape style="position:absolute;left:2670;top:5684;width:428;height:164" coordorigin="2670,5684" coordsize="428,164" path="m3097,5684l2670,5684,2670,5847,3097,5847,3097,5684xe" filled="true" fillcolor="#faa757" stroked="false">
                <v:path arrowok="t"/>
                <v:fill type="solid"/>
              </v:shape>
            </v:group>
            <v:group style="position:absolute;left:2670;top:5521;width:644;height:164" coordorigin="2670,5521" coordsize="644,164">
              <v:shape style="position:absolute;left:2670;top:5521;width:644;height:164" coordorigin="2670,5521" coordsize="644,164" path="m3313,5521l2670,5521,2670,5684,3313,5684,3313,5521xe" filled="true" fillcolor="#6095c9" stroked="false">
                <v:path arrowok="t"/>
                <v:fill type="solid"/>
              </v:shape>
            </v:group>
            <v:group style="position:absolute;left:5876;top:4921;width:2;height:1147" coordorigin="5876,4921" coordsize="2,1147">
              <v:shape style="position:absolute;left:5876;top:4921;width:2;height:1147" coordorigin="5876,4921" coordsize="0,1147" path="m5876,6068l5876,4921e" filled="false" stroked="true" strokeweight="1.0pt" strokecolor="#e0e0e0">
                <v:path arrowok="t"/>
              </v:shape>
            </v:group>
            <v:group style="position:absolute;left:2670;top:4758;width:4061;height:164" coordorigin="2670,4758" coordsize="4061,164">
              <v:shape style="position:absolute;left:2670;top:4758;width:4061;height:164" coordorigin="2670,4758" coordsize="4061,164" path="m6731,4758l2670,4758,2670,4921,6731,4921,6731,4758xe" filled="true" fillcolor="#6095c9" stroked="false">
                <v:path arrowok="t"/>
                <v:fill type="solid"/>
              </v:shape>
            </v:group>
            <v:group style="position:absolute;left:4806;top:3006;width:2;height:984" coordorigin="4806,3006" coordsize="2,984">
              <v:shape style="position:absolute;left:4806;top:3006;width:2;height:984" coordorigin="4806,3006" coordsize="0,984" path="m4806,3990l4806,3006e" filled="false" stroked="true" strokeweight="1.0pt" strokecolor="#e0e0e0">
                <v:path arrowok="t"/>
              </v:shape>
            </v:group>
            <v:group style="position:absolute;left:5876;top:3006;width:2;height:984" coordorigin="5876,3006" coordsize="2,984">
              <v:shape style="position:absolute;left:5876;top:3006;width:2;height:984" coordorigin="5876,3006" coordsize="0,984" path="m5876,3990l5876,3006e" filled="false" stroked="true" strokeweight="1.0pt" strokecolor="#e0e0e0">
                <v:path arrowok="t"/>
              </v:shape>
            </v:group>
            <v:group style="position:absolute;left:6942;top:3006;width:2;height:984" coordorigin="6942,3006" coordsize="2,984">
              <v:shape style="position:absolute;left:6942;top:3006;width:2;height:984" coordorigin="6942,3006" coordsize="0,984" path="m6942,3990l6942,3006e" filled="false" stroked="true" strokeweight="1.0pt" strokecolor="#e0e0e0">
                <v:path arrowok="t"/>
              </v:shape>
            </v:group>
            <v:group style="position:absolute;left:2670;top:3990;width:4700;height:164" coordorigin="2670,3990" coordsize="4700,164">
              <v:shape style="position:absolute;left:2670;top:3990;width:4700;height:164" coordorigin="2670,3990" coordsize="4700,164" path="m7369,3990l2670,3990,2670,4153,7369,4153,7369,3990xe" filled="true" fillcolor="#6095c9" stroked="false">
                <v:path arrowok="t"/>
                <v:fill type="solid"/>
              </v:shape>
            </v:group>
            <v:group style="position:absolute;left:2670;top:3227;width:1498;height:164" coordorigin="2670,3227" coordsize="1498,164">
              <v:shape style="position:absolute;left:2670;top:3227;width:1498;height:164" coordorigin="2670,3227" coordsize="1498,164" path="m4167,3227l2670,3227,2670,3390,4167,3390,4167,3227xe" filled="true" fillcolor="#6095c9" stroked="false">
                <v:path arrowok="t"/>
                <v:fill type="solid"/>
              </v:shape>
            </v:group>
            <v:group style="position:absolute;left:2672;top:3007;width:2;height:3062" coordorigin="2672,3007" coordsize="2,3062">
              <v:shape style="position:absolute;left:2672;top:3007;width:2;height:3062" coordorigin="2672,3007" coordsize="0,3062" path="m2672,6068l2672,3007e" filled="false" stroked="true" strokeweight="1.0pt" strokecolor="#e0e0e0">
                <v:path arrowok="t"/>
              </v:shape>
            </v:group>
            <v:group style="position:absolute;left:2612;top:6068;width:60;height:2" coordorigin="2612,6068" coordsize="60,2">
              <v:shape style="position:absolute;left:2612;top:6068;width:60;height:2" coordorigin="2612,6068" coordsize="60,0" path="m2612,6068l2672,6068e" filled="false" stroked="true" strokeweight="1.0pt" strokecolor="#e0e0e0">
                <v:path arrowok="t"/>
              </v:shape>
            </v:group>
            <v:group style="position:absolute;left:2612;top:5300;width:60;height:2" coordorigin="2612,5300" coordsize="60,2">
              <v:shape style="position:absolute;left:2612;top:5300;width:60;height:2" coordorigin="2612,5300" coordsize="60,0" path="m2612,5300l2672,5300e" filled="false" stroked="true" strokeweight="1.0pt" strokecolor="#e0e0e0">
                <v:path arrowok="t"/>
              </v:shape>
            </v:group>
            <v:group style="position:absolute;left:2612;top:4537;width:60;height:2" coordorigin="2612,4537" coordsize="60,2">
              <v:shape style="position:absolute;left:2612;top:4537;width:60;height:2" coordorigin="2612,4537" coordsize="60,0" path="m2612,4537l2672,4537e" filled="false" stroked="true" strokeweight="1.0pt" strokecolor="#e0e0e0">
                <v:path arrowok="t"/>
              </v:shape>
            </v:group>
            <v:group style="position:absolute;left:2612;top:3774;width:60;height:2" coordorigin="2612,3774" coordsize="60,2">
              <v:shape style="position:absolute;left:2612;top:3774;width:60;height:2" coordorigin="2612,3774" coordsize="60,0" path="m2612,3774l2672,3774e" filled="false" stroked="true" strokeweight="1.0pt" strokecolor="#e0e0e0">
                <v:path arrowok="t"/>
              </v:shape>
            </v:group>
            <v:group style="position:absolute;left:2612;top:3006;width:60;height:2" coordorigin="2612,3006" coordsize="60,2">
              <v:shape style="position:absolute;left:2612;top:3006;width:60;height:2" coordorigin="2612,3006" coordsize="60,0" path="m2612,3006l2672,3006e" filled="false" stroked="true" strokeweight="1.0pt" strokecolor="#e0e0e0">
                <v:path arrowok="t"/>
              </v:shape>
            </v:group>
            <v:group style="position:absolute;left:10145;top:3006;width:2;height:3063" coordorigin="10145,3006" coordsize="2,3063">
              <v:shape style="position:absolute;left:10145;top:3006;width:2;height:3063" coordorigin="10145,3006" coordsize="0,3063" path="m10145,3006l10145,6068e" filled="false" stroked="true" strokeweight="1.0pt" strokecolor="#e0e0e0">
                <v:path arrowok="t"/>
              </v:shape>
            </v:group>
            <v:group style="position:absolute;left:5159;top:2568;width:99;height:99" coordorigin="5159,2568" coordsize="99,99">
              <v:shape style="position:absolute;left:5159;top:2568;width:99;height:99" coordorigin="5159,2568" coordsize="99,99" path="m5159,2568l5258,2568,5258,2667,5159,2667,5159,2568xe" filled="true" fillcolor="#6095c9" stroked="false">
                <v:path arrowok="t"/>
                <v:fill type="solid"/>
              </v:shape>
            </v:group>
            <v:group style="position:absolute;left:6263;top:2568;width:99;height:99" coordorigin="6263,2568" coordsize="99,99">
              <v:shape style="position:absolute;left:6263;top:2568;width:99;height:99" coordorigin="6263,2568" coordsize="99,99" path="m6263,2568l6362,2568,6362,2667,6263,2667,6263,2568xe" filled="true" fillcolor="#faa757" stroked="false">
                <v:path arrowok="t"/>
                <v:fill type="solid"/>
              </v:shape>
            </v:group>
            <v:group style="position:absolute;left:1772;top:2329;width:8675;height:4748" coordorigin="1772,2329" coordsize="8675,4748">
              <v:shape style="position:absolute;left:1772;top:2329;width:8675;height:4748" coordorigin="1772,2329" coordsize="8675,4748" path="m1772,2329l10447,2329,10447,7077,1772,7077,1772,2329xe" filled="false" stroked="true" strokeweight="1.0pt" strokecolor="#000000">
                <v:path arrowok="t"/>
              </v:shape>
              <v:shape style="position:absolute;left:1772;top:1818;width:8675;height:511" type="#_x0000_t202" filled="false" stroked="false">
                <v:textbox inset="0,0,0,0">
                  <w:txbxContent>
                    <w:p>
                      <w:pPr>
                        <w:spacing w:before="74"/>
                        <w:ind w:left="1109" w:right="0" w:firstLine="0"/>
                        <w:jc w:val="left"/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FIGURE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3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2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4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–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3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Sept.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2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2014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4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w w:val="75"/>
                          <w:sz w:val="29"/>
                          <w:szCs w:val="29"/>
                        </w:rPr>
                        <w:t>-­‐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20"/>
                          <w:w w:val="75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December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3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2015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4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Comparison</w:t>
                      </w:r>
                      <w:r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r>
                    </w:p>
                  </w:txbxContent>
                </v:textbox>
                <w10:wrap type="none"/>
              </v:shape>
              <v:shape style="position:absolute;left:1772;top:2328;width:8675;height:4750" type="#_x0000_t202" filled="false" stroked="false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Calibri" w:hAnsi="Calibri" w:cs="Calibri" w:eastAsia="Calibri"/>
                          <w:sz w:val="15"/>
                          <w:szCs w:val="15"/>
                        </w:rPr>
                      </w:pPr>
                    </w:p>
                    <w:p>
                      <w:pPr>
                        <w:tabs>
                          <w:tab w:pos="4631" w:val="left" w:leader="none"/>
                        </w:tabs>
                        <w:spacing w:before="0"/>
                        <w:ind w:left="618" w:right="0" w:firstLine="2909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9"/>
                          <w:spacing w:val="-1"/>
                          <w:sz w:val="18"/>
                        </w:rPr>
                        <w:t>Sept.</w:t>
                      </w:r>
                      <w:r>
                        <w:rPr>
                          <w:rFonts w:ascii="Calibri"/>
                          <w:color w:val="595959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595959"/>
                          <w:sz w:val="18"/>
                        </w:rPr>
                        <w:t>2014</w:t>
                        <w:tab/>
                      </w:r>
                      <w:r>
                        <w:rPr>
                          <w:rFonts w:ascii="Calibri"/>
                          <w:color w:val="595959"/>
                          <w:spacing w:val="-1"/>
                          <w:sz w:val="18"/>
                        </w:rPr>
                        <w:t>Dec.</w:t>
                      </w:r>
                      <w:r>
                        <w:rPr>
                          <w:rFonts w:ascii="Calibri"/>
                          <w:color w:val="595959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595959"/>
                          <w:sz w:val="18"/>
                        </w:rPr>
                        <w:t>2015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114"/>
                        <w:ind w:left="624" w:right="0" w:hanging="7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9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9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before="0"/>
                        <w:ind w:left="626" w:right="0" w:hanging="2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9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9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before="0"/>
                        <w:ind w:left="635" w:right="0" w:hanging="9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9"/>
                          <w:sz w:val="18"/>
                        </w:rPr>
                        <w:t>C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9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before="0"/>
                        <w:ind w:left="635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9"/>
                          <w:sz w:val="18"/>
                        </w:rPr>
                        <w:t>F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9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</w:p>
                    <w:p>
                      <w:pPr>
                        <w:tabs>
                          <w:tab w:pos="1711" w:val="left" w:leader="none"/>
                          <w:tab w:pos="2724" w:val="left" w:leader="none"/>
                          <w:tab w:pos="3800" w:val="left" w:leader="none"/>
                          <w:tab w:pos="4859" w:val="left" w:leader="none"/>
                          <w:tab w:pos="5936" w:val="left" w:leader="none"/>
                          <w:tab w:pos="6995" w:val="left" w:leader="none"/>
                          <w:tab w:pos="8071" w:val="left" w:leader="none"/>
                        </w:tabs>
                        <w:spacing w:before="0"/>
                        <w:ind w:left="639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9"/>
                          <w:w w:val="95"/>
                          <w:sz w:val="18"/>
                        </w:rPr>
                        <w:t>0</w:t>
                        <w:tab/>
                        <w:t>5</w:t>
                        <w:tab/>
                        <w:t>10</w:t>
                        <w:tab/>
                        <w:t>15</w:t>
                        <w:tab/>
                        <w:t>20</w:t>
                        <w:tab/>
                        <w:t>25</w:t>
                        <w:tab/>
                        <w:t>30</w:t>
                        <w:tab/>
                      </w:r>
                      <w:r>
                        <w:rPr>
                          <w:rFonts w:ascii="Calibri"/>
                          <w:color w:val="595959"/>
                          <w:sz w:val="18"/>
                        </w:rPr>
                        <w:t>35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before="146"/>
                        <w:ind w:left="598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95959"/>
                          <w:sz w:val="18"/>
                        </w:rPr>
                        <w:t>NUMBER</w:t>
                      </w:r>
                      <w:r>
                        <w:rPr>
                          <w:rFonts w:ascii="Calibri"/>
                          <w:color w:val="595959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595959"/>
                          <w:sz w:val="18"/>
                        </w:rPr>
                        <w:t>OF</w:t>
                      </w:r>
                      <w:r>
                        <w:rPr>
                          <w:rFonts w:ascii="Calibri"/>
                          <w:color w:val="595959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595959"/>
                          <w:spacing w:val="-6"/>
                          <w:sz w:val="18"/>
                        </w:rPr>
                        <w:t>ST</w:t>
                      </w:r>
                      <w:r>
                        <w:rPr>
                          <w:rFonts w:ascii="Calibri"/>
                          <w:color w:val="595959"/>
                          <w:spacing w:val="-7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595959"/>
                          <w:spacing w:val="-6"/>
                          <w:sz w:val="18"/>
                        </w:rPr>
                        <w:t>TES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t>States</w:t>
      </w:r>
      <w:r>
        <w:rPr>
          <w:spacing w:val="-4"/>
        </w:rPr>
        <w:t> </w:t>
      </w:r>
      <w:r>
        <w:rPr/>
        <w:t>have</w:t>
      </w:r>
      <w:r>
        <w:rPr>
          <w:spacing w:val="-3"/>
        </w:rPr>
        <w:t> </w:t>
      </w:r>
      <w:r>
        <w:rPr/>
        <w:t>made</w:t>
      </w:r>
      <w:r>
        <w:rPr>
          <w:spacing w:val="-3"/>
        </w:rPr>
        <w:t> </w:t>
      </w:r>
      <w:r>
        <w:rPr/>
        <w:t>efforts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improve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grades</w:t>
      </w:r>
      <w:r>
        <w:rPr>
          <w:spacing w:val="-4"/>
        </w:rPr>
        <w:t> </w:t>
      </w:r>
      <w:r>
        <w:rPr/>
        <w:t>through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removal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arbitrary</w:t>
      </w:r>
      <w:r>
        <w:rPr>
          <w:spacing w:val="-3"/>
        </w:rPr>
        <w:t> </w:t>
      </w:r>
      <w:r>
        <w:rPr/>
        <w:t>restrictions</w:t>
      </w:r>
      <w:r>
        <w:rPr/>
        <w:t> and</w:t>
      </w:r>
      <w:r>
        <w:rPr>
          <w:spacing w:val="-4"/>
        </w:rPr>
        <w:t> </w:t>
      </w:r>
      <w:r>
        <w:rPr/>
        <w:t>adoption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laws</w:t>
      </w:r>
      <w:r>
        <w:rPr>
          <w:spacing w:val="-4"/>
        </w:rPr>
        <w:t> </w:t>
      </w:r>
      <w:r>
        <w:rPr/>
        <w:t>ensuring</w:t>
      </w:r>
      <w:r>
        <w:rPr>
          <w:spacing w:val="-3"/>
        </w:rPr>
        <w:t> </w:t>
      </w:r>
      <w:r>
        <w:rPr/>
        <w:t>coverage</w:t>
      </w:r>
      <w:r>
        <w:rPr>
          <w:spacing w:val="-3"/>
        </w:rPr>
        <w:t> </w:t>
      </w:r>
      <w:r>
        <w:rPr/>
        <w:t>parity</w:t>
      </w:r>
      <w:r>
        <w:rPr>
          <w:spacing w:val="-4"/>
        </w:rPr>
        <w:t> </w:t>
      </w:r>
      <w:r>
        <w:rPr/>
        <w:t>under</w:t>
      </w:r>
      <w:r>
        <w:rPr>
          <w:spacing w:val="-3"/>
        </w:rPr>
        <w:t> </w:t>
      </w:r>
      <w:r>
        <w:rPr/>
        <w:t>private</w:t>
      </w:r>
      <w:r>
        <w:rPr>
          <w:spacing w:val="-3"/>
        </w:rPr>
        <w:t> </w:t>
      </w:r>
      <w:r>
        <w:rPr/>
        <w:t>insurance,</w:t>
      </w:r>
      <w:r>
        <w:rPr>
          <w:spacing w:val="-4"/>
        </w:rPr>
        <w:t> </w:t>
      </w:r>
      <w:r>
        <w:rPr/>
        <w:t>state</w:t>
      </w:r>
      <w:r>
        <w:rPr>
          <w:spacing w:val="-3"/>
        </w:rPr>
        <w:t> </w:t>
      </w:r>
      <w:r>
        <w:rPr/>
        <w:t>employee</w:t>
      </w:r>
      <w:r>
        <w:rPr>
          <w:spacing w:val="-3"/>
        </w:rPr>
        <w:t> </w:t>
      </w:r>
      <w:r>
        <w:rPr/>
        <w:t>health</w:t>
      </w:r>
      <w:r>
        <w:rPr/>
        <w:t> plans,</w:t>
      </w:r>
      <w:r>
        <w:rPr>
          <w:spacing w:val="-3"/>
        </w:rPr>
        <w:t> </w:t>
      </w:r>
      <w:r>
        <w:rPr/>
        <w:t>and/or</w:t>
      </w:r>
      <w:r>
        <w:rPr>
          <w:spacing w:val="-2"/>
        </w:rPr>
        <w:t> </w:t>
      </w:r>
      <w:r>
        <w:rPr/>
        <w:t>Medicaid</w:t>
      </w:r>
      <w:r>
        <w:rPr>
          <w:spacing w:val="-2"/>
        </w:rPr>
        <w:t> </w:t>
      </w:r>
      <w:r>
        <w:rPr>
          <w:spacing w:val="-1"/>
        </w:rPr>
        <w:t>plans,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indicated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Figure</w:t>
      </w:r>
      <w:r>
        <w:rPr>
          <w:spacing w:val="-2"/>
        </w:rPr>
        <w:t> </w:t>
      </w:r>
      <w:r>
        <w:rPr>
          <w:spacing w:val="-1"/>
        </w:rPr>
        <w:t>2.</w:t>
      </w:r>
      <w:r>
        <w:rPr>
          <w:spacing w:val="50"/>
        </w:rPr>
        <w:t> </w:t>
      </w:r>
      <w:r>
        <w:rPr/>
        <w:t>Overall,</w:t>
      </w:r>
      <w:r>
        <w:rPr>
          <w:spacing w:val="-2"/>
        </w:rPr>
        <w:t> </w:t>
      </w: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more</w:t>
      </w:r>
      <w:r>
        <w:rPr>
          <w:spacing w:val="-3"/>
        </w:rPr>
        <w:t> </w:t>
      </w:r>
      <w:r>
        <w:rPr/>
        <w:t>states</w:t>
      </w:r>
      <w:r>
        <w:rPr>
          <w:spacing w:val="-3"/>
        </w:rPr>
        <w:t> </w:t>
      </w:r>
      <w:r>
        <w:rPr/>
        <w:t>now</w:t>
      </w:r>
      <w:r>
        <w:rPr>
          <w:spacing w:val="-2"/>
        </w:rPr>
        <w:t> </w:t>
      </w:r>
      <w:r>
        <w:rPr/>
        <w:t>with</w:t>
      </w:r>
      <w:r>
        <w:rPr>
          <w:spacing w:val="29"/>
        </w:rPr>
        <w:t> </w:t>
      </w:r>
      <w:r>
        <w:rPr/>
        <w:t>above</w:t>
      </w:r>
      <w:r>
        <w:rPr>
          <w:spacing w:val="-3"/>
        </w:rPr>
        <w:t> </w:t>
      </w:r>
      <w:r>
        <w:rPr/>
        <w:t>average</w:t>
      </w:r>
      <w:r>
        <w:rPr>
          <w:spacing w:val="-2"/>
        </w:rPr>
        <w:t> </w:t>
      </w:r>
      <w:r>
        <w:rPr>
          <w:spacing w:val="-1"/>
        </w:rPr>
        <w:t>grades,</w:t>
      </w:r>
      <w:r>
        <w:rPr>
          <w:spacing w:val="-2"/>
        </w:rPr>
        <w:t> </w:t>
      </w:r>
      <w:r>
        <w:rPr>
          <w:spacing w:val="-1"/>
        </w:rPr>
        <w:t>“A”</w:t>
      </w:r>
      <w:r>
        <w:rPr>
          <w:spacing w:val="-4"/>
        </w:rPr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1"/>
        </w:rPr>
        <w:t>“B”,</w:t>
      </w:r>
      <w:r>
        <w:rPr>
          <w:spacing w:val="-2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Iowa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improved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‘F’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‘B’,</w:t>
      </w:r>
      <w:r>
        <w:rPr>
          <w:spacing w:val="-2"/>
        </w:rPr>
        <w:t> </w:t>
      </w:r>
      <w:r>
        <w:rPr/>
        <w:t>than</w:t>
      </w:r>
      <w:r>
        <w:rPr>
          <w:spacing w:val="25"/>
        </w:rPr>
        <w:t> </w:t>
      </w:r>
      <w:r>
        <w:rPr/>
        <w:t>reported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September</w:t>
      </w:r>
      <w:r>
        <w:rPr>
          <w:spacing w:val="-5"/>
        </w:rPr>
        <w:t> </w:t>
      </w:r>
      <w:r>
        <w:rPr/>
        <w:t>2014.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 w:before="58"/>
        <w:ind w:left="102" w:right="111" w:firstLine="0"/>
        <w:jc w:val="left"/>
      </w:pPr>
      <w:r>
        <w:rPr/>
        <w:t>In</w:t>
      </w:r>
      <w:r>
        <w:rPr>
          <w:spacing w:val="-4"/>
        </w:rPr>
        <w:t> </w:t>
      </w:r>
      <w:r>
        <w:rPr/>
        <w:t>recent</w:t>
      </w:r>
      <w:r>
        <w:rPr>
          <w:spacing w:val="-4"/>
        </w:rPr>
        <w:t> </w:t>
      </w:r>
      <w:r>
        <w:rPr/>
        <w:t>months,</w:t>
      </w:r>
      <w:r>
        <w:rPr>
          <w:spacing w:val="-4"/>
        </w:rPr>
        <w:t> </w:t>
      </w:r>
      <w:r>
        <w:rPr/>
        <w:t>five</w:t>
      </w:r>
      <w:r>
        <w:rPr>
          <w:spacing w:val="-4"/>
        </w:rPr>
        <w:t> </w:t>
      </w:r>
      <w:r>
        <w:rPr/>
        <w:t>states</w:t>
      </w:r>
      <w:r>
        <w:rPr>
          <w:spacing w:val="-4"/>
        </w:rPr>
        <w:t> </w:t>
      </w:r>
      <w:r>
        <w:rPr/>
        <w:t>(Delaware,</w:t>
      </w:r>
      <w:r>
        <w:rPr>
          <w:spacing w:val="-4"/>
        </w:rPr>
        <w:t> </w:t>
      </w:r>
      <w:r>
        <w:rPr/>
        <w:t>Iowa,</w:t>
      </w:r>
      <w:r>
        <w:rPr>
          <w:spacing w:val="-3"/>
        </w:rPr>
        <w:t> </w:t>
      </w:r>
      <w:r>
        <w:rPr/>
        <w:t>Mississippi,</w:t>
      </w:r>
      <w:r>
        <w:rPr>
          <w:spacing w:val="-4"/>
        </w:rPr>
        <w:t> </w:t>
      </w:r>
      <w:r>
        <w:rPr/>
        <w:t>Nevada,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Oklahoma)</w:t>
      </w:r>
      <w:r>
        <w:rPr>
          <w:spacing w:val="-3"/>
        </w:rPr>
        <w:t> </w:t>
      </w:r>
      <w:r>
        <w:rPr/>
        <w:t>have</w:t>
      </w:r>
      <w:r>
        <w:rPr>
          <w:spacing w:val="-4"/>
        </w:rPr>
        <w:t> </w:t>
      </w:r>
      <w:r>
        <w:rPr>
          <w:spacing w:val="-1"/>
        </w:rPr>
        <w:t>higher</w:t>
      </w:r>
      <w:r>
        <w:rPr>
          <w:spacing w:val="24"/>
          <w:w w:val="99"/>
        </w:rPr>
        <w:t> </w:t>
      </w:r>
      <w:r>
        <w:rPr>
          <w:spacing w:val="-1"/>
        </w:rPr>
        <w:t>scores</w:t>
      </w:r>
      <w:r>
        <w:rPr>
          <w:spacing w:val="-5"/>
        </w:rPr>
        <w:t> </w:t>
      </w:r>
      <w:r>
        <w:rPr/>
        <w:t>suggesting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supportive</w:t>
      </w:r>
      <w:r>
        <w:rPr>
          <w:spacing w:val="-4"/>
        </w:rPr>
        <w:t> </w:t>
      </w:r>
      <w:r>
        <w:rPr/>
        <w:t>policy</w:t>
      </w:r>
      <w:r>
        <w:rPr>
          <w:spacing w:val="-5"/>
        </w:rPr>
        <w:t> </w:t>
      </w:r>
      <w:r>
        <w:rPr/>
        <w:t>landscape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accommodates</w:t>
      </w:r>
      <w:r>
        <w:rPr>
          <w:spacing w:val="-4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adoption</w:t>
      </w:r>
      <w:r>
        <w:rPr>
          <w:spacing w:val="24"/>
        </w:rPr>
        <w:t> </w:t>
      </w:r>
      <w:r>
        <w:rPr/>
        <w:t>while</w:t>
      </w:r>
      <w:r>
        <w:rPr>
          <w:spacing w:val="-4"/>
        </w:rPr>
        <w:t> </w:t>
      </w:r>
      <w:r>
        <w:rPr/>
        <w:t>one</w:t>
      </w:r>
      <w:r>
        <w:rPr>
          <w:spacing w:val="-2"/>
        </w:rPr>
        <w:t> </w:t>
      </w:r>
      <w:r>
        <w:rPr/>
        <w:t>state</w:t>
      </w:r>
      <w:r>
        <w:rPr>
          <w:spacing w:val="-2"/>
        </w:rPr>
        <w:t> </w:t>
      </w:r>
      <w:r>
        <w:rPr/>
        <w:t>saw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drop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their</w:t>
      </w:r>
      <w:r>
        <w:rPr>
          <w:spacing w:val="-3"/>
        </w:rPr>
        <w:t> </w:t>
      </w:r>
      <w:r>
        <w:rPr/>
        <w:t>composite</w:t>
      </w:r>
      <w:r>
        <w:rPr>
          <w:spacing w:val="-2"/>
        </w:rPr>
        <w:t> </w:t>
      </w:r>
      <w:r>
        <w:rPr/>
        <w:t>grade.</w:t>
      </w:r>
      <w:r>
        <w:rPr>
          <w:spacing w:val="49"/>
        </w:rPr>
        <w:t> </w:t>
      </w:r>
      <w:r>
        <w:rPr/>
        <w:t>New</w:t>
      </w:r>
      <w:r>
        <w:rPr>
          <w:spacing w:val="-2"/>
        </w:rPr>
        <w:t> </w:t>
      </w:r>
      <w:r>
        <w:rPr/>
        <w:t>Hampshire</w:t>
      </w:r>
      <w:r>
        <w:rPr>
          <w:spacing w:val="-3"/>
        </w:rPr>
        <w:t> </w:t>
      </w:r>
      <w:r>
        <w:rPr/>
        <w:t>dropped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an</w:t>
      </w:r>
      <w:r>
        <w:rPr>
          <w:spacing w:val="-3"/>
        </w:rPr>
        <w:t> </w:t>
      </w:r>
      <w:r>
        <w:rPr/>
        <w:t>‘A’</w:t>
      </w:r>
      <w:r>
        <w:rPr>
          <w:spacing w:val="-2"/>
        </w:rPr>
        <w:t> </w:t>
      </w:r>
      <w:r>
        <w:rPr/>
        <w:t>to</w:t>
      </w:r>
      <w:r>
        <w:rPr/>
        <w:t> ‘B’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result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adopted</w:t>
      </w:r>
      <w:r>
        <w:rPr>
          <w:spacing w:val="-3"/>
        </w:rPr>
        <w:t> </w:t>
      </w:r>
      <w:r>
        <w:rPr/>
        <w:t>legislation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includes</w:t>
      </w:r>
      <w:r>
        <w:rPr>
          <w:spacing w:val="-3"/>
        </w:rPr>
        <w:t> </w:t>
      </w:r>
      <w:r>
        <w:rPr/>
        <w:t>Medicaid</w:t>
      </w:r>
      <w:r>
        <w:rPr>
          <w:spacing w:val="-2"/>
        </w:rPr>
        <w:t> </w:t>
      </w:r>
      <w:r>
        <w:rPr/>
        <w:t>telehealth</w:t>
      </w:r>
      <w:r>
        <w:rPr>
          <w:spacing w:val="-3"/>
        </w:rPr>
        <w:t> </w:t>
      </w:r>
      <w:r>
        <w:rPr/>
        <w:t>coverage</w:t>
      </w:r>
      <w:r>
        <w:rPr>
          <w:spacing w:val="-3"/>
        </w:rPr>
        <w:t> </w:t>
      </w:r>
      <w:r>
        <w:rPr/>
        <w:t>language</w:t>
      </w:r>
      <w:r>
        <w:rPr>
          <w:w w:val="99"/>
        </w:rPr>
        <w:t> </w:t>
      </w:r>
      <w:r>
        <w:rPr/>
        <w:t>similar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Medicare.</w:t>
      </w:r>
      <w:r>
        <w:rPr>
          <w:spacing w:val="49"/>
        </w:rPr>
        <w:t> </w:t>
      </w:r>
      <w:r>
        <w:rPr/>
        <w:t>Despite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adoption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private</w:t>
      </w:r>
      <w:r>
        <w:rPr>
          <w:spacing w:val="-2"/>
        </w:rPr>
        <w:t> </w:t>
      </w:r>
      <w:r>
        <w:rPr/>
        <w:t>insurance</w:t>
      </w:r>
      <w:r>
        <w:rPr>
          <w:spacing w:val="-3"/>
        </w:rPr>
        <w:t> </w:t>
      </w:r>
      <w:r>
        <w:rPr/>
        <w:t>parity</w:t>
      </w:r>
      <w:r>
        <w:rPr>
          <w:spacing w:val="-3"/>
        </w:rPr>
        <w:t> </w:t>
      </w:r>
      <w:r>
        <w:rPr/>
        <w:t>law</w:t>
      </w:r>
      <w:r>
        <w:rPr>
          <w:spacing w:val="-3"/>
        </w:rPr>
        <w:t> </w:t>
      </w:r>
      <w:r>
        <w:rPr/>
        <w:t>earlier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year,</w:t>
      </w:r>
      <w:r>
        <w:rPr>
          <w:w w:val="99"/>
        </w:rPr>
        <w:t> </w:t>
      </w:r>
      <w:r>
        <w:rPr>
          <w:spacing w:val="-1"/>
        </w:rPr>
        <w:t>Connecticut,</w:t>
      </w:r>
      <w:r>
        <w:rPr>
          <w:spacing w:val="-4"/>
        </w:rPr>
        <w:t> </w:t>
      </w:r>
      <w:r>
        <w:rPr/>
        <w:t>like</w:t>
      </w:r>
      <w:r>
        <w:rPr>
          <w:spacing w:val="-3"/>
        </w:rPr>
        <w:t> </w:t>
      </w:r>
      <w:r>
        <w:rPr/>
        <w:t>Rhode</w:t>
      </w:r>
      <w:r>
        <w:rPr>
          <w:spacing w:val="-3"/>
        </w:rPr>
        <w:t> </w:t>
      </w:r>
      <w:r>
        <w:rPr/>
        <w:t>Island,</w:t>
      </w:r>
      <w:r>
        <w:rPr>
          <w:spacing w:val="-5"/>
        </w:rPr>
        <w:t> </w:t>
      </w:r>
      <w:r>
        <w:rPr>
          <w:spacing w:val="-1"/>
        </w:rPr>
        <w:t>continues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average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lowest</w:t>
      </w:r>
      <w:r>
        <w:rPr>
          <w:spacing w:val="-3"/>
        </w:rPr>
        <w:t> </w:t>
      </w:r>
      <w:r>
        <w:rPr/>
        <w:t>composite</w:t>
      </w:r>
      <w:r>
        <w:rPr>
          <w:spacing w:val="-3"/>
        </w:rPr>
        <w:t> </w:t>
      </w:r>
      <w:r>
        <w:rPr>
          <w:spacing w:val="-1"/>
        </w:rPr>
        <w:t>score</w:t>
      </w:r>
      <w:r>
        <w:rPr>
          <w:spacing w:val="-4"/>
        </w:rPr>
        <w:t> </w:t>
      </w:r>
      <w:r>
        <w:rPr/>
        <w:t>suggesting</w:t>
      </w:r>
      <w:r>
        <w:rPr>
          <w:spacing w:val="47"/>
          <w:w w:val="99"/>
        </w:rPr>
        <w:t> </w:t>
      </w:r>
      <w:r>
        <w:rPr/>
        <w:t>many</w:t>
      </w:r>
      <w:r>
        <w:rPr>
          <w:spacing w:val="-4"/>
        </w:rPr>
        <w:t> </w:t>
      </w:r>
      <w:r>
        <w:rPr/>
        <w:t>barriers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little</w:t>
      </w:r>
      <w:r>
        <w:rPr>
          <w:spacing w:val="-3"/>
        </w:rPr>
        <w:t> </w:t>
      </w:r>
      <w:r>
        <w:rPr/>
        <w:t>opportunity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telemedicine</w:t>
      </w:r>
      <w:r>
        <w:rPr>
          <w:spacing w:val="-3"/>
        </w:rPr>
        <w:t> </w:t>
      </w:r>
      <w:r>
        <w:rPr/>
        <w:t>advancement</w:t>
      </w:r>
      <w:r>
        <w:rPr>
          <w:spacing w:val="-4"/>
        </w:rPr>
        <w:t> </w:t>
      </w:r>
      <w:r>
        <w:rPr/>
        <w:t>(Table</w:t>
      </w:r>
      <w:r>
        <w:rPr>
          <w:spacing w:val="-3"/>
        </w:rPr>
        <w:t> </w:t>
      </w:r>
      <w:r>
        <w:rPr/>
        <w:t>1).</w:t>
      </w:r>
    </w:p>
    <w:p>
      <w:pPr>
        <w:spacing w:after="0" w:line="240" w:lineRule="auto"/>
        <w:jc w:val="left"/>
        <w:sectPr>
          <w:pgSz w:w="12240" w:h="15840"/>
          <w:pgMar w:header="760" w:footer="834" w:top="1240" w:bottom="1020" w:left="1340" w:right="144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tbl>
      <w:tblPr>
        <w:tblW w:w="0" w:type="auto"/>
        <w:jc w:val="left"/>
        <w:tblInd w:w="1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9"/>
        <w:gridCol w:w="1440"/>
        <w:gridCol w:w="902"/>
        <w:gridCol w:w="1440"/>
        <w:gridCol w:w="806"/>
        <w:gridCol w:w="1354"/>
        <w:gridCol w:w="806"/>
        <w:gridCol w:w="1378"/>
      </w:tblGrid>
      <w:tr>
        <w:trPr>
          <w:trHeight w:val="374" w:hRule="exact"/>
        </w:trPr>
        <w:tc>
          <w:tcPr>
            <w:tcW w:w="923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6"/>
              <w:ind w:left="2369" w:right="0"/>
              <w:jc w:val="left"/>
              <w:rPr>
                <w:rFonts w:ascii="Calibri" w:hAnsi="Calibri" w:cs="Calibri" w:eastAsia="Calibri"/>
                <w:sz w:val="29"/>
                <w:szCs w:val="29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z w:val="29"/>
                <w:szCs w:val="29"/>
              </w:rPr>
              <w:t>Table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6"/>
                <w:sz w:val="29"/>
                <w:szCs w:val="29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9"/>
                <w:szCs w:val="29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6"/>
                <w:sz w:val="29"/>
                <w:szCs w:val="29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9"/>
                <w:szCs w:val="29"/>
              </w:rPr>
              <w:t>–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6"/>
                <w:sz w:val="29"/>
                <w:szCs w:val="29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9"/>
                <w:szCs w:val="29"/>
              </w:rPr>
              <w:t>Composite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6"/>
                <w:sz w:val="29"/>
                <w:szCs w:val="29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9"/>
                <w:szCs w:val="29"/>
              </w:rPr>
              <w:t>Scores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6"/>
                <w:sz w:val="29"/>
                <w:szCs w:val="29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9"/>
                <w:szCs w:val="29"/>
              </w:rPr>
              <w:t>by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6"/>
                <w:sz w:val="29"/>
                <w:szCs w:val="29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9"/>
                <w:szCs w:val="29"/>
              </w:rPr>
              <w:t>State</w:t>
            </w:r>
            <w:r>
              <w:rPr>
                <w:rFonts w:ascii="Calibri" w:hAnsi="Calibri" w:cs="Calibri" w:eastAsia="Calibri"/>
                <w:sz w:val="29"/>
                <w:szCs w:val="29"/>
              </w:rPr>
            </w:r>
          </w:p>
        </w:tc>
      </w:tr>
      <w:tr>
        <w:trPr>
          <w:trHeight w:val="547" w:hRule="exact"/>
        </w:trPr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8787"/>
          </w:tcPr>
          <w:p>
            <w:pPr>
              <w:pStyle w:val="TableParagraph"/>
              <w:spacing w:line="240" w:lineRule="auto" w:before="140"/>
              <w:ind w:left="308" w:right="0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State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8787"/>
          </w:tcPr>
          <w:p>
            <w:pPr>
              <w:pStyle w:val="TableParagraph"/>
              <w:spacing w:line="251" w:lineRule="auto" w:before="5"/>
              <w:ind w:left="434" w:right="226" w:hanging="212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Composite</w:t>
            </w:r>
            <w:r>
              <w:rPr>
                <w:rFonts w:ascii="Calibri"/>
                <w:b/>
                <w:color w:val="FFFFFF"/>
                <w:spacing w:val="24"/>
                <w:w w:val="102"/>
                <w:sz w:val="21"/>
              </w:rPr>
              <w:t> </w:t>
            </w:r>
            <w:r>
              <w:rPr>
                <w:rFonts w:ascii="Calibri"/>
                <w:b/>
                <w:color w:val="FFFFFF"/>
                <w:sz w:val="21"/>
              </w:rPr>
              <w:t>Grade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8787"/>
          </w:tcPr>
          <w:p>
            <w:pPr>
              <w:pStyle w:val="TableParagraph"/>
              <w:spacing w:line="240" w:lineRule="auto" w:before="140"/>
              <w:ind w:left="208" w:right="0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State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8787"/>
          </w:tcPr>
          <w:p>
            <w:pPr>
              <w:pStyle w:val="TableParagraph"/>
              <w:spacing w:line="251" w:lineRule="auto" w:before="5"/>
              <w:ind w:left="433" w:right="227" w:hanging="212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Composite</w:t>
            </w:r>
            <w:r>
              <w:rPr>
                <w:rFonts w:ascii="Calibri"/>
                <w:b/>
                <w:color w:val="FFFFFF"/>
                <w:spacing w:val="24"/>
                <w:w w:val="102"/>
                <w:sz w:val="21"/>
              </w:rPr>
              <w:t> </w:t>
            </w:r>
            <w:r>
              <w:rPr>
                <w:rFonts w:ascii="Calibri"/>
                <w:b/>
                <w:color w:val="FFFFFF"/>
                <w:sz w:val="21"/>
              </w:rPr>
              <w:t>Grade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8787"/>
          </w:tcPr>
          <w:p>
            <w:pPr>
              <w:pStyle w:val="TableParagraph"/>
              <w:spacing w:line="240" w:lineRule="auto" w:before="140"/>
              <w:ind w:left="158" w:right="0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State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8787"/>
          </w:tcPr>
          <w:p>
            <w:pPr>
              <w:pStyle w:val="TableParagraph"/>
              <w:spacing w:line="251" w:lineRule="auto" w:before="5"/>
              <w:ind w:left="393" w:right="181" w:hanging="212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Composite</w:t>
            </w:r>
            <w:r>
              <w:rPr>
                <w:rFonts w:ascii="Calibri"/>
                <w:b/>
                <w:color w:val="FFFFFF"/>
                <w:spacing w:val="24"/>
                <w:w w:val="102"/>
                <w:sz w:val="21"/>
              </w:rPr>
              <w:t> </w:t>
            </w:r>
            <w:r>
              <w:rPr>
                <w:rFonts w:ascii="Calibri"/>
                <w:b/>
                <w:color w:val="FFFFFF"/>
                <w:sz w:val="21"/>
              </w:rPr>
              <w:t>Grade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8787"/>
          </w:tcPr>
          <w:p>
            <w:pPr>
              <w:pStyle w:val="TableParagraph"/>
              <w:spacing w:line="240" w:lineRule="auto" w:before="140"/>
              <w:ind w:left="158" w:right="0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State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8787"/>
          </w:tcPr>
          <w:p>
            <w:pPr>
              <w:pStyle w:val="TableParagraph"/>
              <w:spacing w:line="251" w:lineRule="auto" w:before="5"/>
              <w:ind w:left="407" w:right="191" w:hanging="212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Composite</w:t>
            </w:r>
            <w:r>
              <w:rPr>
                <w:rFonts w:ascii="Calibri"/>
                <w:b/>
                <w:color w:val="FFFFFF"/>
                <w:spacing w:val="24"/>
                <w:w w:val="102"/>
                <w:sz w:val="21"/>
              </w:rPr>
              <w:t> </w:t>
            </w:r>
            <w:r>
              <w:rPr>
                <w:rFonts w:ascii="Calibri"/>
                <w:b/>
                <w:color w:val="FFFFFF"/>
                <w:sz w:val="21"/>
              </w:rPr>
              <w:t>Grade</w:t>
            </w:r>
            <w:r>
              <w:rPr>
                <w:rFonts w:ascii="Calibri"/>
                <w:sz w:val="21"/>
              </w:rPr>
            </w:r>
          </w:p>
        </w:tc>
      </w:tr>
      <w:tr>
        <w:trPr>
          <w:trHeight w:val="278" w:hRule="exact"/>
        </w:trPr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2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1"/>
                <w:sz w:val="21"/>
              </w:rPr>
              <w:t>AK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2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ID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4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C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249" w:right="0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2"/>
                <w:sz w:val="21"/>
              </w:rPr>
              <w:t>MT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1"/>
                <w:sz w:val="21"/>
              </w:rPr>
              <w:t>RI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2"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F</w:t>
            </w:r>
          </w:p>
        </w:tc>
      </w:tr>
      <w:tr>
        <w:trPr>
          <w:trHeight w:val="278" w:hRule="exact"/>
        </w:trPr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3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1"/>
                <w:sz w:val="21"/>
              </w:rPr>
              <w:t>AL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2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1"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IL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4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C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1"/>
                <w:sz w:val="21"/>
              </w:rPr>
              <w:t>NC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C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1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SC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2"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</w:tr>
      <w:tr>
        <w:trPr>
          <w:trHeight w:val="278" w:hRule="exact"/>
        </w:trPr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2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1"/>
                <w:sz w:val="21"/>
              </w:rPr>
              <w:t>AR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2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C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IN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4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C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258" w:right="0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1"/>
                <w:sz w:val="21"/>
              </w:rPr>
              <w:t>ND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1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SD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2"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</w:tr>
      <w:tr>
        <w:trPr>
          <w:trHeight w:val="283" w:hRule="exact"/>
        </w:trPr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2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1"/>
                <w:sz w:val="21"/>
              </w:rPr>
              <w:t>AZ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2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2"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1"/>
                <w:sz w:val="21"/>
              </w:rPr>
              <w:t>KS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4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1"/>
                <w:sz w:val="21"/>
              </w:rPr>
              <w:t>NE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1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TN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1"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A</w:t>
            </w:r>
          </w:p>
        </w:tc>
      </w:tr>
      <w:tr>
        <w:trPr>
          <w:trHeight w:val="278" w:hRule="exact"/>
        </w:trPr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2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1"/>
                <w:sz w:val="21"/>
              </w:rPr>
              <w:t>CA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2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2"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1"/>
                <w:sz w:val="21"/>
              </w:rPr>
              <w:t>KY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4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257" w:right="0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1"/>
                <w:sz w:val="21"/>
              </w:rPr>
              <w:t>NH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1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TX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2"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</w:tr>
      <w:tr>
        <w:trPr>
          <w:trHeight w:val="278" w:hRule="exact"/>
        </w:trPr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3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1"/>
                <w:sz w:val="21"/>
              </w:rPr>
              <w:t>CO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2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1"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LA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4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1"/>
                <w:sz w:val="21"/>
              </w:rPr>
              <w:t>NJ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C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1"/>
                <w:sz w:val="21"/>
              </w:rPr>
              <w:t>UT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2"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</w:tr>
      <w:tr>
        <w:trPr>
          <w:trHeight w:val="278" w:hRule="exact"/>
        </w:trPr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2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1"/>
                <w:sz w:val="21"/>
              </w:rPr>
              <w:t>CT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2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F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288" w:right="0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2"/>
                <w:sz w:val="21"/>
              </w:rPr>
              <w:t>MA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4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231" w:right="0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1"/>
                <w:sz w:val="21"/>
              </w:rPr>
              <w:t>NM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1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A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1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1"/>
                <w:sz w:val="21"/>
              </w:rPr>
              <w:t>VA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1"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A</w:t>
            </w:r>
          </w:p>
        </w:tc>
      </w:tr>
      <w:tr>
        <w:trPr>
          <w:trHeight w:val="278" w:hRule="exact"/>
        </w:trPr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2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1"/>
                <w:sz w:val="21"/>
              </w:rPr>
              <w:t>DC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3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A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284" w:right="0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2"/>
                <w:sz w:val="21"/>
              </w:rPr>
              <w:t>MD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4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263" w:right="0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1"/>
                <w:sz w:val="21"/>
              </w:rPr>
              <w:t>NV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1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A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1"/>
                <w:sz w:val="21"/>
              </w:rPr>
              <w:t>VT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2"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</w:tr>
      <w:tr>
        <w:trPr>
          <w:trHeight w:val="278" w:hRule="exact"/>
        </w:trPr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2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1"/>
                <w:sz w:val="21"/>
              </w:rPr>
              <w:t>DE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3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A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298" w:right="0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2"/>
                <w:sz w:val="21"/>
              </w:rPr>
              <w:t>ME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5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A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1"/>
                <w:sz w:val="21"/>
              </w:rPr>
              <w:t>NY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235" w:right="0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2"/>
                <w:sz w:val="21"/>
              </w:rPr>
              <w:t>WA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2"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</w:tr>
      <w:tr>
        <w:trPr>
          <w:trHeight w:val="278" w:hRule="exact"/>
        </w:trPr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2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FL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2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C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4"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2"/>
                <w:sz w:val="21"/>
              </w:rPr>
              <w:t>MI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4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255" w:right="0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1"/>
                <w:sz w:val="21"/>
              </w:rPr>
              <w:t>OH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1"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2"/>
                <w:sz w:val="21"/>
              </w:rPr>
              <w:t>WI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2"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C</w:t>
            </w:r>
          </w:p>
        </w:tc>
      </w:tr>
      <w:tr>
        <w:trPr>
          <w:trHeight w:val="278" w:hRule="exact"/>
        </w:trPr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2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1"/>
                <w:sz w:val="21"/>
              </w:rPr>
              <w:t>GA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2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281" w:right="0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2"/>
                <w:sz w:val="21"/>
              </w:rPr>
              <w:t>MN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4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1"/>
                <w:sz w:val="21"/>
              </w:rPr>
              <w:t>OK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1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A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236" w:right="0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2"/>
                <w:sz w:val="21"/>
              </w:rPr>
              <w:t>WV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2"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C</w:t>
            </w:r>
          </w:p>
        </w:tc>
      </w:tr>
      <w:tr>
        <w:trPr>
          <w:trHeight w:val="278" w:hRule="exact"/>
        </w:trPr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1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1"/>
                <w:sz w:val="21"/>
              </w:rPr>
              <w:t>HI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2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C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279" w:right="0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2"/>
                <w:sz w:val="21"/>
              </w:rPr>
              <w:t>MO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4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264" w:right="0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1"/>
                <w:sz w:val="21"/>
              </w:rPr>
              <w:t>OR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245" w:right="0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2"/>
                <w:sz w:val="21"/>
              </w:rPr>
              <w:t>WY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2"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</w:tr>
      <w:tr>
        <w:trPr>
          <w:trHeight w:val="278" w:hRule="exact"/>
        </w:trPr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3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IA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2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3"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2"/>
                <w:sz w:val="21"/>
              </w:rPr>
              <w:t>MS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5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A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1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1"/>
                <w:sz w:val="21"/>
              </w:rPr>
              <w:t>PA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B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 w:before="58"/>
        <w:ind w:left="102" w:right="374" w:firstLine="0"/>
        <w:jc w:val="left"/>
      </w:pPr>
      <w:r>
        <w:rPr/>
        <w:t>When</w:t>
      </w:r>
      <w:r>
        <w:rPr>
          <w:spacing w:val="-28"/>
        </w:rPr>
        <w:t> </w:t>
      </w:r>
      <w:r>
        <w:rPr/>
        <w:t>broken</w:t>
      </w:r>
      <w:r>
        <w:rPr>
          <w:spacing w:val="-28"/>
        </w:rPr>
        <w:t> </w:t>
      </w:r>
      <w:r>
        <w:rPr/>
        <w:t>down</w:t>
      </w:r>
      <w:r>
        <w:rPr>
          <w:spacing w:val="-27"/>
        </w:rPr>
        <w:t> </w:t>
      </w:r>
      <w:r>
        <w:rPr/>
        <w:t>by</w:t>
      </w:r>
      <w:r>
        <w:rPr>
          <w:spacing w:val="-28"/>
        </w:rPr>
        <w:t> </w:t>
      </w:r>
      <w:r>
        <w:rPr/>
        <w:t>the</w:t>
      </w:r>
      <w:r>
        <w:rPr>
          <w:spacing w:val="-27"/>
        </w:rPr>
        <w:t> </w:t>
      </w:r>
      <w:r>
        <w:rPr/>
        <w:t>13</w:t>
      </w:r>
      <w:r>
        <w:rPr>
          <w:spacing w:val="-28"/>
        </w:rPr>
        <w:t> </w:t>
      </w:r>
      <w:r>
        <w:rPr/>
        <w:t>indicators,</w:t>
      </w:r>
      <w:r>
        <w:rPr>
          <w:spacing w:val="-27"/>
        </w:rPr>
        <w:t> </w:t>
      </w:r>
      <w:r>
        <w:rPr/>
        <w:t>the</w:t>
      </w:r>
      <w:r>
        <w:rPr>
          <w:spacing w:val="-28"/>
        </w:rPr>
        <w:t> </w:t>
      </w:r>
      <w:r>
        <w:rPr>
          <w:spacing w:val="-1"/>
        </w:rPr>
        <w:t>state</w:t>
      </w:r>
      <w:r>
        <w:rPr>
          <w:spacing w:val="-3"/>
        </w:rPr>
        <w:t>-­‐</w:t>
      </w:r>
      <w:r>
        <w:rPr>
          <w:spacing w:val="-1"/>
        </w:rPr>
        <w:t>by</w:t>
      </w:r>
      <w:r>
        <w:rPr>
          <w:spacing w:val="-3"/>
        </w:rPr>
        <w:t>-­‐</w:t>
      </w:r>
      <w:r>
        <w:rPr>
          <w:spacing w:val="-1"/>
        </w:rPr>
        <w:t>state</w:t>
      </w:r>
      <w:r>
        <w:rPr>
          <w:spacing w:val="-27"/>
        </w:rPr>
        <w:t> </w:t>
      </w:r>
      <w:r>
        <w:rPr/>
        <w:t>comparisons</w:t>
      </w:r>
      <w:r>
        <w:rPr>
          <w:spacing w:val="-28"/>
        </w:rPr>
        <w:t> </w:t>
      </w:r>
      <w:r>
        <w:rPr/>
        <w:t>reveal</w:t>
      </w:r>
      <w:r>
        <w:rPr>
          <w:spacing w:val="-27"/>
        </w:rPr>
        <w:t> </w:t>
      </w:r>
      <w:r>
        <w:rPr/>
        <w:t>even</w:t>
      </w:r>
      <w:r>
        <w:rPr>
          <w:spacing w:val="-28"/>
        </w:rPr>
        <w:t> </w:t>
      </w:r>
      <w:r>
        <w:rPr/>
        <w:t>greater</w:t>
      </w:r>
      <w:r>
        <w:rPr>
          <w:spacing w:val="34"/>
          <w:w w:val="99"/>
        </w:rPr>
        <w:t> </w:t>
      </w:r>
      <w:r>
        <w:rPr/>
        <w:t>disparities.</w:t>
      </w:r>
    </w:p>
    <w:p>
      <w:pPr>
        <w:spacing w:line="240" w:lineRule="auto" w:before="11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40" w:lineRule="auto" w:before="0" w:after="0"/>
        <w:ind w:left="822" w:right="374" w:hanging="360"/>
        <w:jc w:val="left"/>
      </w:pPr>
      <w:r>
        <w:rPr>
          <w:spacing w:val="-1"/>
        </w:rPr>
        <w:t>Eight</w:t>
      </w:r>
      <w:r>
        <w:rPr>
          <w:spacing w:val="-3"/>
        </w:rPr>
        <w:t> </w:t>
      </w:r>
      <w:r>
        <w:rPr/>
        <w:t>states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enacted</w:t>
      </w:r>
      <w:r>
        <w:rPr>
          <w:spacing w:val="-3"/>
        </w:rPr>
        <w:t> </w:t>
      </w:r>
      <w:r>
        <w:rPr/>
        <w:t>telemedicine</w:t>
      </w:r>
      <w:r>
        <w:rPr>
          <w:spacing w:val="-3"/>
        </w:rPr>
        <w:t> </w:t>
      </w:r>
      <w:r>
        <w:rPr/>
        <w:t>parity</w:t>
      </w:r>
      <w:r>
        <w:rPr>
          <w:spacing w:val="-3"/>
        </w:rPr>
        <w:t> </w:t>
      </w:r>
      <w:r>
        <w:rPr/>
        <w:t>laws</w:t>
      </w:r>
      <w:r>
        <w:rPr>
          <w:spacing w:val="-2"/>
        </w:rPr>
        <w:t> </w:t>
      </w:r>
      <w:r>
        <w:rPr/>
        <w:t>since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initial</w:t>
      </w:r>
      <w:r>
        <w:rPr>
          <w:spacing w:val="-3"/>
        </w:rPr>
        <w:t> </w:t>
      </w:r>
      <w:r>
        <w:rPr/>
        <w:t>report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3"/>
        </w:rPr>
        <w:t> </w:t>
      </w:r>
      <w:r>
        <w:rPr>
          <w:spacing w:val="-1"/>
        </w:rPr>
        <w:t>2014.</w:t>
      </w:r>
      <w:r>
        <w:rPr>
          <w:spacing w:val="49"/>
        </w:rPr>
        <w:t> </w:t>
      </w:r>
      <w:r>
        <w:rPr>
          <w:spacing w:val="-1"/>
        </w:rPr>
        <w:t>Of</w:t>
      </w:r>
      <w:r>
        <w:rPr>
          <w:spacing w:val="28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29</w:t>
      </w:r>
      <w:r>
        <w:rPr>
          <w:spacing w:val="-3"/>
        </w:rPr>
        <w:t> </w:t>
      </w:r>
      <w:r>
        <w:rPr/>
        <w:t>states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have</w:t>
      </w:r>
      <w:r>
        <w:rPr>
          <w:spacing w:val="-4"/>
        </w:rPr>
        <w:t> </w:t>
      </w:r>
      <w:r>
        <w:rPr>
          <w:u w:val="single" w:color="000000"/>
        </w:rPr>
        <w:t>telemedicine</w:t>
      </w:r>
      <w:r>
        <w:rPr>
          <w:spacing w:val="-3"/>
          <w:u w:val="single" w:color="000000"/>
        </w:rPr>
        <w:t> </w:t>
      </w:r>
      <w:r>
        <w:rPr>
          <w:rFonts w:ascii="Times New Roman"/>
          <w:spacing w:val="-3"/>
          <w:u w:val="single" w:color="000000"/>
        </w:rPr>
      </w:r>
      <w:r>
        <w:rPr>
          <w:u w:val="single" w:color="000000"/>
        </w:rPr>
        <w:t>parity</w:t>
      </w:r>
      <w:r>
        <w:rPr>
          <w:spacing w:val="-4"/>
          <w:u w:val="single" w:color="000000"/>
        </w:rPr>
        <w:t> </w:t>
      </w:r>
      <w:r>
        <w:rPr>
          <w:rFonts w:ascii="Times New Roman"/>
          <w:spacing w:val="-4"/>
          <w:u w:val="single" w:color="000000"/>
        </w:rPr>
      </w:r>
      <w:r>
        <w:rPr>
          <w:u w:val="single" w:color="000000"/>
        </w:rPr>
        <w:t>laws</w:t>
      </w:r>
      <w:r>
        <w:rPr>
          <w:spacing w:val="-4"/>
          <w:u w:val="single" w:color="000000"/>
        </w:rPr>
        <w:t> </w:t>
      </w:r>
      <w:r>
        <w:rPr>
          <w:spacing w:val="-4"/>
        </w:rPr>
      </w:r>
      <w:r>
        <w:rPr/>
        <w:t>for</w:t>
      </w:r>
      <w:r>
        <w:rPr>
          <w:spacing w:val="-3"/>
        </w:rPr>
        <w:t> </w:t>
      </w:r>
      <w:r>
        <w:rPr/>
        <w:t>private</w:t>
      </w:r>
      <w:r>
        <w:rPr>
          <w:spacing w:val="-3"/>
        </w:rPr>
        <w:t> </w:t>
      </w:r>
      <w:r>
        <w:rPr/>
        <w:t>insurance,</w:t>
      </w:r>
      <w:r>
        <w:rPr>
          <w:spacing w:val="-4"/>
        </w:rPr>
        <w:t> </w:t>
      </w:r>
      <w:r>
        <w:rPr/>
        <w:t>22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them</w:t>
      </w:r>
      <w:r>
        <w:rPr>
          <w:spacing w:val="-3"/>
        </w:rPr>
        <w:t> </w:t>
      </w:r>
      <w:r>
        <w:rPr/>
        <w:t>and</w:t>
      </w:r>
    </w:p>
    <w:p>
      <w:pPr>
        <w:pStyle w:val="BodyText"/>
        <w:numPr>
          <w:ilvl w:val="1"/>
          <w:numId w:val="2"/>
        </w:numPr>
        <w:tabs>
          <w:tab w:pos="1274" w:val="left" w:leader="none"/>
        </w:tabs>
        <w:spacing w:line="240" w:lineRule="auto" w:before="0" w:after="0"/>
        <w:ind w:left="822" w:right="102" w:firstLine="0"/>
        <w:jc w:val="left"/>
      </w:pPr>
      <w:r>
        <w:rPr/>
        <w:t>scored</w:t>
      </w:r>
      <w:r>
        <w:rPr>
          <w:spacing w:val="-20"/>
        </w:rPr>
        <w:t> </w:t>
      </w:r>
      <w:r>
        <w:rPr/>
        <w:t>the</w:t>
      </w:r>
      <w:r>
        <w:rPr>
          <w:spacing w:val="-20"/>
        </w:rPr>
        <w:t> </w:t>
      </w:r>
      <w:r>
        <w:rPr/>
        <w:t>highest</w:t>
      </w:r>
      <w:r>
        <w:rPr>
          <w:spacing w:val="-19"/>
        </w:rPr>
        <w:t> </w:t>
      </w:r>
      <w:r>
        <w:rPr/>
        <w:t>grades</w:t>
      </w:r>
      <w:r>
        <w:rPr>
          <w:spacing w:val="-20"/>
        </w:rPr>
        <w:t> </w:t>
      </w:r>
      <w:r>
        <w:rPr/>
        <w:t>indicating</w:t>
      </w:r>
      <w:r>
        <w:rPr>
          <w:spacing w:val="-20"/>
        </w:rPr>
        <w:t> </w:t>
      </w:r>
      <w:r>
        <w:rPr/>
        <w:t>policies</w:t>
      </w:r>
      <w:r>
        <w:rPr>
          <w:spacing w:val="-19"/>
        </w:rPr>
        <w:t> </w:t>
      </w:r>
      <w:r>
        <w:rPr/>
        <w:t>that</w:t>
      </w:r>
      <w:r>
        <w:rPr>
          <w:spacing w:val="-20"/>
        </w:rPr>
        <w:t> </w:t>
      </w:r>
      <w:r>
        <w:rPr/>
        <w:t>authorize</w:t>
      </w:r>
      <w:r>
        <w:rPr>
          <w:spacing w:val="-19"/>
        </w:rPr>
        <w:t> </w:t>
      </w:r>
      <w:r>
        <w:rPr>
          <w:spacing w:val="-1"/>
        </w:rPr>
        <w:t>state</w:t>
      </w:r>
      <w:r>
        <w:rPr>
          <w:spacing w:val="-3"/>
        </w:rPr>
        <w:t>-­‐</w:t>
      </w:r>
      <w:r>
        <w:rPr>
          <w:spacing w:val="-1"/>
        </w:rPr>
        <w:t>wide</w:t>
      </w:r>
      <w:r>
        <w:rPr>
          <w:spacing w:val="-20"/>
        </w:rPr>
        <w:t> </w:t>
      </w:r>
      <w:r>
        <w:rPr/>
        <w:t>coverage,</w:t>
      </w:r>
      <w:r>
        <w:rPr>
          <w:spacing w:val="22"/>
          <w:w w:val="99"/>
        </w:rPr>
        <w:t> </w:t>
      </w:r>
      <w:r>
        <w:rPr/>
        <w:t>without</w:t>
      </w:r>
      <w:r>
        <w:rPr>
          <w:spacing w:val="-3"/>
        </w:rPr>
        <w:t> </w:t>
      </w:r>
      <w:r>
        <w:rPr/>
        <w:t>any</w:t>
      </w:r>
      <w:r>
        <w:rPr>
          <w:spacing w:val="-2"/>
        </w:rPr>
        <w:t> </w:t>
      </w:r>
      <w:r>
        <w:rPr/>
        <w:t>provider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technology</w:t>
      </w:r>
      <w:r>
        <w:rPr>
          <w:spacing w:val="-2"/>
        </w:rPr>
        <w:t> </w:t>
      </w:r>
      <w:r>
        <w:rPr/>
        <w:t>restrictions</w:t>
      </w:r>
      <w:r>
        <w:rPr>
          <w:spacing w:val="-2"/>
        </w:rPr>
        <w:t> </w:t>
      </w:r>
      <w:r>
        <w:rPr/>
        <w:t>(Figure</w:t>
      </w:r>
      <w:r>
        <w:rPr>
          <w:spacing w:val="-2"/>
        </w:rPr>
        <w:t> </w:t>
      </w:r>
      <w:r>
        <w:rPr>
          <w:spacing w:val="-1"/>
        </w:rPr>
        <w:t>3).</w:t>
      </w:r>
      <w:r>
        <w:rPr>
          <w:spacing w:val="50"/>
        </w:rPr>
        <w:t> </w:t>
      </w:r>
      <w:r>
        <w:rPr/>
        <w:t>Less</w:t>
      </w:r>
      <w:r>
        <w:rPr>
          <w:spacing w:val="-2"/>
        </w:rPr>
        <w:t> </w:t>
      </w:r>
      <w:r>
        <w:rPr/>
        <w:t>than</w:t>
      </w:r>
      <w:r>
        <w:rPr>
          <w:spacing w:val="-2"/>
        </w:rPr>
        <w:t> </w:t>
      </w:r>
      <w:r>
        <w:rPr/>
        <w:t>half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country,</w:t>
      </w:r>
      <w:r>
        <w:rPr>
          <w:spacing w:val="22"/>
          <w:w w:val="99"/>
        </w:rPr>
        <w:t> </w:t>
      </w:r>
      <w:r>
        <w:rPr/>
        <w:t>22</w:t>
      </w:r>
      <w:r>
        <w:rPr>
          <w:spacing w:val="-3"/>
        </w:rPr>
        <w:t> </w:t>
      </w:r>
      <w:r>
        <w:rPr/>
        <w:t>states,</w:t>
      </w:r>
      <w:r>
        <w:rPr>
          <w:spacing w:val="-2"/>
        </w:rPr>
        <w:t> </w:t>
      </w:r>
      <w:r>
        <w:rPr/>
        <w:t>ranked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lowest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failing</w:t>
      </w:r>
      <w:r>
        <w:rPr>
          <w:spacing w:val="-3"/>
        </w:rPr>
        <w:t> </w:t>
      </w:r>
      <w:r>
        <w:rPr/>
        <w:t>scores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having</w:t>
      </w:r>
      <w:r>
        <w:rPr>
          <w:spacing w:val="-3"/>
        </w:rPr>
        <w:t> </w:t>
      </w:r>
      <w:r>
        <w:rPr>
          <w:spacing w:val="-1"/>
        </w:rPr>
        <w:t>either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parity</w:t>
      </w:r>
      <w:r>
        <w:rPr>
          <w:spacing w:val="-2"/>
        </w:rPr>
        <w:t> </w:t>
      </w:r>
      <w:r>
        <w:rPr/>
        <w:t>law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place</w:t>
      </w:r>
      <w:r>
        <w:rPr>
          <w:spacing w:val="-3"/>
        </w:rPr>
        <w:t> </w:t>
      </w:r>
      <w:r>
        <w:rPr/>
        <w:t>or</w:t>
      </w:r>
      <w:r>
        <w:rPr>
          <w:spacing w:val="25"/>
          <w:w w:val="99"/>
        </w:rPr>
        <w:t> </w:t>
      </w:r>
      <w:r>
        <w:rPr>
          <w:spacing w:val="-1"/>
        </w:rPr>
        <w:t>numerous</w:t>
      </w:r>
      <w:r>
        <w:rPr>
          <w:spacing w:val="-3"/>
        </w:rPr>
        <w:t> </w:t>
      </w:r>
      <w:r>
        <w:rPr/>
        <w:t>artificial</w:t>
      </w:r>
      <w:r>
        <w:rPr>
          <w:spacing w:val="-3"/>
        </w:rPr>
        <w:t> </w:t>
      </w:r>
      <w:r>
        <w:rPr/>
        <w:t>barriers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parity.</w:t>
      </w:r>
      <w:r>
        <w:rPr>
          <w:spacing w:val="49"/>
        </w:rPr>
        <w:t> </w:t>
      </w:r>
      <w:r>
        <w:rPr/>
        <w:t>This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improvement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/>
        <w:t>more</w:t>
      </w:r>
      <w:r>
        <w:rPr>
          <w:spacing w:val="-3"/>
        </w:rPr>
        <w:t> </w:t>
      </w:r>
      <w:r>
        <w:rPr/>
        <w:t>states</w:t>
      </w:r>
      <w:r>
        <w:rPr>
          <w:spacing w:val="23"/>
        </w:rPr>
        <w:t> </w:t>
      </w:r>
      <w:r>
        <w:rPr/>
        <w:t>adopt</w:t>
      </w:r>
      <w:r>
        <w:rPr>
          <w:spacing w:val="-3"/>
        </w:rPr>
        <w:t> </w:t>
      </w:r>
      <w:r>
        <w:rPr/>
        <w:t>parity</w:t>
      </w:r>
      <w:r>
        <w:rPr>
          <w:spacing w:val="-2"/>
        </w:rPr>
        <w:t> </w:t>
      </w:r>
      <w:r>
        <w:rPr/>
        <w:t>laws.</w:t>
      </w:r>
      <w:r>
        <w:rPr>
          <w:spacing w:val="49"/>
        </w:rPr>
        <w:t> </w:t>
      </w:r>
      <w:r>
        <w:rPr/>
        <w:t>Arkansas</w:t>
      </w:r>
      <w:r>
        <w:rPr>
          <w:spacing w:val="-2"/>
        </w:rPr>
        <w:t> </w:t>
      </w:r>
      <w:r>
        <w:rPr/>
        <w:t>maintains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failing</w:t>
      </w:r>
      <w:r>
        <w:rPr>
          <w:spacing w:val="-2"/>
        </w:rPr>
        <w:t> </w:t>
      </w:r>
      <w:r>
        <w:rPr/>
        <w:t>grade</w:t>
      </w:r>
      <w:r>
        <w:rPr>
          <w:spacing w:val="-3"/>
        </w:rPr>
        <w:t> </w:t>
      </w:r>
      <w:r>
        <w:rPr/>
        <w:t>because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places</w:t>
      </w:r>
      <w:r>
        <w:rPr>
          <w:spacing w:val="-3"/>
        </w:rPr>
        <w:t> </w:t>
      </w:r>
      <w:r>
        <w:rPr/>
        <w:t>arbitrary</w:t>
      </w:r>
      <w:r>
        <w:rPr>
          <w:spacing w:val="-2"/>
        </w:rPr>
        <w:t> </w:t>
      </w:r>
      <w:r>
        <w:rPr/>
        <w:t>limits</w:t>
      </w:r>
      <w:r>
        <w:rPr>
          <w:spacing w:val="-3"/>
        </w:rPr>
        <w:t> </w:t>
      </w:r>
      <w:r>
        <w:rPr/>
        <w:t>in</w:t>
      </w:r>
      <w:r>
        <w:rPr/>
        <w:t> its</w:t>
      </w:r>
      <w:r>
        <w:rPr>
          <w:spacing w:val="-4"/>
        </w:rPr>
        <w:t> </w:t>
      </w:r>
      <w:r>
        <w:rPr/>
        <w:t>parity</w:t>
      </w:r>
      <w:r>
        <w:rPr>
          <w:spacing w:val="-3"/>
        </w:rPr>
        <w:t> </w:t>
      </w:r>
      <w:r>
        <w:rPr/>
        <w:t>law.</w:t>
      </w:r>
    </w:p>
    <w:p>
      <w:pPr>
        <w:spacing w:line="240" w:lineRule="auto" w:before="11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40" w:lineRule="auto" w:before="0" w:after="0"/>
        <w:ind w:left="822" w:right="102" w:hanging="360"/>
        <w:jc w:val="left"/>
      </w:pPr>
      <w:r>
        <w:rPr>
          <w:spacing w:val="-1"/>
        </w:rPr>
        <w:t>Forty</w:t>
      </w:r>
      <w:r>
        <w:rPr>
          <w:spacing w:val="-3"/>
        </w:rPr>
        <w:t>-­‐</w:t>
      </w:r>
      <w:r>
        <w:rPr>
          <w:spacing w:val="-1"/>
        </w:rPr>
        <w:t>eight</w:t>
      </w:r>
      <w:r>
        <w:rPr>
          <w:spacing w:val="-17"/>
        </w:rPr>
        <w:t> </w:t>
      </w:r>
      <w:r>
        <w:rPr/>
        <w:t>state</w:t>
      </w:r>
      <w:r>
        <w:rPr>
          <w:spacing w:val="-15"/>
        </w:rPr>
        <w:t> </w:t>
      </w:r>
      <w:r>
        <w:rPr>
          <w:u w:val="single" w:color="000000"/>
        </w:rPr>
        <w:t>Medicaid</w:t>
      </w:r>
      <w:r>
        <w:rPr>
          <w:spacing w:val="-16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16"/>
          <w:u w:val="single" w:color="000000"/>
        </w:rPr>
      </w:r>
      <w:r>
        <w:rPr>
          <w:u w:val="single" w:color="000000"/>
        </w:rPr>
        <w:t>programs</w:t>
      </w:r>
      <w:r>
        <w:rPr>
          <w:spacing w:val="-16"/>
          <w:u w:val="single" w:color="000000"/>
        </w:rPr>
        <w:t> </w:t>
      </w:r>
      <w:r>
        <w:rPr>
          <w:spacing w:val="-16"/>
        </w:rPr>
      </w:r>
      <w:r>
        <w:rPr/>
        <w:t>have</w:t>
      </w:r>
      <w:r>
        <w:rPr>
          <w:spacing w:val="-15"/>
        </w:rPr>
        <w:t> </w:t>
      </w:r>
      <w:r>
        <w:rPr/>
        <w:t>some</w:t>
      </w:r>
      <w:r>
        <w:rPr>
          <w:spacing w:val="-16"/>
        </w:rPr>
        <w:t> </w:t>
      </w:r>
      <w:r>
        <w:rPr/>
        <w:t>type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coverage</w:t>
      </w:r>
      <w:r>
        <w:rPr>
          <w:spacing w:val="-16"/>
        </w:rPr>
        <w:t> </w:t>
      </w:r>
      <w:r>
        <w:rPr/>
        <w:t>for</w:t>
      </w:r>
      <w:r>
        <w:rPr>
          <w:spacing w:val="-15"/>
        </w:rPr>
        <w:t> </w:t>
      </w:r>
      <w:r>
        <w:rPr/>
        <w:t>telemedicine.</w:t>
      </w:r>
      <w:r>
        <w:rPr>
          <w:spacing w:val="23"/>
        </w:rPr>
        <w:t> </w:t>
      </w:r>
      <w:r>
        <w:rPr/>
        <w:t>Only</w:t>
      </w:r>
      <w:r>
        <w:rPr>
          <w:spacing w:val="24"/>
          <w:w w:val="99"/>
        </w:rPr>
        <w:t> </w:t>
      </w:r>
      <w:r>
        <w:rPr>
          <w:spacing w:val="-1"/>
        </w:rPr>
        <w:t>eight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D.C.</w:t>
      </w:r>
      <w:r>
        <w:rPr>
          <w:spacing w:val="-3"/>
        </w:rPr>
        <w:t> </w:t>
      </w:r>
      <w:r>
        <w:rPr/>
        <w:t>scored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highest</w:t>
      </w:r>
      <w:r>
        <w:rPr>
          <w:spacing w:val="-3"/>
        </w:rPr>
        <w:t> </w:t>
      </w:r>
      <w:r>
        <w:rPr/>
        <w:t>grades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offering</w:t>
      </w:r>
      <w:r>
        <w:rPr>
          <w:spacing w:val="-3"/>
        </w:rPr>
        <w:t> </w:t>
      </w:r>
      <w:r>
        <w:rPr/>
        <w:t>more</w:t>
      </w:r>
      <w:r>
        <w:rPr>
          <w:spacing w:val="-2"/>
        </w:rPr>
        <w:t> </w:t>
      </w:r>
      <w:r>
        <w:rPr/>
        <w:t>comprehensive</w:t>
      </w:r>
      <w:r>
        <w:rPr>
          <w:spacing w:val="24"/>
          <w:w w:val="99"/>
        </w:rPr>
        <w:t> </w:t>
      </w:r>
      <w:r>
        <w:rPr/>
        <w:t>coverage,</w:t>
      </w:r>
      <w:r>
        <w:rPr>
          <w:spacing w:val="-19"/>
        </w:rPr>
        <w:t> </w:t>
      </w:r>
      <w:r>
        <w:rPr/>
        <w:t>with</w:t>
      </w:r>
      <w:r>
        <w:rPr>
          <w:spacing w:val="-18"/>
        </w:rPr>
        <w:t> </w:t>
      </w:r>
      <w:r>
        <w:rPr/>
        <w:t>few</w:t>
      </w:r>
      <w:r>
        <w:rPr>
          <w:spacing w:val="-19"/>
        </w:rPr>
        <w:t> </w:t>
      </w:r>
      <w:r>
        <w:rPr/>
        <w:t>barriers</w:t>
      </w:r>
      <w:r>
        <w:rPr>
          <w:spacing w:val="-18"/>
        </w:rPr>
        <w:t> </w:t>
      </w:r>
      <w:r>
        <w:rPr/>
        <w:t>for</w:t>
      </w:r>
      <w:r>
        <w:rPr>
          <w:spacing w:val="-19"/>
        </w:rPr>
        <w:t> </w:t>
      </w:r>
      <w:r>
        <w:rPr>
          <w:spacing w:val="-1"/>
        </w:rPr>
        <w:t>telemedicine</w:t>
      </w:r>
      <w:r>
        <w:rPr>
          <w:spacing w:val="-3"/>
        </w:rPr>
        <w:t>-­‐</w:t>
      </w:r>
      <w:r>
        <w:rPr>
          <w:spacing w:val="-1"/>
        </w:rPr>
        <w:t>provided</w:t>
      </w:r>
      <w:r>
        <w:rPr>
          <w:spacing w:val="-18"/>
        </w:rPr>
        <w:t> </w:t>
      </w:r>
      <w:r>
        <w:rPr>
          <w:spacing w:val="-1"/>
        </w:rPr>
        <w:t>services</w:t>
      </w:r>
      <w:r>
        <w:rPr>
          <w:spacing w:val="-18"/>
        </w:rPr>
        <w:t> </w:t>
      </w:r>
      <w:r>
        <w:rPr>
          <w:spacing w:val="-1"/>
        </w:rPr>
        <w:t>(Figure</w:t>
      </w:r>
      <w:r>
        <w:rPr>
          <w:spacing w:val="-19"/>
        </w:rPr>
        <w:t> </w:t>
      </w:r>
      <w:r>
        <w:rPr>
          <w:spacing w:val="-1"/>
        </w:rPr>
        <w:t>4).</w:t>
      </w:r>
      <w:r>
        <w:rPr>
          <w:spacing w:val="18"/>
        </w:rPr>
        <w:t> </w:t>
      </w:r>
      <w:r>
        <w:rPr/>
        <w:t>Delaware,</w:t>
      </w:r>
      <w:r>
        <w:rPr>
          <w:spacing w:val="55"/>
          <w:w w:val="99"/>
        </w:rPr>
        <w:t> </w:t>
      </w:r>
      <w:r>
        <w:rPr/>
        <w:t>Iowa,</w:t>
      </w:r>
      <w:r>
        <w:rPr>
          <w:spacing w:val="-4"/>
        </w:rPr>
        <w:t> </w:t>
      </w:r>
      <w:r>
        <w:rPr/>
        <w:t>Nevada,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Oklahoma</w:t>
      </w:r>
      <w:r>
        <w:rPr>
          <w:spacing w:val="-3"/>
        </w:rPr>
        <w:t> </w:t>
      </w:r>
      <w:r>
        <w:rPr/>
        <w:t>passed</w:t>
      </w:r>
      <w:r>
        <w:rPr>
          <w:spacing w:val="-4"/>
        </w:rPr>
        <w:t> </w:t>
      </w:r>
      <w:r>
        <w:rPr/>
        <w:t>reforms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ensure</w:t>
      </w:r>
      <w:r>
        <w:rPr>
          <w:spacing w:val="-3"/>
        </w:rPr>
        <w:t> </w:t>
      </w:r>
      <w:r>
        <w:rPr/>
        <w:t>parity</w:t>
      </w:r>
      <w:r>
        <w:rPr>
          <w:spacing w:val="-3"/>
        </w:rPr>
        <w:t> </w:t>
      </w:r>
      <w:r>
        <w:rPr/>
        <w:t>coverage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little</w:t>
      </w:r>
      <w:r>
        <w:rPr>
          <w:spacing w:val="-3"/>
        </w:rPr>
        <w:t> </w:t>
      </w:r>
      <w:r>
        <w:rPr/>
        <w:t>or</w:t>
      </w:r>
      <w:r>
        <w:rPr>
          <w:w w:val="99"/>
        </w:rPr>
        <w:t> </w:t>
      </w:r>
      <w:r>
        <w:rPr/>
        <w:t>no</w:t>
      </w:r>
      <w:r>
        <w:rPr>
          <w:spacing w:val="-3"/>
        </w:rPr>
        <w:t> </w:t>
      </w:r>
      <w:r>
        <w:rPr/>
        <w:t>restrictions.</w:t>
      </w:r>
      <w:r>
        <w:rPr>
          <w:spacing w:val="48"/>
        </w:rPr>
        <w:t> </w:t>
      </w:r>
      <w:r>
        <w:rPr/>
        <w:t>Connecticut,</w:t>
      </w:r>
      <w:r>
        <w:rPr>
          <w:spacing w:val="-3"/>
        </w:rPr>
        <w:t> </w:t>
      </w:r>
      <w:r>
        <w:rPr/>
        <w:t>Hawaii,</w:t>
      </w:r>
      <w:r>
        <w:rPr>
          <w:spacing w:val="-3"/>
        </w:rPr>
        <w:t> </w:t>
      </w:r>
      <w:r>
        <w:rPr/>
        <w:t>Idaho,</w:t>
      </w:r>
      <w:r>
        <w:rPr>
          <w:spacing w:val="-4"/>
        </w:rPr>
        <w:t> </w:t>
      </w:r>
      <w:r>
        <w:rPr/>
        <w:t>New</w:t>
      </w:r>
      <w:r>
        <w:rPr>
          <w:spacing w:val="-3"/>
        </w:rPr>
        <w:t> </w:t>
      </w:r>
      <w:r>
        <w:rPr/>
        <w:t>Hampshire,</w:t>
      </w:r>
      <w:r>
        <w:rPr>
          <w:spacing w:val="-3"/>
        </w:rPr>
        <w:t> </w:t>
      </w:r>
      <w:r>
        <w:rPr/>
        <w:t>Rhode</w:t>
      </w:r>
      <w:r>
        <w:rPr>
          <w:spacing w:val="-3"/>
        </w:rPr>
        <w:t> </w:t>
      </w:r>
      <w:r>
        <w:rPr/>
        <w:t>Island,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West</w:t>
      </w:r>
      <w:r>
        <w:rPr>
          <w:w w:val="99"/>
        </w:rPr>
        <w:t> </w:t>
      </w:r>
      <w:r>
        <w:rPr/>
        <w:t>Virginia</w:t>
      </w:r>
      <w:r>
        <w:rPr>
          <w:spacing w:val="-3"/>
        </w:rPr>
        <w:t> </w:t>
      </w:r>
      <w:r>
        <w:rPr/>
        <w:t>ranked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lowest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failing</w:t>
      </w:r>
      <w:r>
        <w:rPr>
          <w:spacing w:val="-2"/>
        </w:rPr>
        <w:t> </w:t>
      </w:r>
      <w:r>
        <w:rPr/>
        <w:t>scores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>
          <w:spacing w:val="-1"/>
        </w:rPr>
        <w:t>area.</w:t>
      </w:r>
      <w:r>
        <w:rPr/>
        <w:t> </w:t>
      </w:r>
      <w:r>
        <w:rPr>
          <w:spacing w:val="48"/>
        </w:rPr>
        <w:t> </w:t>
      </w:r>
      <w:r>
        <w:rPr/>
        <w:t>New</w:t>
      </w:r>
      <w:r>
        <w:rPr>
          <w:spacing w:val="-2"/>
        </w:rPr>
        <w:t> </w:t>
      </w:r>
      <w:r>
        <w:rPr/>
        <w:t>Hampshire</w:t>
      </w:r>
      <w:r>
        <w:rPr>
          <w:spacing w:val="-2"/>
        </w:rPr>
        <w:t> </w:t>
      </w:r>
      <w:r>
        <w:rPr>
          <w:spacing w:val="-1"/>
        </w:rPr>
        <w:t>dropped</w:t>
      </w:r>
      <w:r>
        <w:rPr>
          <w:spacing w:val="29"/>
        </w:rPr>
        <w:t> </w:t>
      </w:r>
      <w:r>
        <w:rPr/>
        <w:t>from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‘A’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‘B’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adopted</w:t>
      </w:r>
      <w:r>
        <w:rPr>
          <w:spacing w:val="-2"/>
        </w:rPr>
        <w:t> </w:t>
      </w:r>
      <w:r>
        <w:rPr/>
        <w:t>legislation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includes</w:t>
      </w:r>
      <w:r>
        <w:rPr>
          <w:spacing w:val="-2"/>
        </w:rPr>
        <w:t> </w:t>
      </w:r>
      <w:r>
        <w:rPr/>
        <w:t>Medicaid</w:t>
      </w:r>
      <w:r>
        <w:rPr>
          <w:spacing w:val="-2"/>
        </w:rPr>
        <w:t> </w:t>
      </w:r>
      <w:r>
        <w:rPr/>
        <w:t>telehealth</w:t>
      </w:r>
      <w:r>
        <w:rPr/>
        <w:t> coverage</w:t>
      </w:r>
      <w:r>
        <w:rPr>
          <w:spacing w:val="-6"/>
        </w:rPr>
        <w:t> </w:t>
      </w:r>
      <w:r>
        <w:rPr/>
        <w:t>language</w:t>
      </w:r>
      <w:r>
        <w:rPr>
          <w:spacing w:val="-6"/>
        </w:rPr>
        <w:t> </w:t>
      </w:r>
      <w:r>
        <w:rPr/>
        <w:t>similar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Medicare.</w:t>
      </w:r>
    </w:p>
    <w:p>
      <w:pPr>
        <w:spacing w:line="240" w:lineRule="auto" w:before="11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40" w:lineRule="auto" w:before="0" w:after="0"/>
        <w:ind w:left="822" w:right="215" w:hanging="360"/>
        <w:jc w:val="left"/>
      </w:pPr>
      <w:r>
        <w:rPr/>
        <w:t>Another</w:t>
      </w:r>
      <w:r>
        <w:rPr>
          <w:spacing w:val="-5"/>
        </w:rPr>
        <w:t> </w:t>
      </w:r>
      <w:r>
        <w:rPr/>
        <w:t>area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improvement</w:t>
      </w:r>
      <w:r>
        <w:rPr>
          <w:spacing w:val="-5"/>
        </w:rPr>
        <w:t> </w:t>
      </w:r>
      <w:r>
        <w:rPr/>
        <w:t>includes</w:t>
      </w:r>
      <w:r>
        <w:rPr>
          <w:spacing w:val="-6"/>
        </w:rPr>
        <w:t> </w:t>
      </w:r>
      <w:r>
        <w:rPr/>
        <w:t>coverage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reimbursement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telemedicine</w:t>
      </w:r>
      <w:r>
        <w:rPr>
          <w:w w:val="99"/>
        </w:rPr>
        <w:t> </w:t>
      </w:r>
      <w:r>
        <w:rPr>
          <w:spacing w:val="-1"/>
        </w:rPr>
        <w:t>under</w:t>
      </w:r>
      <w:r>
        <w:rPr>
          <w:spacing w:val="-15"/>
        </w:rPr>
        <w:t> </w:t>
      </w:r>
      <w:r>
        <w:rPr>
          <w:u w:val="single" w:color="000000"/>
        </w:rPr>
        <w:t>state</w:t>
      </w:r>
      <w:r>
        <w:rPr>
          <w:spacing w:val="-1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14"/>
          <w:u w:val="single" w:color="000000"/>
        </w:rPr>
      </w:r>
      <w:r>
        <w:rPr>
          <w:u w:val="single" w:color="000000"/>
        </w:rPr>
        <w:t>employee</w:t>
      </w:r>
      <w:r>
        <w:rPr>
          <w:spacing w:val="-15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15"/>
          <w:u w:val="single" w:color="000000"/>
        </w:rPr>
      </w:r>
      <w:r>
        <w:rPr>
          <w:u w:val="single" w:color="000000"/>
        </w:rPr>
        <w:t>health</w:t>
      </w:r>
      <w:r>
        <w:rPr>
          <w:spacing w:val="-1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14"/>
          <w:u w:val="single" w:color="000000"/>
        </w:rPr>
      </w:r>
      <w:r>
        <w:rPr>
          <w:spacing w:val="-1"/>
          <w:u w:val="single" w:color="000000"/>
        </w:rPr>
        <w:t>plans</w:t>
      </w:r>
      <w:r>
        <w:rPr/>
      </w:r>
      <w:r>
        <w:rPr>
          <w:spacing w:val="-1"/>
        </w:rPr>
        <w:t>.</w:t>
      </w:r>
      <w:r>
        <w:rPr>
          <w:spacing w:val="25"/>
        </w:rPr>
        <w:t> </w:t>
      </w:r>
      <w:r>
        <w:rPr/>
        <w:t>Twenty-­‐six</w:t>
      </w:r>
      <w:r>
        <w:rPr>
          <w:spacing w:val="-14"/>
        </w:rPr>
        <w:t> </w:t>
      </w:r>
      <w:r>
        <w:rPr/>
        <w:t>states</w:t>
      </w:r>
      <w:r>
        <w:rPr>
          <w:spacing w:val="-14"/>
        </w:rPr>
        <w:t> </w:t>
      </w:r>
      <w:r>
        <w:rPr/>
        <w:t>have</w:t>
      </w:r>
      <w:r>
        <w:rPr>
          <w:spacing w:val="-15"/>
        </w:rPr>
        <w:t> </w:t>
      </w:r>
      <w:r>
        <w:rPr/>
        <w:t>some</w:t>
      </w:r>
      <w:r>
        <w:rPr>
          <w:spacing w:val="-14"/>
        </w:rPr>
        <w:t> </w:t>
      </w:r>
      <w:r>
        <w:rPr/>
        <w:t>type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>
          <w:spacing w:val="-1"/>
        </w:rPr>
        <w:t>coverage</w:t>
      </w:r>
      <w:r>
        <w:rPr>
          <w:spacing w:val="-15"/>
        </w:rPr>
        <w:t> </w:t>
      </w:r>
      <w:r>
        <w:rPr/>
        <w:t>for</w:t>
      </w:r>
      <w:r>
        <w:rPr>
          <w:spacing w:val="33"/>
          <w:w w:val="99"/>
        </w:rPr>
        <w:t> </w:t>
      </w:r>
      <w:r>
        <w:rPr/>
        <w:t>telehealth</w:t>
      </w:r>
      <w:r>
        <w:rPr>
          <w:spacing w:val="-14"/>
        </w:rPr>
        <w:t> </w:t>
      </w:r>
      <w:r>
        <w:rPr/>
        <w:t>under</w:t>
      </w:r>
      <w:r>
        <w:rPr>
          <w:spacing w:val="-14"/>
        </w:rPr>
        <w:t> </w:t>
      </w:r>
      <w:r>
        <w:rPr/>
        <w:t>one</w:t>
      </w:r>
      <w:r>
        <w:rPr>
          <w:spacing w:val="-13"/>
        </w:rPr>
        <w:t> </w:t>
      </w:r>
      <w:r>
        <w:rPr/>
        <w:t>or</w:t>
      </w:r>
      <w:r>
        <w:rPr>
          <w:spacing w:val="-14"/>
        </w:rPr>
        <w:t> </w:t>
      </w:r>
      <w:r>
        <w:rPr/>
        <w:t>more</w:t>
      </w:r>
      <w:r>
        <w:rPr>
          <w:spacing w:val="-13"/>
        </w:rPr>
        <w:t> </w:t>
      </w:r>
      <w:r>
        <w:rPr/>
        <w:t>state</w:t>
      </w:r>
      <w:r>
        <w:rPr>
          <w:spacing w:val="-14"/>
        </w:rPr>
        <w:t> </w:t>
      </w:r>
      <w:r>
        <w:rPr/>
        <w:t>employee</w:t>
      </w:r>
      <w:r>
        <w:rPr>
          <w:spacing w:val="-13"/>
        </w:rPr>
        <w:t> </w:t>
      </w:r>
      <w:r>
        <w:rPr/>
        <w:t>health</w:t>
      </w:r>
      <w:r>
        <w:rPr>
          <w:spacing w:val="-14"/>
        </w:rPr>
        <w:t> </w:t>
      </w:r>
      <w:r>
        <w:rPr/>
        <w:t>plan.</w:t>
      </w:r>
      <w:r>
        <w:rPr>
          <w:spacing w:val="28"/>
        </w:rPr>
        <w:t> </w:t>
      </w:r>
      <w:r>
        <w:rPr/>
        <w:t>Most</w:t>
      </w:r>
      <w:r>
        <w:rPr>
          <w:spacing w:val="-14"/>
        </w:rPr>
        <w:t> </w:t>
      </w:r>
      <w:r>
        <w:rPr/>
        <w:t>states</w:t>
      </w:r>
      <w:r>
        <w:rPr>
          <w:spacing w:val="-13"/>
        </w:rPr>
        <w:t> </w:t>
      </w:r>
      <w:r>
        <w:rPr>
          <w:spacing w:val="-1"/>
        </w:rPr>
        <w:t>self</w:t>
      </w:r>
      <w:r>
        <w:rPr>
          <w:spacing w:val="-3"/>
        </w:rPr>
        <w:t>-­‐</w:t>
      </w:r>
      <w:r>
        <w:rPr>
          <w:spacing w:val="-1"/>
        </w:rPr>
        <w:t>insure</w:t>
      </w:r>
      <w:r>
        <w:rPr>
          <w:spacing w:val="-14"/>
        </w:rPr>
        <w:t> </w:t>
      </w:r>
      <w:r>
        <w:rPr/>
        <w:t>their</w:t>
      </w:r>
      <w:r>
        <w:rPr>
          <w:spacing w:val="24"/>
          <w:w w:val="99"/>
        </w:rPr>
        <w:t> </w:t>
      </w:r>
      <w:r>
        <w:rPr/>
        <w:t>plans</w:t>
      </w:r>
      <w:r>
        <w:rPr>
          <w:spacing w:val="-3"/>
        </w:rPr>
        <w:t> </w:t>
      </w:r>
      <w:r>
        <w:rPr/>
        <w:t>thus</w:t>
      </w:r>
      <w:r>
        <w:rPr>
          <w:spacing w:val="-3"/>
        </w:rPr>
        <w:t> </w:t>
      </w:r>
      <w:r>
        <w:rPr/>
        <w:t>traditional</w:t>
      </w:r>
      <w:r>
        <w:rPr>
          <w:spacing w:val="-3"/>
        </w:rPr>
        <w:t> </w:t>
      </w:r>
      <w:r>
        <w:rPr/>
        <w:t>private</w:t>
      </w:r>
      <w:r>
        <w:rPr>
          <w:spacing w:val="-2"/>
        </w:rPr>
        <w:t> </w:t>
      </w:r>
      <w:r>
        <w:rPr/>
        <w:t>insurer</w:t>
      </w:r>
      <w:r>
        <w:rPr>
          <w:spacing w:val="-3"/>
        </w:rPr>
        <w:t> </w:t>
      </w:r>
      <w:r>
        <w:rPr/>
        <w:t>parity</w:t>
      </w:r>
      <w:r>
        <w:rPr>
          <w:spacing w:val="-3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does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automatically</w:t>
      </w:r>
      <w:r>
        <w:rPr>
          <w:spacing w:val="-3"/>
        </w:rPr>
        <w:t> </w:t>
      </w:r>
      <w:r>
        <w:rPr/>
        <w:t>affect</w:t>
      </w:r>
      <w:r>
        <w:rPr>
          <w:w w:val="99"/>
        </w:rPr>
        <w:t> </w:t>
      </w:r>
      <w:r>
        <w:rPr>
          <w:spacing w:val="-1"/>
        </w:rPr>
        <w:t>them.</w:t>
      </w:r>
      <w:r>
        <w:rPr>
          <w:spacing w:val="31"/>
        </w:rPr>
        <w:t> </w:t>
      </w:r>
      <w:r>
        <w:rPr/>
        <w:t>Oregon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an</w:t>
      </w:r>
      <w:r>
        <w:rPr>
          <w:spacing w:val="-11"/>
        </w:rPr>
        <w:t> </w:t>
      </w:r>
      <w:r>
        <w:rPr/>
        <w:t>exception</w:t>
      </w:r>
      <w:r>
        <w:rPr>
          <w:spacing w:val="-12"/>
        </w:rPr>
        <w:t> </w:t>
      </w:r>
      <w:r>
        <w:rPr/>
        <w:t>which</w:t>
      </w:r>
      <w:r>
        <w:rPr>
          <w:spacing w:val="-11"/>
        </w:rPr>
        <w:t> </w:t>
      </w:r>
      <w:r>
        <w:rPr/>
        <w:t>amended</w:t>
      </w:r>
      <w:r>
        <w:rPr>
          <w:spacing w:val="-12"/>
        </w:rPr>
        <w:t> </w:t>
      </w:r>
      <w:r>
        <w:rPr/>
        <w:t>its</w:t>
      </w:r>
      <w:r>
        <w:rPr>
          <w:spacing w:val="-11"/>
        </w:rPr>
        <w:t> </w:t>
      </w:r>
      <w:r>
        <w:rPr/>
        <w:t>parity</w:t>
      </w:r>
      <w:r>
        <w:rPr>
          <w:spacing w:val="-12"/>
        </w:rPr>
        <w:t> </w:t>
      </w:r>
      <w:r>
        <w:rPr/>
        <w:t>law</w:t>
      </w:r>
      <w:r>
        <w:rPr>
          <w:spacing w:val="-12"/>
        </w:rPr>
        <w:t> </w:t>
      </w:r>
      <w:r>
        <w:rPr/>
        <w:t>this</w:t>
      </w:r>
      <w:r>
        <w:rPr>
          <w:spacing w:val="-11"/>
        </w:rPr>
        <w:t> </w:t>
      </w:r>
      <w:r>
        <w:rPr/>
        <w:t>year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>
          <w:spacing w:val="-1"/>
        </w:rPr>
        <w:t>include</w:t>
      </w:r>
      <w:r>
        <w:rPr>
          <w:spacing w:val="-12"/>
        </w:rPr>
        <w:t> </w:t>
      </w:r>
      <w:r>
        <w:rPr>
          <w:spacing w:val="-1"/>
        </w:rPr>
        <w:t>self</w:t>
      </w:r>
      <w:r>
        <w:rPr>
          <w:spacing w:val="-3"/>
        </w:rPr>
        <w:t>-­‐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60" w:footer="834" w:top="1240" w:bottom="1020" w:left="1340" w:right="1340"/>
        </w:sectPr>
      </w:pPr>
    </w:p>
    <w:p>
      <w:pPr>
        <w:spacing w:line="240" w:lineRule="auto" w:before="6"/>
        <w:rPr>
          <w:rFonts w:ascii="Calibri" w:hAnsi="Calibri" w:cs="Calibri" w:eastAsia="Calibri"/>
          <w:sz w:val="11"/>
          <w:szCs w:val="11"/>
        </w:rPr>
      </w:pPr>
    </w:p>
    <w:p>
      <w:pPr>
        <w:pStyle w:val="BodyText"/>
        <w:spacing w:line="240" w:lineRule="auto" w:before="58"/>
        <w:ind w:left="822" w:right="106" w:firstLine="0"/>
        <w:jc w:val="left"/>
      </w:pPr>
      <w:r>
        <w:rPr/>
        <w:t>insured</w:t>
      </w:r>
      <w:r>
        <w:rPr>
          <w:spacing w:val="-3"/>
        </w:rPr>
        <w:t> </w:t>
      </w:r>
      <w:r>
        <w:rPr/>
        <w:t>state</w:t>
      </w:r>
      <w:r>
        <w:rPr>
          <w:spacing w:val="-2"/>
        </w:rPr>
        <w:t> </w:t>
      </w:r>
      <w:r>
        <w:rPr/>
        <w:t>employee</w:t>
      </w:r>
      <w:r>
        <w:rPr>
          <w:spacing w:val="-3"/>
        </w:rPr>
        <w:t> </w:t>
      </w:r>
      <w:r>
        <w:rPr/>
        <w:t>health</w:t>
      </w:r>
      <w:r>
        <w:rPr>
          <w:spacing w:val="-2"/>
        </w:rPr>
        <w:t> </w:t>
      </w:r>
      <w:r>
        <w:rPr/>
        <w:t>plans.</w:t>
      </w:r>
      <w:r>
        <w:rPr>
          <w:spacing w:val="48"/>
        </w:rPr>
        <w:t> </w:t>
      </w:r>
      <w:r>
        <w:rPr/>
        <w:t>50</w:t>
      </w:r>
      <w:r>
        <w:rPr>
          <w:spacing w:val="-3"/>
        </w:rPr>
        <w:t> </w:t>
      </w:r>
      <w:r>
        <w:rPr>
          <w:spacing w:val="-1"/>
        </w:rPr>
        <w:t>percent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country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ranked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lowest</w:t>
      </w:r>
      <w:r>
        <w:rPr>
          <w:spacing w:val="22"/>
          <w:w w:val="99"/>
        </w:rPr>
        <w:t> </w:t>
      </w:r>
      <w:r>
        <w:rPr/>
        <w:t>with</w:t>
      </w:r>
      <w:r>
        <w:rPr>
          <w:spacing w:val="-3"/>
        </w:rPr>
        <w:t> </w:t>
      </w:r>
      <w:r>
        <w:rPr/>
        <w:t>failing</w:t>
      </w:r>
      <w:r>
        <w:rPr>
          <w:spacing w:val="-2"/>
        </w:rPr>
        <w:t> </w:t>
      </w:r>
      <w:r>
        <w:rPr/>
        <w:t>scores</w:t>
      </w:r>
      <w:r>
        <w:rPr>
          <w:spacing w:val="-2"/>
        </w:rPr>
        <w:t> </w:t>
      </w:r>
      <w:r>
        <w:rPr/>
        <w:t>due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partial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coverage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telehealth</w:t>
      </w:r>
      <w:r>
        <w:rPr>
          <w:spacing w:val="-3"/>
        </w:rPr>
        <w:t> </w:t>
      </w:r>
      <w:r>
        <w:rPr>
          <w:spacing w:val="-1"/>
        </w:rPr>
        <w:t>(Figure</w:t>
      </w:r>
      <w:r>
        <w:rPr>
          <w:spacing w:val="-2"/>
        </w:rPr>
        <w:t> </w:t>
      </w:r>
      <w:r>
        <w:rPr/>
        <w:t>5).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0"/>
        <w:ind w:left="102" w:right="106" w:firstLine="0"/>
        <w:jc w:val="left"/>
      </w:pPr>
      <w:r>
        <w:rPr/>
        <w:t>Regarding</w:t>
      </w:r>
      <w:r>
        <w:rPr>
          <w:spacing w:val="-30"/>
        </w:rPr>
        <w:t> </w:t>
      </w:r>
      <w:r>
        <w:rPr>
          <w:spacing w:val="-1"/>
          <w:u w:val="single" w:color="000000"/>
        </w:rPr>
        <w:t>Medicaid</w:t>
      </w:r>
      <w:r>
        <w:rPr/>
      </w:r>
      <w:r>
        <w:rPr>
          <w:spacing w:val="-1"/>
        </w:rPr>
        <w:t>,</w:t>
      </w:r>
      <w:r>
        <w:rPr>
          <w:spacing w:val="-29"/>
        </w:rPr>
        <w:t> </w:t>
      </w:r>
      <w:r>
        <w:rPr/>
        <w:t>states</w:t>
      </w:r>
      <w:r>
        <w:rPr>
          <w:spacing w:val="-29"/>
        </w:rPr>
        <w:t> </w:t>
      </w:r>
      <w:r>
        <w:rPr/>
        <w:t>continue</w:t>
      </w:r>
      <w:r>
        <w:rPr>
          <w:spacing w:val="-29"/>
        </w:rPr>
        <w:t> </w:t>
      </w:r>
      <w:r>
        <w:rPr/>
        <w:t>to</w:t>
      </w:r>
      <w:r>
        <w:rPr>
          <w:spacing w:val="-29"/>
        </w:rPr>
        <w:t> </w:t>
      </w:r>
      <w:r>
        <w:rPr/>
        <w:t>move</w:t>
      </w:r>
      <w:r>
        <w:rPr>
          <w:spacing w:val="-29"/>
        </w:rPr>
        <w:t> </w:t>
      </w:r>
      <w:r>
        <w:rPr/>
        <w:t>away</w:t>
      </w:r>
      <w:r>
        <w:rPr>
          <w:spacing w:val="-29"/>
        </w:rPr>
        <w:t> </w:t>
      </w:r>
      <w:r>
        <w:rPr/>
        <w:t>from</w:t>
      </w:r>
      <w:r>
        <w:rPr>
          <w:spacing w:val="-29"/>
        </w:rPr>
        <w:t> </w:t>
      </w:r>
      <w:r>
        <w:rPr/>
        <w:t>the</w:t>
      </w:r>
      <w:r>
        <w:rPr>
          <w:spacing w:val="-29"/>
        </w:rPr>
        <w:t> </w:t>
      </w:r>
      <w:r>
        <w:rPr/>
        <w:t>traditional</w:t>
      </w:r>
      <w:r>
        <w:rPr>
          <w:spacing w:val="-29"/>
        </w:rPr>
        <w:t> </w:t>
      </w:r>
      <w:r>
        <w:rPr>
          <w:spacing w:val="-1"/>
        </w:rPr>
        <w:t>hub</w:t>
      </w:r>
      <w:r>
        <w:rPr>
          <w:spacing w:val="-3"/>
        </w:rPr>
        <w:t>-­‐</w:t>
      </w:r>
      <w:r>
        <w:rPr>
          <w:spacing w:val="-1"/>
        </w:rPr>
        <w:t>and</w:t>
      </w:r>
      <w:r>
        <w:rPr>
          <w:spacing w:val="-3"/>
        </w:rPr>
        <w:t>-­‐</w:t>
      </w:r>
      <w:r>
        <w:rPr>
          <w:spacing w:val="-1"/>
        </w:rPr>
        <w:t>spoke</w:t>
      </w:r>
      <w:r>
        <w:rPr>
          <w:spacing w:val="-29"/>
        </w:rPr>
        <w:t> </w:t>
      </w:r>
      <w:r>
        <w:rPr>
          <w:spacing w:val="-1"/>
        </w:rPr>
        <w:t>model</w:t>
      </w:r>
      <w:r>
        <w:rPr>
          <w:spacing w:val="57"/>
        </w:rPr>
        <w:t> </w:t>
      </w:r>
      <w:r>
        <w:rPr/>
        <w:t>and</w:t>
      </w:r>
      <w:r>
        <w:rPr>
          <w:spacing w:val="-12"/>
        </w:rPr>
        <w:t> </w:t>
      </w:r>
      <w:r>
        <w:rPr/>
        <w:t>allow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variety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technology</w:t>
      </w:r>
      <w:r>
        <w:rPr>
          <w:spacing w:val="-11"/>
        </w:rPr>
        <w:t> </w:t>
      </w:r>
      <w:r>
        <w:rPr/>
        <w:t>applications.</w:t>
      </w:r>
      <w:r>
        <w:rPr>
          <w:spacing w:val="32"/>
        </w:rPr>
        <w:t> </w:t>
      </w:r>
      <w:r>
        <w:rPr>
          <w:spacing w:val="-1"/>
        </w:rPr>
        <w:t>Twenty</w:t>
      </w:r>
      <w:r>
        <w:rPr>
          <w:spacing w:val="-3"/>
        </w:rPr>
        <w:t>-­‐</w:t>
      </w:r>
      <w:r>
        <w:rPr>
          <w:spacing w:val="-1"/>
        </w:rPr>
        <w:t>six</w:t>
      </w:r>
      <w:r>
        <w:rPr>
          <w:spacing w:val="-11"/>
        </w:rPr>
        <w:t> </w:t>
      </w:r>
      <w:r>
        <w:rPr/>
        <w:t>states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D.C.</w:t>
      </w:r>
      <w:r>
        <w:rPr>
          <w:spacing w:val="-11"/>
        </w:rPr>
        <w:t> </w:t>
      </w:r>
      <w:r>
        <w:rPr/>
        <w:t>do</w:t>
      </w:r>
      <w:r>
        <w:rPr>
          <w:spacing w:val="-11"/>
        </w:rPr>
        <w:t> </w:t>
      </w:r>
      <w:r>
        <w:rPr/>
        <w:t>not</w:t>
      </w:r>
      <w:r>
        <w:rPr>
          <w:spacing w:val="-12"/>
        </w:rPr>
        <w:t> </w:t>
      </w:r>
      <w:r>
        <w:rPr/>
        <w:t>specify</w:t>
      </w:r>
      <w:r>
        <w:rPr>
          <w:spacing w:val="-11"/>
        </w:rPr>
        <w:t> </w:t>
      </w:r>
      <w:r>
        <w:rPr/>
        <w:t>a</w:t>
      </w:r>
      <w:r>
        <w:rPr>
          <w:spacing w:val="22"/>
        </w:rPr>
        <w:t> </w:t>
      </w:r>
      <w:r>
        <w:rPr/>
        <w:t>patient</w:t>
      </w:r>
      <w:r>
        <w:rPr>
          <w:spacing w:val="-3"/>
        </w:rPr>
        <w:t> </w:t>
      </w:r>
      <w:r>
        <w:rPr/>
        <w:t>setting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condition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payment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telemedicine</w:t>
      </w:r>
      <w:r>
        <w:rPr>
          <w:spacing w:val="-3"/>
        </w:rPr>
        <w:t> </w:t>
      </w:r>
      <w:r>
        <w:rPr/>
        <w:t>(Figure</w:t>
      </w:r>
      <w:r>
        <w:rPr>
          <w:spacing w:val="-3"/>
        </w:rPr>
        <w:t> </w:t>
      </w:r>
      <w:r>
        <w:rPr/>
        <w:t>6).</w:t>
      </w:r>
      <w:r>
        <w:rPr>
          <w:spacing w:val="50"/>
        </w:rPr>
        <w:t> </w:t>
      </w:r>
      <w:r>
        <w:rPr/>
        <w:t>Aside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this,</w:t>
      </w:r>
      <w:r>
        <w:rPr>
          <w:spacing w:val="-2"/>
        </w:rPr>
        <w:t> </w:t>
      </w:r>
      <w:r>
        <w:rPr/>
        <w:t>36</w:t>
      </w:r>
      <w:r>
        <w:rPr>
          <w:spacing w:val="-3"/>
        </w:rPr>
        <w:t> </w:t>
      </w:r>
      <w:r>
        <w:rPr/>
        <w:t>states</w:t>
      </w:r>
      <w:r>
        <w:rPr/>
        <w:t> recognize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home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an</w:t>
      </w:r>
      <w:r>
        <w:rPr>
          <w:spacing w:val="-14"/>
        </w:rPr>
        <w:t> </w:t>
      </w:r>
      <w:r>
        <w:rPr/>
        <w:t>originating</w:t>
      </w:r>
      <w:r>
        <w:rPr>
          <w:spacing w:val="-14"/>
        </w:rPr>
        <w:t> </w:t>
      </w:r>
      <w:r>
        <w:rPr/>
        <w:t>site,</w:t>
      </w:r>
      <w:r>
        <w:rPr>
          <w:spacing w:val="-14"/>
        </w:rPr>
        <w:t> </w:t>
      </w:r>
      <w:r>
        <w:rPr/>
        <w:t>while</w:t>
      </w:r>
      <w:r>
        <w:rPr>
          <w:spacing w:val="-14"/>
        </w:rPr>
        <w:t> </w:t>
      </w:r>
      <w:r>
        <w:rPr>
          <w:spacing w:val="-1"/>
        </w:rPr>
        <w:t>18</w:t>
      </w:r>
      <w:r>
        <w:rPr>
          <w:spacing w:val="-14"/>
        </w:rPr>
        <w:t> </w:t>
      </w:r>
      <w:r>
        <w:rPr/>
        <w:t>states</w:t>
      </w:r>
      <w:r>
        <w:rPr>
          <w:spacing w:val="-14"/>
        </w:rPr>
        <w:t> </w:t>
      </w:r>
      <w:r>
        <w:rPr/>
        <w:t>recognize</w:t>
      </w:r>
      <w:r>
        <w:rPr>
          <w:spacing w:val="-14"/>
        </w:rPr>
        <w:t> </w:t>
      </w:r>
      <w:r>
        <w:rPr/>
        <w:t>schools</w:t>
      </w:r>
      <w:r>
        <w:rPr>
          <w:spacing w:val="-14"/>
        </w:rPr>
        <w:t> </w:t>
      </w:r>
      <w:r>
        <w:rPr/>
        <w:t>and/or</w:t>
      </w:r>
      <w:r>
        <w:rPr>
          <w:spacing w:val="-14"/>
        </w:rPr>
        <w:t> </w:t>
      </w:r>
      <w:r>
        <w:rPr/>
        <w:t>school-­‐</w:t>
      </w:r>
      <w:r>
        <w:rPr>
          <w:spacing w:val="21"/>
          <w:w w:val="33"/>
        </w:rPr>
        <w:t> </w:t>
      </w:r>
      <w:r>
        <w:rPr/>
        <w:t>based</w:t>
      </w:r>
      <w:r>
        <w:rPr>
          <w:spacing w:val="-20"/>
        </w:rPr>
        <w:t> </w:t>
      </w:r>
      <w:r>
        <w:rPr/>
        <w:t>health</w:t>
      </w:r>
      <w:r>
        <w:rPr>
          <w:spacing w:val="-20"/>
        </w:rPr>
        <w:t> </w:t>
      </w:r>
      <w:r>
        <w:rPr/>
        <w:t>centers</w:t>
      </w:r>
      <w:r>
        <w:rPr>
          <w:spacing w:val="-20"/>
        </w:rPr>
        <w:t> </w:t>
      </w:r>
      <w:r>
        <w:rPr/>
        <w:t>as</w:t>
      </w:r>
      <w:r>
        <w:rPr>
          <w:spacing w:val="-20"/>
        </w:rPr>
        <w:t> </w:t>
      </w:r>
      <w:r>
        <w:rPr/>
        <w:t>an</w:t>
      </w:r>
      <w:r>
        <w:rPr>
          <w:spacing w:val="-20"/>
        </w:rPr>
        <w:t> </w:t>
      </w:r>
      <w:r>
        <w:rPr/>
        <w:t>originating</w:t>
      </w:r>
      <w:r>
        <w:rPr>
          <w:spacing w:val="-20"/>
        </w:rPr>
        <w:t> </w:t>
      </w:r>
      <w:r>
        <w:rPr/>
        <w:t>site</w:t>
      </w:r>
      <w:r>
        <w:rPr>
          <w:spacing w:val="-20"/>
        </w:rPr>
        <w:t> </w:t>
      </w:r>
      <w:r>
        <w:rPr>
          <w:spacing w:val="-1"/>
        </w:rPr>
        <w:t>(Figures</w:t>
      </w:r>
      <w:r>
        <w:rPr>
          <w:spacing w:val="-20"/>
        </w:rPr>
        <w:t> </w:t>
      </w:r>
      <w:r>
        <w:rPr>
          <w:spacing w:val="-1"/>
        </w:rPr>
        <w:t>7</w:t>
      </w:r>
      <w:r>
        <w:rPr>
          <w:spacing w:val="-3"/>
        </w:rPr>
        <w:t>-­‐</w:t>
      </w:r>
      <w:r>
        <w:rPr>
          <w:spacing w:val="-1"/>
        </w:rPr>
        <w:t>8).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0"/>
        <w:ind w:left="102" w:right="106" w:firstLine="0"/>
        <w:jc w:val="left"/>
      </w:pPr>
      <w:r>
        <w:rPr/>
        <w:t>Vermont</w:t>
      </w:r>
      <w:r>
        <w:rPr>
          <w:spacing w:val="-4"/>
        </w:rPr>
        <w:t> </w:t>
      </w:r>
      <w:r>
        <w:rPr/>
        <w:t>improved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letter</w:t>
      </w:r>
      <w:r>
        <w:rPr>
          <w:spacing w:val="-3"/>
        </w:rPr>
        <w:t> </w:t>
      </w:r>
      <w:r>
        <w:rPr/>
        <w:t>grade</w:t>
      </w:r>
      <w:r>
        <w:rPr>
          <w:spacing w:val="-3"/>
        </w:rPr>
        <w:t> </w:t>
      </w:r>
      <w:r>
        <w:rPr/>
        <w:t>because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now</w:t>
      </w:r>
      <w:r>
        <w:rPr>
          <w:spacing w:val="-3"/>
        </w:rPr>
        <w:t> </w:t>
      </w:r>
      <w:r>
        <w:rPr/>
        <w:t>covers</w:t>
      </w:r>
      <w:r>
        <w:rPr>
          <w:spacing w:val="-3"/>
        </w:rPr>
        <w:t> </w:t>
      </w:r>
      <w:r>
        <w:rPr/>
        <w:t>home</w:t>
      </w:r>
      <w:r>
        <w:rPr>
          <w:spacing w:val="-3"/>
        </w:rPr>
        <w:t> </w:t>
      </w:r>
      <w:r>
        <w:rPr/>
        <w:t>remote</w:t>
      </w:r>
      <w:r>
        <w:rPr>
          <w:spacing w:val="-3"/>
        </w:rPr>
        <w:t> </w:t>
      </w:r>
      <w:r>
        <w:rPr/>
        <w:t>patient</w:t>
      </w:r>
      <w:r>
        <w:rPr>
          <w:spacing w:val="-3"/>
        </w:rPr>
        <w:t> </w:t>
      </w:r>
      <w:r>
        <w:rPr/>
        <w:t>monitoring.</w:t>
      </w:r>
      <w:r>
        <w:rPr>
          <w:spacing w:val="47"/>
        </w:rPr>
        <w:t> </w:t>
      </w:r>
      <w:r>
        <w:rPr/>
        <w:t>Half</w:t>
      </w:r>
      <w:r>
        <w:rPr/>
        <w:t> 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country</w:t>
      </w:r>
      <w:r>
        <w:rPr>
          <w:spacing w:val="-3"/>
        </w:rPr>
        <w:t> </w:t>
      </w:r>
      <w:r>
        <w:rPr/>
        <w:t>ranks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lowest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failing</w:t>
      </w:r>
      <w:r>
        <w:rPr>
          <w:spacing w:val="-3"/>
        </w:rPr>
        <w:t> </w:t>
      </w:r>
      <w:r>
        <w:rPr/>
        <w:t>scores</w:t>
      </w:r>
      <w:r>
        <w:rPr>
          <w:spacing w:val="-2"/>
        </w:rPr>
        <w:t> </w:t>
      </w:r>
      <w:r>
        <w:rPr/>
        <w:t>either</w:t>
      </w:r>
      <w:r>
        <w:rPr>
          <w:spacing w:val="-3"/>
        </w:rPr>
        <w:t> </w:t>
      </w:r>
      <w:r>
        <w:rPr/>
        <w:t>because</w:t>
      </w:r>
      <w:r>
        <w:rPr>
          <w:spacing w:val="-2"/>
        </w:rPr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/>
        <w:t>only</w:t>
      </w:r>
      <w:r>
        <w:rPr>
          <w:spacing w:val="-3"/>
        </w:rPr>
        <w:t> </w:t>
      </w:r>
      <w:r>
        <w:rPr>
          <w:spacing w:val="-1"/>
        </w:rPr>
        <w:t>cover</w:t>
      </w:r>
      <w:r>
        <w:rPr>
          <w:spacing w:val="-2"/>
        </w:rPr>
        <w:t> </w:t>
      </w:r>
      <w:r>
        <w:rPr>
          <w:spacing w:val="-1"/>
        </w:rPr>
        <w:t>synchronous</w:t>
      </w:r>
      <w:r>
        <w:rPr>
          <w:spacing w:val="27"/>
        </w:rPr>
        <w:t> </w:t>
      </w:r>
      <w:r>
        <w:rPr/>
        <w:t>only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provide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coverage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telemedicine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all.</w:t>
      </w:r>
      <w:r>
        <w:rPr>
          <w:spacing w:val="51"/>
        </w:rPr>
        <w:t> </w:t>
      </w:r>
      <w:r>
        <w:rPr/>
        <w:t>Idaho,</w:t>
      </w:r>
      <w:r>
        <w:rPr>
          <w:spacing w:val="-3"/>
        </w:rPr>
        <w:t> </w:t>
      </w:r>
      <w:r>
        <w:rPr/>
        <w:t>Missouri,</w:t>
      </w:r>
      <w:r>
        <w:rPr>
          <w:spacing w:val="-2"/>
        </w:rPr>
        <w:t> </w:t>
      </w:r>
      <w:r>
        <w:rPr/>
        <w:t>North</w:t>
      </w:r>
      <w:r>
        <w:rPr>
          <w:spacing w:val="-2"/>
        </w:rPr>
        <w:t> </w:t>
      </w:r>
      <w:r>
        <w:rPr/>
        <w:t>Carolina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South</w:t>
      </w:r>
      <w:r>
        <w:rPr/>
        <w:t> Carolina</w:t>
      </w:r>
      <w:r>
        <w:rPr>
          <w:spacing w:val="-3"/>
        </w:rPr>
        <w:t> </w:t>
      </w:r>
      <w:r>
        <w:rPr/>
        <w:t>prohibit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“cell</w:t>
      </w:r>
      <w:r>
        <w:rPr>
          <w:spacing w:val="-2"/>
        </w:rPr>
        <w:t> </w:t>
      </w:r>
      <w:r>
        <w:rPr/>
        <w:t>phone</w:t>
      </w:r>
      <w:r>
        <w:rPr>
          <w:spacing w:val="-3"/>
        </w:rPr>
        <w:t> </w:t>
      </w:r>
      <w:r>
        <w:rPr/>
        <w:t>video”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facilitate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telemedicine</w:t>
      </w:r>
      <w:r>
        <w:rPr>
          <w:spacing w:val="-2"/>
        </w:rPr>
        <w:t> </w:t>
      </w:r>
      <w:r>
        <w:rPr/>
        <w:t>encounter</w:t>
      </w:r>
      <w:r>
        <w:rPr>
          <w:spacing w:val="-4"/>
        </w:rPr>
        <w:t> </w:t>
      </w:r>
      <w:r>
        <w:rPr>
          <w:spacing w:val="-1"/>
        </w:rPr>
        <w:t>(Figure</w:t>
      </w:r>
      <w:r>
        <w:rPr>
          <w:spacing w:val="-3"/>
        </w:rPr>
        <w:t> </w:t>
      </w:r>
      <w:r>
        <w:rPr/>
        <w:t>9).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3" w:lineRule="auto" w:before="0"/>
        <w:ind w:left="102" w:right="106" w:firstLine="0"/>
        <w:jc w:val="left"/>
      </w:pPr>
      <w:r>
        <w:rPr>
          <w:spacing w:val="-1"/>
        </w:rPr>
        <w:t>There</w:t>
      </w:r>
      <w:r>
        <w:rPr>
          <w:spacing w:val="-14"/>
        </w:rPr>
        <w:t> </w:t>
      </w:r>
      <w:r>
        <w:rPr>
          <w:spacing w:val="-1"/>
        </w:rPr>
        <w:t>is</w:t>
      </w:r>
      <w:r>
        <w:rPr>
          <w:spacing w:val="-13"/>
        </w:rPr>
        <w:t> </w:t>
      </w:r>
      <w:r>
        <w:rPr/>
        <w:t>still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national</w:t>
      </w:r>
      <w:r>
        <w:rPr>
          <w:spacing w:val="-13"/>
        </w:rPr>
        <w:t> </w:t>
      </w:r>
      <w:r>
        <w:rPr/>
        <w:t>trend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/>
        <w:t>allow</w:t>
      </w:r>
      <w:r>
        <w:rPr>
          <w:spacing w:val="-13"/>
        </w:rPr>
        <w:t> </w:t>
      </w:r>
      <w:r>
        <w:rPr/>
        <w:t>state-­‐wide</w:t>
      </w:r>
      <w:r>
        <w:rPr>
          <w:spacing w:val="-13"/>
        </w:rPr>
        <w:t> </w:t>
      </w:r>
      <w:r>
        <w:rPr/>
        <w:t>Medicaid</w:t>
      </w:r>
      <w:r>
        <w:rPr>
          <w:spacing w:val="-13"/>
        </w:rPr>
        <w:t> </w:t>
      </w:r>
      <w:r>
        <w:rPr/>
        <w:t>coverage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telemedicine</w:t>
      </w:r>
      <w:r>
        <w:rPr>
          <w:spacing w:val="-14"/>
        </w:rPr>
        <w:t> </w:t>
      </w:r>
      <w:r>
        <w:rPr/>
        <w:t>instead</w:t>
      </w:r>
      <w:r>
        <w:rPr>
          <w:spacing w:val="-13"/>
        </w:rPr>
        <w:t> </w:t>
      </w:r>
      <w:r>
        <w:rPr/>
        <w:t>of</w:t>
      </w:r>
      <w:r>
        <w:rPr>
          <w:spacing w:val="25"/>
        </w:rPr>
        <w:t> </w:t>
      </w:r>
      <w:r>
        <w:rPr/>
        <w:t>focusing</w:t>
      </w:r>
      <w:r>
        <w:rPr>
          <w:spacing w:val="-4"/>
        </w:rPr>
        <w:t> </w:t>
      </w:r>
      <w:r>
        <w:rPr/>
        <w:t>solely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rural</w:t>
      </w:r>
      <w:r>
        <w:rPr>
          <w:spacing w:val="-4"/>
        </w:rPr>
        <w:t> </w:t>
      </w:r>
      <w:r>
        <w:rPr/>
        <w:t>areas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designated</w:t>
      </w:r>
      <w:r>
        <w:rPr>
          <w:spacing w:val="-3"/>
        </w:rPr>
        <w:t> </w:t>
      </w:r>
      <w:r>
        <w:rPr/>
        <w:t>mileage</w:t>
      </w:r>
      <w:r>
        <w:rPr>
          <w:spacing w:val="-4"/>
        </w:rPr>
        <w:t> </w:t>
      </w:r>
      <w:r>
        <w:rPr>
          <w:spacing w:val="-1"/>
        </w:rPr>
        <w:t>requirements</w:t>
      </w:r>
      <w:r>
        <w:rPr>
          <w:spacing w:val="-3"/>
        </w:rPr>
        <w:t> </w:t>
      </w:r>
      <w:r>
        <w:rPr>
          <w:spacing w:val="-1"/>
        </w:rPr>
        <w:t>(Figure</w:t>
      </w:r>
      <w:r>
        <w:rPr>
          <w:spacing w:val="-4"/>
        </w:rPr>
        <w:t> </w:t>
      </w:r>
      <w:r>
        <w:rPr/>
        <w:t>10).</w:t>
      </w:r>
    </w:p>
    <w:p>
      <w:pPr>
        <w:spacing w:line="240" w:lineRule="auto" w:before="7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0"/>
        <w:ind w:left="102" w:right="106" w:firstLine="0"/>
        <w:jc w:val="left"/>
      </w:pPr>
      <w:r>
        <w:rPr/>
        <w:t>States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/>
        <w:t>increasingly</w:t>
      </w:r>
      <w:r>
        <w:rPr>
          <w:spacing w:val="-3"/>
        </w:rPr>
        <w:t> </w:t>
      </w:r>
      <w:r>
        <w:rPr/>
        <w:t>using</w:t>
      </w:r>
      <w:r>
        <w:rPr>
          <w:spacing w:val="-3"/>
        </w:rPr>
        <w:t> </w:t>
      </w:r>
      <w:r>
        <w:rPr/>
        <w:t>telemedicine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fill</w:t>
      </w:r>
      <w:r>
        <w:rPr>
          <w:spacing w:val="-3"/>
        </w:rPr>
        <w:t> </w:t>
      </w:r>
      <w:r>
        <w:rPr/>
        <w:t>provider</w:t>
      </w:r>
      <w:r>
        <w:rPr>
          <w:spacing w:val="-3"/>
        </w:rPr>
        <w:t> </w:t>
      </w:r>
      <w:r>
        <w:rPr/>
        <w:t>shortage</w:t>
      </w:r>
      <w:r>
        <w:rPr>
          <w:spacing w:val="-3"/>
        </w:rPr>
        <w:t> </w:t>
      </w:r>
      <w:r>
        <w:rPr/>
        <w:t>gaps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ensure</w:t>
      </w:r>
      <w:r>
        <w:rPr>
          <w:spacing w:val="-3"/>
        </w:rPr>
        <w:t> </w:t>
      </w:r>
      <w:r>
        <w:rPr/>
        <w:t>access</w:t>
      </w:r>
      <w:r>
        <w:rPr/>
        <w:t> to</w:t>
      </w:r>
      <w:r>
        <w:rPr>
          <w:spacing w:val="-3"/>
        </w:rPr>
        <w:t> </w:t>
      </w:r>
      <w:r>
        <w:rPr/>
        <w:t>specialty</w:t>
      </w:r>
      <w:r>
        <w:rPr>
          <w:spacing w:val="-2"/>
        </w:rPr>
        <w:t> </w:t>
      </w:r>
      <w:r>
        <w:rPr>
          <w:spacing w:val="-1"/>
        </w:rPr>
        <w:t>care.</w:t>
      </w:r>
      <w:r>
        <w:rPr>
          <w:spacing w:val="49"/>
        </w:rPr>
        <w:t> </w:t>
      </w:r>
      <w:r>
        <w:rPr/>
        <w:t>Seventeen</w:t>
      </w:r>
      <w:r>
        <w:rPr>
          <w:spacing w:val="-3"/>
        </w:rPr>
        <w:t> </w:t>
      </w:r>
      <w:r>
        <w:rPr/>
        <w:t>states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D.C.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specify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healthcare</w:t>
      </w:r>
      <w:r>
        <w:rPr>
          <w:spacing w:val="-2"/>
        </w:rPr>
        <w:t> </w:t>
      </w:r>
      <w:r>
        <w:rPr/>
        <w:t>provider</w:t>
      </w:r>
      <w:r>
        <w:rPr>
          <w:spacing w:val="24"/>
          <w:w w:val="99"/>
        </w:rPr>
        <w:t> </w:t>
      </w:r>
      <w:r>
        <w:rPr/>
        <w:t>allowed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provide</w:t>
      </w:r>
      <w:r>
        <w:rPr>
          <w:spacing w:val="-3"/>
        </w:rPr>
        <w:t> </w:t>
      </w:r>
      <w:r>
        <w:rPr/>
        <w:t>telemedicine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condition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payment</w:t>
      </w:r>
      <w:r>
        <w:rPr>
          <w:spacing w:val="-3"/>
        </w:rPr>
        <w:t> </w:t>
      </w:r>
      <w:r>
        <w:rPr/>
        <w:t>(Figure</w:t>
      </w:r>
      <w:r>
        <w:rPr>
          <w:spacing w:val="-2"/>
        </w:rPr>
        <w:t> </w:t>
      </w:r>
      <w:r>
        <w:rPr>
          <w:spacing w:val="-1"/>
        </w:rPr>
        <w:t>11).</w:t>
      </w:r>
      <w:r>
        <w:rPr>
          <w:spacing w:val="-3"/>
        </w:rPr>
        <w:t> </w:t>
      </w:r>
      <w:r>
        <w:rPr>
          <w:spacing w:val="-1"/>
        </w:rPr>
        <w:t>While</w:t>
      </w:r>
      <w:r>
        <w:rPr>
          <w:spacing w:val="-3"/>
        </w:rPr>
        <w:t> </w:t>
      </w:r>
      <w:r>
        <w:rPr/>
        <w:t>20</w:t>
      </w:r>
      <w:r>
        <w:rPr>
          <w:spacing w:val="-3"/>
        </w:rPr>
        <w:t> </w:t>
      </w:r>
      <w:r>
        <w:rPr/>
        <w:t>states</w:t>
      </w:r>
      <w:r>
        <w:rPr>
          <w:spacing w:val="-2"/>
        </w:rPr>
        <w:t> </w:t>
      </w:r>
      <w:r>
        <w:rPr/>
        <w:t>ranked</w:t>
      </w:r>
      <w:r>
        <w:rPr>
          <w:spacing w:val="24"/>
        </w:rPr>
        <w:t> </w:t>
      </w:r>
      <w:r>
        <w:rPr/>
        <w:t>the</w:t>
      </w:r>
      <w:r>
        <w:rPr>
          <w:spacing w:val="-2"/>
        </w:rPr>
        <w:t> </w:t>
      </w:r>
      <w:r>
        <w:rPr/>
        <w:t>lowest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failing</w:t>
      </w:r>
      <w:r>
        <w:rPr>
          <w:spacing w:val="-2"/>
        </w:rPr>
        <w:t> </w:t>
      </w:r>
      <w:r>
        <w:rPr/>
        <w:t>scores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authorizing</w:t>
      </w:r>
      <w:r>
        <w:rPr>
          <w:spacing w:val="-2"/>
        </w:rPr>
        <w:t> </w:t>
      </w:r>
      <w:r>
        <w:rPr/>
        <w:t>less</w:t>
      </w:r>
      <w:r>
        <w:rPr>
          <w:spacing w:val="-2"/>
        </w:rPr>
        <w:t> </w:t>
      </w:r>
      <w:r>
        <w:rPr/>
        <w:t>than</w:t>
      </w:r>
      <w:r>
        <w:rPr>
          <w:spacing w:val="-3"/>
        </w:rPr>
        <w:t> </w:t>
      </w:r>
      <w:r>
        <w:rPr/>
        <w:t>nine</w:t>
      </w:r>
      <w:r>
        <w:rPr>
          <w:spacing w:val="-2"/>
        </w:rPr>
        <w:t> </w:t>
      </w:r>
      <w:r>
        <w:rPr/>
        <w:t>health</w:t>
      </w:r>
      <w:r>
        <w:rPr>
          <w:spacing w:val="-2"/>
        </w:rPr>
        <w:t> </w:t>
      </w:r>
      <w:r>
        <w:rPr/>
        <w:t>provider</w:t>
      </w:r>
      <w:r>
        <w:rPr>
          <w:spacing w:val="-1"/>
        </w:rPr>
        <w:t> </w:t>
      </w:r>
      <w:r>
        <w:rPr/>
        <w:t>types.</w:t>
      </w:r>
      <w:r>
        <w:rPr>
          <w:spacing w:val="50"/>
        </w:rPr>
        <w:t> </w:t>
      </w:r>
      <w:r>
        <w:rPr/>
        <w:t>Florida,</w:t>
      </w:r>
      <w:r>
        <w:rPr>
          <w:w w:val="99"/>
        </w:rPr>
        <w:t> </w:t>
      </w:r>
      <w:r>
        <w:rPr/>
        <w:t>Idaho,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Montana</w:t>
      </w:r>
      <w:r>
        <w:rPr>
          <w:spacing w:val="-2"/>
        </w:rPr>
        <w:t> </w:t>
      </w:r>
      <w:r>
        <w:rPr/>
        <w:t>ranked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lowest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coverage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physicians</w:t>
      </w:r>
      <w:r>
        <w:rPr>
          <w:spacing w:val="-2"/>
        </w:rPr>
        <w:t> </w:t>
      </w:r>
      <w:r>
        <w:rPr/>
        <w:t>only.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0"/>
        <w:ind w:left="102" w:right="106" w:firstLine="0"/>
        <w:jc w:val="left"/>
      </w:pPr>
      <w:r>
        <w:rPr/>
        <w:t>Overall,</w:t>
      </w:r>
      <w:r>
        <w:rPr>
          <w:spacing w:val="-4"/>
        </w:rPr>
        <w:t> </w:t>
      </w:r>
      <w:r>
        <w:rPr/>
        <w:t>coverage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specialty</w:t>
      </w:r>
      <w:r>
        <w:rPr>
          <w:spacing w:val="-4"/>
        </w:rPr>
        <w:t> </w:t>
      </w:r>
      <w:r>
        <w:rPr/>
        <w:t>services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under</w:t>
      </w:r>
      <w:r>
        <w:rPr>
          <w:spacing w:val="-4"/>
        </w:rPr>
        <w:t> </w:t>
      </w:r>
      <w:r>
        <w:rPr/>
        <w:t>Medicaid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checkered</w:t>
      </w:r>
      <w:r>
        <w:rPr>
          <w:spacing w:val="-4"/>
        </w:rPr>
        <w:t> </w:t>
      </w:r>
      <w:r>
        <w:rPr/>
        <w:t>board</w:t>
      </w:r>
      <w:r>
        <w:rPr/>
        <w:t> and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two</w:t>
      </w:r>
      <w:r>
        <w:rPr>
          <w:spacing w:val="-3"/>
        </w:rPr>
        <w:t> </w:t>
      </w:r>
      <w:r>
        <w:rPr/>
        <w:t>states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alike.</w:t>
      </w:r>
    </w:p>
    <w:p>
      <w:pPr>
        <w:spacing w:line="240" w:lineRule="auto" w:before="11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40" w:lineRule="auto" w:before="0" w:after="0"/>
        <w:ind w:left="822" w:right="404" w:hanging="360"/>
        <w:jc w:val="left"/>
      </w:pPr>
      <w:r>
        <w:rPr>
          <w:spacing w:val="-1"/>
        </w:rPr>
        <w:t>Ten</w:t>
      </w:r>
      <w:r>
        <w:rPr>
          <w:spacing w:val="-17"/>
        </w:rPr>
        <w:t> </w:t>
      </w:r>
      <w:r>
        <w:rPr/>
        <w:t>states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D.C.</w:t>
      </w:r>
      <w:r>
        <w:rPr>
          <w:spacing w:val="-16"/>
        </w:rPr>
        <w:t> </w:t>
      </w:r>
      <w:r>
        <w:rPr/>
        <w:t>rank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highest</w:t>
      </w:r>
      <w:r>
        <w:rPr>
          <w:spacing w:val="-16"/>
        </w:rPr>
        <w:t> </w:t>
      </w:r>
      <w:r>
        <w:rPr/>
        <w:t>for</w:t>
      </w:r>
      <w:r>
        <w:rPr>
          <w:spacing w:val="-16"/>
        </w:rPr>
        <w:t> </w:t>
      </w:r>
      <w:r>
        <w:rPr/>
        <w:t>coverage</w:t>
      </w:r>
      <w:r>
        <w:rPr>
          <w:spacing w:val="-17"/>
        </w:rPr>
        <w:t> </w:t>
      </w:r>
      <w:r>
        <w:rPr/>
        <w:t>of</w:t>
      </w:r>
      <w:r>
        <w:rPr>
          <w:spacing w:val="-16"/>
        </w:rPr>
        <w:t> </w:t>
      </w:r>
      <w:r>
        <w:rPr>
          <w:spacing w:val="-1"/>
        </w:rPr>
        <w:t>telemedicine</w:t>
      </w:r>
      <w:r>
        <w:rPr>
          <w:spacing w:val="-3"/>
        </w:rPr>
        <w:t>-­‐</w:t>
      </w:r>
      <w:r>
        <w:rPr>
          <w:spacing w:val="-1"/>
        </w:rPr>
        <w:t>provided</w:t>
      </w:r>
      <w:r>
        <w:rPr>
          <w:spacing w:val="-16"/>
        </w:rPr>
        <w:t> </w:t>
      </w:r>
      <w:r>
        <w:rPr/>
        <w:t>physician</w:t>
      </w:r>
      <w:r>
        <w:rPr>
          <w:spacing w:val="48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most</w:t>
      </w:r>
      <w:r>
        <w:rPr>
          <w:spacing w:val="-2"/>
        </w:rPr>
        <w:t> </w:t>
      </w:r>
      <w:r>
        <w:rPr/>
        <w:t>states</w:t>
      </w:r>
      <w:r>
        <w:rPr>
          <w:spacing w:val="-2"/>
        </w:rPr>
        <w:t> </w:t>
      </w:r>
      <w:r>
        <w:rPr/>
        <w:t>cover</w:t>
      </w:r>
      <w:r>
        <w:rPr>
          <w:spacing w:val="-2"/>
        </w:rPr>
        <w:t> </w:t>
      </w:r>
      <w:r>
        <w:rPr/>
        <w:t>an</w:t>
      </w:r>
      <w:r>
        <w:rPr>
          <w:spacing w:val="-3"/>
        </w:rPr>
        <w:t> </w:t>
      </w:r>
      <w:r>
        <w:rPr/>
        <w:t>office</w:t>
      </w:r>
      <w:r>
        <w:rPr>
          <w:spacing w:val="-2"/>
        </w:rPr>
        <w:t> </w:t>
      </w:r>
      <w:r>
        <w:rPr/>
        <w:t>visit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consultations,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ultrasounds</w:t>
      </w:r>
      <w:r>
        <w:rPr>
          <w:spacing w:val="-3"/>
        </w:rPr>
        <w:t> </w:t>
      </w:r>
      <w:r>
        <w:rPr/>
        <w:t>and</w:t>
      </w:r>
      <w:r>
        <w:rPr/>
        <w:t> echocardiograms</w:t>
      </w:r>
      <w:r>
        <w:rPr>
          <w:spacing w:val="-23"/>
        </w:rPr>
        <w:t> </w:t>
      </w:r>
      <w:r>
        <w:rPr/>
        <w:t>being</w:t>
      </w:r>
      <w:r>
        <w:rPr>
          <w:spacing w:val="-23"/>
        </w:rPr>
        <w:t> </w:t>
      </w:r>
      <w:r>
        <w:rPr/>
        <w:t>the</w:t>
      </w:r>
      <w:r>
        <w:rPr>
          <w:spacing w:val="-22"/>
        </w:rPr>
        <w:t> </w:t>
      </w:r>
      <w:r>
        <w:rPr/>
        <w:t>least</w:t>
      </w:r>
      <w:r>
        <w:rPr>
          <w:spacing w:val="-23"/>
        </w:rPr>
        <w:t> </w:t>
      </w:r>
      <w:r>
        <w:rPr/>
        <w:t>covered</w:t>
      </w:r>
      <w:r>
        <w:rPr>
          <w:spacing w:val="-22"/>
        </w:rPr>
        <w:t> </w:t>
      </w:r>
      <w:r>
        <w:rPr>
          <w:spacing w:val="-1"/>
        </w:rPr>
        <w:t>telemedicine</w:t>
      </w:r>
      <w:r>
        <w:rPr>
          <w:spacing w:val="-3"/>
        </w:rPr>
        <w:t>-­‐</w:t>
      </w:r>
      <w:r>
        <w:rPr>
          <w:spacing w:val="-1"/>
        </w:rPr>
        <w:t>provided</w:t>
      </w:r>
      <w:r>
        <w:rPr>
          <w:spacing w:val="-23"/>
        </w:rPr>
        <w:t> </w:t>
      </w:r>
      <w:r>
        <w:rPr>
          <w:spacing w:val="-1"/>
        </w:rPr>
        <w:t>services</w:t>
      </w:r>
      <w:r>
        <w:rPr>
          <w:spacing w:val="-22"/>
        </w:rPr>
        <w:t> </w:t>
      </w:r>
      <w:r>
        <w:rPr>
          <w:spacing w:val="-1"/>
        </w:rPr>
        <w:t>(Figure</w:t>
      </w:r>
      <w:r>
        <w:rPr>
          <w:spacing w:val="-23"/>
        </w:rPr>
        <w:t> </w:t>
      </w:r>
      <w:r>
        <w:rPr/>
        <w:t>12).</w:t>
      </w:r>
    </w:p>
    <w:p>
      <w:pPr>
        <w:spacing w:line="240" w:lineRule="auto" w:before="11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40" w:lineRule="auto" w:before="0" w:after="0"/>
        <w:ind w:left="822" w:right="165" w:hanging="360"/>
        <w:jc w:val="left"/>
      </w:pPr>
      <w:r>
        <w:rPr/>
        <w:t>For</w:t>
      </w:r>
      <w:r>
        <w:rPr>
          <w:spacing w:val="-4"/>
        </w:rPr>
        <w:t> </w:t>
      </w:r>
      <w:r>
        <w:rPr/>
        <w:t>mental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behavioral</w:t>
      </w:r>
      <w:r>
        <w:rPr>
          <w:spacing w:val="-4"/>
        </w:rPr>
        <w:t> </w:t>
      </w:r>
      <w:r>
        <w:rPr/>
        <w:t>health</w:t>
      </w:r>
      <w:r>
        <w:rPr>
          <w:spacing w:val="-3"/>
        </w:rPr>
        <w:t> </w:t>
      </w:r>
      <w:r>
        <w:rPr/>
        <w:t>services,</w:t>
      </w:r>
      <w:r>
        <w:rPr>
          <w:spacing w:val="-3"/>
        </w:rPr>
        <w:t> </w:t>
      </w:r>
      <w:r>
        <w:rPr>
          <w:spacing w:val="-1"/>
        </w:rPr>
        <w:t>generally</w:t>
      </w:r>
      <w:r>
        <w:rPr>
          <w:spacing w:val="-4"/>
        </w:rPr>
        <w:t> </w:t>
      </w:r>
      <w:r>
        <w:rPr/>
        <w:t>mental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assessments,</w:t>
      </w:r>
      <w:r>
        <w:rPr>
          <w:spacing w:val="28"/>
          <w:w w:val="99"/>
        </w:rPr>
        <w:t> </w:t>
      </w:r>
      <w:r>
        <w:rPr/>
        <w:t>individual</w:t>
      </w:r>
      <w:r>
        <w:rPr>
          <w:spacing w:val="-5"/>
        </w:rPr>
        <w:t> </w:t>
      </w:r>
      <w:r>
        <w:rPr/>
        <w:t>therapy,</w:t>
      </w:r>
      <w:r>
        <w:rPr>
          <w:spacing w:val="-5"/>
        </w:rPr>
        <w:t> </w:t>
      </w:r>
      <w:r>
        <w:rPr/>
        <w:t>psychiatric</w:t>
      </w:r>
      <w:r>
        <w:rPr>
          <w:spacing w:val="-5"/>
        </w:rPr>
        <w:t> </w:t>
      </w:r>
      <w:r>
        <w:rPr/>
        <w:t>diagnostic</w:t>
      </w:r>
      <w:r>
        <w:rPr>
          <w:spacing w:val="-5"/>
        </w:rPr>
        <w:t> </w:t>
      </w:r>
      <w:r>
        <w:rPr/>
        <w:t>interview</w:t>
      </w:r>
      <w:r>
        <w:rPr>
          <w:spacing w:val="-5"/>
        </w:rPr>
        <w:t> </w:t>
      </w:r>
      <w:r>
        <w:rPr/>
        <w:t>exam,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medication</w:t>
      </w:r>
      <w:r>
        <w:rPr>
          <w:spacing w:val="-5"/>
        </w:rPr>
        <w:t> </w:t>
      </w:r>
      <w:r>
        <w:rPr/>
        <w:t>management</w:t>
      </w:r>
      <w:r>
        <w:rPr>
          <w:w w:val="99"/>
        </w:rPr>
        <w:t> </w:t>
      </w:r>
      <w:r>
        <w:rPr/>
        <w:t>are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most</w:t>
      </w:r>
      <w:r>
        <w:rPr>
          <w:spacing w:val="-2"/>
        </w:rPr>
        <w:t> </w:t>
      </w:r>
      <w:r>
        <w:rPr/>
        <w:t>covered</w:t>
      </w:r>
      <w:r>
        <w:rPr>
          <w:spacing w:val="-3"/>
        </w:rPr>
        <w:t> </w:t>
      </w:r>
      <w:r>
        <w:rPr/>
        <w:t>via</w:t>
      </w:r>
      <w:r>
        <w:rPr>
          <w:spacing w:val="-2"/>
        </w:rPr>
        <w:t> </w:t>
      </w:r>
      <w:r>
        <w:rPr/>
        <w:t>telemedicine.</w:t>
      </w:r>
      <w:r>
        <w:rPr>
          <w:spacing w:val="48"/>
        </w:rPr>
        <w:t> </w:t>
      </w:r>
      <w:r>
        <w:rPr>
          <w:spacing w:val="-1"/>
        </w:rPr>
        <w:t>Twelve</w:t>
      </w:r>
      <w:r>
        <w:rPr>
          <w:spacing w:val="-2"/>
        </w:rPr>
        <w:t> </w:t>
      </w:r>
      <w:r>
        <w:rPr/>
        <w:t>states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D.C.</w:t>
      </w:r>
      <w:r>
        <w:rPr>
          <w:spacing w:val="-2"/>
        </w:rPr>
        <w:t> </w:t>
      </w:r>
      <w:r>
        <w:rPr/>
        <w:t>rank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highest</w:t>
      </w:r>
      <w:r>
        <w:rPr>
          <w:spacing w:val="-3"/>
        </w:rPr>
        <w:t> </w:t>
      </w:r>
      <w:r>
        <w:rPr/>
        <w:t>for</w:t>
      </w:r>
      <w:r>
        <w:rPr>
          <w:spacing w:val="22"/>
          <w:w w:val="99"/>
        </w:rPr>
        <w:t> </w:t>
      </w:r>
      <w:r>
        <w:rPr/>
        <w:t>coverage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mental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behavioral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services</w:t>
      </w:r>
      <w:r>
        <w:rPr>
          <w:spacing w:val="-3"/>
        </w:rPr>
        <w:t> </w:t>
      </w:r>
      <w:r>
        <w:rPr>
          <w:spacing w:val="-1"/>
        </w:rPr>
        <w:t>(Figure</w:t>
      </w:r>
      <w:r>
        <w:rPr>
          <w:spacing w:val="-3"/>
        </w:rPr>
        <w:t> </w:t>
      </w:r>
      <w:r>
        <w:rPr>
          <w:spacing w:val="-1"/>
        </w:rPr>
        <w:t>13).</w:t>
      </w:r>
      <w:r>
        <w:rPr>
          <w:spacing w:val="49"/>
        </w:rPr>
        <w:t> </w:t>
      </w:r>
      <w:r>
        <w:rPr/>
        <w:t>The</w:t>
      </w:r>
      <w:r>
        <w:rPr>
          <w:spacing w:val="-3"/>
        </w:rPr>
        <w:t> </w:t>
      </w:r>
      <w:r>
        <w:rPr/>
        <w:t>lowest</w:t>
      </w:r>
      <w:r>
        <w:rPr>
          <w:spacing w:val="-3"/>
        </w:rPr>
        <w:t> </w:t>
      </w:r>
      <w:r>
        <w:rPr/>
        <w:t>ranking</w:t>
      </w:r>
      <w:r>
        <w:rPr>
          <w:spacing w:val="29"/>
          <w:w w:val="99"/>
        </w:rPr>
        <w:t> </w:t>
      </w:r>
      <w:r>
        <w:rPr/>
        <w:t>states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all</w:t>
      </w:r>
      <w:r>
        <w:rPr>
          <w:spacing w:val="-3"/>
        </w:rPr>
        <w:t> </w:t>
      </w:r>
      <w:r>
        <w:rPr/>
        <w:t>Medicaid</w:t>
      </w:r>
      <w:r>
        <w:rPr>
          <w:spacing w:val="-2"/>
        </w:rPr>
        <w:t> </w:t>
      </w:r>
      <w:r>
        <w:rPr/>
        <w:t>services,</w:t>
      </w:r>
      <w:r>
        <w:rPr>
          <w:spacing w:val="-2"/>
        </w:rPr>
        <w:t> </w:t>
      </w:r>
      <w:r>
        <w:rPr/>
        <w:t>scoring</w:t>
      </w:r>
      <w:r>
        <w:rPr>
          <w:spacing w:val="-3"/>
        </w:rPr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/>
        <w:t>‘F’,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Connecticut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Rhode</w:t>
      </w:r>
      <w:r>
        <w:rPr>
          <w:spacing w:val="-2"/>
        </w:rPr>
        <w:t> </w:t>
      </w:r>
      <w:r>
        <w:rPr/>
        <w:t>Island</w:t>
      </w:r>
      <w:r>
        <w:rPr>
          <w:spacing w:val="-2"/>
        </w:rPr>
        <w:t> </w:t>
      </w:r>
      <w:r>
        <w:rPr/>
        <w:t>which</w:t>
      </w:r>
      <w:r>
        <w:rPr>
          <w:spacing w:val="21"/>
        </w:rPr>
        <w:t> </w:t>
      </w:r>
      <w:r>
        <w:rPr/>
        <w:t>have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coverage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telemedicine</w:t>
      </w:r>
      <w:r>
        <w:rPr>
          <w:spacing w:val="-3"/>
        </w:rPr>
        <w:t> </w:t>
      </w:r>
      <w:r>
        <w:rPr/>
        <w:t>under</w:t>
      </w:r>
      <w:r>
        <w:rPr>
          <w:spacing w:val="-4"/>
        </w:rPr>
        <w:t> </w:t>
      </w:r>
      <w:r>
        <w:rPr/>
        <w:t>their</w:t>
      </w:r>
      <w:r>
        <w:rPr>
          <w:spacing w:val="-4"/>
        </w:rPr>
        <w:t> </w:t>
      </w:r>
      <w:r>
        <w:rPr/>
        <w:t>Medicaid</w:t>
      </w:r>
      <w:r>
        <w:rPr>
          <w:spacing w:val="-3"/>
        </w:rPr>
        <w:t> </w:t>
      </w:r>
      <w:r>
        <w:rPr/>
        <w:t>plans.</w:t>
      </w:r>
    </w:p>
    <w:p>
      <w:pPr>
        <w:spacing w:line="240" w:lineRule="auto" w:before="11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40" w:lineRule="auto" w:before="0" w:after="0"/>
        <w:ind w:left="822" w:right="262" w:hanging="360"/>
        <w:jc w:val="left"/>
      </w:pPr>
      <w:r>
        <w:rPr/>
        <w:t>Although</w:t>
      </w:r>
      <w:r>
        <w:rPr>
          <w:spacing w:val="-3"/>
        </w:rPr>
        <w:t> </w:t>
      </w:r>
      <w:r>
        <w:rPr/>
        <w:t>state</w:t>
      </w:r>
      <w:r>
        <w:rPr>
          <w:spacing w:val="-3"/>
        </w:rPr>
        <w:t> </w:t>
      </w:r>
      <w:r>
        <w:rPr/>
        <w:t>policies</w:t>
      </w:r>
      <w:r>
        <w:rPr>
          <w:spacing w:val="-2"/>
        </w:rPr>
        <w:t> </w:t>
      </w:r>
      <w:r>
        <w:rPr/>
        <w:t>vary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scope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application,</w:t>
      </w:r>
      <w:r>
        <w:rPr>
          <w:spacing w:val="-4"/>
        </w:rPr>
        <w:t> </w:t>
      </w:r>
      <w:r>
        <w:rPr>
          <w:spacing w:val="-1"/>
        </w:rPr>
        <w:t>five</w:t>
      </w:r>
      <w:r>
        <w:rPr>
          <w:spacing w:val="-2"/>
        </w:rPr>
        <w:t> </w:t>
      </w:r>
      <w:r>
        <w:rPr/>
        <w:t>more</w:t>
      </w:r>
      <w:r>
        <w:rPr>
          <w:spacing w:val="-3"/>
        </w:rPr>
        <w:t> </w:t>
      </w:r>
      <w:r>
        <w:rPr/>
        <w:t>states</w:t>
      </w:r>
      <w:r>
        <w:rPr>
          <w:spacing w:val="-2"/>
        </w:rPr>
        <w:t> </w:t>
      </w:r>
      <w:r>
        <w:rPr/>
        <w:t>have</w:t>
      </w:r>
      <w:r>
        <w:rPr>
          <w:spacing w:val="-3"/>
        </w:rPr>
        <w:t> </w:t>
      </w:r>
      <w:r>
        <w:rPr/>
        <w:t>expanded</w:t>
      </w:r>
      <w:r>
        <w:rPr>
          <w:spacing w:val="23"/>
        </w:rPr>
        <w:t> </w:t>
      </w:r>
      <w:r>
        <w:rPr/>
        <w:t>coverage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include</w:t>
      </w:r>
      <w:r>
        <w:rPr>
          <w:spacing w:val="-4"/>
        </w:rPr>
        <w:t> </w:t>
      </w:r>
      <w:r>
        <w:rPr/>
        <w:t>telerehabilitation.</w:t>
      </w:r>
      <w:r>
        <w:rPr>
          <w:spacing w:val="46"/>
        </w:rPr>
        <w:t> </w:t>
      </w:r>
      <w:r>
        <w:rPr/>
        <w:t>Seventeen</w:t>
      </w:r>
      <w:r>
        <w:rPr>
          <w:spacing w:val="-4"/>
        </w:rPr>
        <w:t> </w:t>
      </w:r>
      <w:r>
        <w:rPr/>
        <w:t>states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known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reimburse</w:t>
      </w:r>
      <w:r>
        <w:rPr>
          <w:spacing w:val="-4"/>
        </w:rPr>
        <w:t> </w:t>
      </w:r>
      <w:r>
        <w:rPr/>
        <w:t>for</w:t>
      </w:r>
      <w:r>
        <w:rPr>
          <w:w w:val="99"/>
        </w:rPr>
        <w:t> </w:t>
      </w:r>
      <w:r>
        <w:rPr/>
        <w:t>telerehabilitative</w:t>
      </w:r>
      <w:r>
        <w:rPr>
          <w:spacing w:val="-3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their</w:t>
      </w:r>
      <w:r>
        <w:rPr>
          <w:spacing w:val="-3"/>
        </w:rPr>
        <w:t> </w:t>
      </w:r>
      <w:r>
        <w:rPr/>
        <w:t>Medicaid</w:t>
      </w:r>
      <w:r>
        <w:rPr>
          <w:spacing w:val="-2"/>
        </w:rPr>
        <w:t> </w:t>
      </w:r>
      <w:r>
        <w:rPr/>
        <w:t>plans.</w:t>
      </w:r>
      <w:r>
        <w:rPr>
          <w:spacing w:val="49"/>
        </w:rPr>
        <w:t> </w:t>
      </w:r>
      <w:r>
        <w:rPr/>
        <w:t>Of</w:t>
      </w:r>
      <w:r>
        <w:rPr>
          <w:spacing w:val="-3"/>
        </w:rPr>
        <w:t> </w:t>
      </w:r>
      <w:r>
        <w:rPr/>
        <w:t>those,</w:t>
      </w:r>
      <w:r>
        <w:rPr>
          <w:spacing w:val="-3"/>
        </w:rPr>
        <w:t> </w:t>
      </w:r>
      <w:r>
        <w:rPr/>
        <w:t>11</w:t>
      </w:r>
      <w:r>
        <w:rPr>
          <w:spacing w:val="-3"/>
        </w:rPr>
        <w:t> </w:t>
      </w:r>
      <w:r>
        <w:rPr/>
        <w:t>states</w:t>
      </w:r>
      <w:r>
        <w:rPr>
          <w:spacing w:val="-3"/>
        </w:rPr>
        <w:t> </w:t>
      </w:r>
      <w:r>
        <w:rPr/>
        <w:t>rank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highest</w:t>
      </w:r>
      <w:r>
        <w:rPr>
          <w:w w:val="99"/>
        </w:rPr>
        <w:t> </w:t>
      </w:r>
      <w:r>
        <w:rPr/>
        <w:t>with</w:t>
      </w:r>
      <w:r>
        <w:rPr>
          <w:spacing w:val="-5"/>
        </w:rPr>
        <w:t> </w:t>
      </w:r>
      <w:r>
        <w:rPr/>
        <w:t>telemedicine</w:t>
      </w:r>
      <w:r>
        <w:rPr>
          <w:spacing w:val="-5"/>
        </w:rPr>
        <w:t> </w:t>
      </w:r>
      <w:r>
        <w:rPr/>
        <w:t>coverage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therapy</w:t>
      </w:r>
      <w:r>
        <w:rPr>
          <w:spacing w:val="-5"/>
        </w:rPr>
        <w:t> </w:t>
      </w:r>
      <w:r>
        <w:rPr/>
        <w:t>services</w:t>
      </w:r>
      <w:r>
        <w:rPr>
          <w:spacing w:val="-5"/>
        </w:rPr>
        <w:t> </w:t>
      </w:r>
      <w:r>
        <w:rPr/>
        <w:t>(Figure</w:t>
      </w:r>
      <w:r>
        <w:rPr>
          <w:spacing w:val="-4"/>
        </w:rPr>
        <w:t> </w:t>
      </w:r>
      <w:r>
        <w:rPr>
          <w:spacing w:val="-1"/>
        </w:rPr>
        <w:t>14).</w:t>
      </w:r>
    </w:p>
    <w:p>
      <w:pPr>
        <w:spacing w:line="240" w:lineRule="auto" w:before="11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43" w:lineRule="auto" w:before="0" w:after="0"/>
        <w:ind w:left="822" w:right="262" w:hanging="360"/>
        <w:jc w:val="left"/>
      </w:pPr>
      <w:r>
        <w:rPr/>
        <w:t>Alaska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only</w:t>
      </w:r>
      <w:r>
        <w:rPr>
          <w:spacing w:val="-3"/>
        </w:rPr>
        <w:t> </w:t>
      </w:r>
      <w:r>
        <w:rPr/>
        <w:t>state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highest</w:t>
      </w:r>
      <w:r>
        <w:rPr>
          <w:spacing w:val="-3"/>
        </w:rPr>
        <w:t> </w:t>
      </w:r>
      <w:r>
        <w:rPr/>
        <w:t>ranking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telemedicine</w:t>
      </w:r>
      <w:r>
        <w:rPr>
          <w:spacing w:val="-3"/>
        </w:rPr>
        <w:t> </w:t>
      </w:r>
      <w:r>
        <w:rPr/>
        <w:t>provided</w:t>
      </w:r>
      <w:r>
        <w:rPr>
          <w:spacing w:val="-3"/>
        </w:rPr>
        <w:t> </w:t>
      </w:r>
      <w:r>
        <w:rPr/>
        <w:t>services</w:t>
      </w:r>
      <w:r>
        <w:rPr/>
        <w:t> under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home</w:t>
      </w:r>
      <w:r>
        <w:rPr>
          <w:spacing w:val="-2"/>
        </w:rPr>
        <w:t> </w:t>
      </w:r>
      <w:r>
        <w:rPr/>
        <w:t>health</w:t>
      </w:r>
      <w:r>
        <w:rPr>
          <w:spacing w:val="-3"/>
        </w:rPr>
        <w:t> </w:t>
      </w:r>
      <w:r>
        <w:rPr/>
        <w:t>benefit</w:t>
      </w:r>
      <w:r>
        <w:rPr>
          <w:spacing w:val="-2"/>
        </w:rPr>
        <w:t> </w:t>
      </w:r>
      <w:r>
        <w:rPr/>
        <w:t>(Figure</w:t>
      </w:r>
      <w:r>
        <w:rPr>
          <w:spacing w:val="-3"/>
        </w:rPr>
        <w:t> </w:t>
      </w:r>
      <w:r>
        <w:rPr>
          <w:spacing w:val="-1"/>
        </w:rPr>
        <w:t>15).</w:t>
      </w:r>
      <w:r>
        <w:rPr>
          <w:spacing w:val="49"/>
        </w:rPr>
        <w:t> </w:t>
      </w:r>
      <w:r>
        <w:rPr/>
        <w:t>Seventy</w:t>
      </w:r>
      <w:r>
        <w:rPr>
          <w:spacing w:val="-3"/>
        </w:rPr>
        <w:t> </w:t>
      </w:r>
      <w:r>
        <w:rPr/>
        <w:t>percent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country</w:t>
      </w:r>
      <w:r>
        <w:rPr>
          <w:spacing w:val="-3"/>
        </w:rPr>
        <w:t> </w:t>
      </w:r>
      <w:r>
        <w:rPr/>
        <w:t>ranked</w:t>
      </w:r>
      <w:r>
        <w:rPr>
          <w:spacing w:val="-2"/>
        </w:rPr>
        <w:t> </w:t>
      </w:r>
      <w:r>
        <w:rPr/>
        <w:t>the</w:t>
      </w:r>
      <w:r>
        <w:rPr/>
      </w:r>
    </w:p>
    <w:p>
      <w:pPr>
        <w:spacing w:after="0" w:line="243" w:lineRule="auto"/>
        <w:jc w:val="left"/>
        <w:sectPr>
          <w:pgSz w:w="12240" w:h="15840"/>
          <w:pgMar w:header="760" w:footer="834" w:top="1240" w:bottom="1020" w:left="1340" w:right="1400"/>
        </w:sectPr>
      </w:pPr>
    </w:p>
    <w:p>
      <w:pPr>
        <w:spacing w:line="240" w:lineRule="auto" w:before="6"/>
        <w:rPr>
          <w:rFonts w:ascii="Calibri" w:hAnsi="Calibri" w:cs="Calibri" w:eastAsia="Calibri"/>
          <w:sz w:val="11"/>
          <w:szCs w:val="11"/>
        </w:rPr>
      </w:pPr>
    </w:p>
    <w:p>
      <w:pPr>
        <w:pStyle w:val="BodyText"/>
        <w:spacing w:line="240" w:lineRule="auto" w:before="58"/>
        <w:ind w:left="822" w:right="102" w:firstLine="0"/>
        <w:jc w:val="left"/>
      </w:pPr>
      <w:r>
        <w:rPr/>
        <w:t>lowest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failing</w:t>
      </w:r>
      <w:r>
        <w:rPr>
          <w:spacing w:val="-3"/>
        </w:rPr>
        <w:t> </w:t>
      </w:r>
      <w:r>
        <w:rPr/>
        <w:t>scores</w:t>
      </w:r>
      <w:r>
        <w:rPr>
          <w:spacing w:val="-3"/>
        </w:rPr>
        <w:t> </w:t>
      </w:r>
      <w:r>
        <w:rPr/>
        <w:t>due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lack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telemedicine</w:t>
      </w:r>
      <w:r>
        <w:rPr>
          <w:spacing w:val="-3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covered</w:t>
      </w:r>
      <w:r>
        <w:rPr>
          <w:spacing w:val="-2"/>
        </w:rPr>
        <w:t> </w:t>
      </w:r>
      <w:r>
        <w:rPr/>
        <w:t>under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home</w:t>
      </w:r>
      <w:r>
        <w:rPr>
          <w:w w:val="99"/>
        </w:rPr>
        <w:t> </w:t>
      </w:r>
      <w:r>
        <w:rPr/>
        <w:t>health</w:t>
      </w:r>
      <w:r>
        <w:rPr>
          <w:spacing w:val="-5"/>
        </w:rPr>
        <w:t> </w:t>
      </w:r>
      <w:r>
        <w:rPr/>
        <w:t>benefit.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0"/>
        <w:ind w:left="102" w:right="102" w:firstLine="0"/>
        <w:jc w:val="left"/>
      </w:pPr>
      <w:r>
        <w:rPr/>
        <w:t>Finally,</w:t>
      </w:r>
      <w:r>
        <w:rPr>
          <w:spacing w:val="-20"/>
        </w:rPr>
        <w:t> </w:t>
      </w:r>
      <w:r>
        <w:rPr>
          <w:spacing w:val="-1"/>
        </w:rPr>
        <w:t>twenty</w:t>
      </w:r>
      <w:r>
        <w:rPr>
          <w:spacing w:val="-3"/>
        </w:rPr>
        <w:t>-­‐</w:t>
      </w:r>
      <w:r>
        <w:rPr>
          <w:spacing w:val="-1"/>
        </w:rPr>
        <w:t>seven</w:t>
      </w:r>
      <w:r>
        <w:rPr>
          <w:spacing w:val="-20"/>
        </w:rPr>
        <w:t> </w:t>
      </w:r>
      <w:r>
        <w:rPr/>
        <w:t>states</w:t>
      </w:r>
      <w:r>
        <w:rPr>
          <w:spacing w:val="-20"/>
        </w:rPr>
        <w:t> </w:t>
      </w:r>
      <w:r>
        <w:rPr/>
        <w:t>have</w:t>
      </w:r>
      <w:r>
        <w:rPr>
          <w:spacing w:val="-21"/>
        </w:rPr>
        <w:t> </w:t>
      </w:r>
      <w:r>
        <w:rPr/>
        <w:t>unique</w:t>
      </w:r>
      <w:r>
        <w:rPr>
          <w:spacing w:val="-20"/>
        </w:rPr>
        <w:t> </w:t>
      </w:r>
      <w:r>
        <w:rPr/>
        <w:t>patient</w:t>
      </w:r>
      <w:r>
        <w:rPr>
          <w:spacing w:val="-20"/>
        </w:rPr>
        <w:t> </w:t>
      </w:r>
      <w:r>
        <w:rPr/>
        <w:t>informed</w:t>
      </w:r>
      <w:r>
        <w:rPr>
          <w:spacing w:val="-20"/>
        </w:rPr>
        <w:t> </w:t>
      </w:r>
      <w:r>
        <w:rPr/>
        <w:t>consent</w:t>
      </w:r>
      <w:r>
        <w:rPr>
          <w:spacing w:val="-20"/>
        </w:rPr>
        <w:t> </w:t>
      </w:r>
      <w:r>
        <w:rPr/>
        <w:t>requirements</w:t>
      </w:r>
      <w:r>
        <w:rPr>
          <w:spacing w:val="-21"/>
        </w:rPr>
        <w:t> </w:t>
      </w:r>
      <w:r>
        <w:rPr/>
        <w:t>for</w:t>
      </w:r>
      <w:r>
        <w:rPr>
          <w:spacing w:val="23"/>
        </w:rPr>
        <w:t> </w:t>
      </w:r>
      <w:r>
        <w:rPr/>
        <w:t>telemedicine</w:t>
      </w:r>
      <w:r>
        <w:rPr>
          <w:spacing w:val="-17"/>
        </w:rPr>
        <w:t> </w:t>
      </w:r>
      <w:r>
        <w:rPr/>
        <w:t>encounters</w:t>
      </w:r>
      <w:r>
        <w:rPr>
          <w:spacing w:val="-16"/>
        </w:rPr>
        <w:t> </w:t>
      </w:r>
      <w:r>
        <w:rPr>
          <w:spacing w:val="-1"/>
        </w:rPr>
        <w:t>(Figure</w:t>
      </w:r>
      <w:r>
        <w:rPr>
          <w:spacing w:val="-16"/>
        </w:rPr>
        <w:t> </w:t>
      </w:r>
      <w:r>
        <w:rPr>
          <w:spacing w:val="-1"/>
        </w:rPr>
        <w:t>16).</w:t>
      </w:r>
      <w:r>
        <w:rPr>
          <w:spacing w:val="22"/>
        </w:rPr>
        <w:t> </w:t>
      </w:r>
      <w:r>
        <w:rPr/>
        <w:t>Twenty-­‐two</w:t>
      </w:r>
      <w:r>
        <w:rPr>
          <w:spacing w:val="-16"/>
        </w:rPr>
        <w:t> </w:t>
      </w:r>
      <w:r>
        <w:rPr/>
        <w:t>states</w:t>
      </w:r>
      <w:r>
        <w:rPr>
          <w:spacing w:val="-16"/>
        </w:rPr>
        <w:t> </w:t>
      </w:r>
      <w:r>
        <w:rPr/>
        <w:t>do</w:t>
      </w:r>
      <w:r>
        <w:rPr>
          <w:spacing w:val="-16"/>
        </w:rPr>
        <w:t> </w:t>
      </w:r>
      <w:r>
        <w:rPr/>
        <w:t>not</w:t>
      </w:r>
      <w:r>
        <w:rPr>
          <w:spacing w:val="-16"/>
        </w:rPr>
        <w:t> </w:t>
      </w:r>
      <w:r>
        <w:rPr/>
        <w:t>require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telepresenter</w:t>
      </w:r>
      <w:r>
        <w:rPr>
          <w:spacing w:val="-16"/>
        </w:rPr>
        <w:t> </w:t>
      </w:r>
      <w:r>
        <w:rPr/>
        <w:t>during</w:t>
      </w:r>
      <w:r>
        <w:rPr>
          <w:spacing w:val="27"/>
          <w:w w:val="99"/>
        </w:rPr>
        <w:t> </w:t>
      </w:r>
      <w:r>
        <w:rPr/>
        <w:t>the</w:t>
      </w:r>
      <w:r>
        <w:rPr>
          <w:spacing w:val="-3"/>
        </w:rPr>
        <w:t> </w:t>
      </w:r>
      <w:r>
        <w:rPr/>
        <w:t>encounter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premises</w:t>
      </w:r>
      <w:r>
        <w:rPr>
          <w:spacing w:val="-3"/>
        </w:rPr>
        <w:t> </w:t>
      </w:r>
      <w:r>
        <w:rPr/>
        <w:t>(Figure</w:t>
      </w:r>
      <w:r>
        <w:rPr>
          <w:spacing w:val="-2"/>
        </w:rPr>
        <w:t> </w:t>
      </w:r>
      <w:r>
        <w:rPr>
          <w:spacing w:val="-1"/>
        </w:rPr>
        <w:t>17).</w:t>
      </w:r>
    </w:p>
    <w:p>
      <w:pPr>
        <w:spacing w:line="240" w:lineRule="auto" w:before="5"/>
        <w:rPr>
          <w:rFonts w:ascii="Calibri" w:hAnsi="Calibri" w:cs="Calibri" w:eastAsia="Calibri"/>
          <w:sz w:val="24"/>
          <w:szCs w:val="24"/>
        </w:rPr>
      </w:pPr>
    </w:p>
    <w:p>
      <w:pPr>
        <w:pStyle w:val="Heading5"/>
        <w:spacing w:line="240" w:lineRule="auto"/>
        <w:ind w:left="3" w:right="0"/>
        <w:jc w:val="center"/>
        <w:rPr>
          <w:b w:val="0"/>
          <w:bCs w:val="0"/>
        </w:rPr>
      </w:pPr>
      <w:r>
        <w:rPr>
          <w:color w:val="EE5D1B"/>
        </w:rPr>
        <w:t>PURPOSE</w:t>
      </w:r>
      <w:r>
        <w:rPr>
          <w:b w:val="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40" w:lineRule="auto" w:before="0"/>
        <w:ind w:left="102" w:right="142" w:firstLine="0"/>
        <w:jc w:val="left"/>
      </w:pPr>
      <w:r>
        <w:rPr/>
        <w:t>Patients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health</w:t>
      </w:r>
      <w:r>
        <w:rPr>
          <w:spacing w:val="-2"/>
        </w:rPr>
        <w:t> </w:t>
      </w:r>
      <w:r>
        <w:rPr/>
        <w:t>care</w:t>
      </w:r>
      <w:r>
        <w:rPr>
          <w:spacing w:val="-3"/>
        </w:rPr>
        <w:t> </w:t>
      </w:r>
      <w:r>
        <w:rPr/>
        <w:t>enthusiasts</w:t>
      </w:r>
      <w:r>
        <w:rPr>
          <w:spacing w:val="-2"/>
        </w:rPr>
        <w:t> </w:t>
      </w:r>
      <w:r>
        <w:rPr/>
        <w:t>across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country</w:t>
      </w:r>
      <w:r>
        <w:rPr>
          <w:spacing w:val="-2"/>
        </w:rPr>
        <w:t> </w:t>
      </w:r>
      <w:r>
        <w:rPr/>
        <w:t>want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know</w:t>
      </w:r>
      <w:r>
        <w:rPr>
          <w:spacing w:val="-3"/>
        </w:rPr>
        <w:t> </w:t>
      </w:r>
      <w:r>
        <w:rPr/>
        <w:t>how</w:t>
      </w:r>
      <w:r>
        <w:rPr>
          <w:spacing w:val="-2"/>
        </w:rPr>
        <w:t> </w:t>
      </w:r>
      <w:r>
        <w:rPr/>
        <w:t>their</w:t>
      </w:r>
      <w:r>
        <w:rPr>
          <w:spacing w:val="-3"/>
        </w:rPr>
        <w:t> </w:t>
      </w:r>
      <w:r>
        <w:rPr/>
        <w:t>state</w:t>
      </w:r>
      <w:r>
        <w:rPr>
          <w:spacing w:val="-3"/>
        </w:rPr>
        <w:t> </w:t>
      </w:r>
      <w:r>
        <w:rPr/>
        <w:t>compares</w:t>
      </w:r>
      <w:r>
        <w:rPr>
          <w:spacing w:val="21"/>
        </w:rPr>
        <w:t> </w:t>
      </w:r>
      <w:r>
        <w:rPr/>
        <w:t>to</w:t>
      </w:r>
      <w:r>
        <w:rPr>
          <w:spacing w:val="-4"/>
        </w:rPr>
        <w:t> </w:t>
      </w:r>
      <w:r>
        <w:rPr/>
        <w:t>other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/>
        <w:t>regarding</w:t>
      </w:r>
      <w:r>
        <w:rPr>
          <w:spacing w:val="-4"/>
        </w:rPr>
        <w:t> </w:t>
      </w:r>
      <w:r>
        <w:rPr/>
        <w:t>telemedicine.</w:t>
      </w:r>
      <w:r>
        <w:rPr>
          <w:spacing w:val="47"/>
        </w:rPr>
        <w:t> </w:t>
      </w:r>
      <w:r>
        <w:rPr/>
        <w:t>While</w:t>
      </w:r>
      <w:r>
        <w:rPr>
          <w:spacing w:val="-3"/>
        </w:rPr>
        <w:t> </w:t>
      </w:r>
      <w:r>
        <w:rPr/>
        <w:t>there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numerous</w:t>
      </w:r>
      <w:r>
        <w:rPr>
          <w:spacing w:val="-3"/>
        </w:rPr>
        <w:t> </w:t>
      </w:r>
      <w:r>
        <w:rPr/>
        <w:t>resources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detail</w:t>
      </w:r>
      <w:r>
        <w:rPr>
          <w:spacing w:val="-4"/>
        </w:rPr>
        <w:t> </w:t>
      </w:r>
      <w:r>
        <w:rPr/>
        <w:t>state</w:t>
      </w:r>
      <w:r>
        <w:rPr>
          <w:w w:val="99"/>
        </w:rPr>
        <w:t> </w:t>
      </w:r>
      <w:r>
        <w:rPr/>
        <w:t>telemedicine</w:t>
      </w:r>
      <w:r>
        <w:rPr>
          <w:spacing w:val="-26"/>
        </w:rPr>
        <w:t> </w:t>
      </w:r>
      <w:r>
        <w:rPr/>
        <w:t>policies,</w:t>
      </w:r>
      <w:r>
        <w:rPr>
          <w:spacing w:val="-25"/>
        </w:rPr>
        <w:t> </w:t>
      </w:r>
      <w:r>
        <w:rPr/>
        <w:t>they</w:t>
      </w:r>
      <w:r>
        <w:rPr>
          <w:spacing w:val="-25"/>
        </w:rPr>
        <w:t> </w:t>
      </w:r>
      <w:r>
        <w:rPr/>
        <w:t>lack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>
          <w:spacing w:val="-1"/>
        </w:rPr>
        <w:t>state</w:t>
      </w:r>
      <w:r>
        <w:rPr>
          <w:spacing w:val="-3"/>
        </w:rPr>
        <w:t>-­‐</w:t>
      </w:r>
      <w:r>
        <w:rPr>
          <w:spacing w:val="-1"/>
        </w:rPr>
        <w:t>by</w:t>
      </w:r>
      <w:r>
        <w:rPr>
          <w:spacing w:val="-3"/>
        </w:rPr>
        <w:t>-­‐</w:t>
      </w:r>
      <w:r>
        <w:rPr>
          <w:spacing w:val="-1"/>
        </w:rPr>
        <w:t>state</w:t>
      </w:r>
      <w:r>
        <w:rPr>
          <w:spacing w:val="-25"/>
        </w:rPr>
        <w:t> </w:t>
      </w:r>
      <w:r>
        <w:rPr/>
        <w:t>comparison.</w:t>
      </w:r>
      <w:r>
        <w:rPr>
          <w:spacing w:val="4"/>
        </w:rPr>
        <w:t> </w:t>
      </w:r>
      <w:r>
        <w:rPr/>
        <w:t>ATA</w:t>
      </w:r>
      <w:r>
        <w:rPr>
          <w:spacing w:val="-25"/>
        </w:rPr>
        <w:t> </w:t>
      </w:r>
      <w:r>
        <w:rPr/>
        <w:t>has</w:t>
      </w:r>
      <w:r>
        <w:rPr>
          <w:spacing w:val="-25"/>
        </w:rPr>
        <w:t> </w:t>
      </w:r>
      <w:r>
        <w:rPr/>
        <w:t>created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tool</w:t>
      </w:r>
      <w:r>
        <w:rPr>
          <w:spacing w:val="-25"/>
        </w:rPr>
        <w:t> </w:t>
      </w:r>
      <w:r>
        <w:rPr/>
        <w:t>that</w:t>
      </w:r>
      <w:r>
        <w:rPr>
          <w:spacing w:val="34"/>
          <w:w w:val="99"/>
        </w:rPr>
        <w:t> </w:t>
      </w:r>
      <w:r>
        <w:rPr/>
        <w:t>identifies</w:t>
      </w:r>
      <w:r>
        <w:rPr>
          <w:spacing w:val="-4"/>
        </w:rPr>
        <w:t> </w:t>
      </w:r>
      <w:r>
        <w:rPr/>
        <w:t>state</w:t>
      </w:r>
      <w:r>
        <w:rPr>
          <w:spacing w:val="-3"/>
        </w:rPr>
        <w:t> </w:t>
      </w:r>
      <w:r>
        <w:rPr/>
        <w:t>policy</w:t>
      </w:r>
      <w:r>
        <w:rPr>
          <w:spacing w:val="-4"/>
        </w:rPr>
        <w:t> </w:t>
      </w:r>
      <w:r>
        <w:rPr/>
        <w:t>gaps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hope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states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respond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more</w:t>
      </w:r>
      <w:r>
        <w:rPr>
          <w:spacing w:val="-3"/>
        </w:rPr>
        <w:t> </w:t>
      </w:r>
      <w:r>
        <w:rPr/>
        <w:t>streamlined</w:t>
      </w:r>
      <w:r>
        <w:rPr>
          <w:spacing w:val="23"/>
        </w:rPr>
        <w:t> </w:t>
      </w:r>
      <w:r>
        <w:rPr/>
        <w:t>policies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>
          <w:spacing w:val="-1"/>
        </w:rPr>
        <w:t>improve</w:t>
      </w:r>
      <w:r>
        <w:rPr>
          <w:spacing w:val="-4"/>
        </w:rPr>
        <w:t> </w:t>
      </w:r>
      <w:r>
        <w:rPr/>
        <w:t>health</w:t>
      </w:r>
      <w:r>
        <w:rPr>
          <w:spacing w:val="-3"/>
        </w:rPr>
        <w:t> </w:t>
      </w:r>
      <w:r>
        <w:rPr/>
        <w:t>care</w:t>
      </w:r>
      <w:r>
        <w:rPr>
          <w:spacing w:val="-4"/>
        </w:rPr>
        <w:t> </w:t>
      </w:r>
      <w:r>
        <w:rPr/>
        <w:t>quality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reduce</w:t>
      </w:r>
      <w:r>
        <w:rPr>
          <w:spacing w:val="-3"/>
        </w:rPr>
        <w:t> </w:t>
      </w:r>
      <w:r>
        <w:rPr/>
        <w:t>costs</w:t>
      </w:r>
      <w:r>
        <w:rPr>
          <w:spacing w:val="-4"/>
        </w:rPr>
        <w:t> </w:t>
      </w:r>
      <w:r>
        <w:rPr/>
        <w:t>through</w:t>
      </w:r>
      <w:r>
        <w:rPr>
          <w:spacing w:val="-4"/>
        </w:rPr>
        <w:t> </w:t>
      </w:r>
      <w:r>
        <w:rPr>
          <w:spacing w:val="-1"/>
        </w:rPr>
        <w:t>accelerated</w:t>
      </w:r>
      <w:r>
        <w:rPr>
          <w:spacing w:val="-3"/>
        </w:rPr>
        <w:t> </w:t>
      </w:r>
      <w:r>
        <w:rPr/>
        <w:t>telemedicine</w:t>
      </w:r>
      <w:r>
        <w:rPr>
          <w:spacing w:val="29"/>
          <w:w w:val="99"/>
        </w:rPr>
        <w:t> </w:t>
      </w:r>
      <w:r>
        <w:rPr/>
        <w:t>adoption.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0"/>
        <w:ind w:left="102" w:right="0" w:firstLine="0"/>
        <w:jc w:val="left"/>
      </w:pPr>
      <w:r>
        <w:rPr/>
        <w:t>This</w:t>
      </w:r>
      <w:r>
        <w:rPr>
          <w:spacing w:val="-3"/>
        </w:rPr>
        <w:t> </w:t>
      </w:r>
      <w:r>
        <w:rPr/>
        <w:t>report</w:t>
      </w:r>
      <w:r>
        <w:rPr>
          <w:spacing w:val="-2"/>
        </w:rPr>
        <w:t> </w:t>
      </w:r>
      <w:r>
        <w:rPr/>
        <w:t>fills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gap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answering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/>
        <w:t>questions: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9" w:lineRule="exact" w:before="0" w:after="0"/>
        <w:ind w:left="822" w:right="0" w:hanging="360"/>
        <w:jc w:val="left"/>
      </w:pPr>
      <w:r>
        <w:rPr/>
        <w:t>“How</w:t>
      </w:r>
      <w:r>
        <w:rPr>
          <w:spacing w:val="-4"/>
        </w:rPr>
        <w:t> </w:t>
      </w:r>
      <w:r>
        <w:rPr/>
        <w:t>does</w:t>
      </w:r>
      <w:r>
        <w:rPr>
          <w:spacing w:val="-4"/>
        </w:rPr>
        <w:t> </w:t>
      </w:r>
      <w:r>
        <w:rPr/>
        <w:t>my</w:t>
      </w:r>
      <w:r>
        <w:rPr>
          <w:spacing w:val="-3"/>
        </w:rPr>
        <w:t> </w:t>
      </w:r>
      <w:r>
        <w:rPr/>
        <w:t>state’s</w:t>
      </w:r>
      <w:r>
        <w:rPr>
          <w:spacing w:val="-4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policies</w:t>
      </w:r>
      <w:r>
        <w:rPr>
          <w:spacing w:val="-3"/>
        </w:rPr>
        <w:t> </w:t>
      </w:r>
      <w:r>
        <w:rPr/>
        <w:t>compare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others?”</w:t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“Which</w:t>
      </w:r>
      <w:r>
        <w:rPr>
          <w:spacing w:val="-5"/>
        </w:rPr>
        <w:t> </w:t>
      </w:r>
      <w:r>
        <w:rPr/>
        <w:t>states</w:t>
      </w:r>
      <w:r>
        <w:rPr>
          <w:spacing w:val="-4"/>
        </w:rPr>
        <w:t> </w:t>
      </w:r>
      <w:r>
        <w:rPr/>
        <w:t>offer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best</w:t>
      </w:r>
      <w:r>
        <w:rPr>
          <w:spacing w:val="-4"/>
        </w:rPr>
        <w:t> </w:t>
      </w:r>
      <w:r>
        <w:rPr/>
        <w:t>coverage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provided</w:t>
      </w:r>
      <w:r>
        <w:rPr>
          <w:spacing w:val="-4"/>
        </w:rPr>
        <w:t> </w:t>
      </w:r>
      <w:r>
        <w:rPr/>
        <w:t>services?”</w:t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9" w:lineRule="exact" w:before="0" w:after="0"/>
        <w:ind w:left="822" w:right="0" w:hanging="360"/>
        <w:jc w:val="left"/>
      </w:pPr>
      <w:r>
        <w:rPr/>
        <w:t>“Which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/>
        <w:t>impose</w:t>
      </w:r>
      <w:r>
        <w:rPr>
          <w:spacing w:val="-4"/>
        </w:rPr>
        <w:t> </w:t>
      </w:r>
      <w:r>
        <w:rPr/>
        <w:t>barriers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access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patients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providers?”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0"/>
        <w:ind w:left="102" w:right="102" w:firstLine="0"/>
        <w:jc w:val="left"/>
      </w:pPr>
      <w:r>
        <w:rPr/>
        <w:t>It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>
          <w:spacing w:val="-1"/>
        </w:rPr>
        <w:t>important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note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this</w:t>
      </w:r>
      <w:r>
        <w:rPr>
          <w:spacing w:val="-12"/>
        </w:rPr>
        <w:t> </w:t>
      </w:r>
      <w:r>
        <w:rPr/>
        <w:t>report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not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1"/>
        </w:rPr>
        <w:t>“how</w:t>
      </w:r>
      <w:r>
        <w:rPr>
          <w:spacing w:val="-3"/>
        </w:rPr>
        <w:t>-­‐</w:t>
      </w:r>
      <w:r>
        <w:rPr>
          <w:spacing w:val="-1"/>
        </w:rPr>
        <w:t>to</w:t>
      </w:r>
      <w:r>
        <w:rPr>
          <w:spacing w:val="-11"/>
        </w:rPr>
        <w:t> </w:t>
      </w:r>
      <w:r>
        <w:rPr/>
        <w:t>guide”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telemedicine</w:t>
      </w:r>
      <w:r>
        <w:rPr>
          <w:spacing w:val="-12"/>
        </w:rPr>
        <w:t> </w:t>
      </w:r>
      <w:r>
        <w:rPr/>
        <w:t>reimbursement.</w:t>
      </w:r>
      <w:r>
        <w:rPr>
          <w:spacing w:val="32"/>
        </w:rPr>
        <w:t> </w:t>
      </w:r>
      <w:r>
        <w:rPr/>
        <w:t>This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tool</w:t>
      </w:r>
      <w:r>
        <w:rPr>
          <w:spacing w:val="-2"/>
        </w:rPr>
        <w:t> </w:t>
      </w:r>
      <w:r>
        <w:rPr/>
        <w:t>aimed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serve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interested</w:t>
      </w:r>
      <w:r>
        <w:rPr>
          <w:spacing w:val="-2"/>
        </w:rPr>
        <w:t> </w:t>
      </w:r>
      <w:r>
        <w:rPr/>
        <w:t>parties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inform</w:t>
      </w:r>
      <w:r>
        <w:rPr>
          <w:spacing w:val="-1"/>
        </w:rPr>
        <w:t> </w:t>
      </w:r>
      <w:r>
        <w:rPr/>
        <w:t>future</w:t>
      </w:r>
      <w:r>
        <w:rPr>
          <w:spacing w:val="-2"/>
        </w:rPr>
        <w:t> </w:t>
      </w:r>
      <w:r>
        <w:rPr/>
        <w:t>policy</w:t>
      </w:r>
      <w:r>
        <w:rPr>
          <w:w w:val="99"/>
        </w:rPr>
        <w:t> </w:t>
      </w:r>
      <w:r>
        <w:rPr/>
        <w:t>decision</w:t>
      </w:r>
      <w:r>
        <w:rPr>
          <w:spacing w:val="-3"/>
        </w:rPr>
        <w:t> </w:t>
      </w:r>
      <w:r>
        <w:rPr>
          <w:spacing w:val="-1"/>
        </w:rPr>
        <w:t>making.</w:t>
      </w:r>
      <w:r>
        <w:rPr>
          <w:spacing w:val="49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</w:t>
      </w:r>
      <w:r>
        <w:rPr>
          <w:spacing w:val="-3"/>
        </w:rPr>
        <w:t> </w:t>
      </w:r>
      <w:r>
        <w:rPr/>
        <w:t>presented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document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>
          <w:spacing w:val="-2"/>
        </w:rPr>
        <w:t> </w:t>
      </w:r>
      <w:r>
        <w:rPr/>
        <w:t>collected</w:t>
      </w:r>
      <w:r>
        <w:rPr>
          <w:spacing w:val="32"/>
        </w:rPr>
        <w:t> </w:t>
      </w:r>
      <w:r>
        <w:rPr/>
        <w:t>from</w:t>
      </w:r>
      <w:r>
        <w:rPr>
          <w:spacing w:val="-5"/>
        </w:rPr>
        <w:t> </w:t>
      </w:r>
      <w:r>
        <w:rPr/>
        <w:t>state</w:t>
      </w:r>
      <w:r>
        <w:rPr>
          <w:spacing w:val="-5"/>
        </w:rPr>
        <w:t> </w:t>
      </w:r>
      <w:r>
        <w:rPr/>
        <w:t>statutes,</w:t>
      </w:r>
      <w:r>
        <w:rPr>
          <w:spacing w:val="-4"/>
        </w:rPr>
        <w:t> </w:t>
      </w:r>
      <w:r>
        <w:rPr/>
        <w:t>regulations,</w:t>
      </w:r>
      <w:r>
        <w:rPr>
          <w:spacing w:val="-5"/>
        </w:rPr>
        <w:t> </w:t>
      </w:r>
      <w:r>
        <w:rPr/>
        <w:t>Medicaid</w:t>
      </w:r>
      <w:r>
        <w:rPr>
          <w:spacing w:val="-4"/>
        </w:rPr>
        <w:t> </w:t>
      </w:r>
      <w:r>
        <w:rPr/>
        <w:t>program</w:t>
      </w:r>
      <w:r>
        <w:rPr>
          <w:spacing w:val="-5"/>
        </w:rPr>
        <w:t> </w:t>
      </w:r>
      <w:r>
        <w:rPr>
          <w:spacing w:val="-1"/>
        </w:rPr>
        <w:t>manuals/bulletins/fee</w:t>
      </w:r>
      <w:r>
        <w:rPr>
          <w:spacing w:val="-5"/>
        </w:rPr>
        <w:t> </w:t>
      </w:r>
      <w:r>
        <w:rPr/>
        <w:t>schedules,</w:t>
      </w:r>
      <w:r>
        <w:rPr>
          <w:spacing w:val="-4"/>
        </w:rPr>
        <w:t> </w:t>
      </w:r>
      <w:r>
        <w:rPr/>
        <w:t>state</w:t>
      </w:r>
      <w:r>
        <w:rPr>
          <w:spacing w:val="38"/>
          <w:w w:val="99"/>
        </w:rPr>
        <w:t> </w:t>
      </w:r>
      <w:r>
        <w:rPr/>
        <w:t>employee</w:t>
      </w:r>
      <w:r>
        <w:rPr>
          <w:spacing w:val="-3"/>
        </w:rPr>
        <w:t> </w:t>
      </w:r>
      <w:r>
        <w:rPr/>
        <w:t>handbooks,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other</w:t>
      </w:r>
      <w:r>
        <w:rPr>
          <w:spacing w:val="-3"/>
        </w:rPr>
        <w:t> </w:t>
      </w:r>
      <w:r>
        <w:rPr/>
        <w:t>federal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state</w:t>
      </w:r>
      <w:r>
        <w:rPr>
          <w:spacing w:val="-2"/>
        </w:rPr>
        <w:t> </w:t>
      </w:r>
      <w:r>
        <w:rPr/>
        <w:t>policy</w:t>
      </w:r>
      <w:r>
        <w:rPr>
          <w:spacing w:val="-3"/>
        </w:rPr>
        <w:t> </w:t>
      </w:r>
      <w:r>
        <w:rPr/>
        <w:t>resources.</w:t>
      </w:r>
      <w:r>
        <w:rPr>
          <w:spacing w:val="50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ATA’s</w:t>
      </w:r>
      <w:r>
        <w:rPr>
          <w:spacing w:val="-2"/>
        </w:rPr>
        <w:t> </w:t>
      </w:r>
      <w:r>
        <w:rPr/>
        <w:t>best</w:t>
      </w:r>
      <w:r>
        <w:rPr>
          <w:spacing w:val="-2"/>
        </w:rPr>
        <w:t> </w:t>
      </w:r>
      <w:r>
        <w:rPr/>
        <w:t>effort</w:t>
      </w:r>
      <w:r>
        <w:rPr>
          <w:spacing w:val="-3"/>
        </w:rPr>
        <w:t> </w:t>
      </w:r>
      <w:r>
        <w:rPr/>
        <w:t>to</w:t>
      </w:r>
      <w:r>
        <w:rPr/>
        <w:t> interpret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understand</w:t>
      </w:r>
      <w:r>
        <w:rPr>
          <w:spacing w:val="-2"/>
        </w:rPr>
        <w:t> </w:t>
      </w:r>
      <w:r>
        <w:rPr/>
        <w:t>each</w:t>
      </w:r>
      <w:r>
        <w:rPr>
          <w:spacing w:val="-2"/>
        </w:rPr>
        <w:t> </w:t>
      </w:r>
      <w:r>
        <w:rPr/>
        <w:t>state’s</w:t>
      </w:r>
      <w:r>
        <w:rPr>
          <w:spacing w:val="-2"/>
        </w:rPr>
        <w:t> </w:t>
      </w:r>
      <w:r>
        <w:rPr/>
        <w:t>policies.</w:t>
      </w:r>
      <w:r>
        <w:rPr>
          <w:spacing w:val="50"/>
        </w:rPr>
        <w:t> </w:t>
      </w:r>
      <w:r>
        <w:rPr/>
        <w:t>Your</w:t>
      </w:r>
      <w:r>
        <w:rPr>
          <w:spacing w:val="-2"/>
        </w:rPr>
        <w:t> </w:t>
      </w:r>
      <w:r>
        <w:rPr>
          <w:spacing w:val="-1"/>
        </w:rPr>
        <w:t>own</w:t>
      </w:r>
      <w:r>
        <w:rPr>
          <w:spacing w:val="-2"/>
        </w:rPr>
        <w:t> </w:t>
      </w:r>
      <w:r>
        <w:rPr/>
        <w:t>legal</w:t>
      </w:r>
      <w:r>
        <w:rPr>
          <w:spacing w:val="-2"/>
        </w:rPr>
        <w:t> </w:t>
      </w:r>
      <w:r>
        <w:rPr/>
        <w:t>counsel</w:t>
      </w:r>
      <w:r>
        <w:rPr>
          <w:spacing w:val="-2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consulted</w:t>
      </w:r>
      <w:r>
        <w:rPr>
          <w:spacing w:val="-2"/>
        </w:rPr>
        <w:t> </w:t>
      </w:r>
      <w:r>
        <w:rPr/>
        <w:t>as</w:t>
      </w:r>
      <w:r>
        <w:rPr>
          <w:spacing w:val="22"/>
        </w:rPr>
        <w:t> </w:t>
      </w:r>
      <w:r>
        <w:rPr/>
        <w:t>appropriate.</w:t>
      </w:r>
    </w:p>
    <w:p>
      <w:pPr>
        <w:spacing w:line="240" w:lineRule="auto" w:before="5"/>
        <w:rPr>
          <w:rFonts w:ascii="Calibri" w:hAnsi="Calibri" w:cs="Calibri" w:eastAsia="Calibri"/>
          <w:sz w:val="24"/>
          <w:szCs w:val="24"/>
        </w:rPr>
      </w:pPr>
    </w:p>
    <w:p>
      <w:pPr>
        <w:pStyle w:val="Heading5"/>
        <w:spacing w:line="240" w:lineRule="auto"/>
        <w:ind w:left="2" w:right="0"/>
        <w:jc w:val="center"/>
        <w:rPr>
          <w:b w:val="0"/>
          <w:bCs w:val="0"/>
        </w:rPr>
      </w:pPr>
      <w:r>
        <w:rPr>
          <w:color w:val="EE5D1B"/>
        </w:rPr>
        <w:t>OVERVIEW</w:t>
      </w:r>
      <w:r>
        <w:rPr>
          <w:b w:val="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40" w:lineRule="auto" w:before="0"/>
        <w:ind w:left="102" w:right="102" w:firstLine="0"/>
        <w:jc w:val="left"/>
      </w:pPr>
      <w:r>
        <w:rPr/>
        <w:t>State</w:t>
      </w:r>
      <w:r>
        <w:rPr>
          <w:spacing w:val="-4"/>
        </w:rPr>
        <w:t> </w:t>
      </w:r>
      <w:r>
        <w:rPr/>
        <w:t>lawmakers</w:t>
      </w:r>
      <w:r>
        <w:rPr>
          <w:spacing w:val="-4"/>
        </w:rPr>
        <w:t> </w:t>
      </w:r>
      <w:r>
        <w:rPr/>
        <w:t>around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country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giving</w:t>
      </w:r>
      <w:r>
        <w:rPr>
          <w:spacing w:val="-3"/>
        </w:rPr>
        <w:t> </w:t>
      </w:r>
      <w:r>
        <w:rPr/>
        <w:t>increased</w:t>
      </w:r>
      <w:r>
        <w:rPr>
          <w:spacing w:val="-4"/>
        </w:rPr>
        <w:t> </w:t>
      </w:r>
      <w:r>
        <w:rPr/>
        <w:t>attention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how</w:t>
      </w:r>
      <w:r>
        <w:rPr>
          <w:spacing w:val="-3"/>
        </w:rPr>
        <w:t> </w:t>
      </w:r>
      <w:r>
        <w:rPr/>
        <w:t>telehealth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serve</w:t>
      </w:r>
      <w:r>
        <w:rPr>
          <w:w w:val="99"/>
        </w:rPr>
        <w:t> </w:t>
      </w:r>
      <w:r>
        <w:rPr/>
        <w:t>their</w:t>
      </w:r>
      <w:r>
        <w:rPr>
          <w:spacing w:val="-4"/>
        </w:rPr>
        <w:t> </w:t>
      </w:r>
      <w:r>
        <w:rPr>
          <w:spacing w:val="-1"/>
        </w:rPr>
        <w:t>constituents.</w:t>
      </w:r>
      <w:r>
        <w:rPr>
          <w:spacing w:val="48"/>
        </w:rPr>
        <w:t> </w:t>
      </w:r>
      <w:r>
        <w:rPr/>
        <w:t>Policymakers</w:t>
      </w:r>
      <w:r>
        <w:rPr>
          <w:spacing w:val="-4"/>
        </w:rPr>
        <w:t> </w:t>
      </w:r>
      <w:r>
        <w:rPr>
          <w:spacing w:val="-1"/>
        </w:rPr>
        <w:t>seek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reduce</w:t>
      </w:r>
      <w:r>
        <w:rPr>
          <w:spacing w:val="-4"/>
        </w:rPr>
        <w:t> </w:t>
      </w:r>
      <w:r>
        <w:rPr/>
        <w:t>health</w:t>
      </w:r>
      <w:r>
        <w:rPr>
          <w:spacing w:val="-3"/>
        </w:rPr>
        <w:t> </w:t>
      </w:r>
      <w:r>
        <w:rPr/>
        <w:t>care</w:t>
      </w:r>
      <w:r>
        <w:rPr>
          <w:spacing w:val="-4"/>
        </w:rPr>
        <w:t> </w:t>
      </w:r>
      <w:r>
        <w:rPr/>
        <w:t>delivery</w:t>
      </w:r>
      <w:r>
        <w:rPr>
          <w:spacing w:val="-3"/>
        </w:rPr>
        <w:t> </w:t>
      </w:r>
      <w:r>
        <w:rPr/>
        <w:t>problems,</w:t>
      </w:r>
      <w:r>
        <w:rPr>
          <w:spacing w:val="-3"/>
        </w:rPr>
        <w:t> </w:t>
      </w:r>
      <w:r>
        <w:rPr/>
        <w:t>contain</w:t>
      </w:r>
      <w:r>
        <w:rPr>
          <w:spacing w:val="-4"/>
        </w:rPr>
        <w:t> </w:t>
      </w:r>
      <w:r>
        <w:rPr/>
        <w:t>costs,</w:t>
      </w:r>
      <w:r>
        <w:rPr>
          <w:spacing w:val="29"/>
          <w:w w:val="99"/>
        </w:rPr>
        <w:t> </w:t>
      </w:r>
      <w:r>
        <w:rPr>
          <w:spacing w:val="-1"/>
        </w:rPr>
        <w:t>improve</w:t>
      </w:r>
      <w:r>
        <w:rPr>
          <w:spacing w:val="-4"/>
        </w:rPr>
        <w:t> </w:t>
      </w:r>
      <w:r>
        <w:rPr/>
        <w:t>care</w:t>
      </w:r>
      <w:r>
        <w:rPr>
          <w:spacing w:val="-3"/>
        </w:rPr>
        <w:t> </w:t>
      </w:r>
      <w:r>
        <w:rPr/>
        <w:t>coordination,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alleviate</w:t>
      </w:r>
      <w:r>
        <w:rPr>
          <w:spacing w:val="-3"/>
        </w:rPr>
        <w:t> </w:t>
      </w:r>
      <w:r>
        <w:rPr/>
        <w:t>provider</w:t>
      </w:r>
      <w:r>
        <w:rPr>
          <w:spacing w:val="-3"/>
        </w:rPr>
        <w:t> </w:t>
      </w:r>
      <w:r>
        <w:rPr/>
        <w:t>shortages.</w:t>
      </w:r>
      <w:r>
        <w:rPr>
          <w:spacing w:val="48"/>
        </w:rPr>
        <w:t> </w:t>
      </w:r>
      <w:r>
        <w:rPr/>
        <w:t>Many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using</w:t>
      </w:r>
      <w:r>
        <w:rPr>
          <w:spacing w:val="-5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to</w:t>
      </w:r>
      <w:r>
        <w:rPr>
          <w:spacing w:val="26"/>
        </w:rPr>
        <w:t> </w:t>
      </w:r>
      <w:r>
        <w:rPr/>
        <w:t>achieve</w:t>
      </w:r>
      <w:r>
        <w:rPr>
          <w:spacing w:val="-5"/>
        </w:rPr>
        <w:t> </w:t>
      </w:r>
      <w:r>
        <w:rPr/>
        <w:t>these</w:t>
      </w:r>
      <w:r>
        <w:rPr>
          <w:spacing w:val="-6"/>
        </w:rPr>
        <w:t> </w:t>
      </w:r>
      <w:r>
        <w:rPr/>
        <w:t>goals.</w:t>
      </w:r>
    </w:p>
    <w:p>
      <w:pPr>
        <w:spacing w:line="240" w:lineRule="auto" w:before="7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92" w:lineRule="exact" w:before="0"/>
        <w:ind w:left="102" w:right="102" w:firstLine="0"/>
        <w:jc w:val="left"/>
      </w:pPr>
      <w:r>
        <w:rPr/>
        <w:t>Over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past</w:t>
      </w:r>
      <w:r>
        <w:rPr>
          <w:spacing w:val="-4"/>
        </w:rPr>
        <w:t> </w:t>
      </w:r>
      <w:r>
        <w:rPr/>
        <w:t>four</w:t>
      </w:r>
      <w:r>
        <w:rPr>
          <w:spacing w:val="-3"/>
        </w:rPr>
        <w:t> </w:t>
      </w:r>
      <w:r>
        <w:rPr/>
        <w:t>years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states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parity</w:t>
      </w:r>
      <w:r>
        <w:rPr>
          <w:spacing w:val="-3"/>
        </w:rPr>
        <w:t> </w:t>
      </w:r>
      <w:r>
        <w:rPr/>
        <w:t>laws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>
          <w:spacing w:val="-1"/>
        </w:rPr>
        <w:t>require</w:t>
      </w:r>
      <w:r>
        <w:rPr>
          <w:spacing w:val="26"/>
          <w:w w:val="99"/>
        </w:rPr>
        <w:t> </w:t>
      </w:r>
      <w:r>
        <w:rPr/>
        <w:t>private</w:t>
      </w:r>
      <w:r>
        <w:rPr>
          <w:spacing w:val="-27"/>
        </w:rPr>
        <w:t> </w:t>
      </w:r>
      <w:r>
        <w:rPr/>
        <w:t>insurers</w:t>
      </w:r>
      <w:r>
        <w:rPr>
          <w:spacing w:val="-27"/>
        </w:rPr>
        <w:t> </w:t>
      </w:r>
      <w:r>
        <w:rPr/>
        <w:t>to</w:t>
      </w:r>
      <w:r>
        <w:rPr>
          <w:spacing w:val="-27"/>
        </w:rPr>
        <w:t> </w:t>
      </w:r>
      <w:r>
        <w:rPr/>
        <w:t>cover</w:t>
      </w:r>
      <w:r>
        <w:rPr>
          <w:spacing w:val="-27"/>
        </w:rPr>
        <w:t> </w:t>
      </w:r>
      <w:r>
        <w:rPr>
          <w:spacing w:val="-1"/>
        </w:rPr>
        <w:t>telemedicine</w:t>
      </w:r>
      <w:r>
        <w:rPr>
          <w:spacing w:val="-3"/>
        </w:rPr>
        <w:t>-­‐</w:t>
      </w:r>
      <w:r>
        <w:rPr>
          <w:spacing w:val="-1"/>
        </w:rPr>
        <w:t>provided</w:t>
      </w:r>
      <w:r>
        <w:rPr>
          <w:spacing w:val="-27"/>
        </w:rPr>
        <w:t> </w:t>
      </w:r>
      <w:r>
        <w:rPr>
          <w:spacing w:val="-1"/>
        </w:rPr>
        <w:t>services</w:t>
      </w:r>
      <w:r>
        <w:rPr>
          <w:spacing w:val="-27"/>
        </w:rPr>
        <w:t> </w:t>
      </w:r>
      <w:r>
        <w:rPr/>
        <w:t>comparable</w:t>
      </w:r>
      <w:r>
        <w:rPr>
          <w:spacing w:val="-26"/>
        </w:rPr>
        <w:t> </w:t>
      </w:r>
      <w:r>
        <w:rPr/>
        <w:t>to</w:t>
      </w:r>
      <w:r>
        <w:rPr>
          <w:spacing w:val="-27"/>
        </w:rPr>
        <w:t> </w:t>
      </w:r>
      <w:r>
        <w:rPr/>
        <w:t>that</w:t>
      </w:r>
      <w:r>
        <w:rPr>
          <w:spacing w:val="-27"/>
        </w:rPr>
        <w:t> </w:t>
      </w:r>
      <w:r>
        <w:rPr/>
        <w:t>of</w:t>
      </w:r>
      <w:r>
        <w:rPr>
          <w:spacing w:val="-27"/>
        </w:rPr>
        <w:t> </w:t>
      </w:r>
      <w:r>
        <w:rPr>
          <w:spacing w:val="-1"/>
        </w:rPr>
        <w:t>in</w:t>
      </w:r>
      <w:r>
        <w:rPr>
          <w:spacing w:val="-3"/>
        </w:rPr>
        <w:t>-­‐</w:t>
      </w:r>
      <w:r>
        <w:rPr>
          <w:spacing w:val="-1"/>
        </w:rPr>
        <w:t>person</w:t>
      </w:r>
      <w:r>
        <w:rPr>
          <w:spacing w:val="-27"/>
        </w:rPr>
        <w:t> </w:t>
      </w:r>
      <w:r>
        <w:rPr/>
        <w:t>–</w:t>
      </w:r>
      <w:r>
        <w:rPr>
          <w:spacing w:val="-27"/>
        </w:rPr>
        <w:t> </w:t>
      </w:r>
      <w:r>
        <w:rPr/>
        <w:t>has</w:t>
      </w:r>
      <w:r>
        <w:rPr>
          <w:spacing w:val="61"/>
        </w:rPr>
        <w:t> </w:t>
      </w:r>
      <w:r>
        <w:rPr>
          <w:spacing w:val="-1"/>
        </w:rPr>
        <w:t>doubled.</w:t>
      </w:r>
      <w:r>
        <w:rPr>
          <w:spacing w:val="-1"/>
          <w:position w:val="11"/>
          <w:sz w:val="16"/>
          <w:szCs w:val="16"/>
        </w:rPr>
        <w:t>2</w:t>
      </w:r>
      <w:r>
        <w:rPr>
          <w:position w:val="11"/>
          <w:sz w:val="16"/>
          <w:szCs w:val="16"/>
        </w:rPr>
        <w:t> </w:t>
      </w:r>
      <w:r>
        <w:rPr>
          <w:spacing w:val="31"/>
          <w:position w:val="11"/>
          <w:sz w:val="16"/>
          <w:szCs w:val="16"/>
        </w:rPr>
        <w:t> </w:t>
      </w:r>
      <w:r>
        <w:rPr/>
        <w:t>Moreover,</w:t>
      </w:r>
      <w:r>
        <w:rPr>
          <w:spacing w:val="-4"/>
        </w:rPr>
        <w:t> </w:t>
      </w:r>
      <w:r>
        <w:rPr/>
        <w:t>Medicaid</w:t>
      </w:r>
      <w:r>
        <w:rPr>
          <w:spacing w:val="-3"/>
        </w:rPr>
        <w:t> </w:t>
      </w:r>
      <w:r>
        <w:rPr/>
        <w:t>agencies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developing</w:t>
      </w:r>
      <w:r>
        <w:rPr>
          <w:spacing w:val="-3"/>
        </w:rPr>
        <w:t> </w:t>
      </w:r>
      <w:r>
        <w:rPr/>
        <w:t>innovative</w:t>
      </w:r>
      <w:r>
        <w:rPr>
          <w:spacing w:val="-4"/>
        </w:rPr>
        <w:t> </w:t>
      </w:r>
      <w:r>
        <w:rPr/>
        <w:t>ways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use</w:t>
      </w:r>
      <w:r>
        <w:rPr>
          <w:spacing w:val="-4"/>
        </w:rPr>
        <w:t> </w:t>
      </w:r>
      <w:r>
        <w:rPr/>
        <w:t>telemedicine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26"/>
        </w:rPr>
        <w:t> </w:t>
      </w:r>
      <w:r>
        <w:rPr/>
        <w:t>their</w:t>
      </w:r>
      <w:r>
        <w:rPr>
          <w:spacing w:val="-4"/>
        </w:rPr>
        <w:t> </w:t>
      </w:r>
      <w:r>
        <w:rPr/>
        <w:t>payment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delivery</w:t>
      </w:r>
      <w:r>
        <w:rPr>
          <w:spacing w:val="-4"/>
        </w:rPr>
        <w:t> </w:t>
      </w:r>
      <w:r>
        <w:rPr/>
        <w:t>reforms</w:t>
      </w:r>
      <w:r>
        <w:rPr>
          <w:spacing w:val="-4"/>
        </w:rPr>
        <w:t> </w:t>
      </w:r>
      <w:r>
        <w:rPr/>
        <w:t>resulting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48</w:t>
      </w:r>
      <w:r>
        <w:rPr>
          <w:spacing w:val="-4"/>
        </w:rPr>
        <w:t> </w:t>
      </w:r>
      <w:r>
        <w:rPr/>
        <w:t>state</w:t>
      </w:r>
      <w:r>
        <w:rPr>
          <w:spacing w:val="-3"/>
        </w:rPr>
        <w:t> </w:t>
      </w:r>
      <w:r>
        <w:rPr/>
        <w:t>Medicaid</w:t>
      </w:r>
      <w:r>
        <w:rPr>
          <w:spacing w:val="-3"/>
        </w:rPr>
        <w:t> </w:t>
      </w:r>
      <w:r>
        <w:rPr/>
        <w:t>agencies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some</w:t>
      </w:r>
      <w:r>
        <w:rPr>
          <w:spacing w:val="-3"/>
        </w:rPr>
        <w:t> </w:t>
      </w:r>
      <w:r>
        <w:rPr/>
        <w:t>type</w:t>
      </w:r>
      <w:r>
        <w:rPr>
          <w:spacing w:val="-3"/>
        </w:rPr>
        <w:t> </w:t>
      </w:r>
      <w:r>
        <w:rPr/>
        <w:t>of</w:t>
      </w:r>
      <w:r>
        <w:rPr>
          <w:spacing w:val="21"/>
        </w:rPr>
        <w:t> </w:t>
      </w:r>
      <w:r>
        <w:rPr>
          <w:w w:val="95"/>
        </w:rPr>
        <w:t>coverage</w:t>
      </w:r>
      <w:r>
        <w:rPr>
          <w:spacing w:val="19"/>
          <w:w w:val="95"/>
        </w:rPr>
        <w:t> </w:t>
      </w:r>
      <w:r>
        <w:rPr>
          <w:w w:val="95"/>
        </w:rPr>
        <w:t>for</w:t>
      </w:r>
      <w:r>
        <w:rPr>
          <w:spacing w:val="20"/>
          <w:w w:val="95"/>
        </w:rPr>
        <w:t> </w:t>
      </w:r>
      <w:r>
        <w:rPr>
          <w:w w:val="95"/>
        </w:rPr>
        <w:t>telemedicine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provided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services.</w:t>
      </w:r>
    </w:p>
    <w:p>
      <w:pPr>
        <w:spacing w:after="0" w:line="292" w:lineRule="exact"/>
        <w:jc w:val="left"/>
        <w:sectPr>
          <w:pgSz w:w="12240" w:h="15840"/>
          <w:pgMar w:header="760" w:footer="834" w:top="1240" w:bottom="1020" w:left="1340" w:right="1340"/>
        </w:sectPr>
      </w:pPr>
    </w:p>
    <w:p>
      <w:pPr>
        <w:spacing w:line="240" w:lineRule="auto" w:before="6"/>
        <w:rPr>
          <w:rFonts w:ascii="Calibri" w:hAnsi="Calibri" w:cs="Calibri" w:eastAsia="Calibri"/>
          <w:sz w:val="11"/>
          <w:szCs w:val="11"/>
        </w:rPr>
      </w:pPr>
    </w:p>
    <w:p>
      <w:pPr>
        <w:pStyle w:val="BodyText"/>
        <w:spacing w:line="240" w:lineRule="auto" w:before="58"/>
        <w:ind w:left="102" w:right="116" w:firstLine="0"/>
        <w:jc w:val="left"/>
      </w:pPr>
      <w:r>
        <w:rPr/>
        <w:t>Driving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momentum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telemedicine</w:t>
      </w:r>
      <w:r>
        <w:rPr>
          <w:spacing w:val="-3"/>
        </w:rPr>
        <w:t> </w:t>
      </w:r>
      <w:r>
        <w:rPr/>
        <w:t>adoption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creation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new</w:t>
      </w:r>
      <w:r>
        <w:rPr>
          <w:spacing w:val="-3"/>
        </w:rPr>
        <w:t> </w:t>
      </w:r>
      <w:r>
        <w:rPr/>
        <w:t>laws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enhance</w:t>
      </w:r>
      <w:r>
        <w:rPr>
          <w:w w:val="99"/>
        </w:rPr>
        <w:t> </w:t>
      </w:r>
      <w:r>
        <w:rPr/>
        <w:t>access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care</w:t>
      </w:r>
      <w:r>
        <w:rPr>
          <w:spacing w:val="-4"/>
        </w:rPr>
        <w:t> </w:t>
      </w:r>
      <w:r>
        <w:rPr/>
        <w:t>via</w:t>
      </w:r>
      <w:r>
        <w:rPr>
          <w:spacing w:val="-4"/>
        </w:rPr>
        <w:t> </w:t>
      </w:r>
      <w:r>
        <w:rPr>
          <w:spacing w:val="-1"/>
        </w:rPr>
        <w:t>telemedicine,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amendment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policies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greater</w:t>
      </w:r>
      <w:r>
        <w:rPr>
          <w:spacing w:val="24"/>
          <w:w w:val="99"/>
        </w:rPr>
        <w:t> </w:t>
      </w:r>
      <w:r>
        <w:rPr/>
        <w:t>implications.</w:t>
      </w:r>
      <w:r>
        <w:rPr>
          <w:spacing w:val="48"/>
        </w:rPr>
        <w:t> </w:t>
      </w:r>
      <w:r>
        <w:rPr/>
        <w:t>Patients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care</w:t>
      </w:r>
      <w:r>
        <w:rPr>
          <w:spacing w:val="-2"/>
        </w:rPr>
        <w:t> </w:t>
      </w:r>
      <w:r>
        <w:rPr/>
        <w:t>providers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benefitting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policy</w:t>
      </w:r>
      <w:r>
        <w:rPr>
          <w:spacing w:val="-3"/>
        </w:rPr>
        <w:t> </w:t>
      </w:r>
      <w:r>
        <w:rPr/>
        <w:t>improvements</w:t>
      </w:r>
      <w:r>
        <w:rPr>
          <w:spacing w:val="-3"/>
        </w:rPr>
        <w:t> </w:t>
      </w:r>
      <w:r>
        <w:rPr/>
        <w:t>to</w:t>
      </w:r>
      <w:r>
        <w:rPr/>
        <w:t> existing</w:t>
      </w:r>
      <w:r>
        <w:rPr>
          <w:spacing w:val="-5"/>
        </w:rPr>
        <w:t> </w:t>
      </w:r>
      <w:r>
        <w:rPr/>
        <w:t>parity</w:t>
      </w:r>
      <w:r>
        <w:rPr>
          <w:spacing w:val="-4"/>
        </w:rPr>
        <w:t> </w:t>
      </w:r>
      <w:r>
        <w:rPr/>
        <w:t>laws,</w:t>
      </w:r>
      <w:r>
        <w:rPr>
          <w:spacing w:val="-4"/>
        </w:rPr>
        <w:t> </w:t>
      </w:r>
      <w:r>
        <w:rPr/>
        <w:t>expanded</w:t>
      </w:r>
      <w:r>
        <w:rPr>
          <w:spacing w:val="-5"/>
        </w:rPr>
        <w:t> </w:t>
      </w:r>
      <w:r>
        <w:rPr/>
        <w:t>service</w:t>
      </w:r>
      <w:r>
        <w:rPr>
          <w:spacing w:val="-4"/>
        </w:rPr>
        <w:t> </w:t>
      </w:r>
      <w:r>
        <w:rPr>
          <w:spacing w:val="-1"/>
        </w:rPr>
        <w:t>coverage,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removed</w:t>
      </w:r>
      <w:r>
        <w:rPr>
          <w:spacing w:val="-4"/>
        </w:rPr>
        <w:t> </w:t>
      </w:r>
      <w:r>
        <w:rPr/>
        <w:t>statutory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regulatory</w:t>
      </w:r>
      <w:r>
        <w:rPr>
          <w:spacing w:val="-4"/>
        </w:rPr>
        <w:t> </w:t>
      </w:r>
      <w:r>
        <w:rPr/>
        <w:t>barriers.</w:t>
      </w:r>
      <w:r>
        <w:rPr>
          <w:spacing w:val="28"/>
        </w:rPr>
        <w:t> </w:t>
      </w:r>
      <w:r>
        <w:rPr/>
        <w:t>While</w:t>
      </w:r>
      <w:r>
        <w:rPr>
          <w:spacing w:val="-5"/>
        </w:rPr>
        <w:t> </w:t>
      </w:r>
      <w:r>
        <w:rPr/>
        <w:t>there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some</w:t>
      </w:r>
      <w:r>
        <w:rPr>
          <w:spacing w:val="-4"/>
        </w:rPr>
        <w:t> </w:t>
      </w:r>
      <w:r>
        <w:rPr/>
        <w:t>states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exemplary</w:t>
      </w:r>
      <w:r>
        <w:rPr>
          <w:spacing w:val="-5"/>
        </w:rPr>
        <w:t> </w:t>
      </w:r>
      <w:r>
        <w:rPr/>
        <w:t>telemedicine</w:t>
      </w:r>
      <w:r>
        <w:rPr>
          <w:spacing w:val="-5"/>
        </w:rPr>
        <w:t> </w:t>
      </w:r>
      <w:r>
        <w:rPr/>
        <w:t>policies,</w:t>
      </w:r>
      <w:r>
        <w:rPr>
          <w:spacing w:val="-4"/>
        </w:rPr>
        <w:t> </w:t>
      </w:r>
      <w:r>
        <w:rPr/>
        <w:t>lack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enforcement</w:t>
      </w:r>
      <w:r>
        <w:rPr>
          <w:spacing w:val="-4"/>
        </w:rPr>
        <w:t> </w:t>
      </w:r>
      <w:r>
        <w:rPr/>
        <w:t>and</w:t>
      </w:r>
      <w:r>
        <w:rPr/>
        <w:t> general</w:t>
      </w:r>
      <w:r>
        <w:rPr>
          <w:spacing w:val="-4"/>
        </w:rPr>
        <w:t> </w:t>
      </w:r>
      <w:r>
        <w:rPr/>
        <w:t>awareness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led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lag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provider</w:t>
      </w:r>
      <w:r>
        <w:rPr>
          <w:spacing w:val="-3"/>
        </w:rPr>
        <w:t> </w:t>
      </w:r>
      <w:r>
        <w:rPr/>
        <w:t>participation.</w:t>
      </w:r>
      <w:r>
        <w:rPr>
          <w:spacing w:val="48"/>
        </w:rPr>
        <w:t> </w:t>
      </w:r>
      <w:r>
        <w:rPr/>
        <w:t>Ultimately</w:t>
      </w:r>
      <w:r>
        <w:rPr>
          <w:spacing w:val="-3"/>
        </w:rPr>
        <w:t> </w:t>
      </w:r>
      <w:r>
        <w:rPr/>
        <w:t>these</w:t>
      </w:r>
      <w:r>
        <w:rPr>
          <w:spacing w:val="-3"/>
        </w:rPr>
        <w:t> </w:t>
      </w:r>
      <w:r>
        <w:rPr/>
        <w:t>pioneering</w:t>
      </w:r>
      <w:r>
        <w:rPr>
          <w:spacing w:val="27"/>
          <w:w w:val="99"/>
        </w:rPr>
        <w:t> </w:t>
      </w:r>
      <w:r>
        <w:rPr/>
        <w:t>telemedicine</w:t>
      </w:r>
      <w:r>
        <w:rPr>
          <w:spacing w:val="-6"/>
        </w:rPr>
        <w:t> </w:t>
      </w:r>
      <w:r>
        <w:rPr/>
        <w:t>reforms</w:t>
      </w:r>
      <w:r>
        <w:rPr>
          <w:spacing w:val="-4"/>
        </w:rPr>
        <w:t> </w:t>
      </w:r>
      <w:r>
        <w:rPr/>
        <w:t>have</w:t>
      </w:r>
      <w:r>
        <w:rPr>
          <w:spacing w:val="-5"/>
        </w:rPr>
        <w:t> </w:t>
      </w:r>
      <w:r>
        <w:rPr/>
        <w:t>trouble</w:t>
      </w:r>
      <w:r>
        <w:rPr>
          <w:spacing w:val="-5"/>
        </w:rPr>
        <w:t> </w:t>
      </w:r>
      <w:r>
        <w:rPr/>
        <w:t>reaching</w:t>
      </w:r>
      <w:r>
        <w:rPr>
          <w:spacing w:val="-4"/>
        </w:rPr>
        <w:t> </w:t>
      </w:r>
      <w:r>
        <w:rPr/>
        <w:t>their</w:t>
      </w:r>
      <w:r>
        <w:rPr>
          <w:spacing w:val="-5"/>
        </w:rPr>
        <w:t> </w:t>
      </w:r>
      <w:r>
        <w:rPr/>
        <w:t>true</w:t>
      </w:r>
      <w:r>
        <w:rPr>
          <w:spacing w:val="-4"/>
        </w:rPr>
        <w:t> </w:t>
      </w:r>
      <w:r>
        <w:rPr/>
        <w:t>potential.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0"/>
        <w:ind w:left="102" w:right="116" w:firstLine="0"/>
        <w:jc w:val="left"/>
      </w:pPr>
      <w:r>
        <w:rPr/>
        <w:t>Other</w:t>
      </w:r>
      <w:r>
        <w:rPr>
          <w:spacing w:val="-3"/>
        </w:rPr>
        <w:t> </w:t>
      </w:r>
      <w:r>
        <w:rPr/>
        <w:t>areas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concern</w:t>
      </w:r>
      <w:r>
        <w:rPr>
          <w:spacing w:val="-2"/>
        </w:rPr>
        <w:t> </w:t>
      </w:r>
      <w:r>
        <w:rPr/>
        <w:t>include</w:t>
      </w:r>
      <w:r>
        <w:rPr>
          <w:spacing w:val="-3"/>
        </w:rPr>
        <w:t> </w:t>
      </w:r>
      <w:r>
        <w:rPr/>
        <w:t>states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have</w:t>
      </w:r>
      <w:r>
        <w:rPr>
          <w:spacing w:val="-2"/>
        </w:rPr>
        <w:t> </w:t>
      </w:r>
      <w:r>
        <w:rPr/>
        <w:t>adopted</w:t>
      </w:r>
      <w:r>
        <w:rPr>
          <w:spacing w:val="-3"/>
        </w:rPr>
        <w:t> </w:t>
      </w:r>
      <w:r>
        <w:rPr/>
        <w:t>policies</w:t>
      </w:r>
      <w:r>
        <w:rPr>
          <w:spacing w:val="-2"/>
        </w:rPr>
        <w:t> </w:t>
      </w:r>
      <w:r>
        <w:rPr/>
        <w:t>which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limiting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scope</w:t>
      </w:r>
      <w:r>
        <w:rPr>
          <w:spacing w:val="-3"/>
        </w:rPr>
        <w:t> </w:t>
      </w:r>
      <w:r>
        <w:rPr/>
        <w:t>or</w:t>
      </w:r>
      <w:r>
        <w:rPr>
          <w:w w:val="99"/>
        </w:rPr>
        <w:t> </w:t>
      </w:r>
      <w:r>
        <w:rPr/>
        <w:t>prevent</w:t>
      </w:r>
      <w:r>
        <w:rPr>
          <w:spacing w:val="-3"/>
        </w:rPr>
        <w:t> </w:t>
      </w:r>
      <w:r>
        <w:rPr/>
        <w:t>providers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patients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>
          <w:spacing w:val="-1"/>
        </w:rPr>
        <w:t>realizing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full</w:t>
      </w:r>
      <w:r>
        <w:rPr>
          <w:spacing w:val="-3"/>
        </w:rPr>
        <w:t> </w:t>
      </w:r>
      <w:r>
        <w:rPr/>
        <w:t>benefits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telemedicine.</w:t>
      </w:r>
      <w:r>
        <w:rPr>
          <w:spacing w:val="49"/>
        </w:rPr>
        <w:t> </w:t>
      </w:r>
      <w:r>
        <w:rPr/>
        <w:t>Specifically,</w:t>
      </w:r>
      <w:r>
        <w:rPr>
          <w:spacing w:val="28"/>
          <w:w w:val="99"/>
        </w:rPr>
        <w:t> </w:t>
      </w:r>
      <w:r>
        <w:rPr/>
        <w:t>artificial</w:t>
      </w:r>
      <w:r>
        <w:rPr>
          <w:spacing w:val="-3"/>
        </w:rPr>
        <w:t> </w:t>
      </w:r>
      <w:r>
        <w:rPr/>
        <w:t>barriers</w:t>
      </w:r>
      <w:r>
        <w:rPr>
          <w:spacing w:val="-3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geographic</w:t>
      </w:r>
      <w:r>
        <w:rPr>
          <w:spacing w:val="-2"/>
        </w:rPr>
        <w:t> </w:t>
      </w:r>
      <w:r>
        <w:rPr/>
        <w:t>discrimination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restrictions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provider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patient</w:t>
      </w:r>
      <w:r>
        <w:rPr>
          <w:w w:val="99"/>
        </w:rPr>
        <w:t> </w:t>
      </w:r>
      <w:r>
        <w:rPr/>
        <w:t>settings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technology</w:t>
      </w:r>
      <w:r>
        <w:rPr>
          <w:spacing w:val="-4"/>
        </w:rPr>
        <w:t> </w:t>
      </w:r>
      <w:r>
        <w:rPr/>
        <w:t>type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harmful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counterproductive.</w:t>
      </w:r>
    </w:p>
    <w:p>
      <w:pPr>
        <w:spacing w:line="240" w:lineRule="auto" w:before="5"/>
        <w:rPr>
          <w:rFonts w:ascii="Calibri" w:hAnsi="Calibri" w:cs="Calibri" w:eastAsia="Calibri"/>
          <w:sz w:val="24"/>
          <w:szCs w:val="24"/>
        </w:rPr>
      </w:pPr>
    </w:p>
    <w:p>
      <w:pPr>
        <w:pStyle w:val="Heading5"/>
        <w:spacing w:line="240" w:lineRule="auto"/>
        <w:ind w:left="3273" w:right="3250"/>
        <w:jc w:val="center"/>
        <w:rPr>
          <w:b w:val="0"/>
          <w:bCs w:val="0"/>
        </w:rPr>
      </w:pPr>
      <w:r>
        <w:rPr>
          <w:color w:val="EE5D1B"/>
        </w:rPr>
        <w:t>ASSESS</w:t>
      </w:r>
      <w:r>
        <w:rPr>
          <w:color w:val="EE5D1B"/>
          <w:spacing w:val="1"/>
        </w:rPr>
        <w:t>M</w:t>
      </w:r>
      <w:r>
        <w:rPr>
          <w:color w:val="EE5D1B"/>
        </w:rPr>
        <w:t>ENT </w:t>
      </w:r>
      <w:r>
        <w:rPr>
          <w:color w:val="EE5D1B"/>
          <w:spacing w:val="9"/>
        </w:rPr>
        <w:t> </w:t>
      </w:r>
      <w:r>
        <w:rPr>
          <w:color w:val="EE5D1B"/>
          <w:spacing w:val="1"/>
        </w:rPr>
        <w:t>M</w:t>
      </w:r>
      <w:r>
        <w:rPr>
          <w:color w:val="EE5D1B"/>
        </w:rPr>
        <w:t>ETHODS</w:t>
      </w:r>
      <w:r>
        <w:rPr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Heading7"/>
        <w:spacing w:line="240" w:lineRule="auto"/>
        <w:ind w:right="3249"/>
        <w:jc w:val="center"/>
        <w:rPr>
          <w:b w:val="0"/>
          <w:bCs w:val="0"/>
          <w:i w:val="0"/>
        </w:rPr>
      </w:pPr>
      <w:r>
        <w:rPr>
          <w:i/>
        </w:rPr>
        <w:t>Scoring</w:t>
      </w:r>
      <w:r>
        <w:rPr>
          <w:b w:val="0"/>
          <w:i w:val="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i/>
          <w:sz w:val="24"/>
          <w:szCs w:val="24"/>
        </w:rPr>
      </w:pPr>
    </w:p>
    <w:p>
      <w:pPr>
        <w:pStyle w:val="BodyText"/>
        <w:spacing w:line="240" w:lineRule="auto" w:before="0"/>
        <w:ind w:left="102" w:right="116" w:firstLine="0"/>
        <w:jc w:val="left"/>
      </w:pPr>
      <w:r>
        <w:rPr/>
        <w:t>This</w:t>
      </w:r>
      <w:r>
        <w:rPr>
          <w:spacing w:val="-4"/>
        </w:rPr>
        <w:t> </w:t>
      </w:r>
      <w:r>
        <w:rPr/>
        <w:t>report</w:t>
      </w:r>
      <w:r>
        <w:rPr>
          <w:spacing w:val="-4"/>
        </w:rPr>
        <w:t> </w:t>
      </w:r>
      <w:r>
        <w:rPr>
          <w:spacing w:val="-1"/>
        </w:rPr>
        <w:t>considers</w:t>
      </w:r>
      <w:r>
        <w:rPr>
          <w:spacing w:val="-4"/>
        </w:rPr>
        <w:t> </w:t>
      </w:r>
      <w:r>
        <w:rPr/>
        <w:t>telemedicine</w:t>
      </w:r>
      <w:r>
        <w:rPr>
          <w:spacing w:val="-5"/>
        </w:rPr>
        <w:t> </w:t>
      </w:r>
      <w:r>
        <w:rPr/>
        <w:t>coverage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reimbursement</w:t>
      </w:r>
      <w:r>
        <w:rPr>
          <w:spacing w:val="-5"/>
        </w:rPr>
        <w:t> </w:t>
      </w:r>
      <w:r>
        <w:rPr/>
        <w:t>policies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each</w:t>
      </w:r>
      <w:r>
        <w:rPr>
          <w:spacing w:val="-4"/>
        </w:rPr>
        <w:t> </w:t>
      </w:r>
      <w:r>
        <w:rPr/>
        <w:t>state</w:t>
      </w:r>
      <w:r>
        <w:rPr>
          <w:spacing w:val="-4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28"/>
        </w:rPr>
        <w:t> </w:t>
      </w:r>
      <w:r>
        <w:rPr/>
        <w:t>two</w:t>
      </w:r>
      <w:r>
        <w:rPr>
          <w:spacing w:val="-11"/>
        </w:rPr>
        <w:t> </w:t>
      </w:r>
      <w:r>
        <w:rPr/>
        <w:t>categories: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9" w:lineRule="exact" w:before="0" w:after="0"/>
        <w:ind w:left="822" w:right="0" w:hanging="360"/>
        <w:jc w:val="left"/>
      </w:pPr>
      <w:r>
        <w:rPr/>
        <w:t>Health</w:t>
      </w:r>
      <w:r>
        <w:rPr>
          <w:spacing w:val="-3"/>
        </w:rPr>
        <w:t> </w:t>
      </w:r>
      <w:r>
        <w:rPr/>
        <w:t>plan</w:t>
      </w:r>
      <w:r>
        <w:rPr>
          <w:spacing w:val="-3"/>
        </w:rPr>
        <w:t> </w:t>
      </w:r>
      <w:r>
        <w:rPr/>
        <w:t>parity</w:t>
      </w:r>
      <w:r>
        <w:rPr/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9" w:lineRule="exact" w:before="0" w:after="0"/>
        <w:ind w:left="822" w:right="0" w:hanging="360"/>
        <w:jc w:val="left"/>
      </w:pPr>
      <w:r>
        <w:rPr/>
        <w:t>Medicaid</w:t>
      </w:r>
      <w:r>
        <w:rPr>
          <w:spacing w:val="-4"/>
        </w:rPr>
        <w:t> </w:t>
      </w:r>
      <w:r>
        <w:rPr/>
        <w:t>conditions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payment.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0"/>
        <w:ind w:left="102" w:right="178" w:firstLine="0"/>
        <w:jc w:val="left"/>
      </w:pPr>
      <w:r>
        <w:rPr/>
        <w:t>These</w:t>
      </w:r>
      <w:r>
        <w:rPr>
          <w:spacing w:val="-3"/>
        </w:rPr>
        <w:t> </w:t>
      </w:r>
      <w:r>
        <w:rPr/>
        <w:t>categories</w:t>
      </w:r>
      <w:r>
        <w:rPr>
          <w:spacing w:val="-3"/>
        </w:rPr>
        <w:t> </w:t>
      </w:r>
      <w:r>
        <w:rPr>
          <w:spacing w:val="-1"/>
        </w:rPr>
        <w:t>were</w:t>
      </w:r>
      <w:r>
        <w:rPr>
          <w:spacing w:val="-3"/>
        </w:rPr>
        <w:t> </w:t>
      </w:r>
      <w:r>
        <w:rPr/>
        <w:t>measured</w:t>
      </w:r>
      <w:r>
        <w:rPr>
          <w:spacing w:val="-3"/>
        </w:rPr>
        <w:t> </w:t>
      </w:r>
      <w:r>
        <w:rPr/>
        <w:t>using</w:t>
      </w:r>
      <w:r>
        <w:rPr>
          <w:spacing w:val="-3"/>
        </w:rPr>
        <w:t> </w:t>
      </w:r>
      <w:r>
        <w:rPr/>
        <w:t>13</w:t>
      </w:r>
      <w:r>
        <w:rPr>
          <w:spacing w:val="-3"/>
        </w:rPr>
        <w:t> </w:t>
      </w:r>
      <w:r>
        <w:rPr/>
        <w:t>indicators.</w:t>
      </w:r>
      <w:r>
        <w:rPr>
          <w:spacing w:val="49"/>
        </w:rPr>
        <w:t> </w:t>
      </w:r>
      <w:r>
        <w:rPr/>
        <w:t>The</w:t>
      </w:r>
      <w:r>
        <w:rPr>
          <w:spacing w:val="-3"/>
        </w:rPr>
        <w:t> </w:t>
      </w:r>
      <w:r>
        <w:rPr/>
        <w:t>indicators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chosen</w:t>
      </w:r>
      <w:r>
        <w:rPr>
          <w:spacing w:val="-3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23"/>
          <w:w w:val="99"/>
        </w:rPr>
        <w:t> </w:t>
      </w:r>
      <w:r>
        <w:rPr/>
        <w:t>most</w:t>
      </w:r>
      <w:r>
        <w:rPr>
          <w:spacing w:val="-3"/>
        </w:rPr>
        <w:t> </w:t>
      </w:r>
      <w:r>
        <w:rPr/>
        <w:t>recent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generally</w:t>
      </w:r>
      <w:r>
        <w:rPr>
          <w:spacing w:val="-3"/>
        </w:rPr>
        <w:t> </w:t>
      </w:r>
      <w:r>
        <w:rPr/>
        <w:t>accessible</w:t>
      </w:r>
      <w:r>
        <w:rPr>
          <w:spacing w:val="-3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assembled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published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state</w:t>
      </w:r>
      <w:r>
        <w:rPr>
          <w:spacing w:val="-3"/>
        </w:rPr>
        <w:t> </w:t>
      </w:r>
      <w:r>
        <w:rPr/>
        <w:t>public</w:t>
      </w:r>
      <w:r>
        <w:rPr>
          <w:w w:val="99"/>
        </w:rPr>
        <w:t> </w:t>
      </w:r>
      <w:r>
        <w:rPr/>
        <w:t>entities.</w:t>
      </w:r>
      <w:r>
        <w:rPr>
          <w:spacing w:val="49"/>
        </w:rPr>
        <w:t> </w:t>
      </w:r>
      <w:r>
        <w:rPr/>
        <w:t>Using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information,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took</w:t>
      </w:r>
      <w:r>
        <w:rPr>
          <w:spacing w:val="-2"/>
        </w:rPr>
        <w:t> </w:t>
      </w:r>
      <w:r>
        <w:rPr/>
        <w:t>qualitative</w:t>
      </w:r>
      <w:r>
        <w:rPr>
          <w:spacing w:val="-3"/>
        </w:rPr>
        <w:t> </w:t>
      </w:r>
      <w:r>
        <w:rPr/>
        <w:t>characteristics</w:t>
      </w:r>
      <w:r>
        <w:rPr>
          <w:spacing w:val="-3"/>
        </w:rPr>
        <w:t> </w:t>
      </w:r>
      <w:r>
        <w:rPr/>
        <w:t>based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scope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service,</w:t>
      </w:r>
      <w:r>
        <w:rPr>
          <w:w w:val="99"/>
        </w:rPr>
        <w:t> </w:t>
      </w:r>
      <w:r>
        <w:rPr/>
        <w:t>provider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patient</w:t>
      </w:r>
      <w:r>
        <w:rPr>
          <w:spacing w:val="-3"/>
        </w:rPr>
        <w:t> </w:t>
      </w:r>
      <w:r>
        <w:rPr/>
        <w:t>eligibility,</w:t>
      </w:r>
      <w:r>
        <w:rPr>
          <w:spacing w:val="-3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type,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arbitrary</w:t>
      </w:r>
      <w:r>
        <w:rPr>
          <w:spacing w:val="-3"/>
        </w:rPr>
        <w:t> </w:t>
      </w:r>
      <w:r>
        <w:rPr/>
        <w:t>conditions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payment</w:t>
      </w:r>
      <w:r>
        <w:rPr>
          <w:spacing w:val="-3"/>
        </w:rPr>
        <w:t> </w:t>
      </w:r>
      <w:r>
        <w:rPr/>
        <w:t>and</w:t>
      </w:r>
      <w:r>
        <w:rPr>
          <w:spacing w:val="21"/>
        </w:rPr>
        <w:t> </w:t>
      </w:r>
      <w:r>
        <w:rPr/>
        <w:t>assigned</w:t>
      </w:r>
      <w:r>
        <w:rPr>
          <w:spacing w:val="-3"/>
        </w:rPr>
        <w:t> </w:t>
      </w:r>
      <w:r>
        <w:rPr/>
        <w:t>them</w:t>
      </w:r>
      <w:r>
        <w:rPr>
          <w:spacing w:val="-2"/>
        </w:rPr>
        <w:t> </w:t>
      </w:r>
      <w:r>
        <w:rPr/>
        <w:t>quantitative</w:t>
      </w:r>
      <w:r>
        <w:rPr>
          <w:spacing w:val="-3"/>
        </w:rPr>
        <w:t> </w:t>
      </w:r>
      <w:r>
        <w:rPr/>
        <w:t>values.</w:t>
      </w:r>
      <w:r>
        <w:rPr>
          <w:spacing w:val="49"/>
        </w:rPr>
        <w:t> </w:t>
      </w:r>
      <w:r>
        <w:rPr/>
        <w:t>States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given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certain</w:t>
      </w:r>
      <w:r>
        <w:rPr>
          <w:spacing w:val="-2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points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each</w:t>
      </w:r>
      <w:r>
        <w:rPr/>
        <w:t> indicator</w:t>
      </w:r>
      <w:r>
        <w:rPr>
          <w:spacing w:val="-3"/>
        </w:rPr>
        <w:t> </w:t>
      </w:r>
      <w:r>
        <w:rPr/>
        <w:t>depending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its</w:t>
      </w:r>
      <w:r>
        <w:rPr>
          <w:spacing w:val="-2"/>
        </w:rPr>
        <w:t> </w:t>
      </w:r>
      <w:r>
        <w:rPr/>
        <w:t>effectiveness.</w:t>
      </w:r>
      <w:r>
        <w:rPr>
          <w:spacing w:val="49"/>
        </w:rPr>
        <w:t> </w:t>
      </w:r>
      <w:r>
        <w:rPr/>
        <w:t>The</w:t>
      </w:r>
      <w:r>
        <w:rPr>
          <w:spacing w:val="-2"/>
        </w:rPr>
        <w:t> </w:t>
      </w:r>
      <w:r>
        <w:rPr/>
        <w:t>points</w:t>
      </w:r>
      <w:r>
        <w:rPr>
          <w:spacing w:val="-2"/>
        </w:rPr>
        <w:t> </w:t>
      </w:r>
      <w:r>
        <w:rPr/>
        <w:t>were</w:t>
      </w:r>
      <w:r>
        <w:rPr>
          <w:spacing w:val="-3"/>
        </w:rPr>
        <w:t> </w:t>
      </w:r>
      <w:r>
        <w:rPr/>
        <w:t>then</w:t>
      </w:r>
      <w:r>
        <w:rPr>
          <w:spacing w:val="-2"/>
        </w:rPr>
        <w:t> </w:t>
      </w:r>
      <w:r>
        <w:rPr/>
        <w:t>used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rank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compare</w:t>
      </w:r>
      <w:r>
        <w:rPr>
          <w:spacing w:val="-2"/>
        </w:rPr>
        <w:t> </w:t>
      </w:r>
      <w:r>
        <w:rPr/>
        <w:t>each</w:t>
      </w:r>
      <w:r>
        <w:rPr/>
        <w:t> state</w:t>
      </w:r>
      <w:r>
        <w:rPr>
          <w:spacing w:val="-11"/>
        </w:rPr>
        <w:t> </w:t>
      </w:r>
      <w:r>
        <w:rPr/>
        <w:t>by</w:t>
      </w:r>
      <w:r>
        <w:rPr>
          <w:spacing w:val="-11"/>
        </w:rPr>
        <w:t> </w:t>
      </w:r>
      <w:r>
        <w:rPr/>
        <w:t>indicator.</w:t>
      </w:r>
      <w:r>
        <w:rPr>
          <w:spacing w:val="33"/>
        </w:rPr>
        <w:t> </w:t>
      </w:r>
      <w:r>
        <w:rPr/>
        <w:t>We</w:t>
      </w:r>
      <w:r>
        <w:rPr>
          <w:spacing w:val="-11"/>
        </w:rPr>
        <w:t> </w:t>
      </w:r>
      <w:r>
        <w:rPr/>
        <w:t>used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four-­‐graded</w:t>
      </w:r>
      <w:r>
        <w:rPr>
          <w:spacing w:val="-11"/>
        </w:rPr>
        <w:t> </w:t>
      </w:r>
      <w:r>
        <w:rPr/>
        <w:t>system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rank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compare</w:t>
      </w:r>
      <w:r>
        <w:rPr>
          <w:spacing w:val="-11"/>
        </w:rPr>
        <w:t> </w:t>
      </w:r>
      <w:r>
        <w:rPr/>
        <w:t>each</w:t>
      </w:r>
      <w:r>
        <w:rPr>
          <w:spacing w:val="-11"/>
        </w:rPr>
        <w:t> </w:t>
      </w:r>
      <w:r>
        <w:rPr/>
        <w:t>state.</w:t>
      </w:r>
      <w:r>
        <w:rPr>
          <w:spacing w:val="33"/>
        </w:rPr>
        <w:t> </w:t>
      </w:r>
      <w:r>
        <w:rPr/>
        <w:t>This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19"/>
        </w:rPr>
        <w:t> </w:t>
      </w:r>
      <w:r>
        <w:rPr/>
        <w:t>based</w:t>
      </w:r>
      <w:r>
        <w:rPr>
          <w:spacing w:val="-3"/>
        </w:rPr>
        <w:t> </w:t>
      </w:r>
      <w:r>
        <w:rPr/>
        <w:t>off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scores</w:t>
      </w:r>
      <w:r>
        <w:rPr>
          <w:spacing w:val="-2"/>
        </w:rPr>
        <w:t> </w:t>
      </w:r>
      <w:r>
        <w:rPr/>
        <w:t>given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each</w:t>
      </w:r>
      <w:r>
        <w:rPr>
          <w:spacing w:val="-2"/>
        </w:rPr>
        <w:t> </w:t>
      </w:r>
      <w:r>
        <w:rPr/>
        <w:t>state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indicator.</w:t>
      </w:r>
      <w:r>
        <w:rPr>
          <w:spacing w:val="50"/>
        </w:rPr>
        <w:t> </w:t>
      </w:r>
      <w:r>
        <w:rPr/>
        <w:t>Each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two</w:t>
      </w:r>
      <w:r>
        <w:rPr>
          <w:spacing w:val="-2"/>
        </w:rPr>
        <w:t> </w:t>
      </w:r>
      <w:r>
        <w:rPr/>
        <w:t>categories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>
          <w:spacing w:val="-1"/>
        </w:rPr>
        <w:t>broken</w:t>
      </w:r>
      <w:r>
        <w:rPr>
          <w:spacing w:val="21"/>
        </w:rPr>
        <w:t> </w:t>
      </w:r>
      <w:r>
        <w:rPr/>
        <w:t>down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indicators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indicators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health</w:t>
      </w:r>
      <w:r>
        <w:rPr>
          <w:spacing w:val="-2"/>
        </w:rPr>
        <w:t> </w:t>
      </w:r>
      <w:r>
        <w:rPr/>
        <w:t>plan</w:t>
      </w:r>
      <w:r>
        <w:rPr>
          <w:spacing w:val="-2"/>
        </w:rPr>
        <w:t> </w:t>
      </w:r>
      <w:r>
        <w:rPr/>
        <w:t>parity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10</w:t>
      </w:r>
      <w:r>
        <w:rPr>
          <w:spacing w:val="-2"/>
        </w:rPr>
        <w:t> </w:t>
      </w:r>
      <w:r>
        <w:rPr/>
        <w:t>indicators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Medicaid</w:t>
      </w:r>
      <w:r>
        <w:rPr/>
        <w:t> conditions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payment.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0"/>
        <w:ind w:left="102" w:right="178" w:firstLine="0"/>
        <w:jc w:val="left"/>
      </w:pPr>
      <w:r>
        <w:rPr/>
        <w:t>Each</w:t>
      </w:r>
      <w:r>
        <w:rPr>
          <w:spacing w:val="-3"/>
        </w:rPr>
        <w:t> </w:t>
      </w:r>
      <w:r>
        <w:rPr>
          <w:spacing w:val="-1"/>
        </w:rPr>
        <w:t>indicator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/>
        <w:t>given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maximum</w:t>
      </w:r>
      <w:r>
        <w:rPr>
          <w:spacing w:val="-2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points</w:t>
      </w:r>
      <w:r>
        <w:rPr>
          <w:spacing w:val="-3"/>
        </w:rPr>
        <w:t> </w:t>
      </w:r>
      <w:r>
        <w:rPr/>
        <w:t>ranging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1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35.</w:t>
      </w:r>
      <w:r>
        <w:rPr>
          <w:spacing w:val="49"/>
        </w:rPr>
        <w:t> </w:t>
      </w:r>
      <w:r>
        <w:rPr/>
        <w:t>The</w:t>
      </w:r>
      <w:r>
        <w:rPr>
          <w:spacing w:val="-3"/>
        </w:rPr>
        <w:t> </w:t>
      </w:r>
      <w:r>
        <w:rPr/>
        <w:t>aggregate</w:t>
      </w:r>
      <w:r>
        <w:rPr>
          <w:spacing w:val="28"/>
          <w:w w:val="99"/>
        </w:rPr>
        <w:t> </w:t>
      </w:r>
      <w:r>
        <w:rPr/>
        <w:t>score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each</w:t>
      </w:r>
      <w:r>
        <w:rPr>
          <w:spacing w:val="-2"/>
        </w:rPr>
        <w:t> </w:t>
      </w:r>
      <w:r>
        <w:rPr/>
        <w:t>indicator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ranked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scale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through</w:t>
      </w:r>
      <w:r>
        <w:rPr>
          <w:spacing w:val="-2"/>
        </w:rPr>
        <w:t> </w:t>
      </w:r>
      <w:r>
        <w:rPr/>
        <w:t>F</w:t>
      </w:r>
      <w:r>
        <w:rPr>
          <w:spacing w:val="-2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maximum</w:t>
      </w:r>
      <w:r>
        <w:rPr>
          <w:spacing w:val="-2"/>
        </w:rPr>
        <w:t> </w:t>
      </w:r>
      <w:r>
        <w:rPr/>
        <w:t>number</w:t>
      </w:r>
      <w:r>
        <w:rPr>
          <w:w w:val="99"/>
        </w:rPr>
        <w:t> </w:t>
      </w:r>
      <w:r>
        <w:rPr/>
        <w:t>of points.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0"/>
        <w:ind w:left="102" w:right="116" w:firstLine="0"/>
        <w:jc w:val="left"/>
      </w:pPr>
      <w:r>
        <w:rPr/>
        <w:t>The</w:t>
      </w:r>
      <w:r>
        <w:rPr>
          <w:spacing w:val="-3"/>
        </w:rPr>
        <w:t> </w:t>
      </w:r>
      <w:r>
        <w:rPr/>
        <w:t>report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/>
        <w:t>includes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category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capture</w:t>
      </w:r>
      <w:r>
        <w:rPr>
          <w:spacing w:val="-3"/>
        </w:rPr>
        <w:t> </w:t>
      </w:r>
      <w:r>
        <w:rPr/>
        <w:t>innovative</w:t>
      </w:r>
      <w:r>
        <w:rPr>
          <w:spacing w:val="-3"/>
        </w:rPr>
        <w:t> </w:t>
      </w:r>
      <w:r>
        <w:rPr/>
        <w:t>payment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service</w:t>
      </w:r>
      <w:r>
        <w:rPr>
          <w:spacing w:val="-3"/>
        </w:rPr>
        <w:t> </w:t>
      </w:r>
      <w:r>
        <w:rPr/>
        <w:t>delivery</w:t>
      </w:r>
      <w:r>
        <w:rPr>
          <w:spacing w:val="-3"/>
        </w:rPr>
        <w:t> </w:t>
      </w:r>
      <w:r>
        <w:rPr>
          <w:spacing w:val="-1"/>
        </w:rPr>
        <w:t>models</w:t>
      </w:r>
      <w:r>
        <w:rPr>
          <w:spacing w:val="21"/>
        </w:rPr>
        <w:t> </w:t>
      </w:r>
      <w:r>
        <w:rPr/>
        <w:t>implemented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each</w:t>
      </w:r>
      <w:r>
        <w:rPr>
          <w:spacing w:val="-2"/>
        </w:rPr>
        <w:t> </w:t>
      </w:r>
      <w:r>
        <w:rPr>
          <w:spacing w:val="-1"/>
        </w:rPr>
        <w:t>state.</w:t>
      </w:r>
      <w:r>
        <w:rPr>
          <w:spacing w:val="49"/>
        </w:rPr>
        <w:t> </w:t>
      </w:r>
      <w:r>
        <w:rPr/>
        <w:t>In</w:t>
      </w:r>
      <w:r>
        <w:rPr>
          <w:spacing w:val="-3"/>
        </w:rPr>
        <w:t> </w:t>
      </w:r>
      <w:r>
        <w:rPr/>
        <w:t>addition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state</w:t>
      </w:r>
      <w:r>
        <w:rPr>
          <w:spacing w:val="-3"/>
        </w:rPr>
        <w:t> </w:t>
      </w:r>
      <w:r>
        <w:rPr/>
        <w:t>supported</w:t>
      </w:r>
      <w:r>
        <w:rPr>
          <w:spacing w:val="-3"/>
        </w:rPr>
        <w:t> </w:t>
      </w:r>
      <w:r>
        <w:rPr/>
        <w:t>networks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specialty</w:t>
      </w:r>
      <w:r>
        <w:rPr>
          <w:spacing w:val="-3"/>
        </w:rPr>
        <w:t> </w:t>
      </w:r>
      <w:r>
        <w:rPr/>
        <w:t>care</w:t>
      </w:r>
      <w:r>
        <w:rPr>
          <w:spacing w:val="-3"/>
        </w:rPr>
        <w:t> </w:t>
      </w:r>
      <w:r>
        <w:rPr/>
        <w:t>and</w:t>
      </w:r>
      <w:r>
        <w:rPr>
          <w:spacing w:val="25"/>
        </w:rPr>
        <w:t> </w:t>
      </w:r>
      <w:r>
        <w:rPr/>
        <w:t>correctional</w:t>
      </w:r>
      <w:r>
        <w:rPr>
          <w:spacing w:val="-3"/>
        </w:rPr>
        <w:t> </w:t>
      </w:r>
      <w:r>
        <w:rPr>
          <w:spacing w:val="-1"/>
        </w:rPr>
        <w:t>health,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report</w:t>
      </w:r>
      <w:r>
        <w:rPr>
          <w:spacing w:val="-3"/>
        </w:rPr>
        <w:t> </w:t>
      </w:r>
      <w:r>
        <w:rPr/>
        <w:t>identifies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few</w:t>
      </w:r>
      <w:r>
        <w:rPr>
          <w:spacing w:val="-3"/>
        </w:rPr>
        <w:t> </w:t>
      </w:r>
      <w:r>
        <w:rPr/>
        <w:t>federally</w:t>
      </w:r>
      <w:r>
        <w:rPr>
          <w:spacing w:val="-3"/>
        </w:rPr>
        <w:t> </w:t>
      </w:r>
      <w:r>
        <w:rPr/>
        <w:t>subsidized</w:t>
      </w:r>
      <w:r>
        <w:rPr>
          <w:spacing w:val="-3"/>
        </w:rPr>
        <w:t> </w:t>
      </w:r>
      <w:r>
        <w:rPr/>
        <w:t>programs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waivers</w:t>
      </w:r>
      <w:r>
        <w:rPr>
          <w:spacing w:val="-3"/>
        </w:rPr>
        <w:t> </w:t>
      </w:r>
      <w:r>
        <w:rPr/>
        <w:t>that</w:t>
      </w:r>
      <w:r>
        <w:rPr>
          <w:spacing w:val="26"/>
          <w:w w:val="99"/>
        </w:rPr>
        <w:t> </w:t>
      </w:r>
      <w:r>
        <w:rPr/>
        <w:t>states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leverage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enhance</w:t>
      </w:r>
      <w:r>
        <w:rPr>
          <w:spacing w:val="-3"/>
        </w:rPr>
        <w:t> </w:t>
      </w:r>
      <w:r>
        <w:rPr/>
        <w:t>access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health</w:t>
      </w:r>
      <w:r>
        <w:rPr>
          <w:spacing w:val="-3"/>
        </w:rPr>
        <w:t> </w:t>
      </w:r>
      <w:r>
        <w:rPr/>
        <w:t>care</w:t>
      </w:r>
      <w:r>
        <w:rPr>
          <w:spacing w:val="-4"/>
        </w:rPr>
        <w:t> </w:t>
      </w:r>
      <w:r>
        <w:rPr>
          <w:spacing w:val="-1"/>
        </w:rPr>
        <w:t>services</w:t>
      </w:r>
      <w:r>
        <w:rPr>
          <w:spacing w:val="-4"/>
        </w:rPr>
        <w:t> </w:t>
      </w:r>
      <w:r>
        <w:rPr>
          <w:spacing w:val="-1"/>
        </w:rPr>
        <w:t>using</w:t>
      </w:r>
      <w:r>
        <w:rPr>
          <w:spacing w:val="-4"/>
        </w:rPr>
        <w:t> </w:t>
      </w:r>
      <w:r>
        <w:rPr>
          <w:spacing w:val="-1"/>
        </w:rPr>
        <w:t>telemedicine.</w:t>
      </w:r>
    </w:p>
    <w:p>
      <w:pPr>
        <w:spacing w:after="0" w:line="240" w:lineRule="auto"/>
        <w:jc w:val="left"/>
        <w:sectPr>
          <w:pgSz w:w="12240" w:h="15840"/>
          <w:pgMar w:header="760" w:footer="834" w:top="1240" w:bottom="1020" w:left="1340" w:right="1360"/>
        </w:sectPr>
      </w:pPr>
    </w:p>
    <w:p>
      <w:pPr>
        <w:spacing w:line="240" w:lineRule="auto" w:before="10"/>
        <w:rPr>
          <w:rFonts w:ascii="Calibri" w:hAnsi="Calibri" w:cs="Calibri" w:eastAsia="Calibri"/>
          <w:sz w:val="11"/>
          <w:szCs w:val="11"/>
        </w:rPr>
      </w:pPr>
    </w:p>
    <w:p>
      <w:pPr>
        <w:pStyle w:val="Heading7"/>
        <w:spacing w:line="240" w:lineRule="auto" w:before="50"/>
        <w:ind w:right="3249"/>
        <w:jc w:val="center"/>
        <w:rPr>
          <w:b w:val="0"/>
          <w:bCs w:val="0"/>
          <w:i w:val="0"/>
        </w:rPr>
      </w:pPr>
      <w:r>
        <w:rPr>
          <w:i/>
        </w:rPr>
        <w:t>Limitations</w:t>
      </w:r>
      <w:r>
        <w:rPr>
          <w:b w:val="0"/>
          <w:i w:val="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i/>
          <w:sz w:val="24"/>
          <w:szCs w:val="24"/>
        </w:rPr>
      </w:pPr>
    </w:p>
    <w:p>
      <w:pPr>
        <w:pStyle w:val="BodyText"/>
        <w:spacing w:line="240" w:lineRule="auto" w:before="0"/>
        <w:ind w:left="102" w:right="116" w:firstLine="0"/>
        <w:jc w:val="left"/>
      </w:pPr>
      <w:r>
        <w:rPr>
          <w:spacing w:val="-1"/>
        </w:rPr>
        <w:t>Telemedicine</w:t>
      </w:r>
      <w:r>
        <w:rPr>
          <w:spacing w:val="-3"/>
        </w:rPr>
        <w:t> </w:t>
      </w:r>
      <w:r>
        <w:rPr/>
        <w:t>policies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state</w:t>
      </w:r>
      <w:r>
        <w:rPr>
          <w:spacing w:val="-3"/>
        </w:rPr>
        <w:t> </w:t>
      </w:r>
      <w:r>
        <w:rPr/>
        <w:t>health</w:t>
      </w:r>
      <w:r>
        <w:rPr>
          <w:spacing w:val="-2"/>
        </w:rPr>
        <w:t> </w:t>
      </w:r>
      <w:r>
        <w:rPr/>
        <w:t>plans</w:t>
      </w:r>
      <w:r>
        <w:rPr>
          <w:spacing w:val="-3"/>
        </w:rPr>
        <w:t> </w:t>
      </w:r>
      <w:r>
        <w:rPr/>
        <w:t>vary</w:t>
      </w:r>
      <w:r>
        <w:rPr>
          <w:spacing w:val="-2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factors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>
          <w:spacing w:val="-1"/>
        </w:rPr>
        <w:t>service</w:t>
      </w:r>
      <w:r>
        <w:rPr>
          <w:spacing w:val="28"/>
          <w:w w:val="99"/>
        </w:rPr>
        <w:t> </w:t>
      </w:r>
      <w:r>
        <w:rPr/>
        <w:t>coverage,</w:t>
      </w:r>
      <w:r>
        <w:rPr>
          <w:spacing w:val="-5"/>
        </w:rPr>
        <w:t> </w:t>
      </w:r>
      <w:r>
        <w:rPr/>
        <w:t>payment</w:t>
      </w:r>
      <w:r>
        <w:rPr>
          <w:spacing w:val="-4"/>
        </w:rPr>
        <w:t> </w:t>
      </w:r>
      <w:r>
        <w:rPr/>
        <w:t>methodology,</w:t>
      </w:r>
      <w:r>
        <w:rPr>
          <w:spacing w:val="-5"/>
        </w:rPr>
        <w:t> </w:t>
      </w:r>
      <w:r>
        <w:rPr/>
        <w:t>distance</w:t>
      </w:r>
      <w:r>
        <w:rPr>
          <w:spacing w:val="-4"/>
        </w:rPr>
        <w:t> </w:t>
      </w:r>
      <w:r>
        <w:rPr/>
        <w:t>requirements,</w:t>
      </w:r>
      <w:r>
        <w:rPr>
          <w:spacing w:val="-5"/>
        </w:rPr>
        <w:t> </w:t>
      </w:r>
      <w:r>
        <w:rPr/>
        <w:t>eligible</w:t>
      </w:r>
      <w:r>
        <w:rPr>
          <w:spacing w:val="-4"/>
        </w:rPr>
        <w:t> </w:t>
      </w:r>
      <w:r>
        <w:rPr/>
        <w:t>patient</w:t>
      </w:r>
      <w:r>
        <w:rPr>
          <w:spacing w:val="-5"/>
        </w:rPr>
        <w:t> </w:t>
      </w:r>
      <w:r>
        <w:rPr/>
        <w:t>populations</w:t>
      </w:r>
      <w:r>
        <w:rPr>
          <w:spacing w:val="-4"/>
        </w:rPr>
        <w:t> </w:t>
      </w:r>
      <w:r>
        <w:rPr/>
        <w:t>and</w:t>
      </w:r>
      <w:r>
        <w:rPr/>
        <w:t> health</w:t>
      </w:r>
      <w:r>
        <w:rPr>
          <w:spacing w:val="-3"/>
        </w:rPr>
        <w:t> </w:t>
      </w:r>
      <w:r>
        <w:rPr/>
        <w:t>care</w:t>
      </w:r>
      <w:r>
        <w:rPr>
          <w:spacing w:val="-3"/>
        </w:rPr>
        <w:t> </w:t>
      </w:r>
      <w:r>
        <w:rPr/>
        <w:t>providers,</w:t>
      </w:r>
      <w:r>
        <w:rPr>
          <w:spacing w:val="-2"/>
        </w:rPr>
        <w:t> </w:t>
      </w:r>
      <w:r>
        <w:rPr>
          <w:spacing w:val="-1"/>
        </w:rPr>
        <w:t>authorized</w:t>
      </w:r>
      <w:r>
        <w:rPr>
          <w:spacing w:val="-3"/>
        </w:rPr>
        <w:t> </w:t>
      </w:r>
      <w:r>
        <w:rPr/>
        <w:t>technologies,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patient</w:t>
      </w:r>
      <w:r>
        <w:rPr>
          <w:spacing w:val="-2"/>
        </w:rPr>
        <w:t> </w:t>
      </w:r>
      <w:r>
        <w:rPr/>
        <w:t>consent.</w:t>
      </w:r>
      <w:r>
        <w:rPr>
          <w:spacing w:val="49"/>
        </w:rPr>
        <w:t> </w:t>
      </w:r>
      <w:r>
        <w:rPr/>
        <w:t>These</w:t>
      </w:r>
      <w:r>
        <w:rPr>
          <w:spacing w:val="-3"/>
        </w:rPr>
        <w:t> </w:t>
      </w:r>
      <w:r>
        <w:rPr/>
        <w:t>policy</w:t>
      </w:r>
      <w:r>
        <w:rPr>
          <w:spacing w:val="-2"/>
        </w:rPr>
        <w:t> </w:t>
      </w:r>
      <w:r>
        <w:rPr/>
        <w:t>decisions</w:t>
      </w:r>
      <w:r>
        <w:rPr>
          <w:spacing w:val="-3"/>
        </w:rPr>
        <w:t> </w:t>
      </w:r>
      <w:r>
        <w:rPr/>
        <w:t>can</w:t>
      </w:r>
      <w:r>
        <w:rPr>
          <w:spacing w:val="29"/>
        </w:rPr>
        <w:t> </w:t>
      </w:r>
      <w:r>
        <w:rPr/>
        <w:t>be</w:t>
      </w:r>
      <w:r>
        <w:rPr>
          <w:spacing w:val="-3"/>
        </w:rPr>
        <w:t> </w:t>
      </w:r>
      <w:r>
        <w:rPr>
          <w:spacing w:val="-1"/>
        </w:rPr>
        <w:t>driven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many</w:t>
      </w:r>
      <w:r>
        <w:rPr>
          <w:spacing w:val="-2"/>
        </w:rPr>
        <w:t> </w:t>
      </w:r>
      <w:r>
        <w:rPr/>
        <w:t>considerations,</w:t>
      </w:r>
      <w:r>
        <w:rPr>
          <w:spacing w:val="-2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budget,</w:t>
      </w:r>
      <w:r>
        <w:rPr>
          <w:spacing w:val="-3"/>
        </w:rPr>
        <w:t> </w:t>
      </w:r>
      <w:r>
        <w:rPr/>
        <w:t>public</w:t>
      </w:r>
      <w:r>
        <w:rPr>
          <w:spacing w:val="-2"/>
        </w:rPr>
        <w:t> </w:t>
      </w:r>
      <w:r>
        <w:rPr/>
        <w:t>health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safety</w:t>
      </w:r>
      <w:r>
        <w:rPr>
          <w:spacing w:val="-2"/>
        </w:rPr>
        <w:t> </w:t>
      </w:r>
      <w:r>
        <w:rPr/>
        <w:t>needs,</w:t>
      </w:r>
      <w:r>
        <w:rPr>
          <w:spacing w:val="-2"/>
        </w:rPr>
        <w:t> </w:t>
      </w:r>
      <w:r>
        <w:rPr/>
        <w:t>available</w:t>
      </w:r>
      <w:r>
        <w:rPr>
          <w:spacing w:val="22"/>
          <w:w w:val="99"/>
        </w:rPr>
        <w:t> </w:t>
      </w:r>
      <w:r>
        <w:rPr/>
        <w:t>infrastructure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provider</w:t>
      </w:r>
      <w:r>
        <w:rPr>
          <w:spacing w:val="-4"/>
        </w:rPr>
        <w:t> </w:t>
      </w:r>
      <w:r>
        <w:rPr/>
        <w:t>readiness.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1" w:lineRule="auto" w:before="0"/>
        <w:ind w:left="102" w:right="116" w:firstLine="0"/>
        <w:jc w:val="left"/>
      </w:pPr>
      <w:r>
        <w:rPr/>
        <w:t>As</w:t>
      </w:r>
      <w:r>
        <w:rPr>
          <w:spacing w:val="-3"/>
        </w:rPr>
        <w:t> </w:t>
      </w:r>
      <w:r>
        <w:rPr/>
        <w:t>such,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material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report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snapshot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2"/>
        </w:rPr>
        <w:t> </w:t>
      </w:r>
      <w:r>
        <w:rPr/>
        <w:t>gathered</w:t>
      </w:r>
      <w:r>
        <w:rPr>
          <w:spacing w:val="-3"/>
        </w:rPr>
        <w:t> </w:t>
      </w:r>
      <w:r>
        <w:rPr/>
        <w:t>through</w:t>
      </w:r>
      <w:r>
        <w:rPr>
          <w:spacing w:val="-2"/>
        </w:rPr>
        <w:t> </w:t>
      </w:r>
      <w:r>
        <w:rPr>
          <w:spacing w:val="-1"/>
        </w:rPr>
        <w:t>December</w:t>
      </w:r>
      <w:r>
        <w:rPr>
          <w:spacing w:val="31"/>
          <w:w w:val="99"/>
        </w:rPr>
        <w:t> </w:t>
      </w:r>
      <w:r>
        <w:rPr/>
        <w:t>2015.</w:t>
      </w:r>
      <w:r>
        <w:rPr>
          <w:spacing w:val="48"/>
        </w:rPr>
        <w:t> </w:t>
      </w:r>
      <w:r>
        <w:rPr/>
        <w:t>The</w:t>
      </w:r>
      <w:r>
        <w:rPr>
          <w:spacing w:val="-3"/>
        </w:rPr>
        <w:t> </w:t>
      </w:r>
      <w:r>
        <w:rPr/>
        <w:t>report</w:t>
      </w:r>
      <w:r>
        <w:rPr>
          <w:spacing w:val="-4"/>
        </w:rPr>
        <w:t> </w:t>
      </w:r>
      <w:r>
        <w:rPr/>
        <w:t>relies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dynamic</w:t>
      </w:r>
      <w:r>
        <w:rPr>
          <w:spacing w:val="-3"/>
        </w:rPr>
        <w:t> </w:t>
      </w:r>
      <w:r>
        <w:rPr/>
        <w:t>policies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payment</w:t>
      </w:r>
      <w:r>
        <w:rPr>
          <w:spacing w:val="-3"/>
        </w:rPr>
        <w:t> </w:t>
      </w:r>
      <w:r>
        <w:rPr/>
        <w:t>streams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often</w:t>
      </w:r>
      <w:r>
        <w:rPr>
          <w:spacing w:val="-3"/>
        </w:rPr>
        <w:t> </w:t>
      </w:r>
      <w:r>
        <w:rPr/>
        <w:t>dissimilar</w:t>
      </w:r>
      <w:r>
        <w:rPr>
          <w:spacing w:val="-3"/>
        </w:rPr>
        <w:t> </w:t>
      </w:r>
      <w:r>
        <w:rPr/>
        <w:t>and</w:t>
      </w:r>
      <w:r>
        <w:rPr/>
        <w:t> unaligned.</w:t>
      </w: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92" w:lineRule="exact" w:before="0"/>
        <w:ind w:left="102" w:right="116" w:firstLine="0"/>
        <w:jc w:val="left"/>
      </w:pPr>
      <w:r>
        <w:rPr/>
        <w:t>Illinois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Massachusetts</w:t>
      </w:r>
      <w:r>
        <w:rPr>
          <w:spacing w:val="-4"/>
        </w:rPr>
        <w:t> </w:t>
      </w:r>
      <w:r>
        <w:rPr/>
        <w:t>have</w:t>
      </w:r>
      <w:r>
        <w:rPr>
          <w:spacing w:val="-3"/>
        </w:rPr>
        <w:t> </w:t>
      </w:r>
      <w:r>
        <w:rPr/>
        <w:t>enacted</w:t>
      </w:r>
      <w:r>
        <w:rPr>
          <w:spacing w:val="-4"/>
        </w:rPr>
        <w:t> </w:t>
      </w:r>
      <w:r>
        <w:rPr>
          <w:spacing w:val="-1"/>
        </w:rPr>
        <w:t>“If,</w:t>
      </w:r>
      <w:r>
        <w:rPr>
          <w:spacing w:val="-4"/>
        </w:rPr>
        <w:t> </w:t>
      </w:r>
      <w:r>
        <w:rPr>
          <w:spacing w:val="-1"/>
        </w:rPr>
        <w:t>then”</w:t>
      </w:r>
      <w:r>
        <w:rPr>
          <w:spacing w:val="-3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coverage</w:t>
      </w:r>
      <w:r>
        <w:rPr>
          <w:spacing w:val="-4"/>
        </w:rPr>
        <w:t> </w:t>
      </w:r>
      <w:r>
        <w:rPr/>
        <w:t>laws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prevent</w:t>
      </w:r>
      <w:r>
        <w:rPr>
          <w:spacing w:val="27"/>
          <w:w w:val="99"/>
        </w:rPr>
        <w:t> </w:t>
      </w:r>
      <w:r>
        <w:rPr/>
        <w:t>the</w:t>
      </w:r>
      <w:r>
        <w:rPr>
          <w:spacing w:val="-14"/>
        </w:rPr>
        <w:t> </w:t>
      </w:r>
      <w:r>
        <w:rPr/>
        <w:t>enforcement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discriminatory</w:t>
      </w:r>
      <w:r>
        <w:rPr>
          <w:spacing w:val="-13"/>
        </w:rPr>
        <w:t> </w:t>
      </w:r>
      <w:r>
        <w:rPr/>
        <w:t>practices</w:t>
      </w:r>
      <w:r>
        <w:rPr>
          <w:spacing w:val="-14"/>
        </w:rPr>
        <w:t> </w:t>
      </w:r>
      <w:r>
        <w:rPr/>
        <w:t>such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an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3"/>
        </w:rPr>
        <w:t>-­‐</w:t>
      </w:r>
      <w:r>
        <w:rPr>
          <w:spacing w:val="-1"/>
        </w:rPr>
        <w:t>person</w:t>
      </w:r>
      <w:r>
        <w:rPr>
          <w:spacing w:val="-14"/>
        </w:rPr>
        <w:t> </w:t>
      </w:r>
      <w:r>
        <w:rPr/>
        <w:t>encounter.</w:t>
      </w:r>
      <w:r>
        <w:rPr>
          <w:position w:val="11"/>
          <w:sz w:val="16"/>
          <w:szCs w:val="16"/>
        </w:rPr>
        <w:t>34 </w:t>
      </w:r>
      <w:r>
        <w:rPr>
          <w:spacing w:val="8"/>
          <w:position w:val="11"/>
          <w:sz w:val="16"/>
          <w:szCs w:val="16"/>
        </w:rPr>
        <w:t> </w:t>
      </w:r>
      <w:r>
        <w:rPr/>
        <w:t>“If”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state</w:t>
      </w:r>
      <w:r>
        <w:rPr>
          <w:spacing w:val="22"/>
          <w:w w:val="99"/>
        </w:rPr>
        <w:t> </w:t>
      </w:r>
      <w:r>
        <w:rPr/>
        <w:t>regulated</w:t>
      </w:r>
      <w:r>
        <w:rPr>
          <w:spacing w:val="-16"/>
        </w:rPr>
        <w:t> </w:t>
      </w:r>
      <w:r>
        <w:rPr/>
        <w:t>plan</w:t>
      </w:r>
      <w:r>
        <w:rPr>
          <w:spacing w:val="-16"/>
        </w:rPr>
        <w:t> </w:t>
      </w:r>
      <w:r>
        <w:rPr>
          <w:spacing w:val="-1"/>
        </w:rPr>
        <w:t>chooses</w:t>
      </w:r>
      <w:r>
        <w:rPr>
          <w:spacing w:val="-15"/>
        </w:rPr>
        <w:t> </w:t>
      </w:r>
      <w:r>
        <w:rPr/>
        <w:t>to</w:t>
      </w:r>
      <w:r>
        <w:rPr>
          <w:spacing w:val="-16"/>
        </w:rPr>
        <w:t> </w:t>
      </w:r>
      <w:r>
        <w:rPr/>
        <w:t>cover</w:t>
      </w:r>
      <w:r>
        <w:rPr>
          <w:spacing w:val="-16"/>
        </w:rPr>
        <w:t> </w:t>
      </w:r>
      <w:r>
        <w:rPr>
          <w:spacing w:val="-1"/>
        </w:rPr>
        <w:t>telemedicine</w:t>
      </w:r>
      <w:r>
        <w:rPr>
          <w:spacing w:val="-3"/>
        </w:rPr>
        <w:t>-­‐</w:t>
      </w:r>
      <w:r>
        <w:rPr>
          <w:spacing w:val="-1"/>
        </w:rPr>
        <w:t>provided</w:t>
      </w:r>
      <w:r>
        <w:rPr>
          <w:spacing w:val="-15"/>
        </w:rPr>
        <w:t> </w:t>
      </w:r>
      <w:r>
        <w:rPr>
          <w:spacing w:val="-1"/>
        </w:rPr>
        <w:t>services,</w:t>
      </w:r>
      <w:r>
        <w:rPr>
          <w:spacing w:val="-16"/>
        </w:rPr>
        <w:t> </w:t>
      </w:r>
      <w:r>
        <w:rPr/>
        <w:t>“then”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plan</w:t>
      </w:r>
      <w:r>
        <w:rPr>
          <w:spacing w:val="-16"/>
        </w:rPr>
        <w:t> </w:t>
      </w:r>
      <w:r>
        <w:rPr/>
        <w:t>is</w:t>
      </w:r>
      <w:r>
        <w:rPr>
          <w:spacing w:val="-15"/>
        </w:rPr>
        <w:t> </w:t>
      </w:r>
      <w:r>
        <w:rPr/>
        <w:t>prohibited</w:t>
      </w:r>
      <w:r>
        <w:rPr>
          <w:spacing w:val="55"/>
        </w:rPr>
        <w:t> </w:t>
      </w:r>
      <w:r>
        <w:rPr/>
        <w:t>from</w:t>
      </w:r>
      <w:r>
        <w:rPr>
          <w:spacing w:val="-13"/>
        </w:rPr>
        <w:t> </w:t>
      </w:r>
      <w:r>
        <w:rPr/>
        <w:t>requiring</w:t>
      </w:r>
      <w:r>
        <w:rPr>
          <w:spacing w:val="-12"/>
        </w:rPr>
        <w:t> </w:t>
      </w:r>
      <w:r>
        <w:rPr/>
        <w:t>an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3"/>
        </w:rPr>
        <w:t>-­‐</w:t>
      </w:r>
      <w:r>
        <w:rPr>
          <w:spacing w:val="-1"/>
        </w:rPr>
        <w:t>person</w:t>
      </w:r>
      <w:r>
        <w:rPr>
          <w:spacing w:val="-12"/>
        </w:rPr>
        <w:t> </w:t>
      </w:r>
      <w:r>
        <w:rPr>
          <w:spacing w:val="-1"/>
        </w:rPr>
        <w:t>visit.</w:t>
      </w:r>
      <w:r>
        <w:rPr>
          <w:spacing w:val="29"/>
        </w:rPr>
        <w:t> </w:t>
      </w:r>
      <w:r>
        <w:rPr/>
        <w:t>ATA</w:t>
      </w:r>
      <w:r>
        <w:rPr>
          <w:spacing w:val="-12"/>
        </w:rPr>
        <w:t> </w:t>
      </w:r>
      <w:r>
        <w:rPr/>
        <w:t>does</w:t>
      </w:r>
      <w:r>
        <w:rPr>
          <w:spacing w:val="-12"/>
        </w:rPr>
        <w:t> </w:t>
      </w:r>
      <w:r>
        <w:rPr/>
        <w:t>not</w:t>
      </w:r>
      <w:r>
        <w:rPr>
          <w:spacing w:val="-12"/>
        </w:rPr>
        <w:t> </w:t>
      </w:r>
      <w:r>
        <w:rPr/>
        <w:t>interpret</w:t>
      </w:r>
      <w:r>
        <w:rPr>
          <w:spacing w:val="-13"/>
        </w:rPr>
        <w:t> </w:t>
      </w:r>
      <w:r>
        <w:rPr/>
        <w:t>these</w:t>
      </w:r>
      <w:r>
        <w:rPr>
          <w:spacing w:val="-12"/>
        </w:rPr>
        <w:t> </w:t>
      </w:r>
      <w:r>
        <w:rPr/>
        <w:t>statutes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parity</w:t>
      </w:r>
      <w:r>
        <w:rPr>
          <w:spacing w:val="-13"/>
        </w:rPr>
        <w:t> </w:t>
      </w:r>
      <w:r>
        <w:rPr>
          <w:spacing w:val="-1"/>
        </w:rPr>
        <w:t>laws.</w:t>
      </w:r>
    </w:p>
    <w:p>
      <w:pPr>
        <w:spacing w:line="240" w:lineRule="auto" w:before="6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 w:before="0"/>
        <w:ind w:left="102" w:right="116" w:firstLine="0"/>
        <w:jc w:val="left"/>
      </w:pPr>
      <w:r>
        <w:rPr/>
        <w:t>We</w:t>
      </w:r>
      <w:r>
        <w:rPr>
          <w:spacing w:val="-28"/>
        </w:rPr>
        <w:t> </w:t>
      </w:r>
      <w:r>
        <w:rPr/>
        <w:t>analyzed</w:t>
      </w:r>
      <w:r>
        <w:rPr>
          <w:spacing w:val="-27"/>
        </w:rPr>
        <w:t> </w:t>
      </w:r>
      <w:r>
        <w:rPr/>
        <w:t>both</w:t>
      </w:r>
      <w:r>
        <w:rPr>
          <w:spacing w:val="-27"/>
        </w:rPr>
        <w:t> </w:t>
      </w:r>
      <w:r>
        <w:rPr/>
        <w:t>Medicaid</w:t>
      </w:r>
      <w:r>
        <w:rPr>
          <w:spacing w:val="-27"/>
        </w:rPr>
        <w:t> </w:t>
      </w:r>
      <w:r>
        <w:rPr>
          <w:spacing w:val="-1"/>
        </w:rPr>
        <w:t>fee</w:t>
      </w:r>
      <w:r>
        <w:rPr>
          <w:spacing w:val="-3"/>
        </w:rPr>
        <w:t>-­‐</w:t>
      </w:r>
      <w:r>
        <w:rPr>
          <w:spacing w:val="-1"/>
        </w:rPr>
        <w:t>for</w:t>
      </w:r>
      <w:r>
        <w:rPr>
          <w:spacing w:val="-3"/>
        </w:rPr>
        <w:t>-­‐</w:t>
      </w:r>
      <w:r>
        <w:rPr>
          <w:spacing w:val="-1"/>
        </w:rPr>
        <w:t>service</w:t>
      </w:r>
      <w:r>
        <w:rPr>
          <w:spacing w:val="-28"/>
        </w:rPr>
        <w:t> </w:t>
      </w:r>
      <w:r>
        <w:rPr>
          <w:spacing w:val="-1"/>
        </w:rPr>
        <w:t>(FFS)</w:t>
      </w:r>
      <w:r>
        <w:rPr>
          <w:spacing w:val="-27"/>
        </w:rPr>
        <w:t> </w:t>
      </w:r>
      <w:r>
        <w:rPr/>
        <w:t>and</w:t>
      </w:r>
      <w:r>
        <w:rPr>
          <w:spacing w:val="-27"/>
        </w:rPr>
        <w:t> </w:t>
      </w:r>
      <w:r>
        <w:rPr/>
        <w:t>managed</w:t>
      </w:r>
      <w:r>
        <w:rPr>
          <w:spacing w:val="-27"/>
        </w:rPr>
        <w:t> </w:t>
      </w:r>
      <w:r>
        <w:rPr/>
        <w:t>care</w:t>
      </w:r>
      <w:r>
        <w:rPr>
          <w:spacing w:val="-28"/>
        </w:rPr>
        <w:t> </w:t>
      </w:r>
      <w:r>
        <w:rPr/>
        <w:t>plans. Benefit</w:t>
      </w:r>
      <w:r>
        <w:rPr>
          <w:spacing w:val="-27"/>
        </w:rPr>
        <w:t> </w:t>
      </w:r>
      <w:r>
        <w:rPr/>
        <w:t>coverage</w:t>
      </w:r>
      <w:r>
        <w:rPr>
          <w:spacing w:val="35"/>
          <w:w w:val="99"/>
        </w:rPr>
        <w:t> </w:t>
      </w:r>
      <w:r>
        <w:rPr/>
        <w:t>under</w:t>
      </w:r>
      <w:r>
        <w:rPr>
          <w:spacing w:val="-3"/>
        </w:rPr>
        <w:t> </w:t>
      </w:r>
      <w:r>
        <w:rPr/>
        <w:t>these</w:t>
      </w:r>
      <w:r>
        <w:rPr>
          <w:spacing w:val="-2"/>
        </w:rPr>
        <w:t> </w:t>
      </w:r>
      <w:r>
        <w:rPr/>
        <w:t>plans</w:t>
      </w:r>
      <w:r>
        <w:rPr>
          <w:spacing w:val="-2"/>
        </w:rPr>
        <w:t> </w:t>
      </w:r>
      <w:r>
        <w:rPr/>
        <w:t>vary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size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scope.</w:t>
      </w:r>
      <w:r>
        <w:rPr>
          <w:spacing w:val="51"/>
        </w:rPr>
        <w:t> </w:t>
      </w:r>
      <w:r>
        <w:rPr/>
        <w:t>We</w:t>
      </w:r>
      <w:r>
        <w:rPr>
          <w:spacing w:val="-3"/>
        </w:rPr>
        <w:t> </w:t>
      </w:r>
      <w:r>
        <w:rPr/>
        <w:t>used</w:t>
      </w:r>
      <w:r>
        <w:rPr>
          <w:spacing w:val="-2"/>
        </w:rPr>
        <w:t> </w:t>
      </w:r>
      <w:r>
        <w:rPr/>
        <w:t>physician,</w:t>
      </w:r>
      <w:r>
        <w:rPr>
          <w:spacing w:val="-2"/>
        </w:rPr>
        <w:t> </w:t>
      </w:r>
      <w:r>
        <w:rPr/>
        <w:t>mental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behavioral</w:t>
      </w:r>
      <w:r>
        <w:rPr>
          <w:spacing w:val="-2"/>
        </w:rPr>
        <w:t> </w:t>
      </w:r>
      <w:r>
        <w:rPr/>
        <w:t>health,</w:t>
      </w:r>
      <w:r>
        <w:rPr>
          <w:w w:val="99"/>
        </w:rPr>
        <w:t> </w:t>
      </w:r>
      <w:r>
        <w:rPr/>
        <w:t>home</w:t>
      </w:r>
      <w:r>
        <w:rPr>
          <w:spacing w:val="-2"/>
        </w:rPr>
        <w:t> </w:t>
      </w:r>
      <w:r>
        <w:rPr/>
        <w:t>health,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rehabilitation</w:t>
      </w:r>
      <w:r>
        <w:rPr>
          <w:spacing w:val="-2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benchmark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>
          <w:spacing w:val="-1"/>
        </w:rPr>
        <w:t>analysis.</w:t>
      </w:r>
      <w:r>
        <w:rPr>
          <w:spacing w:val="50"/>
        </w:rPr>
        <w:t> </w:t>
      </w:r>
      <w:r>
        <w:rPr/>
        <w:t>Massachusetts</w:t>
      </w:r>
      <w:r>
        <w:rPr>
          <w:spacing w:val="-2"/>
        </w:rPr>
        <w:t> </w:t>
      </w:r>
      <w:r>
        <w:rPr/>
        <w:t>and</w:t>
      </w:r>
      <w:r>
        <w:rPr>
          <w:spacing w:val="25"/>
        </w:rPr>
        <w:t> </w:t>
      </w:r>
      <w:r>
        <w:rPr/>
        <w:t>New</w:t>
      </w:r>
      <w:r>
        <w:rPr>
          <w:spacing w:val="-15"/>
        </w:rPr>
        <w:t> </w:t>
      </w:r>
      <w:r>
        <w:rPr/>
        <w:t>Hampshire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/>
        <w:t>not</w:t>
      </w:r>
      <w:r>
        <w:rPr>
          <w:spacing w:val="-14"/>
        </w:rPr>
        <w:t> </w:t>
      </w:r>
      <w:r>
        <w:rPr/>
        <w:t>cover</w:t>
      </w:r>
      <w:r>
        <w:rPr>
          <w:spacing w:val="-14"/>
        </w:rPr>
        <w:t> </w:t>
      </w:r>
      <w:r>
        <w:rPr>
          <w:spacing w:val="-1"/>
        </w:rPr>
        <w:t>telemedicine</w:t>
      </w:r>
      <w:r>
        <w:rPr>
          <w:spacing w:val="-3"/>
        </w:rPr>
        <w:t>-­‐</w:t>
      </w:r>
      <w:r>
        <w:rPr>
          <w:spacing w:val="-1"/>
        </w:rPr>
        <w:t>provided</w:t>
      </w:r>
      <w:r>
        <w:rPr>
          <w:spacing w:val="-14"/>
        </w:rPr>
        <w:t> </w:t>
      </w:r>
      <w:r>
        <w:rPr/>
        <w:t>services</w:t>
      </w:r>
      <w:r>
        <w:rPr>
          <w:spacing w:val="-14"/>
        </w:rPr>
        <w:t> </w:t>
      </w:r>
      <w:r>
        <w:rPr/>
        <w:t>under</w:t>
      </w:r>
      <w:r>
        <w:rPr>
          <w:spacing w:val="-14"/>
        </w:rPr>
        <w:t> </w:t>
      </w:r>
      <w:r>
        <w:rPr/>
        <w:t>their</w:t>
      </w:r>
      <w:r>
        <w:rPr>
          <w:spacing w:val="-14"/>
        </w:rPr>
        <w:t> </w:t>
      </w:r>
      <w:r>
        <w:rPr/>
        <w:t>FFS</w:t>
      </w:r>
      <w:r>
        <w:rPr>
          <w:spacing w:val="-14"/>
        </w:rPr>
        <w:t> </w:t>
      </w:r>
      <w:r>
        <w:rPr/>
        <w:t>plans</w:t>
      </w:r>
      <w:r>
        <w:rPr>
          <w:spacing w:val="-14"/>
        </w:rPr>
        <w:t> </w:t>
      </w:r>
      <w:r>
        <w:rPr/>
        <w:t>but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/>
        <w:t>have</w:t>
      </w:r>
      <w:r>
        <w:rPr>
          <w:spacing w:val="44"/>
          <w:w w:val="99"/>
        </w:rPr>
        <w:t> </w:t>
      </w:r>
      <w:r>
        <w:rPr/>
        <w:t>some</w:t>
      </w:r>
      <w:r>
        <w:rPr>
          <w:spacing w:val="-3"/>
        </w:rPr>
        <w:t> </w:t>
      </w:r>
      <w:r>
        <w:rPr/>
        <w:t>coverage</w:t>
      </w:r>
      <w:r>
        <w:rPr>
          <w:spacing w:val="-2"/>
        </w:rPr>
        <w:t> </w:t>
      </w:r>
      <w:r>
        <w:rPr/>
        <w:t>under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least</w:t>
      </w:r>
      <w:r>
        <w:rPr>
          <w:spacing w:val="-2"/>
        </w:rPr>
        <w:t> </w:t>
      </w:r>
      <w:r>
        <w:rPr/>
        <w:t>one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managed</w:t>
      </w:r>
      <w:r>
        <w:rPr>
          <w:spacing w:val="-3"/>
        </w:rPr>
        <w:t> </w:t>
      </w:r>
      <w:r>
        <w:rPr/>
        <w:t>care</w:t>
      </w:r>
      <w:r>
        <w:rPr>
          <w:spacing w:val="-2"/>
        </w:rPr>
        <w:t> </w:t>
      </w:r>
      <w:r>
        <w:rPr/>
        <w:t>plans.</w:t>
      </w:r>
      <w:r>
        <w:rPr>
          <w:spacing w:val="48"/>
        </w:rPr>
        <w:t> </w:t>
      </w:r>
      <w:r>
        <w:rPr/>
        <w:t>As</w:t>
      </w:r>
      <w:r>
        <w:rPr>
          <w:spacing w:val="-2"/>
        </w:rPr>
        <w:t> </w:t>
      </w:r>
      <w:r>
        <w:rPr/>
        <w:t>such,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scores</w:t>
      </w:r>
      <w:r>
        <w:rPr/>
        <w:t> are</w:t>
      </w:r>
      <w:r>
        <w:rPr>
          <w:spacing w:val="-4"/>
        </w:rPr>
        <w:t> </w:t>
      </w:r>
      <w:r>
        <w:rPr/>
        <w:t>reflective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offerings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each</w:t>
      </w:r>
      <w:r>
        <w:rPr>
          <w:spacing w:val="-4"/>
        </w:rPr>
        <w:t> </w:t>
      </w:r>
      <w:r>
        <w:rPr/>
        <w:t>program,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not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Medicaid</w:t>
      </w:r>
      <w:r>
        <w:rPr>
          <w:spacing w:val="-3"/>
        </w:rPr>
        <w:t> </w:t>
      </w:r>
      <w:r>
        <w:rPr/>
        <w:t>program</w:t>
      </w:r>
      <w:r>
        <w:rPr>
          <w:w w:val="99"/>
        </w:rPr>
        <w:t> </w:t>
      </w:r>
      <w:r>
        <w:rPr/>
        <w:t>itself,</w:t>
      </w:r>
      <w:r>
        <w:rPr>
          <w:spacing w:val="-3"/>
        </w:rPr>
        <w:t> </w:t>
      </w:r>
      <w:r>
        <w:rPr/>
        <w:t>regardless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size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scope.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0"/>
        <w:ind w:left="102" w:right="116" w:firstLine="0"/>
        <w:jc w:val="left"/>
      </w:pPr>
      <w:r>
        <w:rPr/>
        <w:t>We</w:t>
      </w:r>
      <w:r>
        <w:rPr>
          <w:spacing w:val="-3"/>
        </w:rPr>
        <w:t> </w:t>
      </w:r>
      <w:r>
        <w:rPr/>
        <w:t>did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analyze</w:t>
      </w:r>
      <w:r>
        <w:rPr>
          <w:spacing w:val="-3"/>
        </w:rPr>
        <w:t> </w:t>
      </w:r>
      <w:r>
        <w:rPr/>
        <w:t>state</w:t>
      </w:r>
      <w:r>
        <w:rPr>
          <w:spacing w:val="-2"/>
        </w:rPr>
        <w:t> </w:t>
      </w:r>
      <w:r>
        <w:rPr/>
        <w:t>Children’s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Insurance</w:t>
      </w:r>
      <w:r>
        <w:rPr>
          <w:spacing w:val="-2"/>
        </w:rPr>
        <w:t> </w:t>
      </w:r>
      <w:r>
        <w:rPr/>
        <w:t>Plans</w:t>
      </w:r>
      <w:r>
        <w:rPr>
          <w:spacing w:val="-3"/>
        </w:rPr>
        <w:t> </w:t>
      </w:r>
      <w:r>
        <w:rPr/>
        <w:t>(CHIP)</w:t>
      </w:r>
      <w:r>
        <w:rPr>
          <w:spacing w:val="-2"/>
        </w:rPr>
        <w:t> </w:t>
      </w:r>
      <w:r>
        <w:rPr/>
        <w:t>plans.</w:t>
      </w:r>
      <w:r>
        <w:rPr>
          <w:spacing w:val="48"/>
        </w:rPr>
        <w:t> </w:t>
      </w:r>
      <w:r>
        <w:rPr/>
        <w:t>We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aware</w:t>
      </w:r>
      <w:r>
        <w:rPr>
          <w:spacing w:val="-3"/>
        </w:rPr>
        <w:t> </w:t>
      </w:r>
      <w:r>
        <w:rPr/>
        <w:t>that</w:t>
      </w:r>
      <w:r>
        <w:rPr>
          <w:w w:val="99"/>
        </w:rPr>
        <w:t> </w:t>
      </w:r>
      <w:r>
        <w:rPr/>
        <w:t>states</w:t>
      </w:r>
      <w:r>
        <w:rPr>
          <w:spacing w:val="-21"/>
        </w:rPr>
        <w:t> </w:t>
      </w:r>
      <w:r>
        <w:rPr/>
        <w:t>provide</w:t>
      </w:r>
      <w:r>
        <w:rPr>
          <w:spacing w:val="-21"/>
        </w:rPr>
        <w:t> </w:t>
      </w:r>
      <w:r>
        <w:rPr/>
        <w:t>some</w:t>
      </w:r>
      <w:r>
        <w:rPr>
          <w:spacing w:val="-21"/>
        </w:rPr>
        <w:t> </w:t>
      </w:r>
      <w:r>
        <w:rPr/>
        <w:t>coverage</w:t>
      </w:r>
      <w:r>
        <w:rPr>
          <w:spacing w:val="-21"/>
        </w:rPr>
        <w:t> </w:t>
      </w:r>
      <w:r>
        <w:rPr/>
        <w:t>of</w:t>
      </w:r>
      <w:r>
        <w:rPr>
          <w:spacing w:val="-21"/>
        </w:rPr>
        <w:t> </w:t>
      </w:r>
      <w:r>
        <w:rPr>
          <w:spacing w:val="-1"/>
        </w:rPr>
        <w:t>telemedicine</w:t>
      </w:r>
      <w:r>
        <w:rPr>
          <w:spacing w:val="-3"/>
        </w:rPr>
        <w:t>-­‐</w:t>
      </w:r>
      <w:r>
        <w:rPr>
          <w:spacing w:val="-1"/>
        </w:rPr>
        <w:t>provided</w:t>
      </w:r>
      <w:r>
        <w:rPr>
          <w:spacing w:val="-21"/>
        </w:rPr>
        <w:t> </w:t>
      </w:r>
      <w:r>
        <w:rPr/>
        <w:t>services</w:t>
      </w:r>
      <w:r>
        <w:rPr>
          <w:spacing w:val="-21"/>
        </w:rPr>
        <w:t> </w:t>
      </w:r>
      <w:r>
        <w:rPr/>
        <w:t>for</w:t>
      </w:r>
      <w:r>
        <w:rPr>
          <w:spacing w:val="-21"/>
        </w:rPr>
        <w:t> </w:t>
      </w:r>
      <w:r>
        <w:rPr/>
        <w:t>CHIP</w:t>
      </w:r>
      <w:r>
        <w:rPr>
          <w:spacing w:val="-21"/>
        </w:rPr>
        <w:t> </w:t>
      </w:r>
      <w:r>
        <w:rPr>
          <w:spacing w:val="-1"/>
        </w:rPr>
        <w:t>beneficiaries.</w:t>
      </w:r>
    </w:p>
    <w:p>
      <w:pPr>
        <w:pStyle w:val="BodyText"/>
        <w:spacing w:line="240" w:lineRule="auto" w:before="0"/>
        <w:ind w:left="102" w:right="116" w:firstLine="0"/>
        <w:jc w:val="left"/>
      </w:pPr>
      <w:r>
        <w:rPr/>
        <w:t>Additionally,</w:t>
      </w:r>
      <w:r>
        <w:rPr>
          <w:spacing w:val="-18"/>
        </w:rPr>
        <w:t> </w:t>
      </w:r>
      <w:r>
        <w:rPr>
          <w:spacing w:val="-1"/>
        </w:rPr>
        <w:t>some</w:t>
      </w:r>
      <w:r>
        <w:rPr>
          <w:spacing w:val="-18"/>
        </w:rPr>
        <w:t> </w:t>
      </w:r>
      <w:r>
        <w:rPr/>
        <w:t>states</w:t>
      </w:r>
      <w:r>
        <w:rPr>
          <w:spacing w:val="-18"/>
        </w:rPr>
        <w:t> </w:t>
      </w:r>
      <w:r>
        <w:rPr/>
        <w:t>recognize</w:t>
      </w:r>
      <w:r>
        <w:rPr>
          <w:spacing w:val="-17"/>
        </w:rPr>
        <w:t> </w:t>
      </w:r>
      <w:r>
        <w:rPr/>
        <w:t>schools</w:t>
      </w:r>
      <w:r>
        <w:rPr>
          <w:spacing w:val="-18"/>
        </w:rPr>
        <w:t> </w:t>
      </w:r>
      <w:r>
        <w:rPr/>
        <w:t>and/or</w:t>
      </w:r>
      <w:r>
        <w:rPr>
          <w:spacing w:val="-18"/>
        </w:rPr>
        <w:t> </w:t>
      </w:r>
      <w:r>
        <w:rPr/>
        <w:t>school-­‐based</w:t>
      </w:r>
      <w:r>
        <w:rPr>
          <w:spacing w:val="-18"/>
        </w:rPr>
        <w:t> </w:t>
      </w:r>
      <w:r>
        <w:rPr/>
        <w:t>health</w:t>
      </w:r>
      <w:r>
        <w:rPr>
          <w:spacing w:val="-17"/>
        </w:rPr>
        <w:t> </w:t>
      </w:r>
      <w:r>
        <w:rPr/>
        <w:t>centers</w:t>
      </w:r>
      <w:r>
        <w:rPr>
          <w:spacing w:val="-18"/>
        </w:rPr>
        <w:t> </w:t>
      </w:r>
      <w:r>
        <w:rPr/>
        <w:t>as</w:t>
      </w:r>
      <w:r>
        <w:rPr>
          <w:spacing w:val="-18"/>
        </w:rPr>
        <w:t> </w:t>
      </w:r>
      <w:r>
        <w:rPr/>
        <w:t>originating</w:t>
      </w:r>
      <w:r>
        <w:rPr>
          <w:spacing w:val="23"/>
          <w:w w:val="99"/>
        </w:rPr>
        <w:t> </w:t>
      </w:r>
      <w:r>
        <w:rPr/>
        <w:t>sites,</w:t>
      </w:r>
      <w:r>
        <w:rPr>
          <w:spacing w:val="-19"/>
        </w:rPr>
        <w:t> </w:t>
      </w:r>
      <w:r>
        <w:rPr/>
        <w:t>however</w:t>
      </w:r>
      <w:r>
        <w:rPr>
          <w:spacing w:val="-18"/>
        </w:rPr>
        <w:t> </w:t>
      </w:r>
      <w:r>
        <w:rPr/>
        <w:t>we</w:t>
      </w:r>
      <w:r>
        <w:rPr>
          <w:spacing w:val="-18"/>
        </w:rPr>
        <w:t> </w:t>
      </w:r>
      <w:r>
        <w:rPr/>
        <w:t>did</w:t>
      </w:r>
      <w:r>
        <w:rPr>
          <w:spacing w:val="-18"/>
        </w:rPr>
        <w:t> </w:t>
      </w:r>
      <w:r>
        <w:rPr/>
        <w:t>not</w:t>
      </w:r>
      <w:r>
        <w:rPr>
          <w:spacing w:val="-18"/>
        </w:rPr>
        <w:t> </w:t>
      </w:r>
      <w:r>
        <w:rPr/>
        <w:t>separately</w:t>
      </w:r>
      <w:r>
        <w:rPr>
          <w:spacing w:val="-18"/>
        </w:rPr>
        <w:t> </w:t>
      </w:r>
      <w:r>
        <w:rPr/>
        <w:t>score</w:t>
      </w:r>
      <w:r>
        <w:rPr>
          <w:spacing w:val="-18"/>
        </w:rPr>
        <w:t> </w:t>
      </w:r>
      <w:r>
        <w:rPr/>
        <w:t>or</w:t>
      </w:r>
      <w:r>
        <w:rPr>
          <w:spacing w:val="-18"/>
        </w:rPr>
        <w:t> </w:t>
      </w:r>
      <w:r>
        <w:rPr/>
        <w:t>rank</w:t>
      </w:r>
      <w:r>
        <w:rPr>
          <w:spacing w:val="-19"/>
        </w:rPr>
        <w:t> </w:t>
      </w:r>
      <w:r>
        <w:rPr/>
        <w:t>school-­‐based</w:t>
      </w:r>
      <w:r>
        <w:rPr>
          <w:spacing w:val="-18"/>
        </w:rPr>
        <w:t> </w:t>
      </w:r>
      <w:r>
        <w:rPr/>
        <w:t>programs.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0"/>
        <w:ind w:left="102" w:right="116" w:firstLine="0"/>
        <w:jc w:val="left"/>
      </w:pPr>
      <w:r>
        <w:rPr/>
        <w:t>Although</w:t>
      </w:r>
      <w:r>
        <w:rPr>
          <w:spacing w:val="-21"/>
        </w:rPr>
        <w:t> </w:t>
      </w:r>
      <w:r>
        <w:rPr/>
        <w:t>two</w:t>
      </w:r>
      <w:r>
        <w:rPr>
          <w:spacing w:val="-20"/>
        </w:rPr>
        <w:t> </w:t>
      </w:r>
      <w:r>
        <w:rPr/>
        <w:t>states</w:t>
      </w:r>
      <w:r>
        <w:rPr>
          <w:spacing w:val="-20"/>
        </w:rPr>
        <w:t> </w:t>
      </w:r>
      <w:r>
        <w:rPr/>
        <w:t>include</w:t>
      </w:r>
      <w:r>
        <w:rPr>
          <w:spacing w:val="-21"/>
        </w:rPr>
        <w:t> </w:t>
      </w:r>
      <w:r>
        <w:rPr/>
        <w:t>coverage</w:t>
      </w:r>
      <w:r>
        <w:rPr>
          <w:spacing w:val="-20"/>
        </w:rPr>
        <w:t> </w:t>
      </w:r>
      <w:r>
        <w:rPr/>
        <w:t>of</w:t>
      </w:r>
      <w:r>
        <w:rPr>
          <w:spacing w:val="-20"/>
        </w:rPr>
        <w:t> </w:t>
      </w:r>
      <w:r>
        <w:rPr>
          <w:spacing w:val="-1"/>
        </w:rPr>
        <w:t>telemedicine</w:t>
      </w:r>
      <w:r>
        <w:rPr>
          <w:spacing w:val="-3"/>
        </w:rPr>
        <w:t>-­‐</w:t>
      </w:r>
      <w:r>
        <w:rPr>
          <w:spacing w:val="-1"/>
        </w:rPr>
        <w:t>provided</w:t>
      </w:r>
      <w:r>
        <w:rPr>
          <w:spacing w:val="-20"/>
        </w:rPr>
        <w:t> </w:t>
      </w:r>
      <w:r>
        <w:rPr>
          <w:spacing w:val="-1"/>
        </w:rPr>
        <w:t>services</w:t>
      </w:r>
      <w:r>
        <w:rPr>
          <w:spacing w:val="-21"/>
        </w:rPr>
        <w:t> </w:t>
      </w:r>
      <w:r>
        <w:rPr>
          <w:spacing w:val="-1"/>
        </w:rPr>
        <w:t>under</w:t>
      </w:r>
      <w:r>
        <w:rPr>
          <w:spacing w:val="-20"/>
        </w:rPr>
        <w:t> </w:t>
      </w:r>
      <w:r>
        <w:rPr>
          <w:spacing w:val="-1"/>
        </w:rPr>
        <w:t>worker’s</w:t>
      </w:r>
      <w:r>
        <w:rPr>
          <w:spacing w:val="55"/>
        </w:rPr>
        <w:t> </w:t>
      </w:r>
      <w:r>
        <w:rPr/>
        <w:t>compensation</w:t>
      </w:r>
      <w:r>
        <w:rPr>
          <w:spacing w:val="-3"/>
        </w:rPr>
        <w:t> </w:t>
      </w:r>
      <w:r>
        <w:rPr/>
        <w:t>plans,</w:t>
      </w:r>
      <w:r>
        <w:rPr>
          <w:spacing w:val="-2"/>
        </w:rPr>
        <w:t> </w:t>
      </w:r>
      <w:r>
        <w:rPr/>
        <w:t>we</w:t>
      </w:r>
      <w:r>
        <w:rPr>
          <w:spacing w:val="-3"/>
        </w:rPr>
        <w:t> </w:t>
      </w:r>
      <w:r>
        <w:rPr/>
        <w:t>did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analyze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coverage</w:t>
      </w:r>
      <w:r>
        <w:rPr>
          <w:spacing w:val="-4"/>
        </w:rPr>
        <w:t> </w:t>
      </w:r>
      <w:r>
        <w:rPr>
          <w:spacing w:val="-1"/>
        </w:rPr>
        <w:t>benefit.</w:t>
      </w:r>
      <w:r>
        <w:rPr>
          <w:spacing w:val="50"/>
        </w:rPr>
        <w:t> </w:t>
      </w:r>
      <w:r>
        <w:rPr/>
        <w:t>ATA</w:t>
      </w:r>
      <w:r>
        <w:rPr>
          <w:spacing w:val="-2"/>
        </w:rPr>
        <w:t> </w:t>
      </w:r>
      <w:r>
        <w:rPr/>
        <w:t>may</w:t>
      </w:r>
      <w:r>
        <w:rPr>
          <w:spacing w:val="-3"/>
        </w:rPr>
        <w:t> </w:t>
      </w:r>
      <w:r>
        <w:rPr/>
        <w:t>include</w:t>
      </w:r>
      <w:r>
        <w:rPr>
          <w:spacing w:val="-2"/>
        </w:rPr>
        <w:t> </w:t>
      </w:r>
      <w:r>
        <w:rPr/>
        <w:t>these</w:t>
      </w:r>
      <w:r>
        <w:rPr>
          <w:spacing w:val="-3"/>
        </w:rPr>
        <w:t> </w:t>
      </w:r>
      <w:r>
        <w:rPr/>
        <w:t>plans</w:t>
      </w:r>
      <w:r>
        <w:rPr>
          <w:spacing w:val="-2"/>
        </w:rPr>
        <w:t> </w:t>
      </w:r>
      <w:r>
        <w:rPr/>
        <w:t>in</w:t>
      </w:r>
      <w:r>
        <w:rPr>
          <w:spacing w:val="24"/>
        </w:rPr>
        <w:t> </w:t>
      </w:r>
      <w:r>
        <w:rPr/>
        <w:t>future</w:t>
      </w:r>
      <w:r>
        <w:rPr>
          <w:spacing w:val="-4"/>
        </w:rPr>
        <w:t> </w:t>
      </w:r>
      <w:r>
        <w:rPr/>
        <w:t>versions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report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states</w:t>
      </w:r>
      <w:r>
        <w:rPr>
          <w:spacing w:val="-3"/>
        </w:rPr>
        <w:t> </w:t>
      </w:r>
      <w:r>
        <w:rPr/>
        <w:t>extend</w:t>
      </w:r>
      <w:r>
        <w:rPr>
          <w:spacing w:val="-4"/>
        </w:rPr>
        <w:t> </w:t>
      </w:r>
      <w:r>
        <w:rPr/>
        <w:t>coverage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include</w:t>
      </w:r>
      <w:r>
        <w:rPr>
          <w:spacing w:val="-4"/>
        </w:rPr>
        <w:t> </w:t>
      </w:r>
      <w:r>
        <w:rPr/>
        <w:t>telemedicine</w:t>
      </w:r>
      <w:r>
        <w:rPr>
          <w:spacing w:val="-3"/>
        </w:rPr>
        <w:t> </w:t>
      </w:r>
      <w:r>
        <w:rPr/>
        <w:t>under</w:t>
      </w:r>
      <w:r>
        <w:rPr>
          <w:spacing w:val="-3"/>
        </w:rPr>
        <w:t> </w:t>
      </w:r>
      <w:r>
        <w:rPr/>
        <w:t>worker’s</w:t>
      </w:r>
      <w:r>
        <w:rPr/>
        <w:t> compensation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disability</w:t>
      </w:r>
      <w:r>
        <w:rPr>
          <w:spacing w:val="-3"/>
        </w:rPr>
        <w:t> </w:t>
      </w:r>
      <w:r>
        <w:rPr/>
        <w:t>insurance.</w:t>
      </w:r>
    </w:p>
    <w:p>
      <w:pPr>
        <w:spacing w:line="240" w:lineRule="auto" w:before="7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92" w:lineRule="exact" w:before="0"/>
        <w:ind w:left="102" w:right="116" w:firstLine="0"/>
        <w:jc w:val="left"/>
      </w:pPr>
      <w:r>
        <w:rPr/>
        <w:t>Other</w:t>
      </w:r>
      <w:r>
        <w:rPr>
          <w:spacing w:val="-2"/>
        </w:rPr>
        <w:t> </w:t>
      </w:r>
      <w:r>
        <w:rPr/>
        <w:t>notable</w:t>
      </w:r>
      <w:r>
        <w:rPr>
          <w:spacing w:val="-2"/>
        </w:rPr>
        <w:t> </w:t>
      </w:r>
      <w:r>
        <w:rPr>
          <w:spacing w:val="-1"/>
        </w:rPr>
        <w:t>observations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include</w:t>
      </w:r>
      <w:r>
        <w:rPr>
          <w:spacing w:val="-2"/>
        </w:rPr>
        <w:t> </w:t>
      </w:r>
      <w:r>
        <w:rPr/>
        <w:t>state</w:t>
      </w:r>
      <w:r>
        <w:rPr>
          <w:spacing w:val="-3"/>
        </w:rPr>
        <w:t> </w:t>
      </w:r>
      <w:r>
        <w:rPr/>
        <w:t>Medicaid</w:t>
      </w:r>
      <w:r>
        <w:rPr>
          <w:spacing w:val="-2"/>
        </w:rPr>
        <w:t> </w:t>
      </w:r>
      <w:r>
        <w:rPr/>
        <w:t>plans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cover</w:t>
      </w:r>
      <w:r>
        <w:rPr>
          <w:spacing w:val="22"/>
          <w:w w:val="99"/>
        </w:rPr>
        <w:t> </w:t>
      </w:r>
      <w:r>
        <w:rPr/>
        <w:t>therapy</w:t>
      </w:r>
      <w:r>
        <w:rPr>
          <w:spacing w:val="-4"/>
        </w:rPr>
        <w:t> </w:t>
      </w:r>
      <w:r>
        <w:rPr/>
        <w:t>services</w:t>
      </w:r>
      <w:r>
        <w:rPr>
          <w:spacing w:val="-3"/>
        </w:rPr>
        <w:t> </w:t>
      </w:r>
      <w:r>
        <w:rPr>
          <w:spacing w:val="-1"/>
        </w:rPr>
        <w:t>(i.e.</w:t>
      </w:r>
      <w:r>
        <w:rPr>
          <w:spacing w:val="-3"/>
        </w:rPr>
        <w:t> </w:t>
      </w:r>
      <w:r>
        <w:rPr/>
        <w:t>physical</w:t>
      </w:r>
      <w:r>
        <w:rPr>
          <w:spacing w:val="-3"/>
        </w:rPr>
        <w:t> </w:t>
      </w:r>
      <w:r>
        <w:rPr/>
        <w:t>therapy,</w:t>
      </w:r>
      <w:r>
        <w:rPr>
          <w:spacing w:val="-3"/>
        </w:rPr>
        <w:t> </w:t>
      </w:r>
      <w:r>
        <w:rPr/>
        <w:t>occupational</w:t>
      </w:r>
      <w:r>
        <w:rPr>
          <w:spacing w:val="-4"/>
        </w:rPr>
        <w:t> </w:t>
      </w:r>
      <w:r>
        <w:rPr/>
        <w:t>therapy,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speech</w:t>
      </w:r>
      <w:r>
        <w:rPr>
          <w:spacing w:val="-3"/>
        </w:rPr>
        <w:t> </w:t>
      </w:r>
      <w:r>
        <w:rPr/>
        <w:t>language</w:t>
      </w:r>
      <w:r>
        <w:rPr>
          <w:spacing w:val="-3"/>
        </w:rPr>
        <w:t> </w:t>
      </w:r>
      <w:r>
        <w:rPr/>
        <w:t>pathology).</w:t>
      </w:r>
      <w:r>
        <w:rPr>
          <w:position w:val="11"/>
          <w:sz w:val="16"/>
        </w:rPr>
        <w:t>5</w:t>
      </w:r>
      <w:r>
        <w:rPr>
          <w:spacing w:val="25"/>
          <w:w w:val="98"/>
          <w:position w:val="11"/>
          <w:sz w:val="16"/>
        </w:rPr>
        <w:t> </w:t>
      </w:r>
      <w:r>
        <w:rPr/>
        <w:t>States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coverage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these</w:t>
      </w:r>
      <w:r>
        <w:rPr>
          <w:spacing w:val="-2"/>
        </w:rPr>
        <w:t> </w:t>
      </w:r>
      <w:r>
        <w:rPr/>
        <w:t>benefits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applicable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scoring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ranking.</w:t>
      </w:r>
    </w:p>
    <w:p>
      <w:pPr>
        <w:spacing w:line="240" w:lineRule="auto" w:before="11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 w:before="0"/>
        <w:ind w:left="102" w:right="116" w:firstLine="0"/>
        <w:jc w:val="left"/>
      </w:pPr>
      <w:r>
        <w:rPr/>
        <w:t>Additionally,</w:t>
      </w:r>
      <w:r>
        <w:rPr>
          <w:spacing w:val="-3"/>
        </w:rPr>
        <w:t> </w:t>
      </w:r>
      <w:r>
        <w:rPr/>
        <w:t>some</w:t>
      </w:r>
      <w:r>
        <w:rPr>
          <w:spacing w:val="-3"/>
        </w:rPr>
        <w:t> </w:t>
      </w:r>
      <w:r>
        <w:rPr/>
        <w:t>states</w:t>
      </w:r>
      <w:r>
        <w:rPr>
          <w:spacing w:val="-2"/>
        </w:rPr>
        <w:t> </w:t>
      </w:r>
      <w:r>
        <w:rPr/>
        <w:t>policies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conflicting.</w:t>
      </w:r>
      <w:r>
        <w:rPr>
          <w:spacing w:val="48"/>
        </w:rPr>
        <w:t> </w:t>
      </w:r>
      <w:r>
        <w:rPr/>
        <w:t>States</w:t>
      </w:r>
      <w:r>
        <w:rPr>
          <w:spacing w:val="-3"/>
        </w:rPr>
        <w:t> </w:t>
      </w:r>
      <w:r>
        <w:rPr/>
        <w:t>like</w:t>
      </w:r>
      <w:r>
        <w:rPr>
          <w:spacing w:val="-4"/>
        </w:rPr>
        <w:t> </w:t>
      </w:r>
      <w:r>
        <w:rPr/>
        <w:t>Arkansas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New</w:t>
      </w:r>
      <w:r>
        <w:rPr>
          <w:spacing w:val="-3"/>
        </w:rPr>
        <w:t> </w:t>
      </w:r>
      <w:r>
        <w:rPr/>
        <w:t>York</w:t>
      </w:r>
      <w:r>
        <w:rPr>
          <w:spacing w:val="-2"/>
        </w:rPr>
        <w:t> </w:t>
      </w:r>
      <w:r>
        <w:rPr/>
        <w:t>have</w:t>
      </w:r>
      <w:r>
        <w:rPr>
          <w:w w:val="99"/>
        </w:rPr>
        <w:t> </w:t>
      </w:r>
      <w:r>
        <w:rPr/>
        <w:t>enacted</w:t>
      </w:r>
      <w:r>
        <w:rPr>
          <w:spacing w:val="-4"/>
        </w:rPr>
        <w:t> </w:t>
      </w:r>
      <w:r>
        <w:rPr/>
        <w:t>laws</w:t>
      </w:r>
      <w:r>
        <w:rPr>
          <w:spacing w:val="-3"/>
        </w:rPr>
        <w:t> </w:t>
      </w:r>
      <w:r>
        <w:rPr/>
        <w:t>requiring</w:t>
      </w:r>
      <w:r>
        <w:rPr>
          <w:spacing w:val="-5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parity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their</w:t>
      </w:r>
      <w:r>
        <w:rPr>
          <w:spacing w:val="-3"/>
        </w:rPr>
        <w:t> </w:t>
      </w:r>
      <w:r>
        <w:rPr/>
        <w:t>Medicaid</w:t>
      </w:r>
      <w:r>
        <w:rPr>
          <w:spacing w:val="-4"/>
        </w:rPr>
        <w:t> </w:t>
      </w:r>
      <w:r>
        <w:rPr/>
        <w:t>plans.</w:t>
      </w:r>
      <w:r>
        <w:rPr>
          <w:spacing w:val="48"/>
        </w:rPr>
        <w:t> </w:t>
      </w:r>
      <w:r>
        <w:rPr/>
        <w:t>However,</w:t>
      </w:r>
      <w:r>
        <w:rPr>
          <w:spacing w:val="-4"/>
        </w:rPr>
        <w:t> </w:t>
      </w:r>
      <w:r>
        <w:rPr/>
        <w:t>regulations</w:t>
      </w:r>
      <w:r>
        <w:rPr>
          <w:spacing w:val="-3"/>
        </w:rPr>
        <w:t> </w:t>
      </w:r>
      <w:r>
        <w:rPr/>
        <w:t>and</w:t>
      </w:r>
      <w:r>
        <w:rPr/>
        <w:t> Medicaid</w:t>
      </w:r>
      <w:r>
        <w:rPr>
          <w:spacing w:val="-2"/>
        </w:rPr>
        <w:t> </w:t>
      </w:r>
      <w:r>
        <w:rPr/>
        <w:t>provider</w:t>
      </w:r>
      <w:r>
        <w:rPr>
          <w:spacing w:val="-2"/>
        </w:rPr>
        <w:t> </w:t>
      </w:r>
      <w:r>
        <w:rPr/>
        <w:t>manuals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reflect</w:t>
      </w:r>
      <w:r>
        <w:rPr>
          <w:spacing w:val="-3"/>
        </w:rPr>
        <w:t> </w:t>
      </w:r>
      <w:r>
        <w:rPr/>
        <w:t>all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these</w:t>
      </w:r>
      <w:r>
        <w:rPr>
          <w:spacing w:val="-3"/>
        </w:rPr>
        <w:t> </w:t>
      </w:r>
      <w:r>
        <w:rPr>
          <w:spacing w:val="-1"/>
        </w:rPr>
        <w:t>policy</w:t>
      </w:r>
      <w:r>
        <w:rPr>
          <w:spacing w:val="-2"/>
        </w:rPr>
        <w:t> </w:t>
      </w:r>
      <w:r>
        <w:rPr/>
        <w:t>changes.</w:t>
      </w:r>
      <w:r>
        <w:rPr>
          <w:spacing w:val="50"/>
        </w:rPr>
        <w:t> </w:t>
      </w:r>
      <w:r>
        <w:rPr/>
        <w:t>In</w:t>
      </w:r>
      <w:r>
        <w:rPr>
          <w:spacing w:val="-1"/>
        </w:rPr>
        <w:t> </w:t>
      </w:r>
      <w:r>
        <w:rPr/>
        <w:t>those</w:t>
      </w:r>
      <w:r>
        <w:rPr>
          <w:spacing w:val="-2"/>
        </w:rPr>
        <w:t> </w:t>
      </w:r>
      <w:r>
        <w:rPr/>
        <w:t>cases,</w:t>
      </w:r>
      <w:r>
        <w:rPr>
          <w:spacing w:val="-2"/>
        </w:rPr>
        <w:t> </w:t>
      </w:r>
      <w:r>
        <w:rPr/>
        <w:t>the</w:t>
      </w:r>
      <w:r>
        <w:rPr>
          <w:spacing w:val="21"/>
          <w:w w:val="99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scores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reflective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authorized</w:t>
      </w:r>
      <w:r>
        <w:rPr>
          <w:spacing w:val="-2"/>
        </w:rPr>
        <w:t> </w:t>
      </w:r>
      <w:r>
        <w:rPr/>
        <w:t>regulations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statutes</w:t>
      </w:r>
      <w:r>
        <w:rPr>
          <w:spacing w:val="-3"/>
        </w:rPr>
        <w:t> </w:t>
      </w:r>
      <w:r>
        <w:rPr/>
        <w:t>enacted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law</w:t>
      </w:r>
      <w:r>
        <w:rPr>
          <w:w w:val="99"/>
        </w:rPr>
        <w:t> </w:t>
      </w:r>
      <w:r>
        <w:rPr/>
        <w:t>unless</w:t>
      </w:r>
      <w:r>
        <w:rPr>
          <w:spacing w:val="-3"/>
        </w:rPr>
        <w:t> </w:t>
      </w:r>
      <w:r>
        <w:rPr/>
        <w:t>otherwise</w:t>
      </w:r>
      <w:r>
        <w:rPr>
          <w:spacing w:val="-2"/>
        </w:rPr>
        <w:t> </w:t>
      </w:r>
      <w:r>
        <w:rPr>
          <w:spacing w:val="-1"/>
        </w:rPr>
        <w:t>noted.</w:t>
      </w:r>
      <w:r>
        <w:rPr>
          <w:spacing w:val="50"/>
        </w:rPr>
        <w:t> </w:t>
      </w:r>
      <w:r>
        <w:rPr/>
        <w:t>Future</w:t>
      </w:r>
      <w:r>
        <w:rPr>
          <w:spacing w:val="-3"/>
        </w:rPr>
        <w:t> </w:t>
      </w:r>
      <w:r>
        <w:rPr/>
        <w:t>reports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reflect</w:t>
      </w:r>
      <w:r>
        <w:rPr>
          <w:spacing w:val="-2"/>
        </w:rPr>
        <w:t> </w:t>
      </w:r>
      <w:r>
        <w:rPr/>
        <w:t>changes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law</w:t>
      </w:r>
      <w:r>
        <w:rPr>
          <w:spacing w:val="-2"/>
        </w:rPr>
        <w:t> </w:t>
      </w:r>
      <w:r>
        <w:rPr/>
        <w:t>if</w:t>
      </w:r>
      <w:r>
        <w:rPr>
          <w:spacing w:val="-3"/>
        </w:rPr>
        <w:t> </w:t>
      </w:r>
      <w:r>
        <w:rPr/>
        <w:t>applicable.</w:t>
      </w:r>
    </w:p>
    <w:p>
      <w:pPr>
        <w:spacing w:after="0" w:line="240" w:lineRule="auto"/>
        <w:jc w:val="left"/>
        <w:sectPr>
          <w:pgSz w:w="12240" w:h="15840"/>
          <w:pgMar w:header="760" w:footer="834" w:top="1240" w:bottom="1020" w:left="1340" w:right="136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0" w:lineRule="auto" w:before="58"/>
        <w:ind w:left="102" w:right="106" w:firstLine="0"/>
        <w:jc w:val="left"/>
      </w:pPr>
      <w:r>
        <w:rPr/>
        <w:t>Also,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report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about</w:t>
      </w:r>
      <w:r>
        <w:rPr>
          <w:spacing w:val="-2"/>
        </w:rPr>
        <w:t> </w:t>
      </w:r>
      <w:r>
        <w:rPr/>
        <w:t>what</w:t>
      </w:r>
      <w:r>
        <w:rPr>
          <w:spacing w:val="-2"/>
        </w:rPr>
        <w:t> </w:t>
      </w:r>
      <w:r>
        <w:rPr/>
        <w:t>each</w:t>
      </w:r>
      <w:r>
        <w:rPr>
          <w:spacing w:val="-3"/>
        </w:rPr>
        <w:t> </w:t>
      </w:r>
      <w:r>
        <w:rPr/>
        <w:t>state</w:t>
      </w:r>
      <w:r>
        <w:rPr>
          <w:spacing w:val="-2"/>
        </w:rPr>
        <w:t> </w:t>
      </w:r>
      <w:r>
        <w:rPr/>
        <w:t>has</w:t>
      </w:r>
      <w:r>
        <w:rPr>
          <w:spacing w:val="-3"/>
        </w:rPr>
        <w:t> </w:t>
      </w:r>
      <w:r>
        <w:rPr/>
        <w:t>“on</w:t>
      </w:r>
      <w:r>
        <w:rPr>
          <w:spacing w:val="-3"/>
        </w:rPr>
        <w:t> </w:t>
      </w:r>
      <w:r>
        <w:rPr/>
        <w:t>paper”,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necessarily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service.</w:t>
      </w:r>
      <w:r>
        <w:rPr>
          <w:spacing w:val="50"/>
        </w:rPr>
        <w:t> </w:t>
      </w:r>
      <w:r>
        <w:rPr/>
        <w:t>Important</w:t>
      </w:r>
      <w:r>
        <w:rPr>
          <w:w w:val="99"/>
        </w:rPr>
        <w:t> </w:t>
      </w:r>
      <w:r>
        <w:rPr/>
        <w:t>factors,</w:t>
      </w:r>
      <w:r>
        <w:rPr>
          <w:spacing w:val="-3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actual</w:t>
      </w:r>
      <w:r>
        <w:rPr>
          <w:spacing w:val="-2"/>
        </w:rPr>
        <w:t> </w:t>
      </w:r>
      <w:r>
        <w:rPr/>
        <w:t>provision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utilization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telemedicine</w:t>
      </w:r>
      <w:r>
        <w:rPr>
          <w:spacing w:val="-3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provider</w:t>
      </w:r>
      <w:r>
        <w:rPr>
          <w:w w:val="99"/>
        </w:rPr>
        <w:t> </w:t>
      </w:r>
      <w:r>
        <w:rPr/>
        <w:t>collaboration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create</w:t>
      </w:r>
      <w:r>
        <w:rPr>
          <w:spacing w:val="-3"/>
        </w:rPr>
        <w:t> </w:t>
      </w:r>
      <w:r>
        <w:rPr/>
        <w:t>service</w:t>
      </w:r>
      <w:r>
        <w:rPr>
          <w:spacing w:val="-3"/>
        </w:rPr>
        <w:t> </w:t>
      </w:r>
      <w:r>
        <w:rPr/>
        <w:t>networks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beyond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scope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report.</w:t>
      </w:r>
    </w:p>
    <w:p>
      <w:pPr>
        <w:spacing w:line="240" w:lineRule="auto" w:before="5"/>
        <w:rPr>
          <w:rFonts w:ascii="Calibri" w:hAnsi="Calibri" w:cs="Calibri" w:eastAsia="Calibri"/>
          <w:sz w:val="24"/>
          <w:szCs w:val="24"/>
        </w:rPr>
      </w:pPr>
    </w:p>
    <w:p>
      <w:pPr>
        <w:pStyle w:val="Heading5"/>
        <w:spacing w:line="240" w:lineRule="auto"/>
        <w:ind w:left="4162" w:right="4098"/>
        <w:jc w:val="center"/>
        <w:rPr>
          <w:b w:val="0"/>
          <w:bCs w:val="0"/>
        </w:rPr>
      </w:pPr>
      <w:r>
        <w:rPr>
          <w:color w:val="EE5D1B"/>
        </w:rPr>
        <w:t>Indicators</w:t>
      </w:r>
      <w:r>
        <w:rPr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Heading7"/>
        <w:spacing w:line="240" w:lineRule="auto"/>
        <w:ind w:left="4162" w:right="4098"/>
        <w:jc w:val="center"/>
        <w:rPr>
          <w:b w:val="0"/>
          <w:bCs w:val="0"/>
          <w:i w:val="0"/>
        </w:rPr>
      </w:pPr>
      <w:r>
        <w:rPr>
          <w:i/>
        </w:rPr>
        <w:t>Parity</w:t>
      </w:r>
      <w:r>
        <w:rPr>
          <w:b w:val="0"/>
          <w:i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i/>
          <w:sz w:val="23"/>
          <w:szCs w:val="23"/>
        </w:rPr>
      </w:pPr>
    </w:p>
    <w:p>
      <w:pPr>
        <w:numPr>
          <w:ilvl w:val="2"/>
          <w:numId w:val="2"/>
        </w:numPr>
        <w:tabs>
          <w:tab w:pos="4097" w:val="left" w:leader="none"/>
        </w:tabs>
        <w:spacing w:before="0"/>
        <w:ind w:left="4096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i/>
          <w:sz w:val="24"/>
        </w:rPr>
        <w:t>Private</w:t>
      </w:r>
      <w:r>
        <w:rPr>
          <w:rFonts w:ascii="Calibri"/>
          <w:b/>
          <w:i/>
          <w:spacing w:val="-6"/>
          <w:sz w:val="24"/>
        </w:rPr>
        <w:t> </w:t>
      </w:r>
      <w:r>
        <w:rPr>
          <w:rFonts w:ascii="Calibri"/>
          <w:b/>
          <w:i/>
          <w:sz w:val="24"/>
        </w:rPr>
        <w:t>Insurance</w:t>
      </w:r>
      <w:r>
        <w:rPr>
          <w:rFonts w:ascii="Calibri"/>
          <w:sz w:val="24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pStyle w:val="BodyText"/>
        <w:spacing w:line="240" w:lineRule="auto" w:before="0"/>
        <w:ind w:left="102" w:right="106" w:firstLine="0"/>
        <w:jc w:val="left"/>
      </w:pPr>
      <w:r>
        <w:rPr>
          <w:spacing w:val="-1"/>
        </w:rPr>
        <w:t>Full</w:t>
      </w:r>
      <w:r>
        <w:rPr>
          <w:spacing w:val="-25"/>
        </w:rPr>
        <w:t> </w:t>
      </w:r>
      <w:r>
        <w:rPr>
          <w:spacing w:val="-1"/>
        </w:rPr>
        <w:t>parity</w:t>
      </w:r>
      <w:r>
        <w:rPr>
          <w:spacing w:val="-25"/>
        </w:rPr>
        <w:t> </w:t>
      </w:r>
      <w:r>
        <w:rPr/>
        <w:t>is</w:t>
      </w:r>
      <w:r>
        <w:rPr>
          <w:spacing w:val="-24"/>
        </w:rPr>
        <w:t> </w:t>
      </w:r>
      <w:r>
        <w:rPr/>
        <w:t>classified</w:t>
      </w:r>
      <w:r>
        <w:rPr>
          <w:spacing w:val="-25"/>
        </w:rPr>
        <w:t> </w:t>
      </w:r>
      <w:r>
        <w:rPr/>
        <w:t>as</w:t>
      </w:r>
      <w:r>
        <w:rPr>
          <w:spacing w:val="-24"/>
        </w:rPr>
        <w:t> </w:t>
      </w:r>
      <w:r>
        <w:rPr/>
        <w:t>comparable</w:t>
      </w:r>
      <w:r>
        <w:rPr>
          <w:spacing w:val="-25"/>
        </w:rPr>
        <w:t> </w:t>
      </w:r>
      <w:r>
        <w:rPr/>
        <w:t>coverage</w:t>
      </w:r>
      <w:r>
        <w:rPr>
          <w:spacing w:val="-25"/>
        </w:rPr>
        <w:t> </w:t>
      </w:r>
      <w:r>
        <w:rPr/>
        <w:t>for</w:t>
      </w:r>
      <w:r>
        <w:rPr>
          <w:spacing w:val="-24"/>
        </w:rPr>
        <w:t> </w:t>
      </w:r>
      <w:r>
        <w:rPr>
          <w:spacing w:val="-1"/>
        </w:rPr>
        <w:t>telemedicine</w:t>
      </w:r>
      <w:r>
        <w:rPr>
          <w:spacing w:val="-3"/>
        </w:rPr>
        <w:t>-­‐</w:t>
      </w:r>
      <w:r>
        <w:rPr>
          <w:spacing w:val="-1"/>
        </w:rPr>
        <w:t>provided</w:t>
      </w:r>
      <w:r>
        <w:rPr>
          <w:spacing w:val="-25"/>
        </w:rPr>
        <w:t> </w:t>
      </w:r>
      <w:r>
        <w:rPr>
          <w:spacing w:val="-1"/>
        </w:rPr>
        <w:t>services</w:t>
      </w:r>
      <w:r>
        <w:rPr>
          <w:spacing w:val="-24"/>
        </w:rPr>
        <w:t> </w:t>
      </w:r>
      <w:r>
        <w:rPr/>
        <w:t>to</w:t>
      </w:r>
      <w:r>
        <w:rPr>
          <w:spacing w:val="-25"/>
        </w:rPr>
        <w:t> </w:t>
      </w:r>
      <w:r>
        <w:rPr/>
        <w:t>that</w:t>
      </w:r>
      <w:r>
        <w:rPr>
          <w:spacing w:val="-24"/>
        </w:rPr>
        <w:t> </w:t>
      </w:r>
      <w:r>
        <w:rPr/>
        <w:t>of</w:t>
      </w:r>
      <w:r>
        <w:rPr>
          <w:spacing w:val="-25"/>
        </w:rPr>
        <w:t> </w:t>
      </w:r>
      <w:r>
        <w:rPr>
          <w:spacing w:val="-1"/>
        </w:rPr>
        <w:t>in</w:t>
      </w:r>
      <w:r>
        <w:rPr>
          <w:spacing w:val="-3"/>
        </w:rPr>
        <w:t>-­‐</w:t>
      </w:r>
      <w:r>
        <w:rPr>
          <w:spacing w:val="61"/>
          <w:w w:val="33"/>
        </w:rPr>
        <w:t> </w:t>
      </w:r>
      <w:r>
        <w:rPr>
          <w:spacing w:val="-1"/>
        </w:rPr>
        <w:t>person</w:t>
      </w:r>
      <w:r>
        <w:rPr>
          <w:spacing w:val="-14"/>
        </w:rPr>
        <w:t> </w:t>
      </w:r>
      <w:r>
        <w:rPr>
          <w:spacing w:val="-1"/>
        </w:rPr>
        <w:t>services.</w:t>
      </w:r>
      <w:r>
        <w:rPr>
          <w:spacing w:val="29"/>
        </w:rPr>
        <w:t> </w:t>
      </w:r>
      <w:r>
        <w:rPr>
          <w:spacing w:val="-1"/>
        </w:rPr>
        <w:t>Twenty</w:t>
      </w:r>
      <w:r>
        <w:rPr>
          <w:spacing w:val="-3"/>
        </w:rPr>
        <w:t>-­‐</w:t>
      </w:r>
      <w:r>
        <w:rPr>
          <w:spacing w:val="-1"/>
        </w:rPr>
        <w:t>eight</w:t>
      </w:r>
      <w:r>
        <w:rPr>
          <w:spacing w:val="-14"/>
        </w:rPr>
        <w:t> </w:t>
      </w:r>
      <w:r>
        <w:rPr/>
        <w:t>states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District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Columbia</w:t>
      </w:r>
      <w:r>
        <w:rPr>
          <w:spacing w:val="-14"/>
        </w:rPr>
        <w:t> </w:t>
      </w:r>
      <w:r>
        <w:rPr/>
        <w:t>have</w:t>
      </w:r>
      <w:r>
        <w:rPr>
          <w:spacing w:val="-13"/>
        </w:rPr>
        <w:t> </w:t>
      </w:r>
      <w:r>
        <w:rPr/>
        <w:t>enacted</w:t>
      </w:r>
      <w:r>
        <w:rPr>
          <w:spacing w:val="-14"/>
        </w:rPr>
        <w:t> </w:t>
      </w:r>
      <w:r>
        <w:rPr/>
        <w:t>full</w:t>
      </w:r>
      <w:r>
        <w:rPr>
          <w:spacing w:val="-13"/>
        </w:rPr>
        <w:t> </w:t>
      </w:r>
      <w:r>
        <w:rPr/>
        <w:t>parity</w:t>
      </w:r>
      <w:r>
        <w:rPr>
          <w:spacing w:val="-13"/>
        </w:rPr>
        <w:t> </w:t>
      </w:r>
      <w:r>
        <w:rPr/>
        <w:t>laws.</w:t>
      </w:r>
      <w:r>
        <w:rPr>
          <w:spacing w:val="41"/>
        </w:rPr>
        <w:t> </w:t>
      </w:r>
      <w:r>
        <w:rPr/>
        <w:t>Only</w:t>
      </w:r>
      <w:r>
        <w:rPr>
          <w:spacing w:val="-4"/>
        </w:rPr>
        <w:t> </w:t>
      </w:r>
      <w:r>
        <w:rPr/>
        <w:t>Arizona</w:t>
      </w:r>
      <w:r>
        <w:rPr>
          <w:spacing w:val="-3"/>
        </w:rPr>
        <w:t> </w:t>
      </w:r>
      <w:r>
        <w:rPr/>
        <w:t>has</w:t>
      </w:r>
      <w:r>
        <w:rPr>
          <w:spacing w:val="-3"/>
        </w:rPr>
        <w:t> </w:t>
      </w:r>
      <w:r>
        <w:rPr/>
        <w:t>enacted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partial</w:t>
      </w:r>
      <w:r>
        <w:rPr>
          <w:spacing w:val="-3"/>
        </w:rPr>
        <w:t> </w:t>
      </w:r>
      <w:r>
        <w:rPr/>
        <w:t>parity</w:t>
      </w:r>
      <w:r>
        <w:rPr>
          <w:spacing w:val="-3"/>
        </w:rPr>
        <w:t> </w:t>
      </w:r>
      <w:r>
        <w:rPr/>
        <w:t>law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>
          <w:spacing w:val="-1"/>
        </w:rPr>
        <w:t>requires</w:t>
      </w:r>
      <w:r>
        <w:rPr>
          <w:spacing w:val="-4"/>
        </w:rPr>
        <w:t> </w:t>
      </w:r>
      <w:r>
        <w:rPr/>
        <w:t>coverage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reimbursement,</w:t>
      </w:r>
      <w:r>
        <w:rPr>
          <w:spacing w:val="-3"/>
        </w:rPr>
        <w:t> </w:t>
      </w:r>
      <w:r>
        <w:rPr/>
        <w:t>but</w:t>
      </w:r>
      <w:r>
        <w:rPr>
          <w:spacing w:val="37"/>
          <w:w w:val="99"/>
        </w:rPr>
        <w:t> </w:t>
      </w:r>
      <w:r>
        <w:rPr>
          <w:spacing w:val="-1"/>
        </w:rPr>
        <w:t>limits</w:t>
      </w:r>
      <w:r>
        <w:rPr>
          <w:spacing w:val="-3"/>
        </w:rPr>
        <w:t> </w:t>
      </w:r>
      <w:r>
        <w:rPr/>
        <w:t>coverage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certain</w:t>
      </w:r>
      <w:r>
        <w:rPr>
          <w:spacing w:val="-2"/>
        </w:rPr>
        <w:t> </w:t>
      </w:r>
      <w:r>
        <w:rPr/>
        <w:t>geographic</w:t>
      </w:r>
      <w:r>
        <w:rPr>
          <w:spacing w:val="-3"/>
        </w:rPr>
        <w:t> </w:t>
      </w:r>
      <w:r>
        <w:rPr/>
        <w:t>area</w:t>
      </w:r>
      <w:r>
        <w:rPr>
          <w:spacing w:val="-2"/>
        </w:rPr>
        <w:t> </w:t>
      </w:r>
      <w:r>
        <w:rPr/>
        <w:t>(e.g.,</w:t>
      </w:r>
      <w:r>
        <w:rPr>
          <w:spacing w:val="-2"/>
        </w:rPr>
        <w:t> </w:t>
      </w:r>
      <w:r>
        <w:rPr/>
        <w:t>rural)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predefined</w:t>
      </w:r>
      <w:r>
        <w:rPr>
          <w:spacing w:val="-3"/>
        </w:rPr>
        <w:t> </w:t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care</w:t>
      </w:r>
      <w:r>
        <w:rPr>
          <w:spacing w:val="25"/>
          <w:w w:val="99"/>
        </w:rPr>
        <w:t> </w:t>
      </w:r>
      <w:r>
        <w:rPr>
          <w:spacing w:val="-1"/>
        </w:rPr>
        <w:t>services.</w:t>
      </w:r>
      <w:r>
        <w:rPr>
          <w:spacing w:val="48"/>
        </w:rPr>
        <w:t> </w:t>
      </w:r>
      <w:r>
        <w:rPr>
          <w:spacing w:val="-1"/>
        </w:rPr>
        <w:t>Since</w:t>
      </w:r>
      <w:r>
        <w:rPr>
          <w:spacing w:val="-2"/>
        </w:rPr>
        <w:t> </w:t>
      </w:r>
      <w:r>
        <w:rPr/>
        <w:t>our</w:t>
      </w:r>
      <w:r>
        <w:rPr>
          <w:spacing w:val="-3"/>
        </w:rPr>
        <w:t> </w:t>
      </w:r>
      <w:r>
        <w:rPr/>
        <w:t>initial</w:t>
      </w:r>
      <w:r>
        <w:rPr>
          <w:spacing w:val="-2"/>
        </w:rPr>
        <w:t> </w:t>
      </w:r>
      <w:r>
        <w:rPr/>
        <w:t>report,</w:t>
      </w:r>
      <w:r>
        <w:rPr>
          <w:spacing w:val="-3"/>
        </w:rPr>
        <w:t> </w:t>
      </w:r>
      <w:r>
        <w:rPr/>
        <w:t>some</w:t>
      </w:r>
      <w:r>
        <w:rPr>
          <w:spacing w:val="-3"/>
        </w:rPr>
        <w:t> </w:t>
      </w:r>
      <w:r>
        <w:rPr/>
        <w:t>parity</w:t>
      </w:r>
      <w:r>
        <w:rPr>
          <w:spacing w:val="-2"/>
        </w:rPr>
        <w:t> </w:t>
      </w:r>
      <w:r>
        <w:rPr/>
        <w:t>laws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included</w:t>
      </w:r>
      <w:r>
        <w:rPr>
          <w:spacing w:val="-2"/>
        </w:rPr>
        <w:t> </w:t>
      </w:r>
      <w:r>
        <w:rPr/>
        <w:t>restrictions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patient</w:t>
      </w:r>
      <w:r>
        <w:rPr>
          <w:spacing w:val="21"/>
          <w:w w:val="99"/>
        </w:rPr>
        <w:t> </w:t>
      </w:r>
      <w:r>
        <w:rPr/>
        <w:t>settings.</w:t>
      </w:r>
      <w:r>
        <w:rPr>
          <w:spacing w:val="50"/>
        </w:rPr>
        <w:t> </w:t>
      </w:r>
      <w:r>
        <w:rPr/>
        <w:t>For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report’s</w:t>
      </w:r>
      <w:r>
        <w:rPr>
          <w:spacing w:val="-2"/>
        </w:rPr>
        <w:t> </w:t>
      </w:r>
      <w:r>
        <w:rPr/>
        <w:t>purpose,</w:t>
      </w:r>
      <w:r>
        <w:rPr>
          <w:spacing w:val="-2"/>
        </w:rPr>
        <w:t> </w:t>
      </w:r>
      <w:r>
        <w:rPr>
          <w:spacing w:val="-1"/>
        </w:rPr>
        <w:t>we</w:t>
      </w:r>
      <w:r>
        <w:rPr>
          <w:spacing w:val="-3"/>
        </w:rPr>
        <w:t> </w:t>
      </w:r>
      <w:r>
        <w:rPr/>
        <w:t>added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component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/>
        <w:t>methodology,</w:t>
      </w:r>
      <w:r>
        <w:rPr>
          <w:spacing w:val="-2"/>
        </w:rPr>
        <w:t> </w:t>
      </w:r>
      <w:r>
        <w:rPr/>
        <w:t>and</w:t>
      </w:r>
      <w:r>
        <w:rPr>
          <w:spacing w:val="21"/>
        </w:rPr>
        <w:t> </w:t>
      </w:r>
      <w:r>
        <w:rPr/>
        <w:t>continue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measure</w:t>
      </w:r>
      <w:r>
        <w:rPr>
          <w:spacing w:val="-2"/>
        </w:rPr>
        <w:t> </w:t>
      </w:r>
      <w:r>
        <w:rPr/>
        <w:t>other</w:t>
      </w:r>
      <w:r>
        <w:rPr>
          <w:spacing w:val="-3"/>
        </w:rPr>
        <w:t> </w:t>
      </w:r>
      <w:r>
        <w:rPr/>
        <w:t>components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state</w:t>
      </w:r>
      <w:r>
        <w:rPr>
          <w:spacing w:val="-3"/>
        </w:rPr>
        <w:t> </w:t>
      </w:r>
      <w:r>
        <w:rPr/>
        <w:t>policies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enable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impede</w:t>
      </w:r>
      <w:r>
        <w:rPr>
          <w:spacing w:val="-3"/>
        </w:rPr>
        <w:t> </w:t>
      </w:r>
      <w:r>
        <w:rPr/>
        <w:t>parity</w:t>
      </w:r>
      <w:r>
        <w:rPr>
          <w:spacing w:val="-2"/>
        </w:rPr>
        <w:t> </w:t>
      </w:r>
      <w:r>
        <w:rPr/>
        <w:t>for</w:t>
      </w:r>
      <w:r>
        <w:rPr>
          <w:w w:val="99"/>
        </w:rPr>
        <w:t> </w:t>
      </w:r>
      <w:r>
        <w:rPr>
          <w:spacing w:val="-1"/>
        </w:rPr>
        <w:t>telemedicine</w:t>
      </w:r>
      <w:r>
        <w:rPr>
          <w:spacing w:val="-3"/>
        </w:rPr>
        <w:t>-­‐</w:t>
      </w:r>
      <w:r>
        <w:rPr>
          <w:spacing w:val="-1"/>
        </w:rPr>
        <w:t>provided</w:t>
      </w:r>
      <w:r>
        <w:rPr>
          <w:spacing w:val="-29"/>
        </w:rPr>
        <w:t> </w:t>
      </w:r>
      <w:r>
        <w:rPr/>
        <w:t>services</w:t>
      </w:r>
      <w:r>
        <w:rPr>
          <w:spacing w:val="-28"/>
        </w:rPr>
        <w:t> </w:t>
      </w:r>
      <w:r>
        <w:rPr/>
        <w:t>under</w:t>
      </w:r>
      <w:r>
        <w:rPr>
          <w:spacing w:val="-28"/>
        </w:rPr>
        <w:t> </w:t>
      </w:r>
      <w:r>
        <w:rPr/>
        <w:t>private</w:t>
      </w:r>
      <w:r>
        <w:rPr>
          <w:spacing w:val="-29"/>
        </w:rPr>
        <w:t> </w:t>
      </w:r>
      <w:r>
        <w:rPr/>
        <w:t>insurance</w:t>
      </w:r>
      <w:r>
        <w:rPr>
          <w:spacing w:val="-28"/>
        </w:rPr>
        <w:t> </w:t>
      </w:r>
      <w:r>
        <w:rPr/>
        <w:t>health</w:t>
      </w:r>
      <w:r>
        <w:rPr>
          <w:spacing w:val="-28"/>
        </w:rPr>
        <w:t> </w:t>
      </w:r>
      <w:r>
        <w:rPr/>
        <w:t>plans.</w:t>
      </w:r>
    </w:p>
    <w:p>
      <w:pPr>
        <w:spacing w:line="240" w:lineRule="auto" w:before="9"/>
        <w:rPr>
          <w:rFonts w:ascii="Calibri" w:hAnsi="Calibri" w:cs="Calibri" w:eastAsia="Calibri"/>
          <w:sz w:val="23"/>
          <w:szCs w:val="23"/>
        </w:rPr>
      </w:pPr>
    </w:p>
    <w:tbl>
      <w:tblPr>
        <w:tblW w:w="0" w:type="auto"/>
        <w:jc w:val="left"/>
        <w:tblInd w:w="30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3062"/>
      </w:tblGrid>
      <w:tr>
        <w:trPr>
          <w:trHeight w:val="302" w:hRule="exact"/>
        </w:trPr>
        <w:tc>
          <w:tcPr>
            <w:tcW w:w="352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8787"/>
          </w:tcPr>
          <w:p>
            <w:pPr>
              <w:pStyle w:val="TableParagraph"/>
              <w:spacing w:line="290" w:lineRule="exact" w:before="1"/>
              <w:ind w:left="1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Scale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–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sz w:val="24"/>
                <w:szCs w:val="24"/>
              </w:rPr>
              <w:t>Private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sz w:val="24"/>
                <w:szCs w:val="24"/>
              </w:rPr>
              <w:t>Insurance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sz w:val="24"/>
                <w:szCs w:val="24"/>
              </w:rPr>
              <w:t>Parity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7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points</w:t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points</w:t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points</w:t>
            </w:r>
          </w:p>
        </w:tc>
      </w:tr>
      <w:tr>
        <w:trPr>
          <w:trHeight w:val="307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≤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4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points</w:t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4"/>
          <w:szCs w:val="24"/>
        </w:rPr>
        <w:sectPr>
          <w:pgSz w:w="12240" w:h="15840"/>
          <w:pgMar w:header="760" w:footer="834" w:top="1240" w:bottom="1020" w:left="1340" w:right="1400"/>
        </w:sectPr>
      </w:pPr>
    </w:p>
    <w:p>
      <w:pPr>
        <w:spacing w:line="240" w:lineRule="auto" w:before="1"/>
        <w:rPr>
          <w:rFonts w:ascii="Calibri" w:hAnsi="Calibri" w:cs="Calibri" w:eastAsia="Calibri"/>
          <w:sz w:val="16"/>
          <w:szCs w:val="16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4.6pt;height:270.6pt;mso-position-horizontal-relative:char;mso-position-vertical-relative:line" coordorigin="0,0" coordsize="9492,5412">
            <v:group style="position:absolute;left:15;top:11;width:9461;height:524" coordorigin="15,11" coordsize="9461,524">
              <v:shape style="position:absolute;left:15;top:11;width:9461;height:524" coordorigin="15,11" coordsize="9461,524" path="m15,11l9476,11,9476,534,15,534,15,11xe" filled="true" fillcolor="#ee5d1b" stroked="false">
                <v:path arrowok="t"/>
                <v:fill type="solid"/>
              </v:shape>
            </v:group>
            <v:group style="position:absolute;left:121;top:87;width:9255;height:370" coordorigin="121,87" coordsize="9255,370">
              <v:shape style="position:absolute;left:121;top:87;width:9255;height:370" coordorigin="121,87" coordsize="9255,370" path="m121,87l9375,87,9375,457,121,457,121,87xe" filled="true" fillcolor="#ee5d1b" stroked="false">
                <v:path arrowok="t"/>
                <v:fill type="solid"/>
              </v:shape>
            </v:group>
            <v:group style="position:absolute;left:6;top:6;width:9480;height:2" coordorigin="6,6" coordsize="9480,2">
              <v:shape style="position:absolute;left:6;top:6;width:9480;height:2" coordorigin="6,6" coordsize="9480,0" path="m6,6l9486,6e" filled="false" stroked="true" strokeweight=".580pt" strokecolor="#000000">
                <v:path arrowok="t"/>
              </v:shape>
            </v:group>
            <v:group style="position:absolute;left:11;top:11;width:2;height:5391" coordorigin="11,11" coordsize="2,5391">
              <v:shape style="position:absolute;left:11;top:11;width:2;height:5391" coordorigin="11,11" coordsize="0,5391" path="m11,11l11,5401e" filled="false" stroked="true" strokeweight=".580pt" strokecolor="#000000">
                <v:path arrowok="t"/>
              </v:shape>
            </v:group>
            <v:group style="position:absolute;left:9481;top:11;width:2;height:5391" coordorigin="9481,11" coordsize="2,5391">
              <v:shape style="position:absolute;left:9481;top:11;width:2;height:5391" coordorigin="9481,11" coordsize="0,5391" path="m9481,11l9481,5401e" filled="false" stroked="true" strokeweight=".580pt" strokecolor="#000000">
                <v:path arrowok="t"/>
              </v:shape>
            </v:group>
            <v:group style="position:absolute;left:6;top:539;width:9480;height:2" coordorigin="6,539" coordsize="9480,2">
              <v:shape style="position:absolute;left:6;top:539;width:9480;height:2" coordorigin="6,539" coordsize="9480,0" path="m6,539l9486,539e" filled="false" stroked="true" strokeweight=".580pt" strokecolor="#000000">
                <v:path arrowok="t"/>
              </v:shape>
            </v:group>
            <v:group style="position:absolute;left:6;top:5406;width:9480;height:2" coordorigin="6,5406" coordsize="9480,2">
              <v:shape style="position:absolute;left:6;top:5406;width:9480;height:2" coordorigin="6,5406" coordsize="9480,0" path="m6,5406l9486,5406e" filled="false" stroked="true" strokeweight=".580pt" strokecolor="#000000">
                <v:path arrowok="t"/>
              </v:shape>
              <v:shape style="position:absolute;left:242;top:646;width:9005;height:4640" type="#_x0000_t75" stroked="false">
                <v:imagedata r:id="rId13" o:title=""/>
              </v:shape>
              <v:shape style="position:absolute;left:11;top:6;width:9471;height:533" type="#_x0000_t202" filled="false" stroked="false">
                <v:textbox inset="0,0,0,0">
                  <w:txbxContent>
                    <w:p>
                      <w:pPr>
                        <w:spacing w:before="88"/>
                        <w:ind w:left="2539" w:right="0" w:firstLine="0"/>
                        <w:jc w:val="left"/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FIGURE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8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3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9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–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9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Private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8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Insurance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9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Parity</w:t>
                      </w:r>
                      <w:r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 w:before="58"/>
        <w:ind w:left="122" w:right="298" w:firstLine="0"/>
        <w:jc w:val="left"/>
      </w:pPr>
      <w:r>
        <w:rPr/>
        <w:t>States</w:t>
      </w:r>
      <w:r>
        <w:rPr>
          <w:spacing w:val="-17"/>
        </w:rPr>
        <w:t> </w:t>
      </w:r>
      <w:r>
        <w:rPr/>
        <w:t>with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highest</w:t>
      </w:r>
      <w:r>
        <w:rPr>
          <w:spacing w:val="-17"/>
        </w:rPr>
        <w:t> </w:t>
      </w:r>
      <w:r>
        <w:rPr/>
        <w:t>grades</w:t>
      </w:r>
      <w:r>
        <w:rPr>
          <w:spacing w:val="-16"/>
        </w:rPr>
        <w:t> </w:t>
      </w:r>
      <w:r>
        <w:rPr/>
        <w:t>for</w:t>
      </w:r>
      <w:r>
        <w:rPr>
          <w:spacing w:val="-17"/>
        </w:rPr>
        <w:t> </w:t>
      </w:r>
      <w:r>
        <w:rPr/>
        <w:t>private</w:t>
      </w:r>
      <w:r>
        <w:rPr>
          <w:spacing w:val="-17"/>
        </w:rPr>
        <w:t> </w:t>
      </w:r>
      <w:r>
        <w:rPr/>
        <w:t>insurance</w:t>
      </w:r>
      <w:r>
        <w:rPr>
          <w:spacing w:val="-17"/>
        </w:rPr>
        <w:t> </w:t>
      </w:r>
      <w:r>
        <w:rPr/>
        <w:t>telemedicine</w:t>
      </w:r>
      <w:r>
        <w:rPr>
          <w:spacing w:val="-16"/>
        </w:rPr>
        <w:t> </w:t>
      </w:r>
      <w:r>
        <w:rPr/>
        <w:t>parity</w:t>
      </w:r>
      <w:r>
        <w:rPr>
          <w:spacing w:val="-17"/>
        </w:rPr>
        <w:t> </w:t>
      </w:r>
      <w:r>
        <w:rPr/>
        <w:t>provide</w:t>
      </w:r>
      <w:r>
        <w:rPr>
          <w:spacing w:val="-17"/>
        </w:rPr>
        <w:t> </w:t>
      </w:r>
      <w:r>
        <w:rPr>
          <w:spacing w:val="-1"/>
        </w:rPr>
        <w:t>state</w:t>
      </w:r>
      <w:r>
        <w:rPr>
          <w:spacing w:val="-3"/>
        </w:rPr>
        <w:t>-­‐</w:t>
      </w:r>
      <w:r>
        <w:rPr>
          <w:spacing w:val="-1"/>
        </w:rPr>
        <w:t>wide</w:t>
      </w:r>
      <w:r>
        <w:rPr>
          <w:spacing w:val="22"/>
          <w:w w:val="99"/>
        </w:rPr>
        <w:t> </w:t>
      </w:r>
      <w:r>
        <w:rPr/>
        <w:t>coverage,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>
          <w:spacing w:val="-1"/>
        </w:rPr>
        <w:t>provider,</w:t>
      </w:r>
      <w:r>
        <w:rPr>
          <w:spacing w:val="-4"/>
        </w:rPr>
        <w:t> </w:t>
      </w:r>
      <w:r>
        <w:rPr/>
        <w:t>technology,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patient</w:t>
      </w:r>
      <w:r>
        <w:rPr>
          <w:spacing w:val="-3"/>
        </w:rPr>
        <w:t> </w:t>
      </w:r>
      <w:r>
        <w:rPr>
          <w:spacing w:val="-1"/>
        </w:rPr>
        <w:t>setting</w:t>
      </w:r>
      <w:r>
        <w:rPr>
          <w:spacing w:val="-4"/>
        </w:rPr>
        <w:t> </w:t>
      </w:r>
      <w:r>
        <w:rPr/>
        <w:t>restrictions</w:t>
      </w:r>
      <w:r>
        <w:rPr>
          <w:spacing w:val="-3"/>
        </w:rPr>
        <w:t> </w:t>
      </w:r>
      <w:r>
        <w:rPr/>
        <w:t>(Figure</w:t>
      </w:r>
      <w:r>
        <w:rPr>
          <w:spacing w:val="-3"/>
        </w:rPr>
        <w:t> </w:t>
      </w:r>
      <w:r>
        <w:rPr>
          <w:spacing w:val="-1"/>
        </w:rPr>
        <w:t>3).</w:t>
      </w:r>
      <w:r>
        <w:rPr>
          <w:spacing w:val="48"/>
        </w:rPr>
        <w:t> </w:t>
      </w:r>
      <w:r>
        <w:rPr/>
        <w:t>Among</w:t>
      </w:r>
      <w:r>
        <w:rPr>
          <w:spacing w:val="33"/>
          <w:w w:val="99"/>
        </w:rPr>
        <w:t> </w:t>
      </w:r>
      <w:r>
        <w:rPr/>
        <w:t>states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parity</w:t>
      </w:r>
      <w:r>
        <w:rPr>
          <w:spacing w:val="-3"/>
        </w:rPr>
        <w:t> </w:t>
      </w:r>
      <w:r>
        <w:rPr/>
        <w:t>laws,</w:t>
      </w:r>
      <w:r>
        <w:rPr>
          <w:spacing w:val="-3"/>
        </w:rPr>
        <w:t> </w:t>
      </w:r>
      <w:r>
        <w:rPr/>
        <w:t>Arizona,</w:t>
      </w:r>
      <w:r>
        <w:rPr>
          <w:spacing w:val="-3"/>
        </w:rPr>
        <w:t> </w:t>
      </w:r>
      <w:r>
        <w:rPr/>
        <w:t>New</w:t>
      </w:r>
      <w:r>
        <w:rPr>
          <w:spacing w:val="-4"/>
        </w:rPr>
        <w:t> </w:t>
      </w:r>
      <w:r>
        <w:rPr>
          <w:spacing w:val="-1"/>
        </w:rPr>
        <w:t>York,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Vermont</w:t>
      </w:r>
      <w:r>
        <w:rPr>
          <w:spacing w:val="-4"/>
        </w:rPr>
        <w:t> </w:t>
      </w:r>
      <w:r>
        <w:rPr/>
        <w:t>scored</w:t>
      </w:r>
      <w:r>
        <w:rPr>
          <w:spacing w:val="-3"/>
        </w:rPr>
        <w:t> </w:t>
      </w:r>
      <w:r>
        <w:rPr/>
        <w:t>about</w:t>
      </w:r>
      <w:r>
        <w:rPr>
          <w:spacing w:val="-3"/>
        </w:rPr>
        <w:t> </w:t>
      </w:r>
      <w:r>
        <w:rPr/>
        <w:t>average</w:t>
      </w:r>
      <w:r>
        <w:rPr>
          <w:spacing w:val="-3"/>
        </w:rPr>
        <w:t> </w:t>
      </w:r>
      <w:r>
        <w:rPr/>
        <w:t>(C).</w:t>
      </w:r>
      <w:r>
        <w:rPr>
          <w:spacing w:val="48"/>
        </w:rPr>
        <w:t> </w:t>
      </w:r>
      <w:r>
        <w:rPr/>
        <w:t>New</w:t>
      </w:r>
      <w:r>
        <w:rPr>
          <w:spacing w:val="-4"/>
        </w:rPr>
        <w:t> </w:t>
      </w:r>
      <w:r>
        <w:rPr/>
        <w:t>York</w:t>
      </w:r>
      <w:r>
        <w:rPr>
          <w:spacing w:val="23"/>
          <w:w w:val="99"/>
        </w:rPr>
        <w:t> </w:t>
      </w:r>
      <w:r>
        <w:rPr/>
        <w:t>and</w:t>
      </w:r>
      <w:r>
        <w:rPr>
          <w:spacing w:val="-4"/>
        </w:rPr>
        <w:t> </w:t>
      </w:r>
      <w:r>
        <w:rPr/>
        <w:t>Vermont</w:t>
      </w:r>
      <w:r>
        <w:rPr>
          <w:spacing w:val="-3"/>
        </w:rPr>
        <w:t> </w:t>
      </w:r>
      <w:r>
        <w:rPr/>
        <w:t>lawmakers</w:t>
      </w:r>
      <w:r>
        <w:rPr>
          <w:spacing w:val="-4"/>
        </w:rPr>
        <w:t> </w:t>
      </w:r>
      <w:r>
        <w:rPr/>
        <w:t>have</w:t>
      </w:r>
      <w:r>
        <w:rPr>
          <w:spacing w:val="-3"/>
        </w:rPr>
        <w:t> </w:t>
      </w:r>
      <w:r>
        <w:rPr/>
        <w:t>placed</w:t>
      </w:r>
      <w:r>
        <w:rPr>
          <w:spacing w:val="-3"/>
        </w:rPr>
        <w:t> </w:t>
      </w:r>
      <w:r>
        <w:rPr/>
        <w:t>patient</w:t>
      </w:r>
      <w:r>
        <w:rPr>
          <w:spacing w:val="-4"/>
        </w:rPr>
        <w:t> </w:t>
      </w:r>
      <w:r>
        <w:rPr/>
        <w:t>setting</w:t>
      </w:r>
      <w:r>
        <w:rPr>
          <w:spacing w:val="-3"/>
        </w:rPr>
        <w:t> </w:t>
      </w:r>
      <w:r>
        <w:rPr/>
        <w:t>restrictions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those</w:t>
      </w:r>
      <w:r>
        <w:rPr>
          <w:spacing w:val="-3"/>
        </w:rPr>
        <w:t> </w:t>
      </w:r>
      <w:r>
        <w:rPr/>
        <w:t>services</w:t>
      </w:r>
      <w:r>
        <w:rPr>
          <w:spacing w:val="-4"/>
        </w:rPr>
        <w:t> </w:t>
      </w:r>
      <w:r>
        <w:rPr/>
        <w:t>eligible</w:t>
      </w:r>
      <w:r>
        <w:rPr>
          <w:spacing w:val="-3"/>
        </w:rPr>
        <w:t> </w:t>
      </w:r>
      <w:r>
        <w:rPr/>
        <w:t>for</w:t>
      </w:r>
      <w:r>
        <w:rPr>
          <w:w w:val="99"/>
        </w:rPr>
        <w:t> </w:t>
      </w:r>
      <w:r>
        <w:rPr/>
        <w:t>coverage</w:t>
      </w:r>
      <w:r>
        <w:rPr>
          <w:spacing w:val="-16"/>
        </w:rPr>
        <w:t> </w:t>
      </w:r>
      <w:r>
        <w:rPr>
          <w:spacing w:val="-1"/>
        </w:rPr>
        <w:t>parity.</w:t>
      </w:r>
      <w:r>
        <w:rPr>
          <w:spacing w:val="23"/>
        </w:rPr>
        <w:t> </w:t>
      </w:r>
      <w:r>
        <w:rPr/>
        <w:t>While</w:t>
      </w:r>
      <w:r>
        <w:rPr>
          <w:spacing w:val="-16"/>
        </w:rPr>
        <w:t> </w:t>
      </w:r>
      <w:r>
        <w:rPr/>
        <w:t>Arizona</w:t>
      </w:r>
      <w:r>
        <w:rPr>
          <w:spacing w:val="-16"/>
        </w:rPr>
        <w:t> </w:t>
      </w:r>
      <w:r>
        <w:rPr>
          <w:spacing w:val="-1"/>
        </w:rPr>
        <w:t>continues</w:t>
      </w:r>
      <w:r>
        <w:rPr>
          <w:spacing w:val="-15"/>
        </w:rPr>
        <w:t> </w:t>
      </w:r>
      <w:r>
        <w:rPr/>
        <w:t>to</w:t>
      </w:r>
      <w:r>
        <w:rPr>
          <w:spacing w:val="-16"/>
        </w:rPr>
        <w:t> </w:t>
      </w:r>
      <w:r>
        <w:rPr/>
        <w:t>limit</w:t>
      </w:r>
      <w:r>
        <w:rPr>
          <w:spacing w:val="-16"/>
        </w:rPr>
        <w:t> </w:t>
      </w:r>
      <w:r>
        <w:rPr/>
        <w:t>coverage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interactive</w:t>
      </w:r>
      <w:r>
        <w:rPr>
          <w:spacing w:val="-16"/>
        </w:rPr>
        <w:t> </w:t>
      </w:r>
      <w:r>
        <w:rPr/>
        <w:t>audio-­‐video</w:t>
      </w:r>
      <w:r>
        <w:rPr>
          <w:spacing w:val="-16"/>
        </w:rPr>
        <w:t> </w:t>
      </w:r>
      <w:r>
        <w:rPr/>
        <w:t>only</w:t>
      </w:r>
      <w:r>
        <w:rPr>
          <w:spacing w:val="28"/>
          <w:w w:val="99"/>
        </w:rPr>
        <w:t> </w:t>
      </w:r>
      <w:r>
        <w:rPr/>
        <w:t>modalities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conditions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covered</w:t>
      </w:r>
      <w:r>
        <w:rPr>
          <w:spacing w:val="-3"/>
        </w:rPr>
        <w:t> </w:t>
      </w:r>
      <w:r>
        <w:rPr/>
        <w:t>via</w:t>
      </w:r>
      <w:r>
        <w:rPr>
          <w:spacing w:val="-3"/>
        </w:rPr>
        <w:t> </w:t>
      </w:r>
      <w:r>
        <w:rPr>
          <w:spacing w:val="-1"/>
        </w:rPr>
        <w:t>telemedicine.</w:t>
      </w:r>
      <w:r>
        <w:rPr>
          <w:spacing w:val="49"/>
        </w:rPr>
        <w:t> </w:t>
      </w:r>
      <w:r>
        <w:rPr/>
        <w:t>Despite</w:t>
      </w:r>
      <w:r>
        <w:rPr>
          <w:spacing w:val="24"/>
          <w:w w:val="99"/>
        </w:rPr>
        <w:t> </w:t>
      </w:r>
      <w:r>
        <w:rPr/>
        <w:t>enacting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parity</w:t>
      </w:r>
      <w:r>
        <w:rPr>
          <w:spacing w:val="-3"/>
        </w:rPr>
        <w:t> </w:t>
      </w:r>
      <w:r>
        <w:rPr/>
        <w:t>law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March</w:t>
      </w:r>
      <w:r>
        <w:rPr>
          <w:spacing w:val="-3"/>
        </w:rPr>
        <w:t> </w:t>
      </w:r>
      <w:r>
        <w:rPr/>
        <w:t>2015,</w:t>
      </w:r>
      <w:r>
        <w:rPr>
          <w:spacing w:val="-3"/>
        </w:rPr>
        <w:t> </w:t>
      </w:r>
      <w:r>
        <w:rPr/>
        <w:t>Arkansas</w:t>
      </w:r>
      <w:r>
        <w:rPr>
          <w:spacing w:val="-3"/>
        </w:rPr>
        <w:t> </w:t>
      </w:r>
      <w:r>
        <w:rPr/>
        <w:t>maintains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failing</w:t>
      </w:r>
      <w:r>
        <w:rPr>
          <w:spacing w:val="-3"/>
        </w:rPr>
        <w:t> </w:t>
      </w:r>
      <w:r>
        <w:rPr/>
        <w:t>grade</w:t>
      </w:r>
      <w:r>
        <w:rPr>
          <w:spacing w:val="-3"/>
        </w:rPr>
        <w:t> </w:t>
      </w:r>
      <w:r>
        <w:rPr/>
        <w:t>because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</w:t>
      </w:r>
      <w:r>
        <w:rPr/>
        <w:t>places</w:t>
      </w:r>
      <w:r>
        <w:rPr/>
        <w:t> arbitrary</w:t>
      </w:r>
      <w:r>
        <w:rPr>
          <w:spacing w:val="-14"/>
        </w:rPr>
        <w:t> </w:t>
      </w:r>
      <w:r>
        <w:rPr/>
        <w:t>limits</w:t>
      </w:r>
      <w:r>
        <w:rPr>
          <w:spacing w:val="-13"/>
        </w:rPr>
        <w:t> </w:t>
      </w:r>
      <w:r>
        <w:rPr/>
        <w:t>on</w:t>
      </w:r>
      <w:r>
        <w:rPr>
          <w:spacing w:val="-13"/>
        </w:rPr>
        <w:t> </w:t>
      </w:r>
      <w:r>
        <w:rPr/>
        <w:t>patient</w:t>
      </w:r>
      <w:r>
        <w:rPr>
          <w:spacing w:val="-14"/>
        </w:rPr>
        <w:t> </w:t>
      </w:r>
      <w:r>
        <w:rPr/>
        <w:t>location,</w:t>
      </w:r>
      <w:r>
        <w:rPr>
          <w:spacing w:val="-13"/>
        </w:rPr>
        <w:t> </w:t>
      </w:r>
      <w:r>
        <w:rPr/>
        <w:t>eligible</w:t>
      </w:r>
      <w:r>
        <w:rPr>
          <w:spacing w:val="-13"/>
        </w:rPr>
        <w:t> </w:t>
      </w:r>
      <w:r>
        <w:rPr/>
        <w:t>provider</w:t>
      </w:r>
      <w:r>
        <w:rPr>
          <w:spacing w:val="-14"/>
        </w:rPr>
        <w:t> </w:t>
      </w:r>
      <w:r>
        <w:rPr/>
        <w:t>type,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requires</w:t>
      </w:r>
      <w:r>
        <w:rPr>
          <w:spacing w:val="-14"/>
        </w:rPr>
        <w:t> </w:t>
      </w:r>
      <w:r>
        <w:rPr/>
        <w:t>an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3"/>
        </w:rPr>
        <w:t>-­‐</w:t>
      </w:r>
      <w:r>
        <w:rPr>
          <w:spacing w:val="-1"/>
        </w:rPr>
        <w:t>person</w:t>
      </w:r>
      <w:r>
        <w:rPr>
          <w:spacing w:val="-13"/>
        </w:rPr>
        <w:t> </w:t>
      </w:r>
      <w:r>
        <w:rPr/>
        <w:t>visit</w:t>
      </w:r>
      <w:r>
        <w:rPr>
          <w:spacing w:val="-13"/>
        </w:rPr>
        <w:t> </w:t>
      </w:r>
      <w:r>
        <w:rPr/>
        <w:t>to</w:t>
      </w:r>
      <w:r>
        <w:rPr>
          <w:spacing w:val="20"/>
        </w:rPr>
        <w:t> </w:t>
      </w:r>
      <w:r>
        <w:rPr/>
        <w:t>establish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>
          <w:spacing w:val="-1"/>
        </w:rPr>
        <w:t>provider</w:t>
      </w:r>
      <w:r>
        <w:rPr>
          <w:spacing w:val="-3"/>
        </w:rPr>
        <w:t>-­‐</w:t>
      </w:r>
      <w:r>
        <w:rPr>
          <w:spacing w:val="-1"/>
        </w:rPr>
        <w:t>patient</w:t>
      </w:r>
      <w:r>
        <w:rPr>
          <w:spacing w:val="-26"/>
        </w:rPr>
        <w:t> </w:t>
      </w:r>
      <w:r>
        <w:rPr/>
        <w:t>relationship.</w:t>
      </w:r>
      <w:r>
        <w:rPr>
          <w:spacing w:val="1"/>
        </w:rPr>
        <w:t> </w:t>
      </w:r>
      <w:r>
        <w:rPr/>
        <w:t>Forty-­‐four</w:t>
      </w:r>
      <w:r>
        <w:rPr>
          <w:spacing w:val="-26"/>
        </w:rPr>
        <w:t> </w:t>
      </w:r>
      <w:r>
        <w:rPr/>
        <w:t>percent</w:t>
      </w:r>
      <w:r>
        <w:rPr>
          <w:spacing w:val="-27"/>
        </w:rPr>
        <w:t> </w:t>
      </w:r>
      <w:r>
        <w:rPr/>
        <w:t>of</w:t>
      </w:r>
      <w:r>
        <w:rPr>
          <w:spacing w:val="-27"/>
        </w:rPr>
        <w:t> </w:t>
      </w:r>
      <w:r>
        <w:rPr/>
        <w:t>the</w:t>
      </w:r>
      <w:r>
        <w:rPr>
          <w:spacing w:val="-26"/>
        </w:rPr>
        <w:t> </w:t>
      </w:r>
      <w:r>
        <w:rPr/>
        <w:t>country</w:t>
      </w:r>
      <w:r>
        <w:rPr>
          <w:spacing w:val="-27"/>
        </w:rPr>
        <w:t> </w:t>
      </w:r>
      <w:r>
        <w:rPr/>
        <w:t>ranks</w:t>
      </w:r>
      <w:r>
        <w:rPr>
          <w:spacing w:val="-27"/>
        </w:rPr>
        <w:t> </w:t>
      </w:r>
      <w:r>
        <w:rPr/>
        <w:t>the</w:t>
      </w:r>
      <w:r>
        <w:rPr>
          <w:spacing w:val="-26"/>
        </w:rPr>
        <w:t> </w:t>
      </w:r>
      <w:r>
        <w:rPr/>
        <w:t>lowest</w:t>
      </w:r>
      <w:r>
        <w:rPr>
          <w:spacing w:val="34"/>
          <w:w w:val="99"/>
        </w:rPr>
        <w:t> </w:t>
      </w:r>
      <w:r>
        <w:rPr/>
        <w:t>with</w:t>
      </w:r>
      <w:r>
        <w:rPr>
          <w:spacing w:val="-2"/>
        </w:rPr>
        <w:t> </w:t>
      </w:r>
      <w:r>
        <w:rPr/>
        <w:t>failing</w:t>
      </w:r>
      <w:r>
        <w:rPr>
          <w:spacing w:val="-2"/>
        </w:rPr>
        <w:t> </w:t>
      </w:r>
      <w:r>
        <w:rPr/>
        <w:t>(F)</w:t>
      </w:r>
      <w:r>
        <w:rPr>
          <w:spacing w:val="-2"/>
        </w:rPr>
        <w:t> </w:t>
      </w:r>
      <w:r>
        <w:rPr>
          <w:spacing w:val="-1"/>
        </w:rPr>
        <w:t>scores,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drop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initial</w:t>
      </w:r>
      <w:r>
        <w:rPr>
          <w:spacing w:val="-2"/>
        </w:rPr>
        <w:t> </w:t>
      </w:r>
      <w:r>
        <w:rPr>
          <w:spacing w:val="-1"/>
        </w:rPr>
        <w:t>report.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numPr>
          <w:ilvl w:val="2"/>
          <w:numId w:val="2"/>
        </w:numPr>
        <w:tabs>
          <w:tab w:pos="4521" w:val="left" w:leader="none"/>
        </w:tabs>
        <w:spacing w:before="0"/>
        <w:ind w:left="452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i/>
          <w:sz w:val="24"/>
        </w:rPr>
        <w:t>Medicaid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pStyle w:val="BodyText"/>
        <w:spacing w:line="240" w:lineRule="auto" w:before="0"/>
        <w:ind w:left="122" w:right="298" w:firstLine="0"/>
        <w:jc w:val="left"/>
      </w:pPr>
      <w:r>
        <w:rPr/>
        <w:t>Each</w:t>
      </w:r>
      <w:r>
        <w:rPr>
          <w:spacing w:val="-3"/>
        </w:rPr>
        <w:t> </w:t>
      </w:r>
      <w:r>
        <w:rPr>
          <w:spacing w:val="-1"/>
        </w:rPr>
        <w:t>state’s</w:t>
      </w:r>
      <w:r>
        <w:rPr>
          <w:spacing w:val="-2"/>
        </w:rPr>
        <w:t> </w:t>
      </w:r>
      <w:r>
        <w:rPr/>
        <w:t>Medicaid</w:t>
      </w:r>
      <w:r>
        <w:rPr>
          <w:spacing w:val="-3"/>
        </w:rPr>
        <w:t> </w:t>
      </w:r>
      <w:r>
        <w:rPr/>
        <w:t>plan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/>
        <w:t>assessed</w:t>
      </w:r>
      <w:r>
        <w:rPr>
          <w:spacing w:val="-2"/>
        </w:rPr>
        <w:t> </w:t>
      </w:r>
      <w:r>
        <w:rPr/>
        <w:t>based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service</w:t>
      </w:r>
      <w:r>
        <w:rPr>
          <w:spacing w:val="-2"/>
        </w:rPr>
        <w:t> </w:t>
      </w:r>
      <w:r>
        <w:rPr/>
        <w:t>limits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patient</w:t>
      </w:r>
      <w:r>
        <w:rPr>
          <w:spacing w:val="-3"/>
        </w:rPr>
        <w:t> </w:t>
      </w:r>
      <w:r>
        <w:rPr/>
        <w:t>setting</w:t>
      </w:r>
      <w:r>
        <w:rPr>
          <w:spacing w:val="-2"/>
        </w:rPr>
        <w:t> </w:t>
      </w:r>
      <w:r>
        <w:rPr/>
        <w:t>restrictions.</w:t>
      </w:r>
      <w:r>
        <w:rPr>
          <w:spacing w:val="26"/>
        </w:rPr>
        <w:t> </w:t>
      </w:r>
      <w:r>
        <w:rPr/>
        <w:t>Other</w:t>
      </w:r>
      <w:r>
        <w:rPr>
          <w:spacing w:val="-3"/>
        </w:rPr>
        <w:t> </w:t>
      </w:r>
      <w:r>
        <w:rPr/>
        <w:t>components</w:t>
      </w:r>
      <w:r>
        <w:rPr>
          <w:spacing w:val="-2"/>
        </w:rPr>
        <w:t> </w:t>
      </w:r>
      <w:r>
        <w:rPr/>
        <w:t>assessed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</w:t>
      </w:r>
      <w:r>
        <w:rPr/>
        <w:t>plans</w:t>
      </w:r>
      <w:r>
        <w:rPr>
          <w:spacing w:val="-3"/>
        </w:rPr>
        <w:t> </w:t>
      </w:r>
      <w:r>
        <w:rPr>
          <w:spacing w:val="-1"/>
        </w:rPr>
        <w:t>include</w:t>
      </w:r>
      <w:r>
        <w:rPr>
          <w:spacing w:val="-2"/>
        </w:rPr>
        <w:t> </w:t>
      </w:r>
      <w:r>
        <w:rPr/>
        <w:t>provider</w:t>
      </w:r>
      <w:r>
        <w:rPr>
          <w:spacing w:val="-2"/>
        </w:rPr>
        <w:t> </w:t>
      </w:r>
      <w:r>
        <w:rPr/>
        <w:t>eligibility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type</w:t>
      </w:r>
      <w:r>
        <w:rPr>
          <w:spacing w:val="-2"/>
        </w:rPr>
        <w:t> </w:t>
      </w:r>
      <w:r>
        <w:rPr/>
        <w:t>of</w:t>
      </w:r>
      <w:r>
        <w:rPr>
          <w:spacing w:val="26"/>
        </w:rPr>
        <w:t> </w:t>
      </w:r>
      <w:r>
        <w:rPr/>
        <w:t>technology</w:t>
      </w:r>
      <w:r>
        <w:rPr>
          <w:spacing w:val="-4"/>
        </w:rPr>
        <w:t> </w:t>
      </w:r>
      <w:r>
        <w:rPr/>
        <w:t>allowed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also</w:t>
      </w:r>
      <w:r>
        <w:rPr>
          <w:spacing w:val="-4"/>
        </w:rPr>
        <w:t> </w:t>
      </w:r>
      <w:r>
        <w:rPr/>
        <w:t>examined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determine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state’s</w:t>
      </w:r>
      <w:r>
        <w:rPr>
          <w:spacing w:val="-3"/>
        </w:rPr>
        <w:t> </w:t>
      </w:r>
      <w:r>
        <w:rPr/>
        <w:t>capacity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fully</w:t>
      </w:r>
      <w:r>
        <w:rPr>
          <w:spacing w:val="-3"/>
        </w:rPr>
        <w:t> </w:t>
      </w:r>
      <w:r>
        <w:rPr/>
        <w:t>utilize</w:t>
      </w:r>
      <w:r>
        <w:rPr>
          <w:w w:val="99"/>
        </w:rPr>
        <w:t> </w:t>
      </w:r>
      <w:r>
        <w:rPr/>
        <w:t>telemedicine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overcome</w:t>
      </w:r>
      <w:r>
        <w:rPr>
          <w:spacing w:val="-4"/>
        </w:rPr>
        <w:t> </w:t>
      </w:r>
      <w:r>
        <w:rPr/>
        <w:t>barriers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care.</w:t>
      </w:r>
      <w:r>
        <w:rPr>
          <w:spacing w:val="47"/>
        </w:rPr>
        <w:t> </w:t>
      </w:r>
      <w:r>
        <w:rPr/>
        <w:t>For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report’s</w:t>
      </w:r>
      <w:r>
        <w:rPr>
          <w:spacing w:val="-3"/>
        </w:rPr>
        <w:t> </w:t>
      </w:r>
      <w:r>
        <w:rPr/>
        <w:t>purpose,</w:t>
      </w:r>
      <w:r>
        <w:rPr>
          <w:spacing w:val="-3"/>
        </w:rPr>
        <w:t> </w:t>
      </w:r>
      <w:r>
        <w:rPr/>
        <w:t>we</w:t>
      </w:r>
      <w:r>
        <w:rPr>
          <w:spacing w:val="-4"/>
        </w:rPr>
        <w:t> </w:t>
      </w:r>
      <w:r>
        <w:rPr/>
        <w:t>measured</w:t>
      </w:r>
      <w:r>
        <w:rPr/>
        <w:t> components</w:t>
      </w:r>
      <w:r>
        <w:rPr>
          <w:spacing w:val="-17"/>
        </w:rPr>
        <w:t> </w:t>
      </w:r>
      <w:r>
        <w:rPr/>
        <w:t>of</w:t>
      </w:r>
      <w:r>
        <w:rPr>
          <w:spacing w:val="-16"/>
        </w:rPr>
        <w:t> </w:t>
      </w:r>
      <w:r>
        <w:rPr/>
        <w:t>state</w:t>
      </w:r>
      <w:r>
        <w:rPr>
          <w:spacing w:val="-17"/>
        </w:rPr>
        <w:t> </w:t>
      </w:r>
      <w:r>
        <w:rPr/>
        <w:t>policies</w:t>
      </w:r>
      <w:r>
        <w:rPr>
          <w:spacing w:val="-16"/>
        </w:rPr>
        <w:t> </w:t>
      </w:r>
      <w:r>
        <w:rPr/>
        <w:t>that</w:t>
      </w:r>
      <w:r>
        <w:rPr>
          <w:spacing w:val="-16"/>
        </w:rPr>
        <w:t> </w:t>
      </w:r>
      <w:r>
        <w:rPr/>
        <w:t>enable</w:t>
      </w:r>
      <w:r>
        <w:rPr>
          <w:spacing w:val="-17"/>
        </w:rPr>
        <w:t> </w:t>
      </w:r>
      <w:r>
        <w:rPr/>
        <w:t>or</w:t>
      </w:r>
      <w:r>
        <w:rPr>
          <w:spacing w:val="-16"/>
        </w:rPr>
        <w:t> </w:t>
      </w:r>
      <w:r>
        <w:rPr/>
        <w:t>impede</w:t>
      </w:r>
      <w:r>
        <w:rPr>
          <w:spacing w:val="-17"/>
        </w:rPr>
        <w:t> </w:t>
      </w:r>
      <w:r>
        <w:rPr/>
        <w:t>parity</w:t>
      </w:r>
      <w:r>
        <w:rPr>
          <w:spacing w:val="-16"/>
        </w:rPr>
        <w:t> </w:t>
      </w:r>
      <w:r>
        <w:rPr/>
        <w:t>for</w:t>
      </w:r>
      <w:r>
        <w:rPr>
          <w:spacing w:val="-17"/>
        </w:rPr>
        <w:t> </w:t>
      </w:r>
      <w:r>
        <w:rPr>
          <w:spacing w:val="-1"/>
        </w:rPr>
        <w:t>telemedicine</w:t>
      </w:r>
      <w:r>
        <w:rPr>
          <w:spacing w:val="-3"/>
        </w:rPr>
        <w:t>-­‐</w:t>
      </w:r>
      <w:r>
        <w:rPr>
          <w:spacing w:val="-1"/>
        </w:rPr>
        <w:t>provided</w:t>
      </w:r>
      <w:r>
        <w:rPr>
          <w:spacing w:val="-16"/>
        </w:rPr>
        <w:t> </w:t>
      </w:r>
      <w:r>
        <w:rPr>
          <w:spacing w:val="-1"/>
        </w:rPr>
        <w:t>services</w:t>
      </w:r>
      <w:r>
        <w:rPr>
          <w:spacing w:val="41"/>
        </w:rPr>
        <w:t> </w:t>
      </w:r>
      <w:r>
        <w:rPr>
          <w:spacing w:val="-1"/>
        </w:rPr>
        <w:t>under</w:t>
      </w:r>
      <w:r>
        <w:rPr>
          <w:spacing w:val="-3"/>
        </w:rPr>
        <w:t> </w:t>
      </w:r>
      <w:r>
        <w:rPr>
          <w:spacing w:val="-1"/>
        </w:rPr>
        <w:t>Medicaid</w:t>
      </w:r>
      <w:r>
        <w:rPr>
          <w:spacing w:val="-3"/>
        </w:rPr>
        <w:t> </w:t>
      </w:r>
      <w:r>
        <w:rPr/>
        <w:t>plans.</w:t>
      </w:r>
    </w:p>
    <w:p>
      <w:pPr>
        <w:spacing w:after="0" w:line="240" w:lineRule="auto"/>
        <w:jc w:val="left"/>
        <w:sectPr>
          <w:pgSz w:w="12240" w:h="15840"/>
          <w:pgMar w:header="760" w:footer="834" w:top="1240" w:bottom="1020" w:left="1320" w:right="120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tbl>
      <w:tblPr>
        <w:tblW w:w="0" w:type="auto"/>
        <w:jc w:val="left"/>
        <w:tblInd w:w="30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3062"/>
      </w:tblGrid>
      <w:tr>
        <w:trPr>
          <w:trHeight w:val="302" w:hRule="exact"/>
        </w:trPr>
        <w:tc>
          <w:tcPr>
            <w:tcW w:w="352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8787"/>
          </w:tcPr>
          <w:p>
            <w:pPr>
              <w:pStyle w:val="TableParagraph"/>
              <w:spacing w:line="290" w:lineRule="exact" w:before="1"/>
              <w:ind w:left="43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Scale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–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14+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points</w:t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10-­‐13</w:t>
            </w:r>
            <w:r>
              <w:rPr>
                <w:rFonts w:ascii="Calibri" w:hAnsi="Calibri" w:cs="Calibri" w:eastAsia="Calibri"/>
                <w:spacing w:val="-16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points</w:t>
            </w:r>
          </w:p>
        </w:tc>
      </w:tr>
      <w:tr>
        <w:trPr>
          <w:trHeight w:val="307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85"/>
                <w:sz w:val="24"/>
                <w:szCs w:val="24"/>
              </w:rPr>
              <w:t>6-­‐9</w:t>
            </w:r>
            <w:r>
              <w:rPr>
                <w:rFonts w:ascii="Calibri" w:hAnsi="Calibri" w:cs="Calibri" w:eastAsia="Calibri"/>
                <w:spacing w:val="18"/>
                <w:w w:val="8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85"/>
                <w:sz w:val="24"/>
                <w:szCs w:val="24"/>
              </w:rPr>
              <w:t>points</w:t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≤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5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points</w:t>
            </w:r>
          </w:p>
        </w:tc>
      </w:tr>
    </w:tbl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 w:before="58"/>
        <w:ind w:left="122" w:right="0" w:firstLine="0"/>
        <w:jc w:val="left"/>
      </w:pPr>
      <w:r>
        <w:rPr>
          <w:spacing w:val="-1"/>
        </w:rPr>
        <w:t>Forty</w:t>
      </w:r>
      <w:r>
        <w:rPr>
          <w:spacing w:val="-3"/>
        </w:rPr>
        <w:t>-­‐</w:t>
      </w:r>
      <w:r>
        <w:rPr>
          <w:spacing w:val="-1"/>
        </w:rPr>
        <w:t>eight</w:t>
      </w:r>
      <w:r>
        <w:rPr>
          <w:spacing w:val="-20"/>
        </w:rPr>
        <w:t> </w:t>
      </w:r>
      <w:r>
        <w:rPr/>
        <w:t>state</w:t>
      </w:r>
      <w:r>
        <w:rPr>
          <w:spacing w:val="-18"/>
        </w:rPr>
        <w:t> </w:t>
      </w:r>
      <w:r>
        <w:rPr/>
        <w:t>Medicaid</w:t>
      </w:r>
      <w:r>
        <w:rPr>
          <w:spacing w:val="-19"/>
        </w:rPr>
        <w:t> </w:t>
      </w:r>
      <w:r>
        <w:rPr/>
        <w:t>programs</w:t>
      </w:r>
      <w:r>
        <w:rPr>
          <w:spacing w:val="-19"/>
        </w:rPr>
        <w:t> </w:t>
      </w:r>
      <w:r>
        <w:rPr/>
        <w:t>have</w:t>
      </w:r>
      <w:r>
        <w:rPr>
          <w:spacing w:val="-18"/>
        </w:rPr>
        <w:t> </w:t>
      </w:r>
      <w:r>
        <w:rPr/>
        <w:t>some</w:t>
      </w:r>
      <w:r>
        <w:rPr>
          <w:spacing w:val="-19"/>
        </w:rPr>
        <w:t> </w:t>
      </w:r>
      <w:r>
        <w:rPr/>
        <w:t>type</w:t>
      </w:r>
      <w:r>
        <w:rPr>
          <w:spacing w:val="-19"/>
        </w:rPr>
        <w:t> </w:t>
      </w:r>
      <w:r>
        <w:rPr/>
        <w:t>of</w:t>
      </w:r>
      <w:r>
        <w:rPr>
          <w:spacing w:val="-18"/>
        </w:rPr>
        <w:t> </w:t>
      </w:r>
      <w:r>
        <w:rPr/>
        <w:t>coverage</w:t>
      </w:r>
      <w:r>
        <w:rPr>
          <w:spacing w:val="-19"/>
        </w:rPr>
        <w:t> </w:t>
      </w:r>
      <w:r>
        <w:rPr/>
        <w:t>for</w:t>
      </w:r>
      <w:r>
        <w:rPr>
          <w:spacing w:val="-19"/>
        </w:rPr>
        <w:t> </w:t>
      </w:r>
      <w:r>
        <w:rPr>
          <w:spacing w:val="-1"/>
        </w:rPr>
        <w:t>telemedicine.</w:t>
      </w:r>
    </w:p>
    <w:p>
      <w:pPr>
        <w:spacing w:line="240" w:lineRule="auto" w:before="9"/>
        <w:rPr>
          <w:rFonts w:ascii="Calibri" w:hAnsi="Calibri" w:cs="Calibri" w:eastAsia="Calibri"/>
          <w:sz w:val="23"/>
          <w:szCs w:val="23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4.6pt;height:266.5pt;mso-position-horizontal-relative:char;mso-position-vertical-relative:line" coordorigin="0,0" coordsize="9492,5330">
            <v:group style="position:absolute;left:15;top:11;width:9461;height:524" coordorigin="15,11" coordsize="9461,524">
              <v:shape style="position:absolute;left:15;top:11;width:9461;height:524" coordorigin="15,11" coordsize="9461,524" path="m15,11l9476,11,9476,534,15,534,15,11xe" filled="true" fillcolor="#ee5d1b" stroked="false">
                <v:path arrowok="t"/>
                <v:fill type="solid"/>
              </v:shape>
            </v:group>
            <v:group style="position:absolute;left:121;top:87;width:9255;height:370" coordorigin="121,87" coordsize="9255,370">
              <v:shape style="position:absolute;left:121;top:87;width:9255;height:370" coordorigin="121,87" coordsize="9255,370" path="m121,87l9375,87,9375,457,121,457,121,87xe" filled="true" fillcolor="#ee5d1b" stroked="false">
                <v:path arrowok="t"/>
                <v:fill type="solid"/>
              </v:shape>
            </v:group>
            <v:group style="position:absolute;left:6;top:6;width:9480;height:2" coordorigin="6,6" coordsize="9480,2">
              <v:shape style="position:absolute;left:6;top:6;width:9480;height:2" coordorigin="6,6" coordsize="9480,0" path="m6,6l9486,6e" filled="false" stroked="true" strokeweight=".580pt" strokecolor="#000000">
                <v:path arrowok="t"/>
              </v:shape>
            </v:group>
            <v:group style="position:absolute;left:11;top:11;width:2;height:5309" coordorigin="11,11" coordsize="2,5309">
              <v:shape style="position:absolute;left:11;top:11;width:2;height:5309" coordorigin="11,11" coordsize="0,5309" path="m11,11l11,5319e" filled="false" stroked="true" strokeweight=".580pt" strokecolor="#000000">
                <v:path arrowok="t"/>
              </v:shape>
            </v:group>
            <v:group style="position:absolute;left:9481;top:11;width:2;height:5309" coordorigin="9481,11" coordsize="2,5309">
              <v:shape style="position:absolute;left:9481;top:11;width:2;height:5309" coordorigin="9481,11" coordsize="0,5309" path="m9481,11l9481,5319e" filled="false" stroked="true" strokeweight=".580pt" strokecolor="#000000">
                <v:path arrowok="t"/>
              </v:shape>
            </v:group>
            <v:group style="position:absolute;left:6;top:534;width:9480;height:2" coordorigin="6,534" coordsize="9480,2">
              <v:shape style="position:absolute;left:6;top:534;width:9480;height:2" coordorigin="6,534" coordsize="9480,0" path="m6,534l9486,534e" filled="false" stroked="true" strokeweight=".580pt" strokecolor="#000000">
                <v:path arrowok="t"/>
              </v:shape>
            </v:group>
            <v:group style="position:absolute;left:6;top:5324;width:9480;height:2" coordorigin="6,5324" coordsize="9480,2">
              <v:shape style="position:absolute;left:6;top:5324;width:9480;height:2" coordorigin="6,5324" coordsize="9480,0" path="m6,5324l9486,5324e" filled="false" stroked="true" strokeweight=".580pt" strokecolor="#000000">
                <v:path arrowok="t"/>
              </v:shape>
              <v:shape style="position:absolute;left:242;top:605;width:9005;height:4640" type="#_x0000_t75" stroked="false">
                <v:imagedata r:id="rId15" o:title=""/>
              </v:shape>
              <v:shape style="position:absolute;left:11;top:6;width:9471;height:528" type="#_x0000_t202" filled="false" stroked="false">
                <v:textbox inset="0,0,0,0">
                  <w:txbxContent>
                    <w:p>
                      <w:pPr>
                        <w:spacing w:before="88"/>
                        <w:ind w:left="2831" w:right="0" w:firstLine="0"/>
                        <w:jc w:val="left"/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FIGURE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20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4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20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–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20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Medicaid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20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Coverage</w:t>
                      </w:r>
                      <w:r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 w:before="58"/>
        <w:ind w:left="122" w:right="318" w:firstLine="0"/>
        <w:jc w:val="left"/>
      </w:pPr>
      <w:r>
        <w:rPr>
          <w:spacing w:val="-1"/>
        </w:rPr>
        <w:t>Eight</w:t>
      </w:r>
      <w:r>
        <w:rPr>
          <w:spacing w:val="-15"/>
        </w:rPr>
        <w:t> </w:t>
      </w:r>
      <w:r>
        <w:rPr/>
        <w:t>states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D.C.</w:t>
      </w:r>
      <w:r>
        <w:rPr>
          <w:spacing w:val="-15"/>
        </w:rPr>
        <w:t> </w:t>
      </w:r>
      <w:r>
        <w:rPr/>
        <w:t>have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highest</w:t>
      </w:r>
      <w:r>
        <w:rPr>
          <w:spacing w:val="-15"/>
        </w:rPr>
        <w:t> </w:t>
      </w:r>
      <w:r>
        <w:rPr/>
        <w:t>grades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Medicaid</w:t>
      </w:r>
      <w:r>
        <w:rPr>
          <w:spacing w:val="-15"/>
        </w:rPr>
        <w:t> </w:t>
      </w:r>
      <w:r>
        <w:rPr/>
        <w:t>coverage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>
          <w:spacing w:val="-1"/>
        </w:rPr>
        <w:t>telemedicine</w:t>
      </w:r>
      <w:r>
        <w:rPr>
          <w:spacing w:val="-3"/>
        </w:rPr>
        <w:t>-­‐</w:t>
      </w:r>
      <w:r>
        <w:rPr>
          <w:spacing w:val="-1"/>
        </w:rPr>
        <w:t>provided</w:t>
      </w:r>
      <w:r>
        <w:rPr>
          <w:spacing w:val="43"/>
        </w:rPr>
        <w:t> </w:t>
      </w:r>
      <w:r>
        <w:rPr>
          <w:spacing w:val="-1"/>
        </w:rPr>
        <w:t>services</w:t>
      </w:r>
      <w:r>
        <w:rPr>
          <w:spacing w:val="-4"/>
        </w:rPr>
        <w:t> </w:t>
      </w:r>
      <w:r>
        <w:rPr>
          <w:spacing w:val="-1"/>
        </w:rPr>
        <w:t>(Figure</w:t>
      </w:r>
      <w:r>
        <w:rPr>
          <w:spacing w:val="-3"/>
        </w:rPr>
        <w:t> </w:t>
      </w:r>
      <w:r>
        <w:rPr>
          <w:spacing w:val="-1"/>
        </w:rPr>
        <w:t>4).</w:t>
      </w:r>
      <w:r>
        <w:rPr>
          <w:spacing w:val="48"/>
        </w:rPr>
        <w:t> </w:t>
      </w:r>
      <w:r>
        <w:rPr>
          <w:spacing w:val="-1"/>
        </w:rPr>
        <w:t>Connecticut,</w:t>
      </w:r>
      <w:r>
        <w:rPr>
          <w:spacing w:val="-3"/>
        </w:rPr>
        <w:t> </w:t>
      </w:r>
      <w:r>
        <w:rPr/>
        <w:t>Hawaii,</w:t>
      </w:r>
      <w:r>
        <w:rPr>
          <w:spacing w:val="-3"/>
        </w:rPr>
        <w:t> </w:t>
      </w:r>
      <w:r>
        <w:rPr/>
        <w:t>Idaho,</w:t>
      </w:r>
      <w:r>
        <w:rPr>
          <w:spacing w:val="-3"/>
        </w:rPr>
        <w:t> </w:t>
      </w:r>
      <w:r>
        <w:rPr/>
        <w:t>New</w:t>
      </w:r>
      <w:r>
        <w:rPr>
          <w:spacing w:val="-3"/>
        </w:rPr>
        <w:t> </w:t>
      </w:r>
      <w:r>
        <w:rPr/>
        <w:t>Hampshire,</w:t>
      </w:r>
      <w:r>
        <w:rPr>
          <w:spacing w:val="-3"/>
        </w:rPr>
        <w:t> </w:t>
      </w:r>
      <w:r>
        <w:rPr/>
        <w:t>Rhode</w:t>
      </w:r>
      <w:r>
        <w:rPr>
          <w:spacing w:val="-3"/>
        </w:rPr>
        <w:t> </w:t>
      </w:r>
      <w:r>
        <w:rPr/>
        <w:t>Island,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West</w:t>
      </w:r>
      <w:r>
        <w:rPr>
          <w:spacing w:val="39"/>
          <w:w w:val="99"/>
        </w:rPr>
        <w:t> </w:t>
      </w:r>
      <w:r>
        <w:rPr/>
        <w:t>Virginia</w:t>
      </w:r>
      <w:r>
        <w:rPr>
          <w:spacing w:val="-3"/>
        </w:rPr>
        <w:t> </w:t>
      </w:r>
      <w:r>
        <w:rPr/>
        <w:t>ranked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lowest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failing</w:t>
      </w:r>
      <w:r>
        <w:rPr>
          <w:spacing w:val="-3"/>
        </w:rPr>
        <w:t> </w:t>
      </w:r>
      <w:r>
        <w:rPr/>
        <w:t>(F)</w:t>
      </w:r>
      <w:r>
        <w:rPr>
          <w:spacing w:val="-3"/>
        </w:rPr>
        <w:t> </w:t>
      </w:r>
      <w:r>
        <w:rPr>
          <w:spacing w:val="-1"/>
        </w:rPr>
        <w:t>scores.</w:t>
      </w:r>
      <w:r>
        <w:rPr>
          <w:spacing w:val="48"/>
        </w:rPr>
        <w:t> </w:t>
      </w:r>
      <w:r>
        <w:rPr/>
        <w:t>Iowa,</w:t>
      </w:r>
      <w:r>
        <w:rPr>
          <w:spacing w:val="-2"/>
        </w:rPr>
        <w:t> </w:t>
      </w:r>
      <w:r>
        <w:rPr/>
        <w:t>Nevada,</w:t>
      </w:r>
      <w:r>
        <w:rPr>
          <w:spacing w:val="-3"/>
        </w:rPr>
        <w:t> </w:t>
      </w:r>
      <w:r>
        <w:rPr/>
        <w:t>Oklahoma,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Washington</w:t>
      </w:r>
      <w:r>
        <w:rPr>
          <w:spacing w:val="26"/>
        </w:rPr>
        <w:t> </w:t>
      </w:r>
      <w:r>
        <w:rPr/>
        <w:t>have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/>
        <w:t>made</w:t>
      </w:r>
      <w:r>
        <w:rPr>
          <w:spacing w:val="-3"/>
        </w:rPr>
        <w:t> </w:t>
      </w:r>
      <w:r>
        <w:rPr/>
        <w:t>improvements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expand</w:t>
      </w:r>
      <w:r>
        <w:rPr>
          <w:spacing w:val="-4"/>
        </w:rPr>
        <w:t> </w:t>
      </w:r>
      <w:r>
        <w:rPr/>
        <w:t>coverage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their</w:t>
      </w:r>
      <w:r>
        <w:rPr>
          <w:spacing w:val="-4"/>
        </w:rPr>
        <w:t> </w:t>
      </w:r>
      <w:r>
        <w:rPr/>
        <w:t>Medicaid</w:t>
      </w:r>
      <w:r>
        <w:rPr/>
        <w:t> populations.</w:t>
      </w:r>
      <w:r>
        <w:rPr>
          <w:spacing w:val="49"/>
        </w:rPr>
        <w:t> </w:t>
      </w:r>
      <w:r>
        <w:rPr/>
        <w:t>Connecticut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Rhode</w:t>
      </w:r>
      <w:r>
        <w:rPr>
          <w:spacing w:val="-2"/>
        </w:rPr>
        <w:t> </w:t>
      </w:r>
      <w:r>
        <w:rPr/>
        <w:t>Island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only</w:t>
      </w:r>
      <w:r>
        <w:rPr>
          <w:spacing w:val="-2"/>
        </w:rPr>
        <w:t> </w:t>
      </w:r>
      <w:r>
        <w:rPr/>
        <w:t>states</w:t>
      </w:r>
      <w:r>
        <w:rPr>
          <w:spacing w:val="-3"/>
        </w:rPr>
        <w:t> </w:t>
      </w:r>
      <w:r>
        <w:rPr/>
        <w:t>without</w:t>
      </w:r>
      <w:r>
        <w:rPr>
          <w:spacing w:val="-2"/>
        </w:rPr>
        <w:t> </w:t>
      </w:r>
      <w:r>
        <w:rPr/>
        <w:t>coverage</w:t>
      </w:r>
      <w:r>
        <w:rPr>
          <w:spacing w:val="-2"/>
        </w:rPr>
        <w:t> </w:t>
      </w:r>
      <w:r>
        <w:rPr/>
        <w:t>for</w:t>
      </w:r>
      <w:r>
        <w:rPr>
          <w:spacing w:val="22"/>
          <w:w w:val="99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under</w:t>
      </w:r>
      <w:r>
        <w:rPr>
          <w:spacing w:val="-3"/>
        </w:rPr>
        <w:t> </w:t>
      </w:r>
      <w:r>
        <w:rPr/>
        <w:t>their</w:t>
      </w:r>
      <w:r>
        <w:rPr>
          <w:spacing w:val="-2"/>
        </w:rPr>
        <w:t> </w:t>
      </w:r>
      <w:r>
        <w:rPr/>
        <w:t>Medicaid</w:t>
      </w:r>
      <w:r>
        <w:rPr>
          <w:spacing w:val="-3"/>
        </w:rPr>
        <w:t> </w:t>
      </w:r>
      <w:r>
        <w:rPr/>
        <w:t>plans.</w:t>
      </w:r>
      <w:r>
        <w:rPr>
          <w:spacing w:val="48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48</w:t>
      </w:r>
      <w:r>
        <w:rPr>
          <w:spacing w:val="-3"/>
        </w:rPr>
        <w:t> </w:t>
      </w:r>
      <w:r>
        <w:rPr/>
        <w:t>states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coverage,</w:t>
      </w:r>
      <w:r>
        <w:rPr>
          <w:spacing w:val="-4"/>
        </w:rPr>
        <w:t> </w:t>
      </w:r>
      <w:r>
        <w:rPr/>
        <w:t>Idaho</w:t>
      </w:r>
      <w:r>
        <w:rPr>
          <w:spacing w:val="-3"/>
        </w:rPr>
        <w:t> </w:t>
      </w:r>
      <w:r>
        <w:rPr>
          <w:spacing w:val="-1"/>
        </w:rPr>
        <w:t>offers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least</w:t>
      </w:r>
      <w:r>
        <w:rPr>
          <w:spacing w:val="25"/>
          <w:w w:val="99"/>
        </w:rPr>
        <w:t> </w:t>
      </w:r>
      <w:r>
        <w:rPr/>
        <w:t>amount</w:t>
      </w:r>
      <w:r>
        <w:rPr>
          <w:spacing w:val="-18"/>
        </w:rPr>
        <w:t> </w:t>
      </w:r>
      <w:r>
        <w:rPr/>
        <w:t>of</w:t>
      </w:r>
      <w:r>
        <w:rPr>
          <w:spacing w:val="-17"/>
        </w:rPr>
        <w:t> </w:t>
      </w:r>
      <w:r>
        <w:rPr/>
        <w:t>coverage</w:t>
      </w:r>
      <w:r>
        <w:rPr>
          <w:spacing w:val="-18"/>
        </w:rPr>
        <w:t> </w:t>
      </w:r>
      <w:r>
        <w:rPr/>
        <w:t>for</w:t>
      </w:r>
      <w:r>
        <w:rPr>
          <w:spacing w:val="-17"/>
        </w:rPr>
        <w:t> </w:t>
      </w:r>
      <w:r>
        <w:rPr>
          <w:spacing w:val="-1"/>
        </w:rPr>
        <w:t>telemedicine</w:t>
      </w:r>
      <w:r>
        <w:rPr>
          <w:spacing w:val="-3"/>
        </w:rPr>
        <w:t>-­‐</w:t>
      </w:r>
      <w:r>
        <w:rPr>
          <w:spacing w:val="-1"/>
        </w:rPr>
        <w:t>provided</w:t>
      </w:r>
      <w:r>
        <w:rPr>
          <w:spacing w:val="-17"/>
        </w:rPr>
        <w:t> </w:t>
      </w:r>
      <w:r>
        <w:rPr/>
        <w:t>services.</w:t>
      </w:r>
      <w:r>
        <w:rPr>
          <w:spacing w:val="19"/>
        </w:rPr>
        <w:t> </w:t>
      </w:r>
      <w:r>
        <w:rPr/>
        <w:t>While</w:t>
      </w:r>
      <w:r>
        <w:rPr>
          <w:spacing w:val="-17"/>
        </w:rPr>
        <w:t> </w:t>
      </w:r>
      <w:r>
        <w:rPr>
          <w:spacing w:val="-1"/>
        </w:rPr>
        <w:t>Hawaii,</w:t>
      </w:r>
      <w:r>
        <w:rPr>
          <w:spacing w:val="-18"/>
        </w:rPr>
        <w:t> </w:t>
      </w:r>
      <w:r>
        <w:rPr/>
        <w:t>Idaho,</w:t>
      </w:r>
      <w:r>
        <w:rPr>
          <w:spacing w:val="-17"/>
        </w:rPr>
        <w:t> </w:t>
      </w:r>
      <w:r>
        <w:rPr/>
        <w:t>New</w:t>
      </w:r>
      <w:r>
        <w:rPr>
          <w:spacing w:val="-18"/>
        </w:rPr>
        <w:t> </w:t>
      </w:r>
      <w:r>
        <w:rPr/>
        <w:t>Hampshire,</w:t>
      </w:r>
      <w:r>
        <w:rPr>
          <w:spacing w:val="56"/>
          <w:w w:val="99"/>
        </w:rPr>
        <w:t> </w:t>
      </w:r>
      <w:r>
        <w:rPr/>
        <w:t>and</w:t>
      </w:r>
      <w:r>
        <w:rPr>
          <w:spacing w:val="-3"/>
        </w:rPr>
        <w:t> </w:t>
      </w:r>
      <w:r>
        <w:rPr/>
        <w:t>West</w:t>
      </w:r>
      <w:r>
        <w:rPr>
          <w:spacing w:val="-3"/>
        </w:rPr>
        <w:t> </w:t>
      </w:r>
      <w:r>
        <w:rPr>
          <w:spacing w:val="-1"/>
        </w:rPr>
        <w:t>Virginia</w:t>
      </w:r>
      <w:r>
        <w:rPr>
          <w:spacing w:val="-2"/>
        </w:rPr>
        <w:t> </w:t>
      </w:r>
      <w:r>
        <w:rPr/>
        <w:t>still</w:t>
      </w:r>
      <w:r>
        <w:rPr>
          <w:spacing w:val="-3"/>
        </w:rPr>
        <w:t> </w:t>
      </w:r>
      <w:r>
        <w:rPr/>
        <w:t>apply</w:t>
      </w:r>
      <w:r>
        <w:rPr>
          <w:spacing w:val="-2"/>
        </w:rPr>
        <w:t> </w:t>
      </w:r>
      <w:r>
        <w:rPr/>
        <w:t>geography</w:t>
      </w:r>
      <w:r>
        <w:rPr>
          <w:spacing w:val="-3"/>
        </w:rPr>
        <w:t> </w:t>
      </w:r>
      <w:r>
        <w:rPr/>
        <w:t>limits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addition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restrictions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service</w:t>
      </w:r>
      <w:r>
        <w:rPr>
          <w:spacing w:val="-2"/>
        </w:rPr>
        <w:t> </w:t>
      </w:r>
      <w:r>
        <w:rPr/>
        <w:t>coverage,</w:t>
      </w:r>
      <w:r>
        <w:rPr>
          <w:spacing w:val="27"/>
          <w:w w:val="99"/>
        </w:rPr>
        <w:t> </w:t>
      </w:r>
      <w:r>
        <w:rPr/>
        <w:t>provider</w:t>
      </w:r>
      <w:r>
        <w:rPr>
          <w:spacing w:val="-4"/>
        </w:rPr>
        <w:t> </w:t>
      </w:r>
      <w:r>
        <w:rPr/>
        <w:t>eligibility,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patient</w:t>
      </w:r>
      <w:r>
        <w:rPr>
          <w:spacing w:val="-4"/>
        </w:rPr>
        <w:t> </w:t>
      </w:r>
      <w:r>
        <w:rPr/>
        <w:t>setting.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numPr>
          <w:ilvl w:val="2"/>
          <w:numId w:val="2"/>
        </w:numPr>
        <w:tabs>
          <w:tab w:pos="3735" w:val="left" w:leader="none"/>
        </w:tabs>
        <w:spacing w:before="0"/>
        <w:ind w:left="3734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i/>
          <w:spacing w:val="-1"/>
          <w:sz w:val="24"/>
        </w:rPr>
        <w:t>State</w:t>
      </w:r>
      <w:r>
        <w:rPr>
          <w:rFonts w:ascii="Calibri"/>
          <w:b/>
          <w:i/>
          <w:spacing w:val="-6"/>
          <w:sz w:val="24"/>
        </w:rPr>
        <w:t> </w:t>
      </w:r>
      <w:r>
        <w:rPr>
          <w:rFonts w:ascii="Calibri"/>
          <w:b/>
          <w:i/>
          <w:spacing w:val="-1"/>
          <w:sz w:val="24"/>
        </w:rPr>
        <w:t>Employee</w:t>
      </w:r>
      <w:r>
        <w:rPr>
          <w:rFonts w:ascii="Calibri"/>
          <w:b/>
          <w:i/>
          <w:spacing w:val="-5"/>
          <w:sz w:val="24"/>
        </w:rPr>
        <w:t> </w:t>
      </w:r>
      <w:r>
        <w:rPr>
          <w:rFonts w:ascii="Calibri"/>
          <w:b/>
          <w:i/>
          <w:spacing w:val="-1"/>
          <w:sz w:val="24"/>
        </w:rPr>
        <w:t>Health</w:t>
      </w:r>
      <w:r>
        <w:rPr>
          <w:rFonts w:ascii="Calibri"/>
          <w:b/>
          <w:i/>
          <w:spacing w:val="-5"/>
          <w:sz w:val="24"/>
        </w:rPr>
        <w:t> </w:t>
      </w:r>
      <w:r>
        <w:rPr>
          <w:rFonts w:ascii="Calibri"/>
          <w:b/>
          <w:i/>
          <w:spacing w:val="-1"/>
          <w:sz w:val="24"/>
        </w:rPr>
        <w:t>Plans</w:t>
      </w:r>
      <w:r>
        <w:rPr>
          <w:rFonts w:ascii="Calibri"/>
          <w:sz w:val="24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i/>
          <w:sz w:val="23"/>
          <w:szCs w:val="23"/>
        </w:rPr>
      </w:pPr>
    </w:p>
    <w:p>
      <w:pPr>
        <w:pStyle w:val="BodyText"/>
        <w:spacing w:line="241" w:lineRule="auto" w:before="0"/>
        <w:ind w:left="122" w:right="298" w:firstLine="0"/>
        <w:jc w:val="left"/>
      </w:pPr>
      <w:r>
        <w:rPr/>
        <w:t>We</w:t>
      </w:r>
      <w:r>
        <w:rPr>
          <w:spacing w:val="-16"/>
        </w:rPr>
        <w:t> </w:t>
      </w:r>
      <w:r>
        <w:rPr/>
        <w:t>measured</w:t>
      </w:r>
      <w:r>
        <w:rPr>
          <w:spacing w:val="-15"/>
        </w:rPr>
        <w:t> </w:t>
      </w:r>
      <w:r>
        <w:rPr/>
        <w:t>components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state</w:t>
      </w:r>
      <w:r>
        <w:rPr>
          <w:spacing w:val="-15"/>
        </w:rPr>
        <w:t> </w:t>
      </w:r>
      <w:r>
        <w:rPr/>
        <w:t>policies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enable</w:t>
      </w:r>
      <w:r>
        <w:rPr>
          <w:spacing w:val="-16"/>
        </w:rPr>
        <w:t> </w:t>
      </w:r>
      <w:r>
        <w:rPr/>
        <w:t>or</w:t>
      </w:r>
      <w:r>
        <w:rPr>
          <w:spacing w:val="-15"/>
        </w:rPr>
        <w:t> </w:t>
      </w:r>
      <w:r>
        <w:rPr/>
        <w:t>impede</w:t>
      </w:r>
      <w:r>
        <w:rPr>
          <w:spacing w:val="-15"/>
        </w:rPr>
        <w:t> </w:t>
      </w:r>
      <w:r>
        <w:rPr/>
        <w:t>parity</w:t>
      </w:r>
      <w:r>
        <w:rPr>
          <w:spacing w:val="-16"/>
        </w:rPr>
        <w:t> </w:t>
      </w:r>
      <w:r>
        <w:rPr/>
        <w:t>for</w:t>
      </w:r>
      <w:r>
        <w:rPr>
          <w:spacing w:val="-16"/>
        </w:rPr>
        <w:t> </w:t>
      </w:r>
      <w:r>
        <w:rPr>
          <w:spacing w:val="-1"/>
        </w:rPr>
        <w:t>telemedicine</w:t>
      </w:r>
      <w:r>
        <w:rPr>
          <w:spacing w:val="-3"/>
        </w:rPr>
        <w:t>-­‐</w:t>
      </w:r>
      <w:r>
        <w:rPr>
          <w:spacing w:val="28"/>
          <w:w w:val="33"/>
        </w:rPr>
        <w:t> </w:t>
      </w:r>
      <w:r>
        <w:rPr>
          <w:spacing w:val="-1"/>
        </w:rPr>
        <w:t>provided</w:t>
      </w:r>
      <w:r>
        <w:rPr>
          <w:spacing w:val="-29"/>
        </w:rPr>
        <w:t> </w:t>
      </w:r>
      <w:r>
        <w:rPr/>
        <w:t>services</w:t>
      </w:r>
      <w:r>
        <w:rPr>
          <w:spacing w:val="-28"/>
        </w:rPr>
        <w:t> </w:t>
      </w:r>
      <w:r>
        <w:rPr/>
        <w:t>under</w:t>
      </w:r>
      <w:r>
        <w:rPr>
          <w:spacing w:val="-29"/>
        </w:rPr>
        <w:t> </w:t>
      </w:r>
      <w:r>
        <w:rPr>
          <w:spacing w:val="-1"/>
        </w:rPr>
        <w:t>state</w:t>
      </w:r>
      <w:r>
        <w:rPr>
          <w:spacing w:val="-3"/>
        </w:rPr>
        <w:t>-­‐</w:t>
      </w:r>
      <w:r>
        <w:rPr>
          <w:spacing w:val="-1"/>
        </w:rPr>
        <w:t>employee</w:t>
      </w:r>
      <w:r>
        <w:rPr>
          <w:spacing w:val="-28"/>
        </w:rPr>
        <w:t> </w:t>
      </w:r>
      <w:r>
        <w:rPr/>
        <w:t>health</w:t>
      </w:r>
      <w:r>
        <w:rPr>
          <w:spacing w:val="-28"/>
        </w:rPr>
        <w:t> </w:t>
      </w:r>
      <w:r>
        <w:rPr/>
        <w:t>plans.</w:t>
      </w:r>
      <w:r>
        <w:rPr>
          <w:spacing w:val="-3"/>
        </w:rPr>
        <w:t> </w:t>
      </w:r>
      <w:r>
        <w:rPr/>
        <w:t>Most</w:t>
      </w:r>
      <w:r>
        <w:rPr>
          <w:spacing w:val="-28"/>
        </w:rPr>
        <w:t> </w:t>
      </w:r>
      <w:r>
        <w:rPr/>
        <w:t>states</w:t>
      </w:r>
      <w:r>
        <w:rPr>
          <w:spacing w:val="-29"/>
        </w:rPr>
        <w:t> </w:t>
      </w:r>
      <w:r>
        <w:rPr>
          <w:spacing w:val="-1"/>
        </w:rPr>
        <w:t>self</w:t>
      </w:r>
      <w:r>
        <w:rPr>
          <w:spacing w:val="-3"/>
        </w:rPr>
        <w:t>-­‐</w:t>
      </w:r>
      <w:r>
        <w:rPr>
          <w:spacing w:val="-1"/>
        </w:rPr>
        <w:t>insure</w:t>
      </w:r>
      <w:r>
        <w:rPr>
          <w:spacing w:val="-28"/>
        </w:rPr>
        <w:t> </w:t>
      </w:r>
      <w:r>
        <w:rPr/>
        <w:t>their</w:t>
      </w:r>
      <w:r>
        <w:rPr>
          <w:spacing w:val="-29"/>
        </w:rPr>
        <w:t> </w:t>
      </w:r>
      <w:r>
        <w:rPr/>
        <w:t>plans</w:t>
      </w:r>
      <w:r>
        <w:rPr>
          <w:spacing w:val="63"/>
        </w:rPr>
        <w:t> </w:t>
      </w:r>
      <w:r>
        <w:rPr/>
        <w:t>therefore</w:t>
      </w:r>
      <w:r>
        <w:rPr>
          <w:spacing w:val="-4"/>
        </w:rPr>
        <w:t> </w:t>
      </w:r>
      <w:r>
        <w:rPr/>
        <w:t>traditional</w:t>
      </w:r>
      <w:r>
        <w:rPr>
          <w:spacing w:val="-4"/>
        </w:rPr>
        <w:t> </w:t>
      </w:r>
      <w:r>
        <w:rPr/>
        <w:t>private</w:t>
      </w:r>
      <w:r>
        <w:rPr>
          <w:spacing w:val="-3"/>
        </w:rPr>
        <w:t> </w:t>
      </w:r>
      <w:r>
        <w:rPr/>
        <w:t>insurer</w:t>
      </w:r>
      <w:r>
        <w:rPr>
          <w:spacing w:val="-4"/>
        </w:rPr>
        <w:t> </w:t>
      </w:r>
      <w:r>
        <w:rPr/>
        <w:t>parity</w:t>
      </w:r>
      <w:r>
        <w:rPr>
          <w:spacing w:val="-3"/>
        </w:rPr>
        <w:t> </w:t>
      </w:r>
      <w:r>
        <w:rPr/>
        <w:t>language</w:t>
      </w:r>
      <w:r>
        <w:rPr>
          <w:spacing w:val="-4"/>
        </w:rPr>
        <w:t> </w:t>
      </w:r>
      <w:r>
        <w:rPr/>
        <w:t>does</w:t>
      </w:r>
      <w:r>
        <w:rPr>
          <w:spacing w:val="-3"/>
        </w:rPr>
        <w:t> </w:t>
      </w:r>
      <w:r>
        <w:rPr/>
        <w:t>not</w:t>
      </w:r>
      <w:r>
        <w:rPr>
          <w:spacing w:val="-4"/>
        </w:rPr>
        <w:t> </w:t>
      </w:r>
      <w:r>
        <w:rPr/>
        <w:t>automatically</w:t>
      </w:r>
      <w:r>
        <w:rPr>
          <w:spacing w:val="-3"/>
        </w:rPr>
        <w:t> </w:t>
      </w:r>
      <w:r>
        <w:rPr/>
        <w:t>affect</w:t>
      </w:r>
      <w:r>
        <w:rPr>
          <w:spacing w:val="-4"/>
        </w:rPr>
        <w:t> </w:t>
      </w:r>
      <w:r>
        <w:rPr>
          <w:spacing w:val="-1"/>
        </w:rPr>
        <w:t>them.</w:t>
      </w:r>
    </w:p>
    <w:p>
      <w:pPr>
        <w:spacing w:after="0" w:line="241" w:lineRule="auto"/>
        <w:jc w:val="left"/>
        <w:sectPr>
          <w:footerReference w:type="default" r:id="rId14"/>
          <w:pgSz w:w="12240" w:h="15840"/>
          <w:pgMar w:footer="834" w:header="760" w:top="1240" w:bottom="1020" w:left="1320" w:right="1200"/>
        </w:sectPr>
      </w:pPr>
    </w:p>
    <w:p>
      <w:pPr>
        <w:spacing w:line="240" w:lineRule="auto" w:before="6"/>
        <w:rPr>
          <w:rFonts w:ascii="Calibri" w:hAnsi="Calibri" w:cs="Calibri" w:eastAsia="Calibri"/>
          <w:sz w:val="11"/>
          <w:szCs w:val="11"/>
        </w:rPr>
      </w:pPr>
    </w:p>
    <w:p>
      <w:pPr>
        <w:pStyle w:val="BodyText"/>
        <w:spacing w:line="240" w:lineRule="auto" w:before="58"/>
        <w:ind w:left="122" w:right="298" w:firstLine="0"/>
        <w:jc w:val="left"/>
      </w:pPr>
      <w:r>
        <w:rPr/>
        <w:t>Oregon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an</w:t>
      </w:r>
      <w:r>
        <w:rPr>
          <w:spacing w:val="-12"/>
        </w:rPr>
        <w:t> </w:t>
      </w:r>
      <w:r>
        <w:rPr/>
        <w:t>exception</w:t>
      </w:r>
      <w:r>
        <w:rPr>
          <w:spacing w:val="-13"/>
        </w:rPr>
        <w:t> </w:t>
      </w:r>
      <w:r>
        <w:rPr/>
        <w:t>which</w:t>
      </w:r>
      <w:r>
        <w:rPr>
          <w:spacing w:val="-12"/>
        </w:rPr>
        <w:t> </w:t>
      </w:r>
      <w:r>
        <w:rPr/>
        <w:t>amended</w:t>
      </w:r>
      <w:r>
        <w:rPr>
          <w:spacing w:val="-13"/>
        </w:rPr>
        <w:t> </w:t>
      </w:r>
      <w:r>
        <w:rPr/>
        <w:t>its</w:t>
      </w:r>
      <w:r>
        <w:rPr>
          <w:spacing w:val="-13"/>
        </w:rPr>
        <w:t> </w:t>
      </w:r>
      <w:r>
        <w:rPr/>
        <w:t>parity</w:t>
      </w:r>
      <w:r>
        <w:rPr>
          <w:spacing w:val="-12"/>
        </w:rPr>
        <w:t> </w:t>
      </w:r>
      <w:r>
        <w:rPr/>
        <w:t>law</w:t>
      </w:r>
      <w:r>
        <w:rPr>
          <w:spacing w:val="-13"/>
        </w:rPr>
        <w:t> </w:t>
      </w:r>
      <w:r>
        <w:rPr/>
        <w:t>this</w:t>
      </w:r>
      <w:r>
        <w:rPr>
          <w:spacing w:val="-12"/>
        </w:rPr>
        <w:t> </w:t>
      </w:r>
      <w:r>
        <w:rPr/>
        <w:t>year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include</w:t>
      </w:r>
      <w:r>
        <w:rPr>
          <w:spacing w:val="-13"/>
        </w:rPr>
        <w:t> </w:t>
      </w:r>
      <w:r>
        <w:rPr>
          <w:spacing w:val="-1"/>
        </w:rPr>
        <w:t>self</w:t>
      </w:r>
      <w:r>
        <w:rPr>
          <w:spacing w:val="-3"/>
        </w:rPr>
        <w:t>-­‐</w:t>
      </w:r>
      <w:r>
        <w:rPr>
          <w:spacing w:val="-1"/>
        </w:rPr>
        <w:t>insured</w:t>
      </w:r>
      <w:r>
        <w:rPr>
          <w:spacing w:val="-13"/>
        </w:rPr>
        <w:t> </w:t>
      </w:r>
      <w:r>
        <w:rPr/>
        <w:t>state</w:t>
      </w:r>
      <w:r>
        <w:rPr>
          <w:spacing w:val="26"/>
          <w:w w:val="99"/>
        </w:rPr>
        <w:t> </w:t>
      </w:r>
      <w:r>
        <w:rPr/>
        <w:t>employee</w:t>
      </w:r>
      <w:r>
        <w:rPr>
          <w:spacing w:val="-4"/>
        </w:rPr>
        <w:t> </w:t>
      </w:r>
      <w:r>
        <w:rPr/>
        <w:t>health</w:t>
      </w:r>
      <w:r>
        <w:rPr>
          <w:spacing w:val="-4"/>
        </w:rPr>
        <w:t> </w:t>
      </w:r>
      <w:r>
        <w:rPr/>
        <w:t>plans.</w:t>
      </w:r>
    </w:p>
    <w:p>
      <w:pPr>
        <w:spacing w:line="240" w:lineRule="auto" w:before="9"/>
        <w:rPr>
          <w:rFonts w:ascii="Calibri" w:hAnsi="Calibri" w:cs="Calibri" w:eastAsia="Calibri"/>
          <w:sz w:val="23"/>
          <w:szCs w:val="23"/>
        </w:rPr>
      </w:pPr>
    </w:p>
    <w:tbl>
      <w:tblPr>
        <w:tblW w:w="0" w:type="auto"/>
        <w:jc w:val="left"/>
        <w:tblInd w:w="30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3062"/>
      </w:tblGrid>
      <w:tr>
        <w:trPr>
          <w:trHeight w:val="595" w:hRule="exact"/>
        </w:trPr>
        <w:tc>
          <w:tcPr>
            <w:tcW w:w="352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8787"/>
          </w:tcPr>
          <w:p>
            <w:pPr>
              <w:pStyle w:val="TableParagraph"/>
              <w:spacing w:line="240" w:lineRule="auto" w:before="1"/>
              <w:ind w:left="1218" w:right="240" w:hanging="98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w w:val="95"/>
                <w:sz w:val="24"/>
                <w:szCs w:val="24"/>
              </w:rPr>
              <w:t>Scale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95"/>
                <w:sz w:val="24"/>
                <w:szCs w:val="24"/>
              </w:rPr>
              <w:t>–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95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95"/>
                <w:sz w:val="24"/>
                <w:szCs w:val="24"/>
              </w:rPr>
              <w:t>employee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95"/>
                <w:sz w:val="24"/>
                <w:szCs w:val="24"/>
              </w:rPr>
              <w:t>Health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25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sz w:val="24"/>
                <w:szCs w:val="24"/>
              </w:rPr>
              <w:t>Plan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sz w:val="24"/>
                <w:szCs w:val="24"/>
              </w:rPr>
              <w:t>Parity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7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points</w:t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points</w:t>
            </w:r>
          </w:p>
        </w:tc>
      </w:tr>
      <w:tr>
        <w:trPr>
          <w:trHeight w:val="307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points</w:t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≤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4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points</w:t>
            </w:r>
          </w:p>
        </w:tc>
      </w:tr>
    </w:tbl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 w:before="58"/>
        <w:ind w:left="122" w:right="298" w:firstLine="0"/>
        <w:jc w:val="left"/>
      </w:pPr>
      <w:r>
        <w:rPr/>
        <w:t>Twenty-­‐six</w:t>
      </w:r>
      <w:r>
        <w:rPr>
          <w:spacing w:val="-18"/>
        </w:rPr>
        <w:t> </w:t>
      </w:r>
      <w:r>
        <w:rPr/>
        <w:t>states</w:t>
      </w:r>
      <w:r>
        <w:rPr>
          <w:spacing w:val="-18"/>
        </w:rPr>
        <w:t> </w:t>
      </w:r>
      <w:r>
        <w:rPr/>
        <w:t>provide</w:t>
      </w:r>
      <w:r>
        <w:rPr>
          <w:spacing w:val="-18"/>
        </w:rPr>
        <w:t> </w:t>
      </w:r>
      <w:r>
        <w:rPr/>
        <w:t>some</w:t>
      </w:r>
      <w:r>
        <w:rPr>
          <w:spacing w:val="-18"/>
        </w:rPr>
        <w:t> </w:t>
      </w:r>
      <w:r>
        <w:rPr/>
        <w:t>coverage</w:t>
      </w:r>
      <w:r>
        <w:rPr>
          <w:spacing w:val="-18"/>
        </w:rPr>
        <w:t> </w:t>
      </w:r>
      <w:r>
        <w:rPr/>
        <w:t>for</w:t>
      </w:r>
      <w:r>
        <w:rPr>
          <w:spacing w:val="-18"/>
        </w:rPr>
        <w:t> </w:t>
      </w:r>
      <w:r>
        <w:rPr/>
        <w:t>telemedicine</w:t>
      </w:r>
      <w:r>
        <w:rPr>
          <w:spacing w:val="-19"/>
        </w:rPr>
        <w:t> </w:t>
      </w:r>
      <w:r>
        <w:rPr/>
        <w:t>under</w:t>
      </w:r>
      <w:r>
        <w:rPr>
          <w:spacing w:val="-17"/>
        </w:rPr>
        <w:t> </w:t>
      </w:r>
      <w:r>
        <w:rPr/>
        <w:t>their</w:t>
      </w:r>
      <w:r>
        <w:rPr>
          <w:spacing w:val="-18"/>
        </w:rPr>
        <w:t> </w:t>
      </w:r>
      <w:r>
        <w:rPr/>
        <w:t>state</w:t>
      </w:r>
      <w:r>
        <w:rPr>
          <w:spacing w:val="-18"/>
        </w:rPr>
        <w:t> </w:t>
      </w:r>
      <w:r>
        <w:rPr/>
        <w:t>employee</w:t>
      </w:r>
      <w:r>
        <w:rPr>
          <w:spacing w:val="-18"/>
        </w:rPr>
        <w:t> </w:t>
      </w:r>
      <w:r>
        <w:rPr/>
        <w:t>health</w:t>
      </w:r>
      <w:r>
        <w:rPr/>
        <w:t> plans</w:t>
      </w:r>
      <w:r>
        <w:rPr>
          <w:spacing w:val="-13"/>
        </w:rPr>
        <w:t> </w:t>
      </w:r>
      <w:r>
        <w:rPr/>
        <w:t>with</w:t>
      </w:r>
      <w:r>
        <w:rPr>
          <w:spacing w:val="-12"/>
        </w:rPr>
        <w:t> </w:t>
      </w:r>
      <w:r>
        <w:rPr/>
        <w:t>26</w:t>
      </w:r>
      <w:r>
        <w:rPr>
          <w:spacing w:val="-12"/>
        </w:rPr>
        <w:t> </w:t>
      </w:r>
      <w:r>
        <w:rPr/>
        <w:t>states</w:t>
      </w:r>
      <w:r>
        <w:rPr>
          <w:spacing w:val="-12"/>
        </w:rPr>
        <w:t> </w:t>
      </w:r>
      <w:r>
        <w:rPr/>
        <w:t>extending</w:t>
      </w:r>
      <w:r>
        <w:rPr>
          <w:spacing w:val="-12"/>
        </w:rPr>
        <w:t> </w:t>
      </w:r>
      <w:r>
        <w:rPr>
          <w:spacing w:val="-1"/>
        </w:rPr>
        <w:t>coverage</w:t>
      </w:r>
      <w:r>
        <w:rPr>
          <w:spacing w:val="-12"/>
        </w:rPr>
        <w:t> </w:t>
      </w:r>
      <w:r>
        <w:rPr/>
        <w:t>under</w:t>
      </w:r>
      <w:r>
        <w:rPr>
          <w:spacing w:val="-12"/>
        </w:rPr>
        <w:t> </w:t>
      </w:r>
      <w:r>
        <w:rPr/>
        <w:t>their</w:t>
      </w:r>
      <w:r>
        <w:rPr>
          <w:spacing w:val="-12"/>
        </w:rPr>
        <w:t> </w:t>
      </w:r>
      <w:r>
        <w:rPr/>
        <w:t>parity</w:t>
      </w:r>
      <w:r>
        <w:rPr>
          <w:spacing w:val="-12"/>
        </w:rPr>
        <w:t> </w:t>
      </w:r>
      <w:r>
        <w:rPr/>
        <w:t>laws</w:t>
      </w:r>
      <w:r>
        <w:rPr>
          <w:spacing w:val="-12"/>
        </w:rPr>
        <w:t> </w:t>
      </w:r>
      <w:r>
        <w:rPr>
          <w:spacing w:val="-1"/>
        </w:rPr>
        <w:t>(Figure</w:t>
      </w:r>
      <w:r>
        <w:rPr>
          <w:spacing w:val="-12"/>
        </w:rPr>
        <w:t> </w:t>
      </w:r>
      <w:r>
        <w:rPr/>
        <w:t>5).</w:t>
      </w:r>
      <w:r>
        <w:rPr>
          <w:spacing w:val="30"/>
        </w:rPr>
        <w:t> </w:t>
      </w:r>
      <w:r>
        <w:rPr/>
        <w:t>Most</w:t>
      </w:r>
      <w:r>
        <w:rPr>
          <w:spacing w:val="-12"/>
        </w:rPr>
        <w:t> </w:t>
      </w:r>
      <w:r>
        <w:rPr/>
        <w:t>states</w:t>
      </w:r>
      <w:r>
        <w:rPr>
          <w:spacing w:val="-12"/>
        </w:rPr>
        <w:t> </w:t>
      </w:r>
      <w:r>
        <w:rPr>
          <w:spacing w:val="-1"/>
        </w:rPr>
        <w:t>self</w:t>
      </w:r>
      <w:r>
        <w:rPr>
          <w:spacing w:val="-3"/>
        </w:rPr>
        <w:t>-­‐</w:t>
      </w:r>
      <w:r>
        <w:rPr>
          <w:spacing w:val="29"/>
          <w:w w:val="33"/>
        </w:rPr>
        <w:t> </w:t>
      </w:r>
      <w:r>
        <w:rPr/>
        <w:t>insure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plans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50</w:t>
      </w:r>
      <w:r>
        <w:rPr>
          <w:spacing w:val="-2"/>
        </w:rPr>
        <w:t> </w:t>
      </w:r>
      <w:r>
        <w:rPr/>
        <w:t>percent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country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ranked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lowest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failing</w:t>
      </w:r>
      <w:r>
        <w:rPr>
          <w:spacing w:val="-1"/>
        </w:rPr>
        <w:t> </w:t>
      </w:r>
      <w:r>
        <w:rPr/>
        <w:t>scores</w:t>
      </w:r>
      <w:r>
        <w:rPr>
          <w:spacing w:val="-2"/>
        </w:rPr>
        <w:t> </w:t>
      </w:r>
      <w:r>
        <w:rPr/>
        <w:t>due</w:t>
      </w:r>
      <w:r>
        <w:rPr>
          <w:spacing w:val="-2"/>
        </w:rPr>
        <w:t> </w:t>
      </w:r>
      <w:r>
        <w:rPr/>
        <w:t>to</w:t>
      </w:r>
      <w:r>
        <w:rPr>
          <w:spacing w:val="21"/>
        </w:rPr>
        <w:t> </w:t>
      </w:r>
      <w:r>
        <w:rPr/>
        <w:t>partial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coverage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telehealth.</w:t>
      </w:r>
    </w:p>
    <w:p>
      <w:pPr>
        <w:spacing w:line="240" w:lineRule="auto" w:before="9"/>
        <w:rPr>
          <w:rFonts w:ascii="Calibri" w:hAnsi="Calibri" w:cs="Calibri" w:eastAsia="Calibri"/>
          <w:sz w:val="23"/>
          <w:szCs w:val="23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4.6pt;height:267.95pt;mso-position-horizontal-relative:char;mso-position-vertical-relative:line" coordorigin="0,0" coordsize="9492,5359">
            <v:group style="position:absolute;left:15;top:11;width:9461;height:524" coordorigin="15,11" coordsize="9461,524">
              <v:shape style="position:absolute;left:15;top:11;width:9461;height:524" coordorigin="15,11" coordsize="9461,524" path="m15,11l9476,11,9476,534,15,534,15,11xe" filled="true" fillcolor="#ee5d1b" stroked="false">
                <v:path arrowok="t"/>
                <v:fill type="solid"/>
              </v:shape>
            </v:group>
            <v:group style="position:absolute;left:121;top:87;width:9255;height:370" coordorigin="121,87" coordsize="9255,370">
              <v:shape style="position:absolute;left:121;top:87;width:9255;height:370" coordorigin="121,87" coordsize="9255,370" path="m121,87l9375,87,9375,457,121,457,121,87xe" filled="true" fillcolor="#ee5d1b" stroked="false">
                <v:path arrowok="t"/>
                <v:fill type="solid"/>
              </v:shape>
            </v:group>
            <v:group style="position:absolute;left:6;top:6;width:9480;height:2" coordorigin="6,6" coordsize="9480,2">
              <v:shape style="position:absolute;left:6;top:6;width:9480;height:2" coordorigin="6,6" coordsize="9480,0" path="m6,6l9486,6e" filled="false" stroked="true" strokeweight=".580pt" strokecolor="#000000">
                <v:path arrowok="t"/>
              </v:shape>
            </v:group>
            <v:group style="position:absolute;left:11;top:11;width:2;height:5338" coordorigin="11,11" coordsize="2,5338">
              <v:shape style="position:absolute;left:11;top:11;width:2;height:5338" coordorigin="11,11" coordsize="0,5338" path="m11,11l11,5348e" filled="false" stroked="true" strokeweight=".580pt" strokecolor="#000000">
                <v:path arrowok="t"/>
              </v:shape>
            </v:group>
            <v:group style="position:absolute;left:9481;top:11;width:2;height:5338" coordorigin="9481,11" coordsize="2,5338">
              <v:shape style="position:absolute;left:9481;top:11;width:2;height:5338" coordorigin="9481,11" coordsize="0,5338" path="m9481,11l9481,5348e" filled="false" stroked="true" strokeweight=".580pt" strokecolor="#000000">
                <v:path arrowok="t"/>
              </v:shape>
            </v:group>
            <v:group style="position:absolute;left:6;top:539;width:9480;height:2" coordorigin="6,539" coordsize="9480,2">
              <v:shape style="position:absolute;left:6;top:539;width:9480;height:2" coordorigin="6,539" coordsize="9480,0" path="m6,539l9486,539e" filled="false" stroked="true" strokeweight=".580pt" strokecolor="#000000">
                <v:path arrowok="t"/>
              </v:shape>
            </v:group>
            <v:group style="position:absolute;left:6;top:5353;width:9480;height:2" coordorigin="6,5353" coordsize="9480,2">
              <v:shape style="position:absolute;left:6;top:5353;width:9480;height:2" coordorigin="6,5353" coordsize="9480,0" path="m6,5353l9486,5353e" filled="false" stroked="true" strokeweight=".580pt" strokecolor="#000000">
                <v:path arrowok="t"/>
              </v:shape>
              <v:shape style="position:absolute;left:242;top:619;width:9005;height:4640" type="#_x0000_t75" stroked="false">
                <v:imagedata r:id="rId17" o:title=""/>
              </v:shape>
              <v:shape style="position:absolute;left:11;top:6;width:9471;height:533" type="#_x0000_t202" filled="false" stroked="false">
                <v:textbox inset="0,0,0,0">
                  <w:txbxContent>
                    <w:p>
                      <w:pPr>
                        <w:spacing w:before="88"/>
                        <w:ind w:left="1683" w:right="0" w:firstLine="0"/>
                        <w:jc w:val="left"/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FIGURE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8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5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9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–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8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State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9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Employee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8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Health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9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Plan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8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Coverage</w:t>
                      </w:r>
                      <w:r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6"/>
        <w:rPr>
          <w:rFonts w:ascii="Calibri" w:hAnsi="Calibri" w:cs="Calibri" w:eastAsia="Calibri"/>
          <w:sz w:val="23"/>
          <w:szCs w:val="23"/>
        </w:rPr>
      </w:pPr>
    </w:p>
    <w:p>
      <w:pPr>
        <w:pStyle w:val="Heading7"/>
        <w:spacing w:line="240" w:lineRule="auto" w:before="50"/>
        <w:ind w:left="1767" w:right="0"/>
        <w:jc w:val="left"/>
        <w:rPr>
          <w:b w:val="0"/>
          <w:bCs w:val="0"/>
          <w:i w:val="0"/>
        </w:rPr>
      </w:pPr>
      <w:r>
        <w:rPr>
          <w:i/>
        </w:rPr>
        <w:t>Medicaid</w:t>
      </w:r>
      <w:r>
        <w:rPr>
          <w:i/>
          <w:spacing w:val="-10"/>
        </w:rPr>
        <w:t> </w:t>
      </w:r>
      <w:r>
        <w:rPr>
          <w:i/>
        </w:rPr>
        <w:t>Service</w:t>
      </w:r>
      <w:r>
        <w:rPr>
          <w:i/>
          <w:spacing w:val="-9"/>
        </w:rPr>
        <w:t> </w:t>
      </w:r>
      <w:r>
        <w:rPr>
          <w:i/>
        </w:rPr>
        <w:t>Coverage</w:t>
      </w:r>
      <w:r>
        <w:rPr>
          <w:i/>
          <w:spacing w:val="-9"/>
        </w:rPr>
        <w:t> </w:t>
      </w:r>
      <w:r>
        <w:rPr>
          <w:i/>
        </w:rPr>
        <w:t>&amp;</w:t>
      </w:r>
      <w:r>
        <w:rPr>
          <w:i/>
          <w:spacing w:val="-9"/>
        </w:rPr>
        <w:t> </w:t>
      </w:r>
      <w:r>
        <w:rPr>
          <w:i/>
        </w:rPr>
        <w:t>Conditions</w:t>
      </w:r>
      <w:r>
        <w:rPr>
          <w:i/>
          <w:spacing w:val="-9"/>
        </w:rPr>
        <w:t> </w:t>
      </w:r>
      <w:r>
        <w:rPr>
          <w:i/>
        </w:rPr>
        <w:t>of</w:t>
      </w:r>
      <w:r>
        <w:rPr>
          <w:i/>
          <w:spacing w:val="-9"/>
        </w:rPr>
        <w:t> </w:t>
      </w:r>
      <w:r>
        <w:rPr>
          <w:i/>
        </w:rPr>
        <w:t>Payment</w:t>
      </w:r>
      <w:r>
        <w:rPr>
          <w:b w:val="0"/>
          <w:i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i/>
          <w:sz w:val="23"/>
          <w:szCs w:val="23"/>
        </w:rPr>
      </w:pPr>
    </w:p>
    <w:p>
      <w:pPr>
        <w:numPr>
          <w:ilvl w:val="2"/>
          <w:numId w:val="2"/>
        </w:numPr>
        <w:tabs>
          <w:tab w:pos="4240" w:val="left" w:leader="none"/>
        </w:tabs>
        <w:spacing w:before="0"/>
        <w:ind w:left="4239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i/>
          <w:sz w:val="24"/>
        </w:rPr>
        <w:t>Patient</w:t>
      </w:r>
      <w:r>
        <w:rPr>
          <w:rFonts w:ascii="Calibri"/>
          <w:b/>
          <w:i/>
          <w:spacing w:val="-12"/>
          <w:sz w:val="24"/>
        </w:rPr>
        <w:t> </w:t>
      </w:r>
      <w:r>
        <w:rPr>
          <w:rFonts w:ascii="Calibri"/>
          <w:b/>
          <w:i/>
          <w:spacing w:val="-1"/>
          <w:sz w:val="24"/>
        </w:rPr>
        <w:t>Setting</w:t>
      </w:r>
      <w:r>
        <w:rPr>
          <w:rFonts w:ascii="Calibri"/>
          <w:sz w:val="24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pStyle w:val="BodyText"/>
        <w:spacing w:line="240" w:lineRule="auto" w:before="0"/>
        <w:ind w:left="122" w:right="298" w:firstLine="0"/>
        <w:jc w:val="left"/>
      </w:pPr>
      <w:r>
        <w:rPr/>
        <w:t>In</w:t>
      </w:r>
      <w:r>
        <w:rPr>
          <w:spacing w:val="-3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policy,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place</w:t>
      </w:r>
      <w:r>
        <w:rPr>
          <w:spacing w:val="-2"/>
        </w:rPr>
        <w:t> </w:t>
      </w:r>
      <w:r>
        <w:rPr/>
        <w:t>where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patient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located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time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service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often</w:t>
      </w:r>
      <w:r>
        <w:rPr/>
        <w:t> referred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originating</w:t>
      </w:r>
      <w:r>
        <w:rPr>
          <w:spacing w:val="-2"/>
        </w:rPr>
        <w:t> </w:t>
      </w:r>
      <w:r>
        <w:rPr/>
        <w:t>site</w:t>
      </w:r>
      <w:r>
        <w:rPr>
          <w:spacing w:val="-2"/>
        </w:rPr>
        <w:t> </w:t>
      </w:r>
      <w:r>
        <w:rPr/>
        <w:t>(in</w:t>
      </w:r>
      <w:r>
        <w:rPr>
          <w:spacing w:val="-2"/>
        </w:rPr>
        <w:t> </w:t>
      </w:r>
      <w:r>
        <w:rPr/>
        <w:t>contrast,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site</w:t>
      </w:r>
      <w:r>
        <w:rPr>
          <w:spacing w:val="-2"/>
        </w:rPr>
        <w:t> </w:t>
      </w:r>
      <w:r>
        <w:rPr/>
        <w:t>where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provider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located</w:t>
      </w:r>
      <w:r>
        <w:rPr>
          <w:spacing w:val="-2"/>
        </w:rPr>
        <w:t> </w:t>
      </w:r>
      <w:r>
        <w:rPr/>
        <w:t>and</w:t>
      </w:r>
      <w:r>
        <w:rPr/>
        <w:t> often</w:t>
      </w:r>
      <w:r>
        <w:rPr>
          <w:spacing w:val="-2"/>
        </w:rPr>
        <w:t> </w:t>
      </w:r>
      <w:r>
        <w:rPr>
          <w:spacing w:val="-1"/>
        </w:rPr>
        <w:t>referred </w:t>
      </w:r>
      <w:r>
        <w:rPr/>
        <w:t>to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distant</w:t>
      </w:r>
      <w:r>
        <w:rPr>
          <w:spacing w:val="-1"/>
        </w:rPr>
        <w:t> </w:t>
      </w:r>
      <w:r>
        <w:rPr/>
        <w:t>site).</w:t>
      </w:r>
      <w:r>
        <w:rPr>
          <w:spacing w:val="50"/>
        </w:rPr>
        <w:t> </w:t>
      </w:r>
      <w:r>
        <w:rPr/>
        <w:t>The</w:t>
      </w:r>
      <w:r>
        <w:rPr>
          <w:spacing w:val="-2"/>
        </w:rPr>
        <w:t> </w:t>
      </w:r>
      <w:r>
        <w:rPr/>
        <w:t>location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patient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contentious</w:t>
      </w:r>
      <w:r>
        <w:rPr>
          <w:spacing w:val="-1"/>
        </w:rPr>
        <w:t> </w:t>
      </w:r>
      <w:r>
        <w:rPr/>
        <w:t>component</w:t>
      </w:r>
      <w:r>
        <w:rPr>
          <w:spacing w:val="-2"/>
        </w:rPr>
        <w:t> </w:t>
      </w:r>
      <w:r>
        <w:rPr/>
        <w:t>of</w:t>
      </w:r>
      <w:r>
        <w:rPr>
          <w:spacing w:val="27"/>
        </w:rPr>
        <w:t> </w:t>
      </w:r>
      <w:r>
        <w:rPr/>
        <w:t>telemedicine</w:t>
      </w:r>
      <w:r>
        <w:rPr>
          <w:spacing w:val="-5"/>
        </w:rPr>
        <w:t> </w:t>
      </w:r>
      <w:r>
        <w:rPr/>
        <w:t>coverage.</w:t>
      </w:r>
      <w:r>
        <w:rPr>
          <w:spacing w:val="47"/>
        </w:rPr>
        <w:t> </w:t>
      </w:r>
      <w:r>
        <w:rPr/>
        <w:t>A</w:t>
      </w:r>
      <w:r>
        <w:rPr>
          <w:spacing w:val="-3"/>
        </w:rPr>
        <w:t> </w:t>
      </w:r>
      <w:r>
        <w:rPr/>
        <w:t>traditional</w:t>
      </w:r>
      <w:r>
        <w:rPr>
          <w:spacing w:val="-4"/>
        </w:rPr>
        <w:t> </w:t>
      </w:r>
      <w:r>
        <w:rPr/>
        <w:t>approach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coverage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require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w w:val="99"/>
        </w:rPr>
        <w:t> </w:t>
      </w:r>
      <w:r>
        <w:rPr/>
        <w:t>patient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served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health</w:t>
      </w:r>
      <w:r>
        <w:rPr>
          <w:spacing w:val="-2"/>
        </w:rPr>
        <w:t> </w:t>
      </w:r>
      <w:r>
        <w:rPr/>
        <w:t>facility,</w:t>
      </w:r>
      <w:r>
        <w:rPr>
          <w:spacing w:val="-2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hospital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physician's</w:t>
      </w:r>
      <w:r>
        <w:rPr>
          <w:spacing w:val="-2"/>
        </w:rPr>
        <w:t> </w:t>
      </w:r>
      <w:r>
        <w:rPr/>
        <w:t>office.</w:t>
      </w:r>
    </w:p>
    <w:p>
      <w:pPr>
        <w:spacing w:after="0" w:line="240" w:lineRule="auto"/>
        <w:jc w:val="left"/>
        <w:sectPr>
          <w:footerReference w:type="default" r:id="rId16"/>
          <w:pgSz w:w="12240" w:h="15840"/>
          <w:pgMar w:footer="834" w:header="760" w:top="1240" w:bottom="1020" w:left="1320" w:right="1200"/>
          <w:pgNumType w:start="11"/>
        </w:sectPr>
      </w:pPr>
    </w:p>
    <w:p>
      <w:pPr>
        <w:spacing w:line="240" w:lineRule="auto" w:before="6"/>
        <w:rPr>
          <w:rFonts w:ascii="Calibri" w:hAnsi="Calibri" w:cs="Calibri" w:eastAsia="Calibri"/>
          <w:sz w:val="11"/>
          <w:szCs w:val="11"/>
        </w:rPr>
      </w:pPr>
    </w:p>
    <w:p>
      <w:pPr>
        <w:pStyle w:val="BodyText"/>
        <w:spacing w:line="240" w:lineRule="auto" w:before="58"/>
        <w:ind w:left="102" w:right="1" w:firstLine="0"/>
        <w:jc w:val="left"/>
      </w:pPr>
      <w:r>
        <w:rPr/>
        <w:t>Left</w:t>
      </w:r>
      <w:r>
        <w:rPr>
          <w:spacing w:val="-3"/>
        </w:rPr>
        <w:t> </w:t>
      </w:r>
      <w:r>
        <w:rPr/>
        <w:t>out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these</w:t>
      </w:r>
      <w:r>
        <w:rPr>
          <w:spacing w:val="-3"/>
        </w:rPr>
        <w:t> </w:t>
      </w:r>
      <w:r>
        <w:rPr/>
        <w:t>approaches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sites</w:t>
      </w:r>
      <w:r>
        <w:rPr>
          <w:spacing w:val="-3"/>
        </w:rPr>
        <w:t> </w:t>
      </w:r>
      <w:r>
        <w:rPr/>
        <w:t>where</w:t>
      </w:r>
      <w:r>
        <w:rPr>
          <w:spacing w:val="-2"/>
        </w:rPr>
        <w:t> </w:t>
      </w:r>
      <w:r>
        <w:rPr/>
        <w:t>people</w:t>
      </w:r>
      <w:r>
        <w:rPr>
          <w:spacing w:val="-3"/>
        </w:rPr>
        <w:t> </w:t>
      </w:r>
      <w:r>
        <w:rPr/>
        <w:t>predominantly</w:t>
      </w:r>
      <w:r>
        <w:rPr>
          <w:spacing w:val="-3"/>
        </w:rPr>
        <w:t> </w:t>
      </w:r>
      <w:r>
        <w:rPr/>
        <w:t>spend</w:t>
      </w:r>
      <w:r>
        <w:rPr>
          <w:spacing w:val="-2"/>
        </w:rPr>
        <w:t> </w:t>
      </w:r>
      <w:r>
        <w:rPr/>
        <w:t>their</w:t>
      </w:r>
      <w:r>
        <w:rPr>
          <w:spacing w:val="-3"/>
        </w:rPr>
        <w:t> </w:t>
      </w:r>
      <w:r>
        <w:rPr/>
        <w:t>time,</w:t>
      </w:r>
      <w:r>
        <w:rPr>
          <w:spacing w:val="-3"/>
        </w:rPr>
        <w:t> </w:t>
      </w:r>
      <w:r>
        <w:rPr/>
        <w:t>such</w:t>
      </w:r>
      <w:r>
        <w:rPr/>
        <w:t> as</w:t>
      </w:r>
      <w:r>
        <w:rPr>
          <w:spacing w:val="-3"/>
        </w:rPr>
        <w:t> </w:t>
      </w:r>
      <w:r>
        <w:rPr/>
        <w:t>homes,</w:t>
      </w:r>
      <w:r>
        <w:rPr>
          <w:spacing w:val="-3"/>
        </w:rPr>
        <w:t> </w:t>
      </w:r>
      <w:r>
        <w:rPr/>
        <w:t>office/place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work,</w:t>
      </w:r>
      <w:r>
        <w:rPr>
          <w:spacing w:val="-3"/>
        </w:rPr>
        <w:t> </w:t>
      </w:r>
      <w:r>
        <w:rPr/>
        <w:t>schools,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traveling</w:t>
      </w:r>
      <w:r>
        <w:rPr>
          <w:spacing w:val="-3"/>
        </w:rPr>
        <w:t> </w:t>
      </w:r>
      <w:r>
        <w:rPr/>
        <w:t>around.</w:t>
      </w:r>
      <w:r>
        <w:rPr>
          <w:spacing w:val="48"/>
        </w:rPr>
        <w:t> </w:t>
      </w:r>
      <w:r>
        <w:rPr/>
        <w:t>With</w:t>
      </w:r>
      <w:r>
        <w:rPr>
          <w:spacing w:val="-2"/>
        </w:rPr>
        <w:t> </w:t>
      </w:r>
      <w:r>
        <w:rPr/>
        <w:t>advances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decentralized</w:t>
      </w:r>
      <w:r>
        <w:rPr/>
        <w:t> computing</w:t>
      </w:r>
      <w:r>
        <w:rPr>
          <w:spacing w:val="-3"/>
        </w:rPr>
        <w:t> </w:t>
      </w:r>
      <w:r>
        <w:rPr/>
        <w:t>power,</w:t>
      </w:r>
      <w:r>
        <w:rPr>
          <w:spacing w:val="-3"/>
        </w:rPr>
        <w:t> </w:t>
      </w:r>
      <w:r>
        <w:rPr/>
        <w:t>such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cloud</w:t>
      </w:r>
      <w:r>
        <w:rPr>
          <w:spacing w:val="-3"/>
        </w:rPr>
        <w:t> </w:t>
      </w:r>
      <w:r>
        <w:rPr>
          <w:spacing w:val="-1"/>
        </w:rPr>
        <w:t>processing,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mobile</w:t>
      </w:r>
      <w:r>
        <w:rPr>
          <w:spacing w:val="-3"/>
        </w:rPr>
        <w:t> </w:t>
      </w:r>
      <w:r>
        <w:rPr/>
        <w:t>telecommunications,</w:t>
      </w:r>
      <w:r>
        <w:rPr>
          <w:spacing w:val="-2"/>
        </w:rPr>
        <w:t> </w:t>
      </w:r>
      <w:r>
        <w:rPr/>
        <w:t>such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4G</w:t>
      </w:r>
      <w:r>
        <w:rPr>
          <w:spacing w:val="20"/>
          <w:w w:val="99"/>
        </w:rPr>
        <w:t> </w:t>
      </w:r>
      <w:r>
        <w:rPr/>
        <w:t>wireless,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current</w:t>
      </w:r>
      <w:r>
        <w:rPr>
          <w:spacing w:val="-3"/>
        </w:rPr>
        <w:t> </w:t>
      </w:r>
      <w:r>
        <w:rPr/>
        <w:t>approach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cover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patients</w:t>
      </w:r>
      <w:r>
        <w:rPr>
          <w:spacing w:val="-3"/>
        </w:rPr>
        <w:t> </w:t>
      </w:r>
      <w:r>
        <w:rPr/>
        <w:t>wherever</w:t>
      </w:r>
      <w:r>
        <w:rPr>
          <w:spacing w:val="-3"/>
        </w:rPr>
        <w:t> </w:t>
      </w:r>
      <w:r>
        <w:rPr/>
        <w:t>they</w:t>
      </w:r>
      <w:r>
        <w:rPr>
          <w:spacing w:val="-3"/>
        </w:rPr>
        <w:t> </w:t>
      </w:r>
      <w:r>
        <w:rPr>
          <w:spacing w:val="-1"/>
        </w:rPr>
        <w:t>are.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0"/>
        <w:ind w:left="102" w:right="1" w:firstLine="0"/>
        <w:jc w:val="left"/>
      </w:pPr>
      <w:r>
        <w:rPr/>
        <w:t>For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report,</w:t>
      </w:r>
      <w:r>
        <w:rPr>
          <w:spacing w:val="-3"/>
        </w:rPr>
        <w:t> </w:t>
      </w:r>
      <w:r>
        <w:rPr/>
        <w:t>we</w:t>
      </w:r>
      <w:r>
        <w:rPr>
          <w:spacing w:val="-2"/>
        </w:rPr>
        <w:t> </w:t>
      </w:r>
      <w:r>
        <w:rPr/>
        <w:t>measured</w:t>
      </w:r>
      <w:r>
        <w:rPr>
          <w:spacing w:val="-3"/>
        </w:rPr>
        <w:t> </w:t>
      </w:r>
      <w:r>
        <w:rPr/>
        <w:t>components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state</w:t>
      </w:r>
      <w:r>
        <w:rPr>
          <w:spacing w:val="-3"/>
        </w:rPr>
        <w:t> </w:t>
      </w:r>
      <w:r>
        <w:rPr/>
        <w:t>Medicaid</w:t>
      </w:r>
      <w:r>
        <w:rPr>
          <w:spacing w:val="-3"/>
        </w:rPr>
        <w:t> </w:t>
      </w:r>
      <w:r>
        <w:rPr/>
        <w:t>policies</w:t>
      </w:r>
      <w:r>
        <w:rPr>
          <w:spacing w:val="-2"/>
        </w:rPr>
        <w:t> </w:t>
      </w:r>
      <w:r>
        <w:rPr>
          <w:spacing w:val="-1"/>
        </w:rPr>
        <w:t>that,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conditions</w:t>
      </w:r>
      <w:r>
        <w:rPr>
          <w:spacing w:val="-3"/>
        </w:rPr>
        <w:t> </w:t>
      </w:r>
      <w:r>
        <w:rPr/>
        <w:t>of</w:t>
      </w:r>
      <w:r>
        <w:rPr>
          <w:spacing w:val="24"/>
        </w:rPr>
        <w:t> </w:t>
      </w:r>
      <w:r>
        <w:rPr/>
        <w:t>coverage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payment,</w:t>
      </w:r>
      <w:r>
        <w:rPr>
          <w:spacing w:val="-3"/>
        </w:rPr>
        <w:t> </w:t>
      </w:r>
      <w:r>
        <w:rPr>
          <w:spacing w:val="-1"/>
        </w:rPr>
        <w:t>broaden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restrict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location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patient</w:t>
      </w:r>
      <w:r>
        <w:rPr>
          <w:spacing w:val="-4"/>
        </w:rPr>
        <w:t> </w:t>
      </w:r>
      <w:r>
        <w:rPr/>
        <w:t>when</w:t>
      </w:r>
      <w:r>
        <w:rPr>
          <w:spacing w:val="-4"/>
        </w:rPr>
        <w:t> </w:t>
      </w:r>
      <w:r>
        <w:rPr/>
        <w:t>telemedicine</w:t>
      </w:r>
      <w:r>
        <w:rPr>
          <w:spacing w:val="-4"/>
        </w:rPr>
        <w:t> </w:t>
      </w:r>
      <w:r>
        <w:rPr>
          <w:spacing w:val="-1"/>
        </w:rPr>
        <w:t>is</w:t>
      </w:r>
      <w:r>
        <w:rPr>
          <w:spacing w:val="25"/>
        </w:rPr>
        <w:t> </w:t>
      </w:r>
      <w:r>
        <w:rPr>
          <w:spacing w:val="-1"/>
        </w:rPr>
        <w:t>used.</w:t>
      </w:r>
      <w:r>
        <w:rPr/>
        <w:t> </w:t>
      </w:r>
      <w:r>
        <w:rPr>
          <w:spacing w:val="49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sites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observed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qualified</w:t>
      </w:r>
      <w:r>
        <w:rPr>
          <w:spacing w:val="-2"/>
        </w:rPr>
        <w:t> </w:t>
      </w:r>
      <w:r>
        <w:rPr/>
        <w:t>patient</w:t>
      </w:r>
      <w:r>
        <w:rPr>
          <w:spacing w:val="-2"/>
        </w:rPr>
        <w:t> </w:t>
      </w:r>
      <w:r>
        <w:rPr/>
        <w:t>locations: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9" w:lineRule="exact" w:before="0" w:after="0"/>
        <w:ind w:left="822" w:right="0" w:hanging="360"/>
        <w:jc w:val="left"/>
      </w:pPr>
      <w:r>
        <w:rPr/>
        <w:t>Hospitals</w:t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doctor’s</w:t>
      </w:r>
      <w:r>
        <w:rPr>
          <w:spacing w:val="-5"/>
        </w:rPr>
        <w:t> </w:t>
      </w:r>
      <w:r>
        <w:rPr/>
        <w:t>office</w:t>
      </w:r>
      <w:r>
        <w:rPr/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other</w:t>
      </w:r>
      <w:r>
        <w:rPr>
          <w:spacing w:val="-5"/>
        </w:rPr>
        <w:t> </w:t>
      </w:r>
      <w:r>
        <w:rPr/>
        <w:t>provider’s</w:t>
      </w:r>
      <w:r>
        <w:rPr>
          <w:spacing w:val="-4"/>
        </w:rPr>
        <w:t> </w:t>
      </w:r>
      <w:r>
        <w:rPr/>
        <w:t>office</w:t>
      </w:r>
      <w:r>
        <w:rPr/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dentist</w:t>
      </w:r>
      <w:r>
        <w:rPr>
          <w:spacing w:val="-5"/>
        </w:rPr>
        <w:t> </w:t>
      </w:r>
      <w:r>
        <w:rPr/>
        <w:t>office</w:t>
      </w:r>
      <w:r>
        <w:rPr/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>
          <w:spacing w:val="-1"/>
        </w:rPr>
        <w:t>home</w:t>
      </w:r>
      <w:r>
        <w:rPr/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5" w:lineRule="exact" w:before="0" w:after="0"/>
        <w:ind w:left="822" w:right="0" w:hanging="360"/>
        <w:jc w:val="left"/>
      </w:pPr>
      <w:r>
        <w:rPr/>
        <w:t>federally</w:t>
      </w:r>
      <w:r>
        <w:rPr>
          <w:spacing w:val="-4"/>
        </w:rPr>
        <w:t> </w:t>
      </w:r>
      <w:r>
        <w:rPr/>
        <w:t>qualified</w:t>
      </w:r>
      <w:r>
        <w:rPr>
          <w:spacing w:val="-3"/>
        </w:rPr>
        <w:t> </w:t>
      </w:r>
      <w:r>
        <w:rPr/>
        <w:t>health</w:t>
      </w:r>
      <w:r>
        <w:rPr>
          <w:spacing w:val="-4"/>
        </w:rPr>
        <w:t> </w:t>
      </w:r>
      <w:r>
        <w:rPr/>
        <w:t>center</w:t>
      </w:r>
      <w:r>
        <w:rPr>
          <w:spacing w:val="-3"/>
        </w:rPr>
        <w:t> </w:t>
      </w:r>
      <w:r>
        <w:rPr>
          <w:spacing w:val="-1"/>
        </w:rPr>
        <w:t>(FQHC)</w:t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5" w:lineRule="exact" w:before="0" w:after="0"/>
        <w:ind w:left="822" w:right="0" w:hanging="360"/>
        <w:jc w:val="left"/>
      </w:pPr>
      <w:r>
        <w:rPr/>
        <w:t>critical</w:t>
      </w:r>
      <w:r>
        <w:rPr>
          <w:spacing w:val="-4"/>
        </w:rPr>
        <w:t> </w:t>
      </w:r>
      <w:r>
        <w:rPr/>
        <w:t>access</w:t>
      </w:r>
      <w:r>
        <w:rPr>
          <w:spacing w:val="-3"/>
        </w:rPr>
        <w:t> </w:t>
      </w:r>
      <w:r>
        <w:rPr/>
        <w:t>hospital</w:t>
      </w:r>
      <w:r>
        <w:rPr>
          <w:spacing w:val="-3"/>
        </w:rPr>
        <w:t> </w:t>
      </w:r>
      <w:r>
        <w:rPr>
          <w:spacing w:val="-1"/>
        </w:rPr>
        <w:t>(CAH)</w:t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rural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center</w:t>
      </w:r>
      <w:r>
        <w:rPr>
          <w:spacing w:val="-2"/>
        </w:rPr>
        <w:t> </w:t>
      </w:r>
      <w:r>
        <w:rPr/>
        <w:t>(RHC)</w:t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community</w:t>
      </w:r>
      <w:r>
        <w:rPr>
          <w:spacing w:val="-5"/>
        </w:rPr>
        <w:t> </w:t>
      </w:r>
      <w:r>
        <w:rPr/>
        <w:t>mental</w:t>
      </w:r>
      <w:r>
        <w:rPr>
          <w:spacing w:val="-4"/>
        </w:rPr>
        <w:t> </w:t>
      </w:r>
      <w:r>
        <w:rPr/>
        <w:t>health</w:t>
      </w:r>
      <w:r>
        <w:rPr>
          <w:spacing w:val="-4"/>
        </w:rPr>
        <w:t> </w:t>
      </w:r>
      <w:r>
        <w:rPr/>
        <w:t>center</w:t>
      </w:r>
      <w:r>
        <w:rPr>
          <w:spacing w:val="-4"/>
        </w:rPr>
        <w:t> </w:t>
      </w:r>
      <w:r>
        <w:rPr>
          <w:spacing w:val="-1"/>
        </w:rPr>
        <w:t>(CMHC)</w:t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sole</w:t>
      </w:r>
      <w:r>
        <w:rPr>
          <w:spacing w:val="-4"/>
        </w:rPr>
        <w:t> </w:t>
      </w:r>
      <w:r>
        <w:rPr/>
        <w:t>community</w:t>
      </w:r>
      <w:r>
        <w:rPr>
          <w:spacing w:val="-4"/>
        </w:rPr>
        <w:t> </w:t>
      </w:r>
      <w:r>
        <w:rPr/>
        <w:t>hospital</w:t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>
          <w:w w:val="95"/>
        </w:rPr>
        <w:t>school/school-­‐based</w:t>
      </w:r>
      <w:r>
        <w:rPr>
          <w:spacing w:val="18"/>
          <w:w w:val="95"/>
        </w:rPr>
        <w:t> </w:t>
      </w:r>
      <w:r>
        <w:rPr>
          <w:w w:val="95"/>
        </w:rPr>
        <w:t>health</w:t>
      </w:r>
      <w:r>
        <w:rPr>
          <w:spacing w:val="18"/>
          <w:w w:val="95"/>
        </w:rPr>
        <w:t> </w:t>
      </w:r>
      <w:r>
        <w:rPr>
          <w:w w:val="95"/>
        </w:rPr>
        <w:t>center</w:t>
      </w:r>
      <w:r>
        <w:rPr>
          <w:spacing w:val="19"/>
          <w:w w:val="95"/>
        </w:rPr>
        <w:t> </w:t>
      </w:r>
      <w:r>
        <w:rPr>
          <w:w w:val="95"/>
        </w:rPr>
        <w:t>(SBHC)</w:t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assistive</w:t>
      </w:r>
      <w:r>
        <w:rPr>
          <w:spacing w:val="-4"/>
        </w:rPr>
        <w:t> </w:t>
      </w:r>
      <w:r>
        <w:rPr/>
        <w:t>living</w:t>
      </w:r>
      <w:r>
        <w:rPr>
          <w:spacing w:val="-4"/>
        </w:rPr>
        <w:t> </w:t>
      </w:r>
      <w:r>
        <w:rPr/>
        <w:t>facility</w:t>
      </w:r>
      <w:r>
        <w:rPr>
          <w:spacing w:val="-4"/>
        </w:rPr>
        <w:t> </w:t>
      </w:r>
      <w:r>
        <w:rPr>
          <w:spacing w:val="-1"/>
        </w:rPr>
        <w:t>(ALF)</w:t>
      </w:r>
      <w:r>
        <w:rPr/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skilled</w:t>
      </w:r>
      <w:r>
        <w:rPr>
          <w:spacing w:val="-4"/>
        </w:rPr>
        <w:t> </w:t>
      </w:r>
      <w:r>
        <w:rPr/>
        <w:t>nursing</w:t>
      </w:r>
      <w:r>
        <w:rPr>
          <w:spacing w:val="-4"/>
        </w:rPr>
        <w:t> </w:t>
      </w:r>
      <w:r>
        <w:rPr/>
        <w:t>facility</w:t>
      </w:r>
      <w:r>
        <w:rPr>
          <w:spacing w:val="-3"/>
        </w:rPr>
        <w:t> </w:t>
      </w:r>
      <w:r>
        <w:rPr>
          <w:spacing w:val="-1"/>
        </w:rPr>
        <w:t>(SNF)</w:t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stroke</w:t>
      </w:r>
      <w:r>
        <w:rPr>
          <w:spacing w:val="-9"/>
        </w:rPr>
        <w:t> </w:t>
      </w:r>
      <w:r>
        <w:rPr/>
        <w:t>center</w:t>
      </w:r>
      <w:r>
        <w:rPr/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>
          <w:spacing w:val="-1"/>
        </w:rPr>
        <w:t>rehabilitation/therapeutic</w:t>
      </w:r>
      <w:r>
        <w:rPr>
          <w:spacing w:val="-5"/>
        </w:rPr>
        <w:t> </w:t>
      </w:r>
      <w:r>
        <w:rPr/>
        <w:t>health</w:t>
      </w:r>
      <w:r>
        <w:rPr>
          <w:spacing w:val="-5"/>
        </w:rPr>
        <w:t> </w:t>
      </w:r>
      <w:r>
        <w:rPr/>
        <w:t>setting</w:t>
      </w:r>
      <w:r>
        <w:rPr/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ambulatory</w:t>
      </w:r>
      <w:r>
        <w:rPr>
          <w:spacing w:val="-7"/>
        </w:rPr>
        <w:t> </w:t>
      </w:r>
      <w:r>
        <w:rPr/>
        <w:t>surgical</w:t>
      </w:r>
      <w:r>
        <w:rPr>
          <w:spacing w:val="-7"/>
        </w:rPr>
        <w:t> </w:t>
      </w:r>
      <w:r>
        <w:rPr/>
        <w:t>center</w:t>
      </w:r>
      <w:r>
        <w:rPr/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residential</w:t>
      </w:r>
      <w:r>
        <w:rPr>
          <w:spacing w:val="-9"/>
        </w:rPr>
        <w:t> </w:t>
      </w:r>
      <w:r>
        <w:rPr/>
        <w:t>treatment</w:t>
      </w:r>
      <w:r>
        <w:rPr>
          <w:spacing w:val="-8"/>
        </w:rPr>
        <w:t> </w:t>
      </w:r>
      <w:r>
        <w:rPr/>
        <w:t>center</w:t>
      </w:r>
      <w:r>
        <w:rPr/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health</w:t>
      </w:r>
      <w:r>
        <w:rPr>
          <w:spacing w:val="-9"/>
        </w:rPr>
        <w:t> </w:t>
      </w:r>
      <w:r>
        <w:rPr/>
        <w:t>departments</w:t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renal</w:t>
      </w:r>
      <w:r>
        <w:rPr>
          <w:spacing w:val="-5"/>
        </w:rPr>
        <w:t> </w:t>
      </w:r>
      <w:r>
        <w:rPr/>
        <w:t>dialysis</w:t>
      </w:r>
      <w:r>
        <w:rPr>
          <w:spacing w:val="-4"/>
        </w:rPr>
        <w:t> </w:t>
      </w:r>
      <w:r>
        <w:rPr/>
        <w:t>centers</w:t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9" w:lineRule="exact" w:before="0" w:after="0"/>
        <w:ind w:left="822" w:right="0" w:hanging="360"/>
        <w:jc w:val="left"/>
      </w:pPr>
      <w:r>
        <w:rPr/>
        <w:t>habilitation</w:t>
      </w:r>
      <w:r>
        <w:rPr>
          <w:spacing w:val="-6"/>
        </w:rPr>
        <w:t> </w:t>
      </w:r>
      <w:r>
        <w:rPr>
          <w:spacing w:val="-1"/>
        </w:rPr>
        <w:t>centers.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0"/>
        <w:ind w:left="102" w:right="1" w:firstLine="0"/>
        <w:jc w:val="left"/>
      </w:pPr>
      <w:r>
        <w:rPr>
          <w:spacing w:val="-1"/>
        </w:rPr>
        <w:t>States</w:t>
      </w:r>
      <w:r>
        <w:rPr>
          <w:spacing w:val="-3"/>
        </w:rPr>
        <w:t> </w:t>
      </w:r>
      <w:r>
        <w:rPr>
          <w:spacing w:val="-1"/>
        </w:rPr>
        <w:t>received</w:t>
      </w:r>
      <w:r>
        <w:rPr>
          <w:spacing w:val="-2"/>
        </w:rPr>
        <w:t> </w:t>
      </w:r>
      <w:r>
        <w:rPr/>
        <w:t>one</w:t>
      </w:r>
      <w:r>
        <w:rPr>
          <w:spacing w:val="-2"/>
        </w:rPr>
        <w:t> </w:t>
      </w:r>
      <w:r>
        <w:rPr>
          <w:spacing w:val="-1"/>
        </w:rPr>
        <w:t>(1)</w:t>
      </w:r>
      <w:r>
        <w:rPr>
          <w:spacing w:val="-3"/>
        </w:rPr>
        <w:t> </w:t>
      </w:r>
      <w:r>
        <w:rPr/>
        <w:t>point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each</w:t>
      </w:r>
      <w:r>
        <w:rPr>
          <w:spacing w:val="-2"/>
        </w:rPr>
        <w:t> </w:t>
      </w:r>
      <w:r>
        <w:rPr/>
        <w:t>patient</w:t>
      </w:r>
      <w:r>
        <w:rPr>
          <w:spacing w:val="-3"/>
        </w:rPr>
        <w:t> </w:t>
      </w:r>
      <w:r>
        <w:rPr/>
        <w:t>setting</w:t>
      </w:r>
      <w:r>
        <w:rPr>
          <w:spacing w:val="-2"/>
        </w:rPr>
        <w:t> </w:t>
      </w:r>
      <w:r>
        <w:rPr/>
        <w:t>authorized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an</w:t>
      </w:r>
      <w:r>
        <w:rPr>
          <w:spacing w:val="-2"/>
        </w:rPr>
        <w:t> </w:t>
      </w:r>
      <w:r>
        <w:rPr/>
        <w:t>eligible</w:t>
      </w:r>
      <w:r>
        <w:rPr>
          <w:spacing w:val="-2"/>
        </w:rPr>
        <w:t> </w:t>
      </w:r>
      <w:r>
        <w:rPr/>
        <w:t>originating</w:t>
      </w:r>
      <w:r>
        <w:rPr>
          <w:spacing w:val="-2"/>
        </w:rPr>
        <w:t> </w:t>
      </w:r>
      <w:r>
        <w:rPr/>
        <w:t>site.</w:t>
      </w:r>
      <w:r>
        <w:rPr>
          <w:spacing w:val="21"/>
        </w:rPr>
        <w:t> </w:t>
      </w:r>
      <w:r>
        <w:rPr/>
        <w:t>Those</w:t>
      </w:r>
      <w:r>
        <w:rPr>
          <w:spacing w:val="-3"/>
        </w:rPr>
        <w:t> </w:t>
      </w:r>
      <w:r>
        <w:rPr/>
        <w:t>states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did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specify</w:t>
      </w:r>
      <w:r>
        <w:rPr>
          <w:spacing w:val="-3"/>
        </w:rPr>
        <w:t> </w:t>
      </w:r>
      <w:r>
        <w:rPr/>
        <w:t>an</w:t>
      </w:r>
      <w:r>
        <w:rPr>
          <w:spacing w:val="-2"/>
        </w:rPr>
        <w:t> </w:t>
      </w:r>
      <w:r>
        <w:rPr/>
        <w:t>originating</w:t>
      </w:r>
      <w:r>
        <w:rPr>
          <w:spacing w:val="-3"/>
        </w:rPr>
        <w:t> </w:t>
      </w:r>
      <w:r>
        <w:rPr/>
        <w:t>site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given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maximum</w:t>
      </w:r>
      <w:r>
        <w:rPr>
          <w:spacing w:val="-3"/>
        </w:rPr>
        <w:t> </w:t>
      </w:r>
      <w:r>
        <w:rPr/>
        <w:t>score</w:t>
      </w:r>
      <w:r>
        <w:rPr>
          <w:spacing w:val="-2"/>
        </w:rPr>
        <w:t> </w:t>
      </w:r>
      <w:r>
        <w:rPr/>
        <w:t>possible</w:t>
      </w:r>
      <w:r>
        <w:rPr>
          <w:w w:val="99"/>
        </w:rPr>
        <w:t> </w:t>
      </w:r>
      <w:r>
        <w:rPr/>
        <w:t>(20).</w:t>
      </w:r>
    </w:p>
    <w:p>
      <w:pPr>
        <w:spacing w:line="240" w:lineRule="auto" w:before="9"/>
        <w:rPr>
          <w:rFonts w:ascii="Calibri" w:hAnsi="Calibri" w:cs="Calibri" w:eastAsia="Calibri"/>
          <w:sz w:val="23"/>
          <w:szCs w:val="23"/>
        </w:rPr>
      </w:pPr>
    </w:p>
    <w:tbl>
      <w:tblPr>
        <w:tblW w:w="0" w:type="auto"/>
        <w:jc w:val="left"/>
        <w:tblInd w:w="30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3062"/>
      </w:tblGrid>
      <w:tr>
        <w:trPr>
          <w:trHeight w:val="595" w:hRule="exact"/>
        </w:trPr>
        <w:tc>
          <w:tcPr>
            <w:tcW w:w="352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8787"/>
          </w:tcPr>
          <w:p>
            <w:pPr>
              <w:pStyle w:val="TableParagraph"/>
              <w:spacing w:line="240" w:lineRule="auto" w:before="1"/>
              <w:ind w:left="969" w:right="892" w:hanging="7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Scale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–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Medicaid: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sz w:val="24"/>
                <w:szCs w:val="24"/>
              </w:rPr>
              <w:t>Patient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sz w:val="24"/>
                <w:szCs w:val="24"/>
              </w:rPr>
              <w:t>Settings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16+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points</w:t>
            </w:r>
          </w:p>
        </w:tc>
      </w:tr>
      <w:tr>
        <w:trPr>
          <w:trHeight w:val="307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11-­‐15</w:t>
            </w:r>
            <w:r>
              <w:rPr>
                <w:rFonts w:ascii="Calibri" w:hAnsi="Calibri" w:cs="Calibri" w:eastAsia="Calibri"/>
                <w:spacing w:val="-16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points</w:t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6-­‐10</w:t>
            </w:r>
            <w:r>
              <w:rPr>
                <w:rFonts w:ascii="Calibri" w:hAnsi="Calibri" w:cs="Calibri" w:eastAsia="Calibri"/>
                <w:spacing w:val="-27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points</w:t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≤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5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points</w:t>
            </w:r>
          </w:p>
        </w:tc>
      </w:tr>
    </w:tbl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 w:before="58"/>
        <w:ind w:left="102" w:right="1" w:firstLine="0"/>
        <w:jc w:val="left"/>
      </w:pPr>
      <w:r>
        <w:rPr/>
        <w:t>Twenty-­‐six</w:t>
      </w:r>
      <w:r>
        <w:rPr>
          <w:spacing w:val="-11"/>
        </w:rPr>
        <w:t> </w:t>
      </w:r>
      <w:r>
        <w:rPr/>
        <w:t>states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D.C.</w:t>
      </w:r>
      <w:r>
        <w:rPr>
          <w:spacing w:val="-11"/>
        </w:rPr>
        <w:t> </w:t>
      </w:r>
      <w:r>
        <w:rPr/>
        <w:t>do</w:t>
      </w:r>
      <w:r>
        <w:rPr>
          <w:spacing w:val="-10"/>
        </w:rPr>
        <w:t> </w:t>
      </w:r>
      <w:r>
        <w:rPr/>
        <w:t>not</w:t>
      </w:r>
      <w:r>
        <w:rPr>
          <w:spacing w:val="-11"/>
        </w:rPr>
        <w:t> </w:t>
      </w:r>
      <w:r>
        <w:rPr/>
        <w:t>specify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patient</w:t>
      </w:r>
      <w:r>
        <w:rPr>
          <w:spacing w:val="-11"/>
        </w:rPr>
        <w:t> </w:t>
      </w:r>
      <w:r>
        <w:rPr/>
        <w:t>setting</w:t>
      </w:r>
      <w:r>
        <w:rPr>
          <w:spacing w:val="-11"/>
        </w:rPr>
        <w:t> </w:t>
      </w:r>
      <w:r>
        <w:rPr/>
        <w:t>or</w:t>
      </w:r>
      <w:r>
        <w:rPr>
          <w:spacing w:val="-10"/>
        </w:rPr>
        <w:t> </w:t>
      </w:r>
      <w:r>
        <w:rPr>
          <w:spacing w:val="-1"/>
        </w:rPr>
        <w:t>patient</w:t>
      </w:r>
      <w:r>
        <w:rPr>
          <w:spacing w:val="-11"/>
        </w:rPr>
        <w:t> </w:t>
      </w:r>
      <w:r>
        <w:rPr/>
        <w:t>location</w:t>
      </w:r>
      <w:r>
        <w:rPr>
          <w:spacing w:val="-10"/>
        </w:rPr>
        <w:t> </w:t>
      </w:r>
      <w:r>
        <w:rPr/>
        <w:t>as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condition</w:t>
      </w:r>
      <w:r>
        <w:rPr>
          <w:spacing w:val="-10"/>
        </w:rPr>
        <w:t> </w:t>
      </w:r>
      <w:r>
        <w:rPr/>
        <w:t>of</w:t>
      </w:r>
      <w:r>
        <w:rPr>
          <w:spacing w:val="26"/>
        </w:rPr>
        <w:t> </w:t>
      </w:r>
      <w:r>
        <w:rPr/>
        <w:t>payment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telemedicine</w:t>
      </w:r>
      <w:r>
        <w:rPr>
          <w:spacing w:val="-6"/>
        </w:rPr>
        <w:t> </w:t>
      </w:r>
      <w:r>
        <w:rPr>
          <w:spacing w:val="-1"/>
        </w:rPr>
        <w:t>(Figure</w:t>
      </w:r>
      <w:r>
        <w:rPr>
          <w:spacing w:val="-4"/>
        </w:rPr>
        <w:t> </w:t>
      </w:r>
      <w:r>
        <w:rPr/>
        <w:t>6).</w:t>
      </w:r>
    </w:p>
    <w:p>
      <w:pPr>
        <w:spacing w:after="0" w:line="240" w:lineRule="auto"/>
        <w:jc w:val="left"/>
        <w:sectPr>
          <w:pgSz w:w="12240" w:h="15840"/>
          <w:pgMar w:header="760" w:footer="834" w:top="1240" w:bottom="1020" w:left="1340" w:right="148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4"/>
          <w:szCs w:val="24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4.6pt;height:268.45pt;mso-position-horizontal-relative:char;mso-position-vertical-relative:line" coordorigin="0,0" coordsize="9492,5369">
            <v:group style="position:absolute;left:15;top:11;width:9461;height:524" coordorigin="15,11" coordsize="9461,524">
              <v:shape style="position:absolute;left:15;top:11;width:9461;height:524" coordorigin="15,11" coordsize="9461,524" path="m15,11l9476,11,9476,534,15,534,15,11xe" filled="true" fillcolor="#ee5d1b" stroked="false">
                <v:path arrowok="t"/>
                <v:fill type="solid"/>
              </v:shape>
            </v:group>
            <v:group style="position:absolute;left:121;top:87;width:9255;height:370" coordorigin="121,87" coordsize="9255,370">
              <v:shape style="position:absolute;left:121;top:87;width:9255;height:370" coordorigin="121,87" coordsize="9255,370" path="m121,87l9375,87,9375,457,121,457,121,87xe" filled="true" fillcolor="#ee5d1b" stroked="false">
                <v:path arrowok="t"/>
                <v:fill type="solid"/>
              </v:shape>
            </v:group>
            <v:group style="position:absolute;left:6;top:6;width:9480;height:2" coordorigin="6,6" coordsize="9480,2">
              <v:shape style="position:absolute;left:6;top:6;width:9480;height:2" coordorigin="6,6" coordsize="9480,0" path="m6,6l9486,6e" filled="false" stroked="true" strokeweight=".580pt" strokecolor="#000000">
                <v:path arrowok="t"/>
              </v:shape>
            </v:group>
            <v:group style="position:absolute;left:11;top:11;width:2;height:5348" coordorigin="11,11" coordsize="2,5348">
              <v:shape style="position:absolute;left:11;top:11;width:2;height:5348" coordorigin="11,11" coordsize="0,5348" path="m11,11l11,5358e" filled="false" stroked="true" strokeweight=".580pt" strokecolor="#000000">
                <v:path arrowok="t"/>
              </v:shape>
            </v:group>
            <v:group style="position:absolute;left:9481;top:11;width:2;height:5348" coordorigin="9481,11" coordsize="2,5348">
              <v:shape style="position:absolute;left:9481;top:11;width:2;height:5348" coordorigin="9481,11" coordsize="0,5348" path="m9481,11l9481,5358e" filled="false" stroked="true" strokeweight=".580pt" strokecolor="#000000">
                <v:path arrowok="t"/>
              </v:shape>
            </v:group>
            <v:group style="position:absolute;left:6;top:539;width:9480;height:2" coordorigin="6,539" coordsize="9480,2">
              <v:shape style="position:absolute;left:6;top:539;width:9480;height:2" coordorigin="6,539" coordsize="9480,0" path="m6,539l9486,539e" filled="false" stroked="true" strokeweight=".580pt" strokecolor="#000000">
                <v:path arrowok="t"/>
              </v:shape>
            </v:group>
            <v:group style="position:absolute;left:6;top:5363;width:9480;height:2" coordorigin="6,5363" coordsize="9480,2">
              <v:shape style="position:absolute;left:6;top:5363;width:9480;height:2" coordorigin="6,5363" coordsize="9480,0" path="m6,5363l9486,5363e" filled="false" stroked="true" strokeweight=".580pt" strokecolor="#000000">
                <v:path arrowok="t"/>
              </v:shape>
              <v:shape style="position:absolute;left:242;top:624;width:9005;height:4640" type="#_x0000_t75" stroked="false">
                <v:imagedata r:id="rId18" o:title=""/>
              </v:shape>
              <v:shape style="position:absolute;left:11;top:6;width:9471;height:533" type="#_x0000_t202" filled="false" stroked="false">
                <v:textbox inset="0,0,0,0">
                  <w:txbxContent>
                    <w:p>
                      <w:pPr>
                        <w:spacing w:before="88"/>
                        <w:ind w:left="2413" w:right="0" w:firstLine="0"/>
                        <w:jc w:val="left"/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FIGURE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6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6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7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–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7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Medicaid: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32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Patient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7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Setting</w:t>
                      </w:r>
                      <w:r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 w:before="58"/>
        <w:ind w:left="122" w:right="298" w:firstLine="0"/>
        <w:jc w:val="left"/>
      </w:pPr>
      <w:r>
        <w:rPr/>
        <w:t>Aside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this,</w:t>
      </w:r>
      <w:r>
        <w:rPr>
          <w:spacing w:val="-2"/>
        </w:rPr>
        <w:t> </w:t>
      </w:r>
      <w:r>
        <w:rPr/>
        <w:t>36</w:t>
      </w:r>
      <w:r>
        <w:rPr>
          <w:spacing w:val="-3"/>
        </w:rPr>
        <w:t> </w:t>
      </w:r>
      <w:r>
        <w:rPr/>
        <w:t>states</w:t>
      </w:r>
      <w:r>
        <w:rPr>
          <w:spacing w:val="-2"/>
        </w:rPr>
        <w:t> </w:t>
      </w:r>
      <w:r>
        <w:rPr/>
        <w:t>allow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home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an</w:t>
      </w:r>
      <w:r>
        <w:rPr>
          <w:spacing w:val="-3"/>
        </w:rPr>
        <w:t> </w:t>
      </w:r>
      <w:r>
        <w:rPr>
          <w:spacing w:val="-1"/>
        </w:rPr>
        <w:t>originating/patient</w:t>
      </w:r>
      <w:r>
        <w:rPr>
          <w:spacing w:val="-2"/>
        </w:rPr>
        <w:t> </w:t>
      </w:r>
      <w:r>
        <w:rPr/>
        <w:t>site,</w:t>
      </w:r>
      <w:r>
        <w:rPr>
          <w:spacing w:val="-3"/>
        </w:rPr>
        <w:t> </w:t>
      </w:r>
      <w:r>
        <w:rPr/>
        <w:t>while</w:t>
      </w:r>
      <w:r>
        <w:rPr>
          <w:spacing w:val="-2"/>
        </w:rPr>
        <w:t> </w:t>
      </w:r>
      <w:r>
        <w:rPr>
          <w:spacing w:val="-1"/>
        </w:rPr>
        <w:t>18</w:t>
      </w:r>
      <w:r>
        <w:rPr>
          <w:spacing w:val="-3"/>
        </w:rPr>
        <w:t> </w:t>
      </w:r>
      <w:r>
        <w:rPr/>
        <w:t>states</w:t>
      </w:r>
      <w:r>
        <w:rPr>
          <w:spacing w:val="38"/>
        </w:rPr>
        <w:t> </w:t>
      </w:r>
      <w:r>
        <w:rPr/>
        <w:t>recognize</w:t>
      </w:r>
      <w:r>
        <w:rPr>
          <w:spacing w:val="-19"/>
        </w:rPr>
        <w:t> </w:t>
      </w:r>
      <w:r>
        <w:rPr/>
        <w:t>schools</w:t>
      </w:r>
      <w:r>
        <w:rPr>
          <w:spacing w:val="-18"/>
        </w:rPr>
        <w:t> </w:t>
      </w:r>
      <w:r>
        <w:rPr/>
        <w:t>and/or</w:t>
      </w:r>
      <w:r>
        <w:rPr>
          <w:spacing w:val="-19"/>
        </w:rPr>
        <w:t> </w:t>
      </w:r>
      <w:r>
        <w:rPr/>
        <w:t>SBHCs</w:t>
      </w:r>
      <w:r>
        <w:rPr>
          <w:spacing w:val="-18"/>
        </w:rPr>
        <w:t> </w:t>
      </w:r>
      <w:r>
        <w:rPr/>
        <w:t>as</w:t>
      </w:r>
      <w:r>
        <w:rPr>
          <w:spacing w:val="-19"/>
        </w:rPr>
        <w:t> </w:t>
      </w:r>
      <w:r>
        <w:rPr/>
        <w:t>an</w:t>
      </w:r>
      <w:r>
        <w:rPr>
          <w:spacing w:val="-18"/>
        </w:rPr>
        <w:t> </w:t>
      </w:r>
      <w:r>
        <w:rPr/>
        <w:t>originating</w:t>
      </w:r>
      <w:r>
        <w:rPr>
          <w:spacing w:val="-18"/>
        </w:rPr>
        <w:t> </w:t>
      </w:r>
      <w:r>
        <w:rPr/>
        <w:t>site</w:t>
      </w:r>
      <w:r>
        <w:rPr>
          <w:spacing w:val="-19"/>
        </w:rPr>
        <w:t> </w:t>
      </w:r>
      <w:r>
        <w:rPr>
          <w:spacing w:val="-1"/>
        </w:rPr>
        <w:t>(Figures</w:t>
      </w:r>
      <w:r>
        <w:rPr>
          <w:spacing w:val="-18"/>
        </w:rPr>
        <w:t> </w:t>
      </w:r>
      <w:r>
        <w:rPr/>
        <w:t>7-­‐8).</w:t>
      </w:r>
    </w:p>
    <w:p>
      <w:pPr>
        <w:spacing w:line="240" w:lineRule="auto" w:before="9"/>
        <w:rPr>
          <w:rFonts w:ascii="Calibri" w:hAnsi="Calibri" w:cs="Calibri" w:eastAsia="Calibri"/>
          <w:sz w:val="23"/>
          <w:szCs w:val="23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4.6pt;height:260.3pt;mso-position-horizontal-relative:char;mso-position-vertical-relative:line" coordorigin="0,0" coordsize="9492,5206">
            <v:group style="position:absolute;left:15;top:11;width:9461;height:524" coordorigin="15,11" coordsize="9461,524">
              <v:shape style="position:absolute;left:15;top:11;width:9461;height:524" coordorigin="15,11" coordsize="9461,524" path="m15,11l9476,11,9476,534,15,534,15,11xe" filled="true" fillcolor="#ee5d1b" stroked="false">
                <v:path arrowok="t"/>
                <v:fill type="solid"/>
              </v:shape>
            </v:group>
            <v:group style="position:absolute;left:121;top:87;width:9255;height:370" coordorigin="121,87" coordsize="9255,370">
              <v:shape style="position:absolute;left:121;top:87;width:9255;height:370" coordorigin="121,87" coordsize="9255,370" path="m121,87l9375,87,9375,457,121,457,121,87xe" filled="true" fillcolor="#ee5d1b" stroked="false">
                <v:path arrowok="t"/>
                <v:fill type="solid"/>
              </v:shape>
            </v:group>
            <v:group style="position:absolute;left:6;top:6;width:9480;height:2" coordorigin="6,6" coordsize="9480,2">
              <v:shape style="position:absolute;left:6;top:6;width:9480;height:2" coordorigin="6,6" coordsize="9480,0" path="m6,6l9486,6e" filled="false" stroked="true" strokeweight=".580pt" strokecolor="#000000">
                <v:path arrowok="t"/>
              </v:shape>
            </v:group>
            <v:group style="position:absolute;left:11;top:11;width:2;height:5184" coordorigin="11,11" coordsize="2,5184">
              <v:shape style="position:absolute;left:11;top:11;width:2;height:5184" coordorigin="11,11" coordsize="0,5184" path="m11,11l11,5195e" filled="false" stroked="true" strokeweight=".580pt" strokecolor="#000000">
                <v:path arrowok="t"/>
              </v:shape>
            </v:group>
            <v:group style="position:absolute;left:9481;top:11;width:2;height:5184" coordorigin="9481,11" coordsize="2,5184">
              <v:shape style="position:absolute;left:9481;top:11;width:2;height:5184" coordorigin="9481,11" coordsize="0,5184" path="m9481,11l9481,5195e" filled="false" stroked="true" strokeweight=".580pt" strokecolor="#000000">
                <v:path arrowok="t"/>
              </v:shape>
            </v:group>
            <v:group style="position:absolute;left:6;top:539;width:9480;height:2" coordorigin="6,539" coordsize="9480,2">
              <v:shape style="position:absolute;left:6;top:539;width:9480;height:2" coordorigin="6,539" coordsize="9480,0" path="m6,539l9486,539e" filled="false" stroked="true" strokeweight=".580pt" strokecolor="#000000">
                <v:path arrowok="t"/>
              </v:shape>
            </v:group>
            <v:group style="position:absolute;left:6;top:5199;width:9480;height:2" coordorigin="6,5199" coordsize="9480,2">
              <v:shape style="position:absolute;left:6;top:5199;width:9480;height:2" coordorigin="6,5199" coordsize="9480,0" path="m6,5199l9486,5199e" filled="false" stroked="true" strokeweight=".580pt" strokecolor="#000000">
                <v:path arrowok="t"/>
              </v:shape>
              <v:shape style="position:absolute;left:314;top:617;width:8862;height:4490" type="#_x0000_t75" stroked="false">
                <v:imagedata r:id="rId19" o:title=""/>
              </v:shape>
              <v:shape style="position:absolute;left:11;top:6;width:9471;height:533" type="#_x0000_t202" filled="false" stroked="false">
                <v:textbox inset="0,0,0,0">
                  <w:txbxContent>
                    <w:p>
                      <w:pPr>
                        <w:spacing w:before="88"/>
                        <w:ind w:left="2491" w:right="0" w:firstLine="0"/>
                        <w:jc w:val="left"/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FIGURE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6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7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6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–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6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Medicaid: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31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Home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6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Setting</w:t>
                      </w:r>
                      <w:r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2240" w:h="15840"/>
          <w:pgMar w:header="760" w:footer="834" w:top="1240" w:bottom="1020" w:left="1320" w:right="120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4.6pt;height:274.2pt;mso-position-horizontal-relative:char;mso-position-vertical-relative:line" coordorigin="0,0" coordsize="9492,5484">
            <v:group style="position:absolute;left:15;top:11;width:9461;height:524" coordorigin="15,11" coordsize="9461,524">
              <v:shape style="position:absolute;left:15;top:11;width:9461;height:524" coordorigin="15,11" coordsize="9461,524" path="m15,11l9476,11,9476,534,15,534,15,11xe" filled="true" fillcolor="#ee5d1b" stroked="false">
                <v:path arrowok="t"/>
                <v:fill type="solid"/>
              </v:shape>
            </v:group>
            <v:group style="position:absolute;left:121;top:87;width:9255;height:370" coordorigin="121,87" coordsize="9255,370">
              <v:shape style="position:absolute;left:121;top:87;width:9255;height:370" coordorigin="121,87" coordsize="9255,370" path="m121,87l9375,87,9375,457,121,457,121,87xe" filled="true" fillcolor="#ee5d1b" stroked="false">
                <v:path arrowok="t"/>
                <v:fill type="solid"/>
              </v:shape>
            </v:group>
            <v:group style="position:absolute;left:6;top:6;width:9480;height:2" coordorigin="6,6" coordsize="9480,2">
              <v:shape style="position:absolute;left:6;top:6;width:9480;height:2" coordorigin="6,6" coordsize="9480,0" path="m6,6l9486,6e" filled="false" stroked="true" strokeweight=".580pt" strokecolor="#000000">
                <v:path arrowok="t"/>
              </v:shape>
            </v:group>
            <v:group style="position:absolute;left:11;top:11;width:2;height:5463" coordorigin="11,11" coordsize="2,5463">
              <v:shape style="position:absolute;left:11;top:11;width:2;height:5463" coordorigin="11,11" coordsize="0,5463" path="m11,11l11,5473e" filled="false" stroked="true" strokeweight=".580pt" strokecolor="#000000">
                <v:path arrowok="t"/>
              </v:shape>
            </v:group>
            <v:group style="position:absolute;left:9481;top:11;width:2;height:5463" coordorigin="9481,11" coordsize="2,5463">
              <v:shape style="position:absolute;left:9481;top:11;width:2;height:5463" coordorigin="9481,11" coordsize="0,5463" path="m9481,11l9481,5473e" filled="false" stroked="true" strokeweight=".580pt" strokecolor="#000000">
                <v:path arrowok="t"/>
              </v:shape>
            </v:group>
            <v:group style="position:absolute;left:6;top:539;width:9480;height:2" coordorigin="6,539" coordsize="9480,2">
              <v:shape style="position:absolute;left:6;top:539;width:9480;height:2" coordorigin="6,539" coordsize="9480,0" path="m6,539l9486,539e" filled="false" stroked="true" strokeweight=".580pt" strokecolor="#000000">
                <v:path arrowok="t"/>
              </v:shape>
            </v:group>
            <v:group style="position:absolute;left:6;top:5478;width:9480;height:2" coordorigin="6,5478" coordsize="9480,2">
              <v:shape style="position:absolute;left:6;top:5478;width:9480;height:2" coordorigin="6,5478" coordsize="9480,0" path="m6,5478l9486,5478e" filled="false" stroked="true" strokeweight=".580pt" strokecolor="#000000">
                <v:path arrowok="t"/>
              </v:shape>
              <v:shape style="position:absolute;left:314;top:757;width:8867;height:4493" type="#_x0000_t75" stroked="false">
                <v:imagedata r:id="rId20" o:title=""/>
              </v:shape>
              <v:shape style="position:absolute;left:11;top:6;width:9471;height:533" type="#_x0000_t202" filled="false" stroked="false">
                <v:textbox inset="0,0,0,0">
                  <w:txbxContent>
                    <w:p>
                      <w:pPr>
                        <w:spacing w:before="88"/>
                        <w:ind w:left="2480" w:right="0" w:firstLine="0"/>
                        <w:jc w:val="left"/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FIGURE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-3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8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-2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w w:val="75"/>
                          <w:sz w:val="29"/>
                          <w:szCs w:val="29"/>
                        </w:rPr>
                        <w:t>-­‐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4"/>
                          <w:w w:val="75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Medicaid: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60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School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-3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Setting</w:t>
                      </w:r>
                      <w:r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 w:before="58"/>
        <w:ind w:left="122" w:right="298" w:firstLine="0"/>
        <w:jc w:val="left"/>
      </w:pPr>
      <w:r>
        <w:rPr/>
        <w:t>Six</w:t>
      </w:r>
      <w:r>
        <w:rPr>
          <w:spacing w:val="-2"/>
        </w:rPr>
        <w:t> </w:t>
      </w:r>
      <w:r>
        <w:rPr/>
        <w:t>states</w:t>
      </w:r>
      <w:r>
        <w:rPr>
          <w:spacing w:val="-2"/>
        </w:rPr>
        <w:t> </w:t>
      </w:r>
      <w:r>
        <w:rPr/>
        <w:t>ranked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lowest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failing</w:t>
      </w:r>
      <w:r>
        <w:rPr>
          <w:spacing w:val="-2"/>
        </w:rPr>
        <w:t> </w:t>
      </w:r>
      <w:r>
        <w:rPr/>
        <w:t>(F)</w:t>
      </w:r>
      <w:r>
        <w:rPr>
          <w:spacing w:val="-3"/>
        </w:rPr>
        <w:t> </w:t>
      </w:r>
      <w:r>
        <w:rPr>
          <w:spacing w:val="-1"/>
        </w:rPr>
        <w:t>scores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designating</w:t>
      </w:r>
      <w:r>
        <w:rPr>
          <w:spacing w:val="-2"/>
        </w:rPr>
        <w:t> </w:t>
      </w:r>
      <w:r>
        <w:rPr/>
        <w:t>less</w:t>
      </w:r>
      <w:r>
        <w:rPr>
          <w:spacing w:val="-2"/>
        </w:rPr>
        <w:t> </w:t>
      </w:r>
      <w:r>
        <w:rPr/>
        <w:t>than</w:t>
      </w:r>
      <w:r>
        <w:rPr>
          <w:spacing w:val="-3"/>
        </w:rPr>
        <w:t> </w:t>
      </w:r>
      <w:r>
        <w:rPr/>
        <w:t>six</w:t>
      </w:r>
      <w:r>
        <w:rPr>
          <w:spacing w:val="-2"/>
        </w:rPr>
        <w:t> </w:t>
      </w:r>
      <w:r>
        <w:rPr/>
        <w:t>patient</w:t>
      </w:r>
      <w:r>
        <w:rPr>
          <w:spacing w:val="-2"/>
        </w:rPr>
        <w:t> </w:t>
      </w:r>
      <w:r>
        <w:rPr/>
        <w:t>settings</w:t>
      </w:r>
      <w:r>
        <w:rPr>
          <w:spacing w:val="25"/>
        </w:rPr>
        <w:t> </w:t>
      </w:r>
      <w:r>
        <w:rPr/>
        <w:t>as</w:t>
      </w:r>
      <w:r>
        <w:rPr>
          <w:spacing w:val="-3"/>
        </w:rPr>
        <w:t> </w:t>
      </w:r>
      <w:r>
        <w:rPr/>
        <w:t>originating</w:t>
      </w:r>
      <w:r>
        <w:rPr>
          <w:spacing w:val="-2"/>
        </w:rPr>
        <w:t> </w:t>
      </w:r>
      <w:r>
        <w:rPr/>
        <w:t>sites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Florida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New</w:t>
      </w:r>
      <w:r>
        <w:rPr>
          <w:spacing w:val="-2"/>
        </w:rPr>
        <w:t> </w:t>
      </w:r>
      <w:r>
        <w:rPr/>
        <w:t>Jersey</w:t>
      </w:r>
      <w:r>
        <w:rPr>
          <w:spacing w:val="-3"/>
        </w:rPr>
        <w:t> </w:t>
      </w:r>
      <w:r>
        <w:rPr/>
        <w:t>ranking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lowest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only</w:t>
      </w:r>
      <w:r>
        <w:rPr>
          <w:spacing w:val="-3"/>
        </w:rPr>
        <w:t> </w:t>
      </w:r>
      <w:r>
        <w:rPr/>
        <w:t>two</w:t>
      </w:r>
      <w:r>
        <w:rPr>
          <w:spacing w:val="-2"/>
        </w:rPr>
        <w:t> </w:t>
      </w:r>
      <w:r>
        <w:rPr>
          <w:spacing w:val="-1"/>
        </w:rPr>
        <w:t>eligible</w:t>
      </w:r>
      <w:r>
        <w:rPr>
          <w:spacing w:val="20"/>
        </w:rPr>
        <w:t> </w:t>
      </w:r>
      <w:r>
        <w:rPr/>
        <w:t>originating</w:t>
      </w:r>
      <w:r>
        <w:rPr>
          <w:spacing w:val="-6"/>
        </w:rPr>
        <w:t> </w:t>
      </w:r>
      <w:r>
        <w:rPr/>
        <w:t>sites.</w:t>
      </w:r>
    </w:p>
    <w:p>
      <w:pPr>
        <w:spacing w:line="240" w:lineRule="auto" w:before="7"/>
        <w:rPr>
          <w:rFonts w:ascii="Calibri" w:hAnsi="Calibri" w:cs="Calibri" w:eastAsia="Calibri"/>
          <w:sz w:val="23"/>
          <w:szCs w:val="23"/>
        </w:rPr>
      </w:pPr>
    </w:p>
    <w:p>
      <w:pPr>
        <w:numPr>
          <w:ilvl w:val="2"/>
          <w:numId w:val="2"/>
        </w:numPr>
        <w:tabs>
          <w:tab w:pos="3944" w:val="left" w:leader="none"/>
        </w:tabs>
        <w:spacing w:before="0"/>
        <w:ind w:left="3943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i/>
          <w:sz w:val="24"/>
        </w:rPr>
        <w:t>Eligible</w:t>
      </w:r>
      <w:r>
        <w:rPr>
          <w:rFonts w:ascii="Calibri"/>
          <w:b/>
          <w:i/>
          <w:spacing w:val="-15"/>
          <w:sz w:val="24"/>
        </w:rPr>
        <w:t> </w:t>
      </w:r>
      <w:r>
        <w:rPr>
          <w:rFonts w:ascii="Calibri"/>
          <w:b/>
          <w:i/>
          <w:spacing w:val="-1"/>
          <w:sz w:val="24"/>
        </w:rPr>
        <w:t>Technologies</w:t>
      </w:r>
      <w:r>
        <w:rPr>
          <w:rFonts w:ascii="Calibri"/>
          <w:sz w:val="24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pStyle w:val="BodyText"/>
        <w:spacing w:line="240" w:lineRule="auto" w:before="0"/>
        <w:ind w:left="122" w:right="216" w:firstLine="0"/>
        <w:jc w:val="left"/>
      </w:pPr>
      <w:r>
        <w:rPr>
          <w:spacing w:val="-1"/>
        </w:rPr>
        <w:t>Telemedicine</w:t>
      </w:r>
      <w:r>
        <w:rPr>
          <w:spacing w:val="-4"/>
        </w:rPr>
        <w:t> </w:t>
      </w:r>
      <w:r>
        <w:rPr/>
        <w:t>includes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numerous</w:t>
      </w:r>
      <w:r>
        <w:rPr>
          <w:spacing w:val="-3"/>
        </w:rPr>
        <w:t> </w:t>
      </w:r>
      <w:r>
        <w:rPr/>
        <w:t>technologies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exchange</w:t>
      </w:r>
      <w:r>
        <w:rPr>
          <w:spacing w:val="-3"/>
        </w:rPr>
        <w:t> </w:t>
      </w:r>
      <w:r>
        <w:rPr/>
        <w:t>medical</w:t>
      </w:r>
      <w:r>
        <w:rPr>
          <w:spacing w:val="-3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from</w:t>
      </w:r>
      <w:r>
        <w:rPr>
          <w:spacing w:val="23"/>
          <w:w w:val="99"/>
        </w:rPr>
        <w:t> </w:t>
      </w:r>
      <w:r>
        <w:rPr/>
        <w:t>one</w:t>
      </w:r>
      <w:r>
        <w:rPr>
          <w:spacing w:val="-3"/>
        </w:rPr>
        <w:t> </w:t>
      </w:r>
      <w:r>
        <w:rPr/>
        <w:t>site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another</w:t>
      </w:r>
      <w:r>
        <w:rPr>
          <w:spacing w:val="-3"/>
        </w:rPr>
        <w:t> </w:t>
      </w:r>
      <w:r>
        <w:rPr/>
        <w:t>via</w:t>
      </w:r>
      <w:r>
        <w:rPr>
          <w:spacing w:val="-3"/>
        </w:rPr>
        <w:t> </w:t>
      </w:r>
      <w:r>
        <w:rPr/>
        <w:t>electronic</w:t>
      </w:r>
      <w:r>
        <w:rPr>
          <w:spacing w:val="-2"/>
        </w:rPr>
        <w:t> </w:t>
      </w:r>
      <w:r>
        <w:rPr/>
        <w:t>communications.</w:t>
      </w:r>
      <w:r>
        <w:rPr>
          <w:spacing w:val="48"/>
        </w:rPr>
        <w:t> </w:t>
      </w:r>
      <w:r>
        <w:rPr/>
        <w:t>The</w:t>
      </w:r>
      <w:r>
        <w:rPr>
          <w:spacing w:val="-3"/>
        </w:rPr>
        <w:t> </w:t>
      </w:r>
      <w:r>
        <w:rPr/>
        <w:t>technologies</w:t>
      </w:r>
      <w:r>
        <w:rPr>
          <w:spacing w:val="-3"/>
        </w:rPr>
        <w:t> </w:t>
      </w:r>
      <w:r>
        <w:rPr/>
        <w:t>closely</w:t>
      </w:r>
      <w:r>
        <w:rPr>
          <w:spacing w:val="-2"/>
        </w:rPr>
        <w:t> </w:t>
      </w:r>
      <w:r>
        <w:rPr>
          <w:spacing w:val="-1"/>
        </w:rPr>
        <w:t>associated</w:t>
      </w:r>
      <w:r>
        <w:rPr>
          <w:spacing w:val="-3"/>
        </w:rPr>
        <w:t> </w:t>
      </w:r>
      <w:r>
        <w:rPr/>
        <w:t>with</w:t>
      </w:r>
      <w:r>
        <w:rPr>
          <w:spacing w:val="29"/>
        </w:rPr>
        <w:t> </w:t>
      </w:r>
      <w:r>
        <w:rPr/>
        <w:t>services</w:t>
      </w:r>
      <w:r>
        <w:rPr>
          <w:spacing w:val="-4"/>
        </w:rPr>
        <w:t> </w:t>
      </w:r>
      <w:r>
        <w:rPr/>
        <w:t>enabled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telemedicine</w:t>
      </w:r>
      <w:r>
        <w:rPr>
          <w:spacing w:val="-5"/>
        </w:rPr>
        <w:t> </w:t>
      </w:r>
      <w:r>
        <w:rPr/>
        <w:t>include</w:t>
      </w:r>
      <w:r>
        <w:rPr>
          <w:spacing w:val="-4"/>
        </w:rPr>
        <w:t> </w:t>
      </w:r>
      <w:r>
        <w:rPr/>
        <w:t>videoconferencing,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transmission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still</w:t>
      </w:r>
      <w:r>
        <w:rPr>
          <w:spacing w:val="-3"/>
        </w:rPr>
        <w:t> </w:t>
      </w:r>
      <w:r>
        <w:rPr/>
        <w:t>images</w:t>
      </w:r>
      <w:r>
        <w:rPr/>
        <w:t> (also</w:t>
      </w:r>
      <w:r>
        <w:rPr>
          <w:spacing w:val="-30"/>
        </w:rPr>
        <w:t> </w:t>
      </w:r>
      <w:r>
        <w:rPr/>
        <w:t>known</w:t>
      </w:r>
      <w:r>
        <w:rPr>
          <w:spacing w:val="-29"/>
        </w:rPr>
        <w:t> </w:t>
      </w:r>
      <w:r>
        <w:rPr/>
        <w:t>as</w:t>
      </w:r>
      <w:r>
        <w:rPr>
          <w:spacing w:val="-29"/>
        </w:rPr>
        <w:t> </w:t>
      </w:r>
      <w:r>
        <w:rPr/>
        <w:t>store-­‐and-­‐forward),</w:t>
      </w:r>
      <w:r>
        <w:rPr>
          <w:spacing w:val="-30"/>
        </w:rPr>
        <w:t> </w:t>
      </w:r>
      <w:r>
        <w:rPr/>
        <w:t>remote</w:t>
      </w:r>
      <w:r>
        <w:rPr>
          <w:spacing w:val="-29"/>
        </w:rPr>
        <w:t> </w:t>
      </w:r>
      <w:r>
        <w:rPr/>
        <w:t>patient</w:t>
      </w:r>
      <w:r>
        <w:rPr>
          <w:spacing w:val="-29"/>
        </w:rPr>
        <w:t> </w:t>
      </w:r>
      <w:r>
        <w:rPr/>
        <w:t>monitoring</w:t>
      </w:r>
      <w:r>
        <w:rPr>
          <w:spacing w:val="-30"/>
        </w:rPr>
        <w:t> </w:t>
      </w:r>
      <w:r>
        <w:rPr/>
        <w:t>(RPM)</w:t>
      </w:r>
      <w:r>
        <w:rPr>
          <w:spacing w:val="-29"/>
        </w:rPr>
        <w:t> </w:t>
      </w:r>
      <w:r>
        <w:rPr/>
        <w:t>of</w:t>
      </w:r>
      <w:r>
        <w:rPr>
          <w:spacing w:val="-29"/>
        </w:rPr>
        <w:t> </w:t>
      </w:r>
      <w:r>
        <w:rPr/>
        <w:t>vital</w:t>
      </w:r>
      <w:r>
        <w:rPr>
          <w:spacing w:val="-30"/>
        </w:rPr>
        <w:t> </w:t>
      </w:r>
      <w:r>
        <w:rPr/>
        <w:t>signs,</w:t>
      </w:r>
      <w:r>
        <w:rPr>
          <w:spacing w:val="-29"/>
        </w:rPr>
        <w:t> </w:t>
      </w:r>
      <w:r>
        <w:rPr/>
        <w:t>and</w:t>
      </w:r>
      <w:r>
        <w:rPr/>
        <w:t> telephone</w:t>
      </w:r>
      <w:r>
        <w:rPr>
          <w:spacing w:val="-3"/>
        </w:rPr>
        <w:t> </w:t>
      </w:r>
      <w:r>
        <w:rPr/>
        <w:t>calls.</w:t>
      </w:r>
      <w:r>
        <w:rPr>
          <w:spacing w:val="49"/>
        </w:rPr>
        <w:t> </w:t>
      </w:r>
      <w:r>
        <w:rPr/>
        <w:t>For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report,</w:t>
      </w:r>
      <w:r>
        <w:rPr>
          <w:spacing w:val="-3"/>
        </w:rPr>
        <w:t> </w:t>
      </w:r>
      <w:r>
        <w:rPr/>
        <w:t>we</w:t>
      </w:r>
      <w:r>
        <w:rPr>
          <w:spacing w:val="-4"/>
        </w:rPr>
        <w:t> </w:t>
      </w:r>
      <w:r>
        <w:rPr/>
        <w:t>measured</w:t>
      </w:r>
      <w:r>
        <w:rPr>
          <w:spacing w:val="-2"/>
        </w:rPr>
        <w:t> </w:t>
      </w:r>
      <w:r>
        <w:rPr/>
        <w:t>components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state</w:t>
      </w:r>
      <w:r>
        <w:rPr>
          <w:spacing w:val="-2"/>
        </w:rPr>
        <w:t> </w:t>
      </w:r>
      <w:r>
        <w:rPr>
          <w:spacing w:val="-1"/>
        </w:rPr>
        <w:t>Medicaid</w:t>
      </w:r>
      <w:r>
        <w:rPr>
          <w:spacing w:val="-3"/>
        </w:rPr>
        <w:t> </w:t>
      </w:r>
      <w:r>
        <w:rPr/>
        <w:t>policies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allow</w:t>
      </w:r>
      <w:r>
        <w:rPr>
          <w:spacing w:val="27"/>
          <w:w w:val="99"/>
        </w:rPr>
        <w:t> </w:t>
      </w:r>
      <w:r>
        <w:rPr/>
        <w:t>or</w:t>
      </w:r>
      <w:r>
        <w:rPr>
          <w:spacing w:val="-4"/>
        </w:rPr>
        <w:t> </w:t>
      </w:r>
      <w:r>
        <w:rPr/>
        <w:t>prohibit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coverage</w:t>
      </w:r>
      <w:r>
        <w:rPr>
          <w:spacing w:val="-4"/>
        </w:rPr>
        <w:t> </w:t>
      </w:r>
      <w:r>
        <w:rPr/>
        <w:t>and/or</w:t>
      </w:r>
      <w:r>
        <w:rPr>
          <w:spacing w:val="-4"/>
        </w:rPr>
        <w:t> </w:t>
      </w:r>
      <w:r>
        <w:rPr/>
        <w:t>reimbursement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telemedicine</w:t>
      </w:r>
      <w:r>
        <w:rPr>
          <w:spacing w:val="-5"/>
        </w:rPr>
        <w:t> </w:t>
      </w:r>
      <w:r>
        <w:rPr/>
        <w:t>when</w:t>
      </w:r>
      <w:r>
        <w:rPr>
          <w:spacing w:val="-4"/>
        </w:rPr>
        <w:t> </w:t>
      </w:r>
      <w:r>
        <w:rPr/>
        <w:t>using</w:t>
      </w:r>
      <w:r>
        <w:rPr>
          <w:spacing w:val="-4"/>
        </w:rPr>
        <w:t> </w:t>
      </w:r>
      <w:r>
        <w:rPr>
          <w:spacing w:val="-1"/>
        </w:rPr>
        <w:t>these</w:t>
      </w:r>
      <w:r>
        <w:rPr>
          <w:spacing w:val="-4"/>
        </w:rPr>
        <w:t> </w:t>
      </w:r>
      <w:r>
        <w:rPr/>
        <w:t>technologies.</w:t>
      </w:r>
    </w:p>
    <w:p>
      <w:pPr>
        <w:spacing w:line="240" w:lineRule="auto" w:before="9"/>
        <w:rPr>
          <w:rFonts w:ascii="Calibri" w:hAnsi="Calibri" w:cs="Calibri" w:eastAsia="Calibri"/>
          <w:sz w:val="23"/>
          <w:szCs w:val="23"/>
        </w:rPr>
      </w:pPr>
    </w:p>
    <w:tbl>
      <w:tblPr>
        <w:tblW w:w="0" w:type="auto"/>
        <w:jc w:val="left"/>
        <w:tblInd w:w="30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3062"/>
      </w:tblGrid>
      <w:tr>
        <w:trPr>
          <w:trHeight w:val="600" w:hRule="exact"/>
        </w:trPr>
        <w:tc>
          <w:tcPr>
            <w:tcW w:w="352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8787"/>
          </w:tcPr>
          <w:p>
            <w:pPr>
              <w:pStyle w:val="TableParagraph"/>
              <w:spacing w:line="240" w:lineRule="auto" w:before="1"/>
              <w:ind w:left="718" w:right="720" w:firstLine="17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Scale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–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Medicaid: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Eligible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sz w:val="24"/>
                <w:szCs w:val="24"/>
              </w:rPr>
              <w:t>Technologies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points</w:t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points</w:t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points</w:t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≤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2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points</w:t>
            </w:r>
          </w:p>
        </w:tc>
      </w:tr>
    </w:tbl>
    <w:p>
      <w:pPr>
        <w:spacing w:after="0" w:line="290" w:lineRule="exact"/>
        <w:jc w:val="left"/>
        <w:rPr>
          <w:rFonts w:ascii="Calibri" w:hAnsi="Calibri" w:cs="Calibri" w:eastAsia="Calibri"/>
          <w:sz w:val="24"/>
          <w:szCs w:val="24"/>
        </w:rPr>
        <w:sectPr>
          <w:pgSz w:w="12240" w:h="15840"/>
          <w:pgMar w:header="760" w:footer="834" w:top="1240" w:bottom="1020" w:left="1320" w:right="120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63.1pt;height:274.2pt;mso-position-horizontal-relative:char;mso-position-vertical-relative:line" coordorigin="0,0" coordsize="9262,5484">
            <v:group style="position:absolute;left:15;top:11;width:9231;height:524" coordorigin="15,11" coordsize="9231,524">
              <v:shape style="position:absolute;left:15;top:11;width:9231;height:524" coordorigin="15,11" coordsize="9231,524" path="m15,11l9246,11,9246,534,15,534,15,11xe" filled="true" fillcolor="#ee5d1b" stroked="false">
                <v:path arrowok="t"/>
                <v:fill type="solid"/>
              </v:shape>
            </v:group>
            <v:group style="position:absolute;left:121;top:87;width:9024;height:370" coordorigin="121,87" coordsize="9024,370">
              <v:shape style="position:absolute;left:121;top:87;width:9024;height:370" coordorigin="121,87" coordsize="9024,370" path="m121,87l9145,87,9145,457,121,457,121,87xe" filled="true" fillcolor="#ee5d1b" stroked="false">
                <v:path arrowok="t"/>
                <v:fill type="solid"/>
              </v:shape>
            </v:group>
            <v:group style="position:absolute;left:6;top:6;width:9250;height:2" coordorigin="6,6" coordsize="9250,2">
              <v:shape style="position:absolute;left:6;top:6;width:9250;height:2" coordorigin="6,6" coordsize="9250,0" path="m6,6l9255,6e" filled="false" stroked="true" strokeweight=".580pt" strokecolor="#000000">
                <v:path arrowok="t"/>
              </v:shape>
            </v:group>
            <v:group style="position:absolute;left:11;top:11;width:2;height:5463" coordorigin="11,11" coordsize="2,5463">
              <v:shape style="position:absolute;left:11;top:11;width:2;height:5463" coordorigin="11,11" coordsize="0,5463" path="m11,11l11,5473e" filled="false" stroked="true" strokeweight=".580pt" strokecolor="#000000">
                <v:path arrowok="t"/>
              </v:shape>
            </v:group>
            <v:group style="position:absolute;left:9251;top:11;width:2;height:5463" coordorigin="9251,11" coordsize="2,5463">
              <v:shape style="position:absolute;left:9251;top:11;width:2;height:5463" coordorigin="9251,11" coordsize="0,5463" path="m9251,11l9251,5473e" filled="false" stroked="true" strokeweight=".580pt" strokecolor="#000000">
                <v:path arrowok="t"/>
              </v:shape>
            </v:group>
            <v:group style="position:absolute;left:6;top:539;width:9250;height:2" coordorigin="6,539" coordsize="9250,2">
              <v:shape style="position:absolute;left:6;top:539;width:9250;height:2" coordorigin="6,539" coordsize="9250,0" path="m6,539l9255,539e" filled="false" stroked="true" strokeweight=".580pt" strokecolor="#000000">
                <v:path arrowok="t"/>
              </v:shape>
            </v:group>
            <v:group style="position:absolute;left:6;top:5478;width:9250;height:2" coordorigin="6,5478" coordsize="9250,2">
              <v:shape style="position:absolute;left:6;top:5478;width:9250;height:2" coordorigin="6,5478" coordsize="9250,0" path="m6,5478l9255,5478e" filled="false" stroked="true" strokeweight=".580pt" strokecolor="#000000">
                <v:path arrowok="t"/>
              </v:shape>
              <v:shape style="position:absolute;left:129;top:682;width:9005;height:4640" type="#_x0000_t75" stroked="false">
                <v:imagedata r:id="rId21" o:title=""/>
              </v:shape>
              <v:shape style="position:absolute;left:11;top:6;width:9240;height:533" type="#_x0000_t202" filled="false" stroked="false">
                <v:textbox inset="0,0,0,0">
                  <w:txbxContent>
                    <w:p>
                      <w:pPr>
                        <w:spacing w:before="88"/>
                        <w:ind w:left="1927" w:right="0" w:firstLine="0"/>
                        <w:jc w:val="left"/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FIGURE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9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9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9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–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9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Medicaid: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37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Eligible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9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Technologies</w:t>
                      </w:r>
                      <w:r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 w:before="58"/>
        <w:ind w:left="122" w:right="116" w:firstLine="0"/>
        <w:jc w:val="left"/>
      </w:pPr>
      <w:r>
        <w:rPr>
          <w:spacing w:val="-1"/>
        </w:rPr>
        <w:t>Seven</w:t>
      </w:r>
      <w:r>
        <w:rPr>
          <w:spacing w:val="-3"/>
        </w:rPr>
        <w:t> </w:t>
      </w:r>
      <w:r>
        <w:rPr/>
        <w:t>states</w:t>
      </w:r>
      <w:r>
        <w:rPr>
          <w:spacing w:val="-3"/>
        </w:rPr>
        <w:t> </w:t>
      </w:r>
      <w:r>
        <w:rPr/>
        <w:t>score</w:t>
      </w:r>
      <w:r>
        <w:rPr>
          <w:spacing w:val="-3"/>
        </w:rPr>
        <w:t> </w:t>
      </w:r>
      <w:r>
        <w:rPr/>
        <w:t>above</w:t>
      </w:r>
      <w:r>
        <w:rPr>
          <w:spacing w:val="-2"/>
        </w:rPr>
        <w:t> </w:t>
      </w:r>
      <w:r>
        <w:rPr/>
        <w:t>average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our</w:t>
      </w:r>
      <w:r>
        <w:rPr>
          <w:spacing w:val="-2"/>
        </w:rPr>
        <w:t> </w:t>
      </w:r>
      <w:r>
        <w:rPr/>
        <w:t>scale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Alaska</w:t>
      </w:r>
      <w:r>
        <w:rPr>
          <w:spacing w:val="-3"/>
        </w:rPr>
        <w:t> </w:t>
      </w:r>
      <w:r>
        <w:rPr/>
        <w:t>taking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highest</w:t>
      </w:r>
      <w:r>
        <w:rPr>
          <w:spacing w:val="-3"/>
        </w:rPr>
        <w:t> </w:t>
      </w:r>
      <w:r>
        <w:rPr/>
        <w:t>ranking</w:t>
      </w:r>
      <w:r>
        <w:rPr>
          <w:spacing w:val="-3"/>
        </w:rPr>
        <w:t> </w:t>
      </w:r>
      <w:r>
        <w:rPr>
          <w:spacing w:val="-1"/>
        </w:rPr>
        <w:t>(Figure</w:t>
      </w:r>
      <w:r>
        <w:rPr>
          <w:spacing w:val="-3"/>
        </w:rPr>
        <w:t> </w:t>
      </w:r>
      <w:r>
        <w:rPr/>
        <w:t>9).</w:t>
      </w:r>
      <w:r>
        <w:rPr>
          <w:spacing w:val="26"/>
        </w:rPr>
        <w:t> </w:t>
      </w:r>
      <w:r>
        <w:rPr>
          <w:w w:val="95"/>
        </w:rPr>
        <w:t>The state covers</w:t>
      </w:r>
      <w:r>
        <w:rPr>
          <w:spacing w:val="-1"/>
          <w:w w:val="95"/>
        </w:rPr>
        <w:t> </w:t>
      </w:r>
      <w:r>
        <w:rPr>
          <w:w w:val="95"/>
        </w:rPr>
        <w:t>telemedicine</w:t>
      </w:r>
      <w:r>
        <w:rPr>
          <w:spacing w:val="-1"/>
          <w:w w:val="95"/>
        </w:rPr>
        <w:t> </w:t>
      </w:r>
      <w:r>
        <w:rPr>
          <w:w w:val="95"/>
        </w:rPr>
        <w:t>when providers use interactive </w:t>
      </w:r>
      <w:r>
        <w:rPr>
          <w:spacing w:val="-1"/>
          <w:w w:val="95"/>
        </w:rPr>
        <w:t>audio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video,</w:t>
      </w:r>
      <w:r>
        <w:rPr>
          <w:w w:val="95"/>
        </w:rPr>
        <w:t> store-­‐and-­‐forward,</w:t>
      </w:r>
      <w:r>
        <w:rPr>
          <w:spacing w:val="26"/>
          <w:w w:val="99"/>
        </w:rPr>
        <w:t> </w:t>
      </w:r>
      <w:r>
        <w:rPr/>
        <w:t>remote</w:t>
      </w:r>
      <w:r>
        <w:rPr>
          <w:spacing w:val="-4"/>
        </w:rPr>
        <w:t> </w:t>
      </w:r>
      <w:r>
        <w:rPr/>
        <w:t>patient</w:t>
      </w:r>
      <w:r>
        <w:rPr>
          <w:spacing w:val="-4"/>
        </w:rPr>
        <w:t> </w:t>
      </w:r>
      <w:r>
        <w:rPr/>
        <w:t>monitoring,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audio</w:t>
      </w:r>
      <w:r>
        <w:rPr>
          <w:spacing w:val="-4"/>
        </w:rPr>
        <w:t> </w:t>
      </w:r>
      <w:r>
        <w:rPr>
          <w:spacing w:val="-1"/>
        </w:rPr>
        <w:t>conferencing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some</w:t>
      </w:r>
      <w:r>
        <w:rPr>
          <w:spacing w:val="-4"/>
        </w:rPr>
        <w:t> </w:t>
      </w:r>
      <w:r>
        <w:rPr/>
        <w:t>telemedicine</w:t>
      </w:r>
      <w:r>
        <w:rPr>
          <w:spacing w:val="-4"/>
        </w:rPr>
        <w:t> </w:t>
      </w:r>
      <w:r>
        <w:rPr>
          <w:spacing w:val="-1"/>
        </w:rPr>
        <w:t>encounters.</w:t>
      </w:r>
      <w:r>
        <w:rPr>
          <w:spacing w:val="47"/>
        </w:rPr>
        <w:t> </w:t>
      </w:r>
      <w:r>
        <w:rPr/>
        <w:t>Alaska,</w:t>
      </w:r>
      <w:r>
        <w:rPr>
          <w:spacing w:val="42"/>
          <w:w w:val="99"/>
        </w:rPr>
        <w:t> </w:t>
      </w:r>
      <w:r>
        <w:rPr/>
        <w:t>Minnesota,</w:t>
      </w:r>
      <w:r>
        <w:rPr>
          <w:spacing w:val="-4"/>
        </w:rPr>
        <w:t> </w:t>
      </w:r>
      <w:r>
        <w:rPr/>
        <w:t>Mississippi,</w:t>
      </w:r>
      <w:r>
        <w:rPr>
          <w:spacing w:val="-3"/>
        </w:rPr>
        <w:t> </w:t>
      </w:r>
      <w:r>
        <w:rPr/>
        <w:t>Nebraska,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Texas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cover</w:t>
      </w:r>
      <w:r>
        <w:rPr>
          <w:spacing w:val="-4"/>
        </w:rPr>
        <w:t> </w:t>
      </w:r>
      <w:r>
        <w:rPr/>
        <w:t>telemedicine</w:t>
      </w:r>
      <w:r>
        <w:rPr>
          <w:spacing w:val="-4"/>
        </w:rPr>
        <w:t> </w:t>
      </w:r>
      <w:r>
        <w:rPr>
          <w:spacing w:val="-1"/>
        </w:rPr>
        <w:t>when</w:t>
      </w:r>
      <w:r>
        <w:rPr>
          <w:spacing w:val="-4"/>
        </w:rPr>
        <w:t> </w:t>
      </w:r>
      <w:r>
        <w:rPr>
          <w:spacing w:val="-1"/>
        </w:rPr>
        <w:t>using</w:t>
      </w:r>
      <w:r>
        <w:rPr>
          <w:spacing w:val="-3"/>
        </w:rPr>
        <w:t> </w:t>
      </w:r>
      <w:r>
        <w:rPr>
          <w:spacing w:val="-1"/>
        </w:rPr>
        <w:t>synchronous</w:t>
      </w:r>
      <w:r>
        <w:rPr>
          <w:spacing w:val="26"/>
        </w:rPr>
        <w:t> </w:t>
      </w:r>
      <w:r>
        <w:rPr/>
        <w:t>technology</w:t>
      </w:r>
      <w:r>
        <w:rPr>
          <w:spacing w:val="-26"/>
        </w:rPr>
        <w:t> </w:t>
      </w:r>
      <w:r>
        <w:rPr/>
        <w:t>as</w:t>
      </w:r>
      <w:r>
        <w:rPr>
          <w:spacing w:val="-26"/>
        </w:rPr>
        <w:t> </w:t>
      </w:r>
      <w:r>
        <w:rPr/>
        <w:t>well</w:t>
      </w:r>
      <w:r>
        <w:rPr>
          <w:spacing w:val="-25"/>
        </w:rPr>
        <w:t> </w:t>
      </w:r>
      <w:r>
        <w:rPr/>
        <w:t>as</w:t>
      </w:r>
      <w:r>
        <w:rPr>
          <w:spacing w:val="-26"/>
        </w:rPr>
        <w:t> </w:t>
      </w:r>
      <w:r>
        <w:rPr/>
        <w:t>store-­‐and-­‐forward</w:t>
      </w:r>
      <w:r>
        <w:rPr>
          <w:spacing w:val="-25"/>
        </w:rPr>
        <w:t> </w:t>
      </w:r>
      <w:r>
        <w:rPr/>
        <w:t>and</w:t>
      </w:r>
      <w:r>
        <w:rPr>
          <w:spacing w:val="-26"/>
        </w:rPr>
        <w:t> </w:t>
      </w:r>
      <w:r>
        <w:rPr/>
        <w:t>remote</w:t>
      </w:r>
      <w:r>
        <w:rPr>
          <w:spacing w:val="-25"/>
        </w:rPr>
        <w:t> </w:t>
      </w:r>
      <w:r>
        <w:rPr/>
        <w:t>patient</w:t>
      </w:r>
      <w:r>
        <w:rPr>
          <w:spacing w:val="-26"/>
        </w:rPr>
        <w:t> </w:t>
      </w:r>
      <w:r>
        <w:rPr/>
        <w:t>monitoring</w:t>
      </w:r>
      <w:r>
        <w:rPr>
          <w:spacing w:val="-25"/>
        </w:rPr>
        <w:t> </w:t>
      </w:r>
      <w:r>
        <w:rPr/>
        <w:t>in</w:t>
      </w:r>
      <w:r>
        <w:rPr>
          <w:spacing w:val="-26"/>
        </w:rPr>
        <w:t> </w:t>
      </w:r>
      <w:r>
        <w:rPr/>
        <w:t>some</w:t>
      </w:r>
      <w:r>
        <w:rPr>
          <w:spacing w:val="-25"/>
        </w:rPr>
        <w:t> </w:t>
      </w:r>
      <w:r>
        <w:rPr/>
        <w:t>capacity.</w:t>
      </w:r>
      <w:r>
        <w:rPr>
          <w:spacing w:val="3"/>
        </w:rPr>
        <w:t> </w:t>
      </w:r>
      <w:r>
        <w:rPr/>
        <w:t>Fifty</w:t>
      </w:r>
      <w:r>
        <w:rPr>
          <w:w w:val="99"/>
        </w:rPr>
        <w:t> </w:t>
      </w:r>
      <w:r>
        <w:rPr/>
        <w:t>percent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states</w:t>
      </w:r>
      <w:r>
        <w:rPr>
          <w:spacing w:val="-2"/>
        </w:rPr>
        <w:t> </w:t>
      </w:r>
      <w:r>
        <w:rPr/>
        <w:t>rank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lowest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failing</w:t>
      </w:r>
      <w:r>
        <w:rPr>
          <w:spacing w:val="-3"/>
        </w:rPr>
        <w:t> </w:t>
      </w:r>
      <w:r>
        <w:rPr/>
        <w:t>(F)</w:t>
      </w:r>
      <w:r>
        <w:rPr>
          <w:spacing w:val="-2"/>
        </w:rPr>
        <w:t> </w:t>
      </w:r>
      <w:r>
        <w:rPr/>
        <w:t>scores</w:t>
      </w:r>
      <w:r>
        <w:rPr>
          <w:spacing w:val="-3"/>
        </w:rPr>
        <w:t> </w:t>
      </w:r>
      <w:r>
        <w:rPr/>
        <w:t>either</w:t>
      </w:r>
      <w:r>
        <w:rPr>
          <w:spacing w:val="-2"/>
        </w:rPr>
        <w:t> </w:t>
      </w:r>
      <w:r>
        <w:rPr/>
        <w:t>because</w:t>
      </w:r>
      <w:r>
        <w:rPr>
          <w:spacing w:val="-3"/>
        </w:rPr>
        <w:t> </w:t>
      </w:r>
      <w:r>
        <w:rPr/>
        <w:t>they</w:t>
      </w:r>
      <w:r>
        <w:rPr>
          <w:spacing w:val="-2"/>
        </w:rPr>
        <w:t> </w:t>
      </w:r>
      <w:r>
        <w:rPr/>
        <w:t>only</w:t>
      </w:r>
      <w:r>
        <w:rPr>
          <w:spacing w:val="-3"/>
        </w:rPr>
        <w:t> </w:t>
      </w:r>
      <w:r>
        <w:rPr/>
        <w:t>cover</w:t>
      </w:r>
      <w:r>
        <w:rPr>
          <w:w w:val="99"/>
        </w:rPr>
        <w:t> </w:t>
      </w:r>
      <w:r>
        <w:rPr/>
        <w:t>synchronous</w:t>
      </w:r>
      <w:r>
        <w:rPr>
          <w:spacing w:val="-3"/>
        </w:rPr>
        <w:t> </w:t>
      </w:r>
      <w:r>
        <w:rPr/>
        <w:t>only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provide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coverage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all.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0"/>
        <w:ind w:left="122" w:right="116" w:firstLine="0"/>
        <w:jc w:val="left"/>
      </w:pPr>
      <w:r>
        <w:rPr/>
        <w:t>Further,</w:t>
      </w:r>
      <w:r>
        <w:rPr>
          <w:spacing w:val="-2"/>
        </w:rPr>
        <w:t> </w:t>
      </w:r>
      <w:r>
        <w:rPr/>
        <w:t>Idaho,</w:t>
      </w:r>
      <w:r>
        <w:rPr>
          <w:spacing w:val="-1"/>
        </w:rPr>
        <w:t> </w:t>
      </w:r>
      <w:r>
        <w:rPr/>
        <w:t>Missouri,</w:t>
      </w:r>
      <w:r>
        <w:rPr>
          <w:spacing w:val="-2"/>
        </w:rPr>
        <w:t> </w:t>
      </w:r>
      <w:r>
        <w:rPr/>
        <w:t>North</w:t>
      </w:r>
      <w:r>
        <w:rPr>
          <w:spacing w:val="-1"/>
        </w:rPr>
        <w:t> </w:t>
      </w:r>
      <w:r>
        <w:rPr/>
        <w:t>Carolina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South</w:t>
      </w:r>
      <w:r>
        <w:rPr>
          <w:spacing w:val="-2"/>
        </w:rPr>
        <w:t> </w:t>
      </w:r>
      <w:r>
        <w:rPr/>
        <w:t>Carolina</w:t>
      </w:r>
      <w:r>
        <w:rPr>
          <w:spacing w:val="-1"/>
        </w:rPr>
        <w:t> </w:t>
      </w:r>
      <w:r>
        <w:rPr/>
        <w:t>prohibit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“cell</w:t>
      </w:r>
      <w:r>
        <w:rPr>
          <w:spacing w:val="-2"/>
        </w:rPr>
        <w:t> </w:t>
      </w:r>
      <w:r>
        <w:rPr/>
        <w:t>phone</w:t>
      </w:r>
      <w:r>
        <w:rPr>
          <w:w w:val="99"/>
        </w:rPr>
        <w:t> </w:t>
      </w:r>
      <w:r>
        <w:rPr/>
        <w:t>video”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“video</w:t>
      </w:r>
      <w:r>
        <w:rPr>
          <w:spacing w:val="-4"/>
        </w:rPr>
        <w:t> </w:t>
      </w:r>
      <w:r>
        <w:rPr>
          <w:spacing w:val="-1"/>
        </w:rPr>
        <w:t>phone”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facilitate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encounter.</w:t>
      </w:r>
    </w:p>
    <w:p>
      <w:pPr>
        <w:spacing w:line="240" w:lineRule="auto" w:before="4"/>
        <w:rPr>
          <w:rFonts w:ascii="Calibri" w:hAnsi="Calibri" w:cs="Calibri" w:eastAsia="Calibri"/>
          <w:sz w:val="24"/>
          <w:szCs w:val="24"/>
        </w:rPr>
      </w:pPr>
    </w:p>
    <w:p>
      <w:pPr>
        <w:numPr>
          <w:ilvl w:val="2"/>
          <w:numId w:val="2"/>
        </w:numPr>
        <w:tabs>
          <w:tab w:pos="3235" w:val="left" w:leader="none"/>
        </w:tabs>
        <w:spacing w:before="0"/>
        <w:ind w:left="3234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i/>
          <w:sz w:val="24"/>
        </w:rPr>
        <w:t>Distance</w:t>
      </w:r>
      <w:r>
        <w:rPr>
          <w:rFonts w:ascii="Calibri"/>
          <w:b/>
          <w:i/>
          <w:spacing w:val="-5"/>
          <w:sz w:val="24"/>
        </w:rPr>
        <w:t> </w:t>
      </w:r>
      <w:r>
        <w:rPr>
          <w:rFonts w:ascii="Calibri"/>
          <w:b/>
          <w:i/>
          <w:sz w:val="24"/>
        </w:rPr>
        <w:t>or</w:t>
      </w:r>
      <w:r>
        <w:rPr>
          <w:rFonts w:ascii="Calibri"/>
          <w:b/>
          <w:i/>
          <w:spacing w:val="-4"/>
          <w:sz w:val="24"/>
        </w:rPr>
        <w:t> </w:t>
      </w:r>
      <w:r>
        <w:rPr>
          <w:rFonts w:ascii="Calibri"/>
          <w:b/>
          <w:i/>
          <w:sz w:val="24"/>
        </w:rPr>
        <w:t>Geography</w:t>
      </w:r>
      <w:r>
        <w:rPr>
          <w:rFonts w:ascii="Calibri"/>
          <w:b/>
          <w:i/>
          <w:spacing w:val="-5"/>
          <w:sz w:val="24"/>
        </w:rPr>
        <w:t> </w:t>
      </w:r>
      <w:r>
        <w:rPr>
          <w:rFonts w:ascii="Calibri"/>
          <w:b/>
          <w:i/>
          <w:sz w:val="24"/>
        </w:rPr>
        <w:t>Restrictions</w:t>
      </w:r>
      <w:r>
        <w:rPr>
          <w:rFonts w:ascii="Calibri"/>
          <w:sz w:val="24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i/>
          <w:sz w:val="23"/>
          <w:szCs w:val="23"/>
        </w:rPr>
      </w:pPr>
    </w:p>
    <w:p>
      <w:pPr>
        <w:pStyle w:val="BodyText"/>
        <w:spacing w:line="240" w:lineRule="auto" w:before="0"/>
        <w:ind w:left="122" w:right="116" w:firstLine="0"/>
        <w:jc w:val="left"/>
      </w:pPr>
      <w:r>
        <w:rPr/>
        <w:t>Distance</w:t>
      </w:r>
      <w:r>
        <w:rPr>
          <w:spacing w:val="-4"/>
        </w:rPr>
        <w:t> </w:t>
      </w:r>
      <w:r>
        <w:rPr/>
        <w:t>restrictions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measured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miles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designate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amount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distance</w:t>
      </w:r>
      <w:r>
        <w:rPr>
          <w:spacing w:val="-3"/>
        </w:rPr>
        <w:t> </w:t>
      </w:r>
      <w:r>
        <w:rPr/>
        <w:t>necessary</w:t>
      </w:r>
      <w:r>
        <w:rPr>
          <w:w w:val="99"/>
        </w:rPr>
        <w:t> </w:t>
      </w:r>
      <w:r>
        <w:rPr/>
        <w:t>between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distance</w:t>
      </w:r>
      <w:r>
        <w:rPr>
          <w:spacing w:val="-2"/>
        </w:rPr>
        <w:t> </w:t>
      </w:r>
      <w:r>
        <w:rPr/>
        <w:t>site</w:t>
      </w:r>
      <w:r>
        <w:rPr>
          <w:spacing w:val="-3"/>
        </w:rPr>
        <w:t> </w:t>
      </w:r>
      <w:r>
        <w:rPr/>
        <w:t>provider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patient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condition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payment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telemedicine.</w:t>
      </w:r>
    </w:p>
    <w:p>
      <w:pPr>
        <w:pStyle w:val="BodyText"/>
        <w:spacing w:line="240" w:lineRule="auto" w:before="0"/>
        <w:ind w:left="122" w:right="116" w:firstLine="0"/>
        <w:jc w:val="left"/>
      </w:pPr>
      <w:r>
        <w:rPr>
          <w:spacing w:val="-1"/>
        </w:rPr>
        <w:t>Geography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classified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rural,</w:t>
      </w:r>
      <w:r>
        <w:rPr>
          <w:spacing w:val="-2"/>
        </w:rPr>
        <w:t> </w:t>
      </w:r>
      <w:r>
        <w:rPr/>
        <w:t>urban,</w:t>
      </w:r>
      <w:r>
        <w:rPr>
          <w:spacing w:val="-3"/>
        </w:rPr>
        <w:t> </w:t>
      </w:r>
      <w:r>
        <w:rPr/>
        <w:t>metropolitan</w:t>
      </w:r>
      <w:r>
        <w:rPr>
          <w:spacing w:val="-2"/>
        </w:rPr>
        <w:t> </w:t>
      </w:r>
      <w:r>
        <w:rPr/>
        <w:t>statistical</w:t>
      </w:r>
      <w:r>
        <w:rPr>
          <w:spacing w:val="-3"/>
        </w:rPr>
        <w:t> </w:t>
      </w:r>
      <w:r>
        <w:rPr/>
        <w:t>area</w:t>
      </w:r>
      <w:r>
        <w:rPr>
          <w:spacing w:val="-2"/>
        </w:rPr>
        <w:t> </w:t>
      </w:r>
      <w:r>
        <w:rPr/>
        <w:t>(MSA),</w:t>
      </w:r>
      <w:r>
        <w:rPr>
          <w:spacing w:val="-2"/>
        </w:rPr>
        <w:t> </w:t>
      </w:r>
      <w:r>
        <w:rPr/>
        <w:t>defined</w:t>
      </w:r>
      <w:r>
        <w:rPr>
          <w:spacing w:val="-3"/>
        </w:rPr>
        <w:t> </w:t>
      </w:r>
      <w:r>
        <w:rPr/>
        <w:t>population</w:t>
      </w:r>
      <w:r>
        <w:rPr>
          <w:spacing w:val="28"/>
        </w:rPr>
        <w:t> </w:t>
      </w:r>
      <w:r>
        <w:rPr/>
        <w:t>size,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professional</w:t>
      </w:r>
      <w:r>
        <w:rPr>
          <w:spacing w:val="-3"/>
        </w:rPr>
        <w:t> </w:t>
      </w:r>
      <w:r>
        <w:rPr/>
        <w:t>shortage</w:t>
      </w:r>
      <w:r>
        <w:rPr>
          <w:spacing w:val="-4"/>
        </w:rPr>
        <w:t> </w:t>
      </w:r>
      <w:r>
        <w:rPr/>
        <w:t>area</w:t>
      </w:r>
      <w:r>
        <w:rPr>
          <w:spacing w:val="-3"/>
        </w:rPr>
        <w:t> </w:t>
      </w:r>
      <w:r>
        <w:rPr/>
        <w:t>(HPSA).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0"/>
        <w:ind w:left="122" w:right="116" w:firstLine="0"/>
        <w:jc w:val="left"/>
      </w:pPr>
      <w:r>
        <w:rPr/>
        <w:t>We</w:t>
      </w:r>
      <w:r>
        <w:rPr>
          <w:spacing w:val="-4"/>
        </w:rPr>
        <w:t> </w:t>
      </w:r>
      <w:r>
        <w:rPr/>
        <w:t>measured</w:t>
      </w:r>
      <w:r>
        <w:rPr>
          <w:spacing w:val="-3"/>
        </w:rPr>
        <w:t> </w:t>
      </w:r>
      <w:r>
        <w:rPr/>
        <w:t>components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state</w:t>
      </w:r>
      <w:r>
        <w:rPr>
          <w:spacing w:val="-3"/>
        </w:rPr>
        <w:t> </w:t>
      </w:r>
      <w:r>
        <w:rPr/>
        <w:t>Medicaid</w:t>
      </w:r>
      <w:r>
        <w:rPr>
          <w:spacing w:val="-3"/>
        </w:rPr>
        <w:t> </w:t>
      </w:r>
      <w:r>
        <w:rPr/>
        <w:t>policies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apply</w:t>
      </w:r>
      <w:r>
        <w:rPr>
          <w:spacing w:val="-3"/>
        </w:rPr>
        <w:t> </w:t>
      </w:r>
      <w:r>
        <w:rPr/>
        <w:t>distance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geography</w:t>
      </w:r>
      <w:r>
        <w:rPr>
          <w:w w:val="99"/>
        </w:rPr>
        <w:t> </w:t>
      </w:r>
      <w:r>
        <w:rPr/>
        <w:t>restrictions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conditions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coverage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payment</w:t>
      </w:r>
      <w:r>
        <w:rPr>
          <w:spacing w:val="-4"/>
        </w:rPr>
        <w:t> </w:t>
      </w:r>
      <w:r>
        <w:rPr/>
        <w:t>when</w:t>
      </w:r>
      <w:r>
        <w:rPr>
          <w:spacing w:val="-5"/>
        </w:rPr>
        <w:t> </w:t>
      </w:r>
      <w:r>
        <w:rPr/>
        <w:t>telemedicine</w:t>
      </w:r>
      <w:r>
        <w:rPr>
          <w:spacing w:val="-5"/>
        </w:rPr>
        <w:t> </w:t>
      </w:r>
      <w:r>
        <w:rPr>
          <w:spacing w:val="-1"/>
        </w:rPr>
        <w:t>is</w:t>
      </w:r>
      <w:r>
        <w:rPr>
          <w:spacing w:val="-4"/>
        </w:rPr>
        <w:t> </w:t>
      </w:r>
      <w:r>
        <w:rPr>
          <w:spacing w:val="-1"/>
        </w:rPr>
        <w:t>performed.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60" w:footer="834" w:top="1240" w:bottom="1020" w:left="1320" w:right="138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tbl>
      <w:tblPr>
        <w:tblW w:w="0" w:type="auto"/>
        <w:jc w:val="left"/>
        <w:tblInd w:w="30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3062"/>
      </w:tblGrid>
      <w:tr>
        <w:trPr>
          <w:trHeight w:val="595" w:hRule="exact"/>
        </w:trPr>
        <w:tc>
          <w:tcPr>
            <w:tcW w:w="352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8787"/>
          </w:tcPr>
          <w:p>
            <w:pPr>
              <w:pStyle w:val="TableParagraph"/>
              <w:spacing w:line="240" w:lineRule="auto" w:before="1"/>
              <w:ind w:left="595" w:right="298" w:hanging="30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Scale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–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Medicaid: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4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Distance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&amp;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Geography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Restrictions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points</w:t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points</w:t>
            </w:r>
          </w:p>
        </w:tc>
      </w:tr>
      <w:tr>
        <w:trPr>
          <w:trHeight w:val="307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point</w:t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0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points</w:t>
            </w:r>
          </w:p>
        </w:tc>
      </w:tr>
    </w:tbl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 w:before="58"/>
        <w:ind w:left="122" w:right="343" w:firstLine="0"/>
        <w:jc w:val="left"/>
      </w:pPr>
      <w:r>
        <w:rPr/>
        <w:t>Over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past</w:t>
      </w:r>
      <w:r>
        <w:rPr>
          <w:spacing w:val="-4"/>
        </w:rPr>
        <w:t> </w:t>
      </w:r>
      <w:r>
        <w:rPr/>
        <w:t>year,</w:t>
      </w:r>
      <w:r>
        <w:rPr>
          <w:spacing w:val="-3"/>
        </w:rPr>
        <w:t> </w:t>
      </w:r>
      <w:r>
        <w:rPr/>
        <w:t>states</w:t>
      </w:r>
      <w:r>
        <w:rPr>
          <w:spacing w:val="-4"/>
        </w:rPr>
        <w:t> </w:t>
      </w:r>
      <w:r>
        <w:rPr/>
        <w:t>have</w:t>
      </w:r>
      <w:r>
        <w:rPr>
          <w:spacing w:val="-3"/>
        </w:rPr>
        <w:t> </w:t>
      </w:r>
      <w:r>
        <w:rPr/>
        <w:t>made</w:t>
      </w:r>
      <w:r>
        <w:rPr>
          <w:spacing w:val="-3"/>
        </w:rPr>
        <w:t> </w:t>
      </w:r>
      <w:r>
        <w:rPr/>
        <w:t>considerable</w:t>
      </w:r>
      <w:r>
        <w:rPr>
          <w:spacing w:val="-4"/>
        </w:rPr>
        <w:t> </w:t>
      </w:r>
      <w:r>
        <w:rPr/>
        <w:t>efforts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rescind</w:t>
      </w:r>
      <w:r>
        <w:rPr>
          <w:spacing w:val="-3"/>
        </w:rPr>
        <w:t> </w:t>
      </w:r>
      <w:r>
        <w:rPr/>
        <w:t>mileage</w:t>
      </w:r>
      <w:r>
        <w:rPr>
          <w:spacing w:val="-3"/>
        </w:rPr>
        <w:t> </w:t>
      </w:r>
      <w:r>
        <w:rPr>
          <w:spacing w:val="-1"/>
        </w:rPr>
        <w:t>requirements</w:t>
      </w:r>
      <w:r>
        <w:rPr>
          <w:spacing w:val="-4"/>
        </w:rPr>
        <w:t> </w:t>
      </w:r>
      <w:r>
        <w:rPr/>
        <w:t>for</w:t>
      </w:r>
      <w:r>
        <w:rPr>
          <w:spacing w:val="22"/>
          <w:w w:val="99"/>
        </w:rPr>
        <w:t> </w:t>
      </w:r>
      <w:r>
        <w:rPr/>
        <w:t>covered</w:t>
      </w:r>
      <w:r>
        <w:rPr>
          <w:spacing w:val="-20"/>
        </w:rPr>
        <w:t> </w:t>
      </w:r>
      <w:r>
        <w:rPr/>
        <w:t>telemedicine</w:t>
      </w:r>
      <w:r>
        <w:rPr>
          <w:spacing w:val="-20"/>
        </w:rPr>
        <w:t> </w:t>
      </w:r>
      <w:r>
        <w:rPr>
          <w:spacing w:val="-1"/>
        </w:rPr>
        <w:t>services.</w:t>
      </w:r>
      <w:r>
        <w:rPr>
          <w:spacing w:val="16"/>
        </w:rPr>
        <w:t> </w:t>
      </w:r>
      <w:r>
        <w:rPr/>
        <w:t>Nevada</w:t>
      </w:r>
      <w:r>
        <w:rPr>
          <w:spacing w:val="-19"/>
        </w:rPr>
        <w:t> </w:t>
      </w:r>
      <w:r>
        <w:rPr/>
        <w:t>and</w:t>
      </w:r>
      <w:r>
        <w:rPr>
          <w:spacing w:val="-19"/>
        </w:rPr>
        <w:t> </w:t>
      </w:r>
      <w:r>
        <w:rPr/>
        <w:t>Oklahoma</w:t>
      </w:r>
      <w:r>
        <w:rPr>
          <w:spacing w:val="-19"/>
        </w:rPr>
        <w:t> </w:t>
      </w:r>
      <w:r>
        <w:rPr/>
        <w:t>now</w:t>
      </w:r>
      <w:r>
        <w:rPr>
          <w:spacing w:val="-19"/>
        </w:rPr>
        <w:t> </w:t>
      </w:r>
      <w:r>
        <w:rPr/>
        <w:t>offer</w:t>
      </w:r>
      <w:r>
        <w:rPr>
          <w:spacing w:val="-19"/>
        </w:rPr>
        <w:t> </w:t>
      </w:r>
      <w:r>
        <w:rPr/>
        <w:t>telemedicine</w:t>
      </w:r>
      <w:r>
        <w:rPr>
          <w:spacing w:val="-19"/>
        </w:rPr>
        <w:t> </w:t>
      </w:r>
      <w:r>
        <w:rPr>
          <w:spacing w:val="-1"/>
        </w:rPr>
        <w:t>state</w:t>
      </w:r>
      <w:r>
        <w:rPr>
          <w:spacing w:val="-3"/>
        </w:rPr>
        <w:t>-­‐</w:t>
      </w:r>
      <w:r>
        <w:rPr>
          <w:spacing w:val="-1"/>
        </w:rPr>
        <w:t>wide,</w:t>
      </w:r>
      <w:r>
        <w:rPr>
          <w:spacing w:val="35"/>
          <w:w w:val="99"/>
        </w:rPr>
        <w:t> </w:t>
      </w:r>
      <w:r>
        <w:rPr/>
        <w:t>while</w:t>
      </w:r>
      <w:r>
        <w:rPr>
          <w:spacing w:val="-4"/>
        </w:rPr>
        <w:t> </w:t>
      </w:r>
      <w:r>
        <w:rPr/>
        <w:t>Iowa</w:t>
      </w:r>
      <w:r>
        <w:rPr>
          <w:spacing w:val="-4"/>
        </w:rPr>
        <w:t> </w:t>
      </w:r>
      <w:r>
        <w:rPr>
          <w:spacing w:val="-1"/>
        </w:rPr>
        <w:t>successfully</w:t>
      </w:r>
      <w:r>
        <w:rPr>
          <w:spacing w:val="-4"/>
        </w:rPr>
        <w:t> </w:t>
      </w:r>
      <w:r>
        <w:rPr>
          <w:spacing w:val="-1"/>
        </w:rPr>
        <w:t>removed</w:t>
      </w:r>
      <w:r>
        <w:rPr>
          <w:spacing w:val="-4"/>
        </w:rPr>
        <w:t> </w:t>
      </w:r>
      <w:r>
        <w:rPr/>
        <w:t>its</w:t>
      </w:r>
      <w:r>
        <w:rPr>
          <w:spacing w:val="-4"/>
        </w:rPr>
        <w:t> </w:t>
      </w:r>
      <w:r>
        <w:rPr/>
        <w:t>distance</w:t>
      </w:r>
      <w:r>
        <w:rPr>
          <w:spacing w:val="-3"/>
        </w:rPr>
        <w:t> </w:t>
      </w:r>
      <w:r>
        <w:rPr/>
        <w:t>requirements. </w:t>
      </w:r>
      <w:r>
        <w:rPr>
          <w:spacing w:val="43"/>
        </w:rPr>
        <w:t> </w:t>
      </w:r>
      <w:r>
        <w:rPr/>
        <w:t>New</w:t>
      </w:r>
      <w:r>
        <w:rPr>
          <w:spacing w:val="-4"/>
        </w:rPr>
        <w:t> </w:t>
      </w:r>
      <w:r>
        <w:rPr/>
        <w:t>Hampshire</w:t>
      </w:r>
      <w:r>
        <w:rPr>
          <w:spacing w:val="-3"/>
        </w:rPr>
        <w:t> </w:t>
      </w:r>
      <w:r>
        <w:rPr/>
        <w:t>adopted</w:t>
      </w:r>
      <w:r>
        <w:rPr>
          <w:spacing w:val="31"/>
        </w:rPr>
        <w:t> </w:t>
      </w:r>
      <w:r>
        <w:rPr/>
        <w:t>legislation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includes</w:t>
      </w:r>
      <w:r>
        <w:rPr>
          <w:spacing w:val="-3"/>
        </w:rPr>
        <w:t> </w:t>
      </w:r>
      <w:r>
        <w:rPr/>
        <w:t>geographically</w:t>
      </w:r>
      <w:r>
        <w:rPr>
          <w:spacing w:val="-3"/>
        </w:rPr>
        <w:t> </w:t>
      </w:r>
      <w:r>
        <w:rPr/>
        <w:t>restricted</w:t>
      </w:r>
      <w:r>
        <w:rPr>
          <w:spacing w:val="-3"/>
        </w:rPr>
        <w:t> </w:t>
      </w:r>
      <w:r>
        <w:rPr/>
        <w:t>language</w:t>
      </w:r>
      <w:r>
        <w:rPr>
          <w:spacing w:val="-3"/>
        </w:rPr>
        <w:t> </w:t>
      </w:r>
      <w:r>
        <w:rPr/>
        <w:t>similar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Medicare.</w:t>
      </w:r>
      <w:r>
        <w:rPr>
          <w:spacing w:val="48"/>
        </w:rPr>
        <w:t> </w:t>
      </w:r>
      <w:r>
        <w:rPr/>
        <w:t>Indiana</w:t>
      </w:r>
      <w:r>
        <w:rPr>
          <w:spacing w:val="-4"/>
        </w:rPr>
        <w:t> </w:t>
      </w:r>
      <w:r>
        <w:rPr/>
        <w:t>has</w:t>
      </w:r>
      <w:r>
        <w:rPr>
          <w:spacing w:val="28"/>
        </w:rPr>
        <w:t> </w:t>
      </w:r>
      <w:r>
        <w:rPr/>
        <w:t>statutory</w:t>
      </w:r>
      <w:r>
        <w:rPr>
          <w:spacing w:val="-4"/>
        </w:rPr>
        <w:t> </w:t>
      </w:r>
      <w:r>
        <w:rPr/>
        <w:t>authority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remove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mileage</w:t>
      </w:r>
      <w:r>
        <w:rPr>
          <w:spacing w:val="-3"/>
        </w:rPr>
        <w:t> </w:t>
      </w:r>
      <w:r>
        <w:rPr/>
        <w:t>requirements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distance</w:t>
      </w:r>
      <w:r>
        <w:rPr>
          <w:spacing w:val="-3"/>
        </w:rPr>
        <w:t> </w:t>
      </w:r>
      <w:r>
        <w:rPr/>
        <w:t>site</w:t>
      </w:r>
      <w:r>
        <w:rPr>
          <w:spacing w:val="-3"/>
        </w:rPr>
        <w:t> </w:t>
      </w:r>
      <w:r>
        <w:rPr/>
        <w:t>providers</w:t>
      </w:r>
      <w:r>
        <w:rPr>
          <w:spacing w:val="-3"/>
        </w:rPr>
        <w:t> </w:t>
      </w:r>
      <w:r>
        <w:rPr/>
        <w:t>but</w:t>
      </w:r>
      <w:r>
        <w:rPr>
          <w:w w:val="99"/>
        </w:rPr>
        <w:t> </w:t>
      </w:r>
      <w:r>
        <w:rPr/>
        <w:t>chooses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enforce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mileage</w:t>
      </w:r>
      <w:r>
        <w:rPr>
          <w:spacing w:val="-3"/>
        </w:rPr>
        <w:t> </w:t>
      </w:r>
      <w:r>
        <w:rPr/>
        <w:t>requirement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some</w:t>
      </w:r>
      <w:r>
        <w:rPr>
          <w:spacing w:val="-3"/>
        </w:rPr>
        <w:t> </w:t>
      </w:r>
      <w:r>
        <w:rPr/>
        <w:t>eligible</w:t>
      </w:r>
      <w:r>
        <w:rPr>
          <w:spacing w:val="-3"/>
        </w:rPr>
        <w:t> </w:t>
      </w:r>
      <w:r>
        <w:rPr/>
        <w:t>providers.</w:t>
      </w:r>
      <w:r>
        <w:rPr>
          <w:spacing w:val="47"/>
        </w:rPr>
        <w:t> </w:t>
      </w:r>
      <w:r>
        <w:rPr/>
        <w:t>Earlier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year,</w:t>
      </w:r>
      <w:r>
        <w:rPr>
          <w:spacing w:val="-3"/>
        </w:rPr>
        <w:t> </w:t>
      </w:r>
      <w:r>
        <w:rPr/>
        <w:t>Ohio</w:t>
      </w:r>
      <w:r>
        <w:rPr/>
        <w:t> Medicaid</w:t>
      </w:r>
      <w:r>
        <w:rPr>
          <w:spacing w:val="-4"/>
        </w:rPr>
        <w:t> </w:t>
      </w:r>
      <w:r>
        <w:rPr/>
        <w:t>approved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regulation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would</w:t>
      </w:r>
      <w:r>
        <w:rPr>
          <w:spacing w:val="-3"/>
        </w:rPr>
        <w:t> </w:t>
      </w:r>
      <w:r>
        <w:rPr/>
        <w:t>expand</w:t>
      </w:r>
      <w:r>
        <w:rPr>
          <w:spacing w:val="-3"/>
        </w:rPr>
        <w:t> </w:t>
      </w:r>
      <w:r>
        <w:rPr>
          <w:spacing w:val="-1"/>
        </w:rPr>
        <w:t>coverage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telemedicine</w:t>
      </w:r>
      <w:r>
        <w:rPr>
          <w:spacing w:val="-5"/>
        </w:rPr>
        <w:t> </w:t>
      </w:r>
      <w:r>
        <w:rPr/>
        <w:t>services,</w:t>
      </w:r>
      <w:r>
        <w:rPr>
          <w:spacing w:val="-3"/>
        </w:rPr>
        <w:t> </w:t>
      </w:r>
      <w:r>
        <w:rPr/>
        <w:t>and</w:t>
      </w:r>
      <w:r>
        <w:rPr>
          <w:spacing w:val="27"/>
        </w:rPr>
        <w:t> </w:t>
      </w:r>
      <w:r>
        <w:rPr>
          <w:spacing w:val="-1"/>
        </w:rPr>
        <w:t>includes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five</w:t>
      </w:r>
      <w:r>
        <w:rPr>
          <w:spacing w:val="-2"/>
        </w:rPr>
        <w:t> </w:t>
      </w:r>
      <w:r>
        <w:rPr/>
        <w:t>mile</w:t>
      </w:r>
      <w:r>
        <w:rPr>
          <w:spacing w:val="-2"/>
        </w:rPr>
        <w:t> </w:t>
      </w:r>
      <w:r>
        <w:rPr/>
        <w:t>distance</w:t>
      </w:r>
      <w:r>
        <w:rPr>
          <w:spacing w:val="-1"/>
        </w:rPr>
        <w:t> </w:t>
      </w:r>
      <w:r>
        <w:rPr/>
        <w:t>restriction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payment.</w:t>
      </w:r>
    </w:p>
    <w:p>
      <w:pPr>
        <w:spacing w:line="240" w:lineRule="auto" w:before="9"/>
        <w:rPr>
          <w:rFonts w:ascii="Calibri" w:hAnsi="Calibri" w:cs="Calibri" w:eastAsia="Calibri"/>
          <w:sz w:val="23"/>
          <w:szCs w:val="23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4.6pt;height:269.4pt;mso-position-horizontal-relative:char;mso-position-vertical-relative:line" coordorigin="0,0" coordsize="9492,5388">
            <v:group style="position:absolute;left:15;top:11;width:9461;height:524" coordorigin="15,11" coordsize="9461,524">
              <v:shape style="position:absolute;left:15;top:11;width:9461;height:524" coordorigin="15,11" coordsize="9461,524" path="m15,11l9476,11,9476,534,15,534,15,11xe" filled="true" fillcolor="#ee5d1b" stroked="false">
                <v:path arrowok="t"/>
                <v:fill type="solid"/>
              </v:shape>
            </v:group>
            <v:group style="position:absolute;left:121;top:87;width:9255;height:370" coordorigin="121,87" coordsize="9255,370">
              <v:shape style="position:absolute;left:121;top:87;width:9255;height:370" coordorigin="121,87" coordsize="9255,370" path="m121,87l9375,87,9375,457,121,457,121,87xe" filled="true" fillcolor="#ee5d1b" stroked="false">
                <v:path arrowok="t"/>
                <v:fill type="solid"/>
              </v:shape>
            </v:group>
            <v:group style="position:absolute;left:6;top:6;width:9480;height:2" coordorigin="6,6" coordsize="9480,2">
              <v:shape style="position:absolute;left:6;top:6;width:9480;height:2" coordorigin="6,6" coordsize="9480,0" path="m6,6l9486,6e" filled="false" stroked="true" strokeweight=".580pt" strokecolor="#000000">
                <v:path arrowok="t"/>
              </v:shape>
            </v:group>
            <v:group style="position:absolute;left:11;top:11;width:2;height:5367" coordorigin="11,11" coordsize="2,5367">
              <v:shape style="position:absolute;left:11;top:11;width:2;height:5367" coordorigin="11,11" coordsize="0,5367" path="m11,11l11,5377e" filled="false" stroked="true" strokeweight=".580pt" strokecolor="#000000">
                <v:path arrowok="t"/>
              </v:shape>
            </v:group>
            <v:group style="position:absolute;left:9481;top:11;width:2;height:5367" coordorigin="9481,11" coordsize="2,5367">
              <v:shape style="position:absolute;left:9481;top:11;width:2;height:5367" coordorigin="9481,11" coordsize="0,5367" path="m9481,11l9481,5377e" filled="false" stroked="true" strokeweight=".580pt" strokecolor="#000000">
                <v:path arrowok="t"/>
              </v:shape>
            </v:group>
            <v:group style="position:absolute;left:6;top:539;width:9480;height:2" coordorigin="6,539" coordsize="9480,2">
              <v:shape style="position:absolute;left:6;top:539;width:9480;height:2" coordorigin="6,539" coordsize="9480,0" path="m6,539l9486,539e" filled="false" stroked="true" strokeweight=".580pt" strokecolor="#000000">
                <v:path arrowok="t"/>
              </v:shape>
            </v:group>
            <v:group style="position:absolute;left:6;top:5382;width:9480;height:2" coordorigin="6,5382" coordsize="9480,2">
              <v:shape style="position:absolute;left:6;top:5382;width:9480;height:2" coordorigin="6,5382" coordsize="9480,0" path="m6,5382l9486,5382e" filled="false" stroked="true" strokeweight=".580pt" strokecolor="#000000">
                <v:path arrowok="t"/>
              </v:shape>
              <v:shape style="position:absolute;left:318;top:675;width:8853;height:4567" type="#_x0000_t75" stroked="false">
                <v:imagedata r:id="rId22" o:title=""/>
              </v:shape>
              <v:shape style="position:absolute;left:11;top:6;width:9471;height:533" type="#_x0000_t202" filled="false" stroked="false">
                <v:textbox inset="0,0,0,0">
                  <w:txbxContent>
                    <w:p>
                      <w:pPr>
                        <w:spacing w:before="88"/>
                        <w:ind w:left="1238" w:right="0" w:firstLine="0"/>
                        <w:jc w:val="left"/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FIGURE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5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10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6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w w:val="75"/>
                          <w:sz w:val="29"/>
                          <w:szCs w:val="29"/>
                        </w:rPr>
                        <w:t>-­‐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22"/>
                          <w:w w:val="75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Medicaid: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1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Distance/Geography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5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Restrictions</w:t>
                      </w:r>
                      <w:r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 w:before="58"/>
        <w:ind w:left="122" w:right="298" w:firstLine="0"/>
        <w:jc w:val="left"/>
      </w:pPr>
      <w:r>
        <w:rPr/>
        <w:t>Eighty-­‐six</w:t>
      </w:r>
      <w:r>
        <w:rPr>
          <w:spacing w:val="-34"/>
        </w:rPr>
        <w:t> </w:t>
      </w:r>
      <w:r>
        <w:rPr/>
        <w:t>percent</w:t>
      </w:r>
      <w:r>
        <w:rPr>
          <w:spacing w:val="-34"/>
        </w:rPr>
        <w:t> </w:t>
      </w:r>
      <w:r>
        <w:rPr/>
        <w:t>of</w:t>
      </w:r>
      <w:r>
        <w:rPr>
          <w:spacing w:val="-33"/>
        </w:rPr>
        <w:t> </w:t>
      </w:r>
      <w:r>
        <w:rPr/>
        <w:t>the</w:t>
      </w:r>
      <w:r>
        <w:rPr>
          <w:spacing w:val="-34"/>
        </w:rPr>
        <w:t> </w:t>
      </w:r>
      <w:r>
        <w:rPr/>
        <w:t>states</w:t>
      </w:r>
      <w:r>
        <w:rPr>
          <w:spacing w:val="-34"/>
        </w:rPr>
        <w:t> </w:t>
      </w:r>
      <w:r>
        <w:rPr>
          <w:spacing w:val="-1"/>
        </w:rPr>
        <w:t>cover</w:t>
      </w:r>
      <w:r>
        <w:rPr>
          <w:spacing w:val="-33"/>
        </w:rPr>
        <w:t> </w:t>
      </w:r>
      <w:r>
        <w:rPr/>
        <w:t>telemedicine</w:t>
      </w:r>
      <w:r>
        <w:rPr>
          <w:spacing w:val="-34"/>
        </w:rPr>
        <w:t> </w:t>
      </w:r>
      <w:r>
        <w:rPr/>
        <w:t>services</w:t>
      </w:r>
      <w:r>
        <w:rPr>
          <w:spacing w:val="-34"/>
        </w:rPr>
        <w:t> </w:t>
      </w:r>
      <w:r>
        <w:rPr>
          <w:spacing w:val="-1"/>
        </w:rPr>
        <w:t>state</w:t>
      </w:r>
      <w:r>
        <w:rPr>
          <w:spacing w:val="-3"/>
        </w:rPr>
        <w:t>-­‐</w:t>
      </w:r>
      <w:r>
        <w:rPr>
          <w:spacing w:val="-1"/>
        </w:rPr>
        <w:t>wide</w:t>
      </w:r>
      <w:r>
        <w:rPr>
          <w:spacing w:val="-33"/>
        </w:rPr>
        <w:t> </w:t>
      </w:r>
      <w:r>
        <w:rPr/>
        <w:t>without</w:t>
      </w:r>
      <w:r>
        <w:rPr>
          <w:spacing w:val="-34"/>
        </w:rPr>
        <w:t> </w:t>
      </w:r>
      <w:r>
        <w:rPr>
          <w:spacing w:val="-1"/>
        </w:rPr>
        <w:t>distance</w:t>
      </w:r>
      <w:r>
        <w:rPr>
          <w:spacing w:val="45"/>
          <w:w w:val="99"/>
        </w:rPr>
        <w:t> </w:t>
      </w:r>
      <w:r>
        <w:rPr/>
        <w:t>restrictions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geographic</w:t>
      </w:r>
      <w:r>
        <w:rPr>
          <w:spacing w:val="-3"/>
        </w:rPr>
        <w:t> </w:t>
      </w:r>
      <w:r>
        <w:rPr/>
        <w:t>designations</w:t>
      </w:r>
      <w:r>
        <w:rPr>
          <w:spacing w:val="-2"/>
        </w:rPr>
        <w:t> </w:t>
      </w:r>
      <w:r>
        <w:rPr>
          <w:spacing w:val="-1"/>
        </w:rPr>
        <w:t>(Figure</w:t>
      </w:r>
      <w:r>
        <w:rPr>
          <w:spacing w:val="-3"/>
        </w:rPr>
        <w:t> </w:t>
      </w:r>
      <w:r>
        <w:rPr/>
        <w:t>10).</w:t>
      </w:r>
      <w:r>
        <w:rPr>
          <w:spacing w:val="49"/>
        </w:rPr>
        <w:t> </w:t>
      </w:r>
      <w:r>
        <w:rPr/>
        <w:t>This</w:t>
      </w:r>
      <w:r>
        <w:rPr>
          <w:spacing w:val="-3"/>
        </w:rPr>
        <w:t> </w:t>
      </w:r>
      <w:r>
        <w:rPr/>
        <w:t>evidence</w:t>
      </w:r>
      <w:r>
        <w:rPr>
          <w:spacing w:val="-3"/>
        </w:rPr>
        <w:t> </w:t>
      </w:r>
      <w:r>
        <w:rPr/>
        <w:t>dispels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misconception</w:t>
      </w:r>
      <w:r>
        <w:rPr>
          <w:spacing w:val="22"/>
        </w:rPr>
        <w:t> </w:t>
      </w:r>
      <w:r>
        <w:rPr/>
        <w:t>that</w:t>
      </w:r>
      <w:r>
        <w:rPr>
          <w:spacing w:val="-3"/>
        </w:rPr>
        <w:t> </w:t>
      </w:r>
      <w:r>
        <w:rPr/>
        <w:t>telemedicine</w:t>
      </w:r>
      <w:r>
        <w:rPr>
          <w:spacing w:val="-4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/>
        <w:t>only</w:t>
      </w:r>
      <w:r>
        <w:rPr>
          <w:spacing w:val="-4"/>
        </w:rPr>
        <w:t> </w:t>
      </w:r>
      <w:r>
        <w:rPr/>
        <w:t>appropriate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rural</w:t>
      </w:r>
      <w:r>
        <w:rPr>
          <w:spacing w:val="-3"/>
        </w:rPr>
        <w:t> </w:t>
      </w:r>
      <w:r>
        <w:rPr/>
        <w:t>settings</w:t>
      </w:r>
      <w:r>
        <w:rPr>
          <w:spacing w:val="-3"/>
        </w:rPr>
        <w:t> </w:t>
      </w:r>
      <w:r>
        <w:rPr/>
        <w:t>only.</w:t>
      </w:r>
    </w:p>
    <w:p>
      <w:pPr>
        <w:spacing w:after="0" w:line="240" w:lineRule="auto"/>
        <w:jc w:val="left"/>
        <w:sectPr>
          <w:pgSz w:w="12240" w:h="15840"/>
          <w:pgMar w:header="760" w:footer="834" w:top="1240" w:bottom="1020" w:left="1320" w:right="120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numPr>
          <w:ilvl w:val="2"/>
          <w:numId w:val="2"/>
        </w:numPr>
        <w:tabs>
          <w:tab w:pos="4107" w:val="left" w:leader="none"/>
        </w:tabs>
        <w:spacing w:before="58"/>
        <w:ind w:left="4106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i/>
          <w:sz w:val="24"/>
        </w:rPr>
        <w:t>Eligible</w:t>
      </w:r>
      <w:r>
        <w:rPr>
          <w:rFonts w:ascii="Calibri"/>
          <w:b/>
          <w:i/>
          <w:spacing w:val="-9"/>
          <w:sz w:val="24"/>
        </w:rPr>
        <w:t> </w:t>
      </w:r>
      <w:r>
        <w:rPr>
          <w:rFonts w:ascii="Calibri"/>
          <w:b/>
          <w:i/>
          <w:spacing w:val="-1"/>
          <w:sz w:val="24"/>
        </w:rPr>
        <w:t>Providers</w:t>
      </w:r>
      <w:r>
        <w:rPr>
          <w:rFonts w:ascii="Calibri"/>
          <w:sz w:val="24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pStyle w:val="BodyText"/>
        <w:spacing w:line="240" w:lineRule="auto" w:before="0"/>
        <w:ind w:left="102" w:right="0" w:firstLine="0"/>
        <w:jc w:val="left"/>
      </w:pPr>
      <w:r>
        <w:rPr/>
        <w:t>Most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/>
        <w:t>allow</w:t>
      </w:r>
      <w:r>
        <w:rPr>
          <w:spacing w:val="-3"/>
        </w:rPr>
        <w:t> </w:t>
      </w:r>
      <w:r>
        <w:rPr/>
        <w:t>physicians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perform</w:t>
      </w:r>
      <w:r>
        <w:rPr>
          <w:spacing w:val="-3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encounters</w:t>
      </w:r>
      <w:r>
        <w:rPr>
          <w:spacing w:val="-4"/>
        </w:rPr>
        <w:t> </w:t>
      </w:r>
      <w:r>
        <w:rPr/>
        <w:t>within</w:t>
      </w:r>
      <w:r>
        <w:rPr>
          <w:spacing w:val="-3"/>
        </w:rPr>
        <w:t> </w:t>
      </w:r>
      <w:r>
        <w:rPr>
          <w:spacing w:val="-1"/>
        </w:rPr>
        <w:t>their</w:t>
      </w:r>
      <w:r>
        <w:rPr>
          <w:spacing w:val="-3"/>
        </w:rPr>
        <w:t> </w:t>
      </w:r>
      <w:r>
        <w:rPr/>
        <w:t>scope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practice.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0"/>
        <w:ind w:left="102" w:right="116" w:firstLine="0"/>
        <w:jc w:val="left"/>
      </w:pPr>
      <w:r>
        <w:rPr/>
        <w:t>We</w:t>
      </w:r>
      <w:r>
        <w:rPr>
          <w:spacing w:val="-3"/>
        </w:rPr>
        <w:t> </w:t>
      </w:r>
      <w:r>
        <w:rPr/>
        <w:t>measured</w:t>
      </w:r>
      <w:r>
        <w:rPr>
          <w:spacing w:val="-3"/>
        </w:rPr>
        <w:t> </w:t>
      </w:r>
      <w:r>
        <w:rPr/>
        <w:t>components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state</w:t>
      </w:r>
      <w:r>
        <w:rPr>
          <w:spacing w:val="-4"/>
        </w:rPr>
        <w:t> </w:t>
      </w:r>
      <w:r>
        <w:rPr/>
        <w:t>Medicaid</w:t>
      </w:r>
      <w:r>
        <w:rPr>
          <w:spacing w:val="-3"/>
        </w:rPr>
        <w:t> </w:t>
      </w:r>
      <w:r>
        <w:rPr/>
        <w:t>policies</w:t>
      </w:r>
      <w:r>
        <w:rPr>
          <w:spacing w:val="-3"/>
        </w:rPr>
        <w:t> </w:t>
      </w:r>
      <w:r>
        <w:rPr/>
        <w:t>that,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conditions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coverage</w:t>
      </w:r>
      <w:r>
        <w:rPr>
          <w:spacing w:val="-3"/>
        </w:rPr>
        <w:t> </w:t>
      </w:r>
      <w:r>
        <w:rPr/>
        <w:t>and</w:t>
      </w:r>
      <w:r>
        <w:rPr/>
        <w:t> payment,</w:t>
      </w:r>
      <w:r>
        <w:rPr>
          <w:spacing w:val="-3"/>
        </w:rPr>
        <w:t> </w:t>
      </w:r>
      <w:r>
        <w:rPr/>
        <w:t>broaden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restrict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distant</w:t>
      </w:r>
      <w:r>
        <w:rPr>
          <w:spacing w:val="-3"/>
        </w:rPr>
        <w:t> </w:t>
      </w:r>
      <w:r>
        <w:rPr/>
        <w:t>site</w:t>
      </w:r>
      <w:r>
        <w:rPr>
          <w:spacing w:val="-3"/>
        </w:rPr>
        <w:t> </w:t>
      </w:r>
      <w:r>
        <w:rPr/>
        <w:t>providers</w:t>
      </w:r>
      <w:r>
        <w:rPr>
          <w:spacing w:val="-2"/>
        </w:rPr>
        <w:t> </w:t>
      </w:r>
      <w:r>
        <w:rPr/>
        <w:t>allowed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perform</w:t>
      </w:r>
      <w:r>
        <w:rPr>
          <w:spacing w:val="-3"/>
        </w:rPr>
        <w:t> </w:t>
      </w:r>
      <w:r>
        <w:rPr/>
        <w:t>the</w:t>
      </w:r>
      <w:r>
        <w:rPr>
          <w:w w:val="99"/>
        </w:rPr>
        <w:t> </w:t>
      </w:r>
      <w:r>
        <w:rPr/>
        <w:t>telemedicine</w:t>
      </w:r>
      <w:r>
        <w:rPr>
          <w:spacing w:val="-5"/>
        </w:rPr>
        <w:t> </w:t>
      </w:r>
      <w:r>
        <w:rPr/>
        <w:t>encounter.</w:t>
      </w:r>
      <w:r>
        <w:rPr>
          <w:spacing w:val="48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providers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observed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qualified</w:t>
      </w:r>
      <w:r>
        <w:rPr>
          <w:spacing w:val="-4"/>
        </w:rPr>
        <w:t> </w:t>
      </w:r>
      <w:r>
        <w:rPr/>
        <w:t>health</w:t>
      </w:r>
      <w:r>
        <w:rPr>
          <w:spacing w:val="-3"/>
        </w:rPr>
        <w:t> </w:t>
      </w:r>
      <w:r>
        <w:rPr/>
        <w:t>care</w:t>
      </w:r>
      <w:r>
        <w:rPr>
          <w:spacing w:val="27"/>
          <w:w w:val="99"/>
        </w:rPr>
        <w:t> </w:t>
      </w:r>
      <w:r>
        <w:rPr>
          <w:w w:val="95"/>
        </w:rPr>
        <w:t>professionals</w:t>
      </w:r>
      <w:r>
        <w:rPr>
          <w:spacing w:val="31"/>
          <w:w w:val="95"/>
        </w:rPr>
        <w:t> </w:t>
      </w:r>
      <w:r>
        <w:rPr>
          <w:w w:val="95"/>
        </w:rPr>
        <w:t>for</w:t>
      </w:r>
      <w:r>
        <w:rPr>
          <w:spacing w:val="29"/>
          <w:w w:val="95"/>
        </w:rPr>
        <w:t> </w:t>
      </w:r>
      <w:r>
        <w:rPr>
          <w:spacing w:val="-1"/>
          <w:w w:val="95"/>
        </w:rPr>
        <w:t>covered</w:t>
      </w:r>
      <w:r>
        <w:rPr>
          <w:spacing w:val="31"/>
          <w:w w:val="95"/>
        </w:rPr>
        <w:t> </w:t>
      </w:r>
      <w:r>
        <w:rPr>
          <w:spacing w:val="-1"/>
          <w:w w:val="95"/>
        </w:rPr>
        <w:t>telemedicine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provided</w:t>
      </w:r>
      <w:r>
        <w:rPr>
          <w:spacing w:val="32"/>
          <w:w w:val="95"/>
        </w:rPr>
        <w:t> </w:t>
      </w:r>
      <w:r>
        <w:rPr>
          <w:spacing w:val="-1"/>
          <w:w w:val="95"/>
        </w:rPr>
        <w:t>services: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9" w:lineRule="exact" w:before="0" w:after="0"/>
        <w:ind w:left="822" w:right="0" w:hanging="360"/>
        <w:jc w:val="left"/>
      </w:pPr>
      <w:r>
        <w:rPr/>
        <w:t>physician</w:t>
      </w:r>
      <w:r>
        <w:rPr>
          <w:spacing w:val="-1"/>
        </w:rPr>
        <w:t> </w:t>
      </w:r>
      <w:r>
        <w:rPr/>
        <w:t>(MD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DO)</w:t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podiatrist</w:t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chiropractor</w:t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optometrist</w:t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genetic</w:t>
      </w:r>
      <w:r>
        <w:rPr>
          <w:spacing w:val="-8"/>
        </w:rPr>
        <w:t> </w:t>
      </w:r>
      <w:r>
        <w:rPr/>
        <w:t>counselor</w:t>
      </w:r>
      <w:r>
        <w:rPr/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dentist</w:t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physician</w:t>
      </w:r>
      <w:r>
        <w:rPr>
          <w:spacing w:val="-3"/>
        </w:rPr>
        <w:t> </w:t>
      </w:r>
      <w:r>
        <w:rPr/>
        <w:t>assistant</w:t>
      </w:r>
      <w:r>
        <w:rPr>
          <w:spacing w:val="-3"/>
        </w:rPr>
        <w:t> </w:t>
      </w:r>
      <w:r>
        <w:rPr>
          <w:spacing w:val="-1"/>
        </w:rPr>
        <w:t>(PA)</w:t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>
          <w:spacing w:val="-1"/>
        </w:rPr>
        <w:t>nurse</w:t>
      </w:r>
      <w:r>
        <w:rPr>
          <w:spacing w:val="-5"/>
        </w:rPr>
        <w:t> </w:t>
      </w:r>
      <w:r>
        <w:rPr/>
        <w:t>practitioner</w:t>
      </w:r>
      <w:r>
        <w:rPr>
          <w:spacing w:val="-5"/>
        </w:rPr>
        <w:t> </w:t>
      </w:r>
      <w:r>
        <w:rPr>
          <w:spacing w:val="-1"/>
        </w:rPr>
        <w:t>(NP)</w:t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registered</w:t>
      </w:r>
      <w:r>
        <w:rPr>
          <w:spacing w:val="-10"/>
        </w:rPr>
        <w:t> </w:t>
      </w:r>
      <w:r>
        <w:rPr/>
        <w:t>nurse</w:t>
      </w:r>
      <w:r>
        <w:rPr/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>
          <w:spacing w:val="-1"/>
        </w:rPr>
        <w:t>licensed</w:t>
      </w:r>
      <w:r>
        <w:rPr>
          <w:spacing w:val="-3"/>
        </w:rPr>
        <w:t> </w:t>
      </w:r>
      <w:r>
        <w:rPr>
          <w:spacing w:val="-1"/>
        </w:rPr>
        <w:t>practical</w:t>
      </w:r>
      <w:r>
        <w:rPr>
          <w:spacing w:val="-3"/>
        </w:rPr>
        <w:t> </w:t>
      </w:r>
      <w:r>
        <w:rPr/>
        <w:t>nurse</w:t>
      </w:r>
      <w:r>
        <w:rPr/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5" w:lineRule="exact" w:before="0" w:after="0"/>
        <w:ind w:left="822" w:right="0" w:hanging="360"/>
        <w:jc w:val="left"/>
      </w:pPr>
      <w:r>
        <w:rPr/>
        <w:t>certified</w:t>
      </w:r>
      <w:r>
        <w:rPr>
          <w:spacing w:val="-5"/>
        </w:rPr>
        <w:t> </w:t>
      </w:r>
      <w:r>
        <w:rPr>
          <w:spacing w:val="-1"/>
        </w:rPr>
        <w:t>nurse</w:t>
      </w:r>
      <w:r>
        <w:rPr>
          <w:spacing w:val="-4"/>
        </w:rPr>
        <w:t> </w:t>
      </w:r>
      <w:r>
        <w:rPr>
          <w:spacing w:val="-1"/>
        </w:rPr>
        <w:t>midwife</w:t>
      </w:r>
      <w:r>
        <w:rPr/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5" w:lineRule="exact" w:before="0" w:after="0"/>
        <w:ind w:left="822" w:right="0" w:hanging="360"/>
        <w:jc w:val="left"/>
      </w:pPr>
      <w:r>
        <w:rPr/>
        <w:t>clinical</w:t>
      </w:r>
      <w:r>
        <w:rPr>
          <w:spacing w:val="-4"/>
        </w:rPr>
        <w:t> </w:t>
      </w:r>
      <w:r>
        <w:rPr/>
        <w:t>nurse</w:t>
      </w:r>
      <w:r>
        <w:rPr>
          <w:spacing w:val="-4"/>
        </w:rPr>
        <w:t> </w:t>
      </w:r>
      <w:r>
        <w:rPr/>
        <w:t>specialist</w:t>
      </w:r>
      <w:r>
        <w:rPr/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>
          <w:spacing w:val="-1"/>
        </w:rPr>
        <w:t>psychologist</w:t>
      </w:r>
      <w:r>
        <w:rPr/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marriage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family</w:t>
      </w:r>
      <w:r>
        <w:rPr>
          <w:spacing w:val="-5"/>
        </w:rPr>
        <w:t> </w:t>
      </w:r>
      <w:r>
        <w:rPr/>
        <w:t>therapist</w:t>
      </w:r>
      <w:r>
        <w:rPr/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clinical</w:t>
      </w:r>
      <w:r>
        <w:rPr>
          <w:spacing w:val="-3"/>
        </w:rPr>
        <w:t> </w:t>
      </w:r>
      <w:r>
        <w:rPr/>
        <w:t>social</w:t>
      </w:r>
      <w:r>
        <w:rPr>
          <w:spacing w:val="-3"/>
        </w:rPr>
        <w:t> </w:t>
      </w:r>
      <w:r>
        <w:rPr/>
        <w:t>worker</w:t>
      </w:r>
      <w:r>
        <w:rPr>
          <w:spacing w:val="-3"/>
        </w:rPr>
        <w:t> </w:t>
      </w:r>
      <w:r>
        <w:rPr>
          <w:spacing w:val="-1"/>
        </w:rPr>
        <w:t>(CSW)</w:t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clinical</w:t>
      </w:r>
      <w:r>
        <w:rPr>
          <w:spacing w:val="-6"/>
        </w:rPr>
        <w:t> </w:t>
      </w:r>
      <w:r>
        <w:rPr/>
        <w:t>counselor</w:t>
      </w:r>
      <w:r>
        <w:rPr/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behavioral</w:t>
      </w:r>
      <w:r>
        <w:rPr>
          <w:spacing w:val="-7"/>
        </w:rPr>
        <w:t> </w:t>
      </w:r>
      <w:r>
        <w:rPr/>
        <w:t>analyst</w:t>
      </w:r>
      <w:r>
        <w:rPr/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substance</w:t>
      </w:r>
      <w:r>
        <w:rPr>
          <w:spacing w:val="-4"/>
        </w:rPr>
        <w:t> </w:t>
      </w:r>
      <w:r>
        <w:rPr/>
        <w:t>abuse/addictions</w:t>
      </w:r>
      <w:r>
        <w:rPr>
          <w:spacing w:val="-4"/>
        </w:rPr>
        <w:t> </w:t>
      </w:r>
      <w:r>
        <w:rPr/>
        <w:t>specialist</w:t>
      </w:r>
      <w:r>
        <w:rPr/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clinical</w:t>
      </w:r>
      <w:r>
        <w:rPr>
          <w:spacing w:val="-5"/>
        </w:rPr>
        <w:t> </w:t>
      </w:r>
      <w:r>
        <w:rPr/>
        <w:t>therapist</w:t>
      </w:r>
      <w:r>
        <w:rPr/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pharmacist</w:t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physical</w:t>
      </w:r>
      <w:r>
        <w:rPr>
          <w:spacing w:val="-5"/>
        </w:rPr>
        <w:t> </w:t>
      </w:r>
      <w:r>
        <w:rPr>
          <w:spacing w:val="-1"/>
        </w:rPr>
        <w:t>therapist</w:t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occupational</w:t>
      </w:r>
      <w:r>
        <w:rPr>
          <w:spacing w:val="-5"/>
        </w:rPr>
        <w:t> </w:t>
      </w:r>
      <w:r>
        <w:rPr/>
        <w:t>therapist</w:t>
      </w:r>
      <w:r>
        <w:rPr/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>
          <w:spacing w:val="-1"/>
          <w:w w:val="95"/>
        </w:rPr>
        <w:t>speech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language</w:t>
      </w:r>
      <w:r>
        <w:rPr>
          <w:spacing w:val="24"/>
          <w:w w:val="95"/>
        </w:rPr>
        <w:t> </w:t>
      </w:r>
      <w:r>
        <w:rPr>
          <w:w w:val="95"/>
        </w:rPr>
        <w:t>pathologist</w:t>
      </w:r>
      <w:r>
        <w:rPr>
          <w:spacing w:val="24"/>
          <w:w w:val="95"/>
        </w:rPr>
        <w:t> </w:t>
      </w:r>
      <w:r>
        <w:rPr>
          <w:w w:val="95"/>
        </w:rPr>
        <w:t>and</w:t>
      </w:r>
      <w:r>
        <w:rPr>
          <w:spacing w:val="25"/>
          <w:w w:val="95"/>
        </w:rPr>
        <w:t> </w:t>
      </w:r>
      <w:r>
        <w:rPr>
          <w:w w:val="95"/>
        </w:rPr>
        <w:t>audiologist</w:t>
      </w:r>
      <w:r>
        <w:rPr/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registered</w:t>
      </w:r>
      <w:r>
        <w:rPr>
          <w:spacing w:val="-7"/>
        </w:rPr>
        <w:t> </w:t>
      </w:r>
      <w:r>
        <w:rPr>
          <w:spacing w:val="-1"/>
        </w:rPr>
        <w:t>dietitian/nutritional</w:t>
      </w:r>
      <w:r>
        <w:rPr>
          <w:spacing w:val="-6"/>
        </w:rPr>
        <w:t> </w:t>
      </w:r>
      <w:r>
        <w:rPr/>
        <w:t>professional</w:t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>
          <w:spacing w:val="-1"/>
        </w:rPr>
        <w:t>diabetes/asthma/nutrition</w:t>
      </w:r>
      <w:r>
        <w:rPr>
          <w:spacing w:val="-10"/>
        </w:rPr>
        <w:t> </w:t>
      </w:r>
      <w:r>
        <w:rPr/>
        <w:t>educator</w:t>
      </w:r>
      <w:r>
        <w:rPr/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home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aide</w:t>
      </w:r>
      <w:r>
        <w:rPr/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home</w:t>
      </w:r>
      <w:r>
        <w:rPr>
          <w:spacing w:val="-5"/>
        </w:rPr>
        <w:t> </w:t>
      </w:r>
      <w:r>
        <w:rPr/>
        <w:t>health</w:t>
      </w:r>
      <w:r>
        <w:rPr>
          <w:spacing w:val="-5"/>
        </w:rPr>
        <w:t> </w:t>
      </w:r>
      <w:r>
        <w:rPr/>
        <w:t>agency</w:t>
      </w:r>
      <w:r>
        <w:rPr>
          <w:spacing w:val="-6"/>
        </w:rPr>
        <w:t> </w:t>
      </w:r>
      <w:r>
        <w:rPr/>
        <w:t>(HHA)</w:t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FQHC</w:t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>
          <w:spacing w:val="-1"/>
        </w:rPr>
        <w:t>CAH</w:t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RHC</w:t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3" w:lineRule="exact" w:before="0" w:after="0"/>
        <w:ind w:left="822" w:right="0" w:hanging="360"/>
        <w:jc w:val="left"/>
      </w:pPr>
      <w:r>
        <w:rPr/>
        <w:t>CMHC</w:t>
      </w:r>
    </w:p>
    <w:p>
      <w:pPr>
        <w:pStyle w:val="BodyText"/>
        <w:numPr>
          <w:ilvl w:val="0"/>
          <w:numId w:val="1"/>
        </w:numPr>
        <w:tabs>
          <w:tab w:pos="823" w:val="left" w:leader="none"/>
        </w:tabs>
        <w:spacing w:line="299" w:lineRule="exact" w:before="0" w:after="0"/>
        <w:ind w:left="822" w:right="0" w:hanging="360"/>
        <w:jc w:val="left"/>
      </w:pPr>
      <w:r>
        <w:rPr/>
        <w:t>SNF.</w:t>
      </w:r>
    </w:p>
    <w:p>
      <w:pPr>
        <w:spacing w:after="0" w:line="299" w:lineRule="exact"/>
        <w:jc w:val="left"/>
        <w:sectPr>
          <w:pgSz w:w="12240" w:h="15840"/>
          <w:pgMar w:header="760" w:footer="834" w:top="1240" w:bottom="1020" w:left="1340" w:right="1360"/>
        </w:sectPr>
      </w:pPr>
    </w:p>
    <w:p>
      <w:pPr>
        <w:spacing w:line="240" w:lineRule="auto" w:before="6"/>
        <w:rPr>
          <w:rFonts w:ascii="Calibri" w:hAnsi="Calibri" w:cs="Calibri" w:eastAsia="Calibri"/>
          <w:sz w:val="11"/>
          <w:szCs w:val="11"/>
        </w:rPr>
      </w:pPr>
    </w:p>
    <w:p>
      <w:pPr>
        <w:pStyle w:val="BodyText"/>
        <w:spacing w:line="240" w:lineRule="auto" w:before="58"/>
        <w:ind w:left="122" w:right="298" w:firstLine="0"/>
        <w:jc w:val="left"/>
      </w:pPr>
      <w:r>
        <w:rPr/>
        <w:t>Each</w:t>
      </w:r>
      <w:r>
        <w:rPr>
          <w:spacing w:val="-3"/>
        </w:rPr>
        <w:t> </w:t>
      </w:r>
      <w:r>
        <w:rPr/>
        <w:t>state</w:t>
      </w:r>
      <w:r>
        <w:rPr>
          <w:spacing w:val="-2"/>
        </w:rPr>
        <w:t> </w:t>
      </w:r>
      <w:r>
        <w:rPr/>
        <w:t>received</w:t>
      </w:r>
      <w:r>
        <w:rPr>
          <w:spacing w:val="-3"/>
        </w:rPr>
        <w:t> </w:t>
      </w:r>
      <w:r>
        <w:rPr/>
        <w:t>two</w:t>
      </w:r>
      <w:r>
        <w:rPr>
          <w:spacing w:val="-2"/>
        </w:rPr>
        <w:t> </w:t>
      </w:r>
      <w:r>
        <w:rPr/>
        <w:t>(2)</w:t>
      </w:r>
      <w:r>
        <w:rPr>
          <w:spacing w:val="-2"/>
        </w:rPr>
        <w:t> </w:t>
      </w:r>
      <w:r>
        <w:rPr/>
        <w:t>points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designating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physician,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one</w:t>
      </w:r>
      <w:r>
        <w:rPr>
          <w:spacing w:val="-2"/>
        </w:rPr>
        <w:t> </w:t>
      </w:r>
      <w:r>
        <w:rPr/>
        <w:t>(1)</w:t>
      </w:r>
      <w:r>
        <w:rPr>
          <w:spacing w:val="-3"/>
        </w:rPr>
        <w:t> </w:t>
      </w:r>
      <w:r>
        <w:rPr/>
        <w:t>point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each</w:t>
      </w:r>
      <w:r>
        <w:rPr/>
        <w:t> additional</w:t>
      </w:r>
      <w:r>
        <w:rPr>
          <w:spacing w:val="-4"/>
        </w:rPr>
        <w:t> </w:t>
      </w:r>
      <w:r>
        <w:rPr/>
        <w:t>eligible</w:t>
      </w:r>
      <w:r>
        <w:rPr>
          <w:spacing w:val="-3"/>
        </w:rPr>
        <w:t> </w:t>
      </w:r>
      <w:r>
        <w:rPr/>
        <w:t>provider</w:t>
      </w:r>
      <w:r>
        <w:rPr>
          <w:spacing w:val="-4"/>
        </w:rPr>
        <w:t> </w:t>
      </w:r>
      <w:r>
        <w:rPr/>
        <w:t>authorized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provide</w:t>
      </w:r>
      <w:r>
        <w:rPr>
          <w:spacing w:val="-3"/>
        </w:rPr>
        <w:t> </w:t>
      </w:r>
      <w:r>
        <w:rPr/>
        <w:t>covered</w:t>
      </w:r>
      <w:r>
        <w:rPr>
          <w:spacing w:val="-5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services.</w:t>
      </w:r>
      <w:r>
        <w:rPr>
          <w:spacing w:val="47"/>
        </w:rPr>
        <w:t> </w:t>
      </w:r>
      <w:r>
        <w:rPr/>
        <w:t>Those</w:t>
      </w:r>
      <w:r>
        <w:rPr>
          <w:spacing w:val="-3"/>
        </w:rPr>
        <w:t> </w:t>
      </w:r>
      <w:r>
        <w:rPr/>
        <w:t>states</w:t>
      </w:r>
      <w:r>
        <w:rPr/>
        <w:t> that</w:t>
      </w:r>
      <w:r>
        <w:rPr>
          <w:spacing w:val="-3"/>
        </w:rPr>
        <w:t> </w:t>
      </w:r>
      <w:r>
        <w:rPr/>
        <w:t>did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specify</w:t>
      </w:r>
      <w:r>
        <w:rPr>
          <w:spacing w:val="-2"/>
        </w:rPr>
        <w:t> </w:t>
      </w:r>
      <w:r>
        <w:rPr/>
        <w:t>an</w:t>
      </w:r>
      <w:r>
        <w:rPr>
          <w:spacing w:val="-3"/>
        </w:rPr>
        <w:t> </w:t>
      </w:r>
      <w:r>
        <w:rPr/>
        <w:t>eligible</w:t>
      </w:r>
      <w:r>
        <w:rPr>
          <w:spacing w:val="-3"/>
        </w:rPr>
        <w:t> </w:t>
      </w:r>
      <w:r>
        <w:rPr/>
        <w:t>provider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given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maximum</w:t>
      </w:r>
      <w:r>
        <w:rPr>
          <w:spacing w:val="-3"/>
        </w:rPr>
        <w:t> </w:t>
      </w:r>
      <w:r>
        <w:rPr/>
        <w:t>score</w:t>
      </w:r>
      <w:r>
        <w:rPr>
          <w:spacing w:val="-2"/>
        </w:rPr>
        <w:t> </w:t>
      </w:r>
      <w:r>
        <w:rPr/>
        <w:t>possible</w:t>
      </w:r>
      <w:r>
        <w:rPr>
          <w:spacing w:val="-3"/>
        </w:rPr>
        <w:t> </w:t>
      </w:r>
      <w:r>
        <w:rPr/>
        <w:t>(35).</w:t>
      </w:r>
    </w:p>
    <w:p>
      <w:pPr>
        <w:spacing w:line="240" w:lineRule="auto" w:before="9"/>
        <w:rPr>
          <w:rFonts w:ascii="Calibri" w:hAnsi="Calibri" w:cs="Calibri" w:eastAsia="Calibri"/>
          <w:sz w:val="23"/>
          <w:szCs w:val="23"/>
        </w:rPr>
      </w:pPr>
    </w:p>
    <w:tbl>
      <w:tblPr>
        <w:tblW w:w="0" w:type="auto"/>
        <w:jc w:val="left"/>
        <w:tblInd w:w="30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3062"/>
      </w:tblGrid>
      <w:tr>
        <w:trPr>
          <w:trHeight w:val="595" w:hRule="exact"/>
        </w:trPr>
        <w:tc>
          <w:tcPr>
            <w:tcW w:w="352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8787"/>
          </w:tcPr>
          <w:p>
            <w:pPr>
              <w:pStyle w:val="TableParagraph"/>
              <w:spacing w:line="240" w:lineRule="auto" w:before="1"/>
              <w:ind w:left="897" w:right="892" w:hanging="8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Scale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–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Medicaid: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Eligible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sz w:val="24"/>
                <w:szCs w:val="24"/>
              </w:rPr>
              <w:t>Providers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25+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points</w:t>
            </w:r>
          </w:p>
        </w:tc>
      </w:tr>
      <w:tr>
        <w:trPr>
          <w:trHeight w:val="307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17-­‐24</w:t>
            </w:r>
            <w:r>
              <w:rPr>
                <w:rFonts w:ascii="Calibri" w:hAnsi="Calibri" w:cs="Calibri" w:eastAsia="Calibri"/>
                <w:spacing w:val="-16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points</w:t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9-­‐16</w:t>
            </w:r>
            <w:r>
              <w:rPr>
                <w:rFonts w:ascii="Calibri" w:hAnsi="Calibri" w:cs="Calibri" w:eastAsia="Calibri"/>
                <w:spacing w:val="-27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points</w:t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≤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8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points</w:t>
            </w:r>
          </w:p>
        </w:tc>
      </w:tr>
    </w:tbl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 w:before="58"/>
        <w:ind w:left="122" w:right="298" w:firstLine="0"/>
        <w:jc w:val="left"/>
      </w:pPr>
      <w:r>
        <w:rPr/>
        <w:t>Sixteen</w:t>
      </w:r>
      <w:r>
        <w:rPr>
          <w:spacing w:val="-3"/>
        </w:rPr>
        <w:t> </w:t>
      </w:r>
      <w:r>
        <w:rPr/>
        <w:t>states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D.C.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specify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health</w:t>
      </w:r>
      <w:r>
        <w:rPr>
          <w:spacing w:val="-2"/>
        </w:rPr>
        <w:t> </w:t>
      </w:r>
      <w:r>
        <w:rPr/>
        <w:t>care</w:t>
      </w:r>
      <w:r>
        <w:rPr>
          <w:spacing w:val="-2"/>
        </w:rPr>
        <w:t> </w:t>
      </w:r>
      <w:r>
        <w:rPr/>
        <w:t>provider</w:t>
      </w:r>
      <w:r>
        <w:rPr>
          <w:spacing w:val="-2"/>
        </w:rPr>
        <w:t> </w:t>
      </w:r>
      <w:r>
        <w:rPr/>
        <w:t>allowed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provide</w:t>
      </w:r>
      <w:r>
        <w:rPr>
          <w:w w:val="99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condition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payment</w:t>
      </w:r>
      <w:r>
        <w:rPr>
          <w:spacing w:val="-3"/>
        </w:rPr>
        <w:t> </w:t>
      </w:r>
      <w:r>
        <w:rPr>
          <w:spacing w:val="-1"/>
        </w:rPr>
        <w:t>(Figure</w:t>
      </w:r>
      <w:r>
        <w:rPr>
          <w:spacing w:val="-4"/>
        </w:rPr>
        <w:t> </w:t>
      </w:r>
      <w:r>
        <w:rPr/>
        <w:t>11).</w:t>
      </w:r>
    </w:p>
    <w:p>
      <w:pPr>
        <w:spacing w:line="240" w:lineRule="auto" w:before="9"/>
        <w:rPr>
          <w:rFonts w:ascii="Calibri" w:hAnsi="Calibri" w:cs="Calibri" w:eastAsia="Calibri"/>
          <w:sz w:val="23"/>
          <w:szCs w:val="23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4.6pt;height:267.95pt;mso-position-horizontal-relative:char;mso-position-vertical-relative:line" coordorigin="0,0" coordsize="9492,5359">
            <v:group style="position:absolute;left:15;top:11;width:9461;height:524" coordorigin="15,11" coordsize="9461,524">
              <v:shape style="position:absolute;left:15;top:11;width:9461;height:524" coordorigin="15,11" coordsize="9461,524" path="m15,11l9476,11,9476,534,15,534,15,11xe" filled="true" fillcolor="#ee5d1b" stroked="false">
                <v:path arrowok="t"/>
                <v:fill type="solid"/>
              </v:shape>
            </v:group>
            <v:group style="position:absolute;left:121;top:87;width:9255;height:370" coordorigin="121,87" coordsize="9255,370">
              <v:shape style="position:absolute;left:121;top:87;width:9255;height:370" coordorigin="121,87" coordsize="9255,370" path="m121,87l9375,87,9375,457,121,457,121,87xe" filled="true" fillcolor="#ee5d1b" stroked="false">
                <v:path arrowok="t"/>
                <v:fill type="solid"/>
              </v:shape>
            </v:group>
            <v:group style="position:absolute;left:6;top:6;width:9480;height:2" coordorigin="6,6" coordsize="9480,2">
              <v:shape style="position:absolute;left:6;top:6;width:9480;height:2" coordorigin="6,6" coordsize="9480,0" path="m6,6l9486,6e" filled="false" stroked="true" strokeweight=".580pt" strokecolor="#000000">
                <v:path arrowok="t"/>
              </v:shape>
            </v:group>
            <v:group style="position:absolute;left:11;top:11;width:2;height:5338" coordorigin="11,11" coordsize="2,5338">
              <v:shape style="position:absolute;left:11;top:11;width:2;height:5338" coordorigin="11,11" coordsize="0,5338" path="m11,11l11,5348e" filled="false" stroked="true" strokeweight=".580pt" strokecolor="#000000">
                <v:path arrowok="t"/>
              </v:shape>
            </v:group>
            <v:group style="position:absolute;left:9481;top:11;width:2;height:5338" coordorigin="9481,11" coordsize="2,5338">
              <v:shape style="position:absolute;left:9481;top:11;width:2;height:5338" coordorigin="9481,11" coordsize="0,5338" path="m9481,11l9481,5348e" filled="false" stroked="true" strokeweight=".580pt" strokecolor="#000000">
                <v:path arrowok="t"/>
              </v:shape>
            </v:group>
            <v:group style="position:absolute;left:6;top:539;width:9480;height:2" coordorigin="6,539" coordsize="9480,2">
              <v:shape style="position:absolute;left:6;top:539;width:9480;height:2" coordorigin="6,539" coordsize="9480,0" path="m6,539l9486,539e" filled="false" stroked="true" strokeweight=".580pt" strokecolor="#000000">
                <v:path arrowok="t"/>
              </v:shape>
            </v:group>
            <v:group style="position:absolute;left:6;top:5353;width:9480;height:2" coordorigin="6,5353" coordsize="9480,2">
              <v:shape style="position:absolute;left:6;top:5353;width:9480;height:2" coordorigin="6,5353" coordsize="9480,0" path="m6,5353l9486,5353e" filled="false" stroked="true" strokeweight=".580pt" strokecolor="#000000">
                <v:path arrowok="t"/>
              </v:shape>
              <v:shape style="position:absolute;left:242;top:619;width:9005;height:4640" type="#_x0000_t75" stroked="false">
                <v:imagedata r:id="rId23" o:title=""/>
              </v:shape>
              <v:shape style="position:absolute;left:11;top:6;width:9471;height:533" type="#_x0000_t202" filled="false" stroked="false">
                <v:textbox inset="0,0,0,0">
                  <w:txbxContent>
                    <w:p>
                      <w:pPr>
                        <w:spacing w:before="88"/>
                        <w:ind w:left="2217" w:right="0" w:firstLine="0"/>
                        <w:jc w:val="left"/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FIGURE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-1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11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-1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w w:val="75"/>
                          <w:sz w:val="29"/>
                          <w:szCs w:val="29"/>
                        </w:rPr>
                        <w:t>-­‐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6"/>
                          <w:w w:val="75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Medicaid: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64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Eligible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-1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Providers</w:t>
                      </w:r>
                      <w:r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 w:before="58"/>
        <w:ind w:left="122" w:right="401" w:firstLine="0"/>
        <w:jc w:val="left"/>
      </w:pPr>
      <w:r>
        <w:rPr/>
        <w:t>Other</w:t>
      </w:r>
      <w:r>
        <w:rPr>
          <w:spacing w:val="-3"/>
        </w:rPr>
        <w:t> </w:t>
      </w:r>
      <w:r>
        <w:rPr/>
        <w:t>interesting</w:t>
      </w:r>
      <w:r>
        <w:rPr>
          <w:spacing w:val="-3"/>
        </w:rPr>
        <w:t> </w:t>
      </w:r>
      <w:r>
        <w:rPr/>
        <w:t>trends</w:t>
      </w:r>
      <w:r>
        <w:rPr>
          <w:spacing w:val="-3"/>
        </w:rPr>
        <w:t> </w:t>
      </w:r>
      <w:r>
        <w:rPr/>
        <w:t>include</w:t>
      </w:r>
      <w:r>
        <w:rPr>
          <w:spacing w:val="-3"/>
        </w:rPr>
        <w:t> </w:t>
      </w:r>
      <w:r>
        <w:rPr/>
        <w:t>Alaska,</w:t>
      </w:r>
      <w:r>
        <w:rPr>
          <w:spacing w:val="-3"/>
        </w:rPr>
        <w:t> </w:t>
      </w:r>
      <w:r>
        <w:rPr>
          <w:spacing w:val="-1"/>
        </w:rPr>
        <w:t>California,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Illinois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cover</w:t>
      </w:r>
      <w:r>
        <w:rPr>
          <w:spacing w:val="-3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when</w:t>
      </w:r>
      <w:r>
        <w:rPr>
          <w:spacing w:val="20"/>
        </w:rPr>
        <w:t> </w:t>
      </w:r>
      <w:r>
        <w:rPr/>
        <w:t>provided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podiatrist.</w:t>
      </w:r>
      <w:r>
        <w:rPr>
          <w:spacing w:val="49"/>
        </w:rPr>
        <w:t> </w:t>
      </w:r>
      <w:r>
        <w:rPr/>
        <w:t>Alaska,</w:t>
      </w:r>
      <w:r>
        <w:rPr>
          <w:spacing w:val="-3"/>
        </w:rPr>
        <w:t> </w:t>
      </w:r>
      <w:r>
        <w:rPr/>
        <w:t>California,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Kentucky</w:t>
      </w:r>
      <w:r>
        <w:rPr>
          <w:spacing w:val="-2"/>
        </w:rPr>
        <w:t> </w:t>
      </w:r>
      <w:r>
        <w:rPr/>
        <w:t>cover</w:t>
      </w:r>
      <w:r>
        <w:rPr>
          <w:spacing w:val="-3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when</w:t>
      </w:r>
      <w:r>
        <w:rPr>
          <w:spacing w:val="-2"/>
        </w:rPr>
        <w:t> </w:t>
      </w:r>
      <w:r>
        <w:rPr/>
        <w:t>provided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a</w:t>
      </w:r>
      <w:r>
        <w:rPr/>
        <w:t> chiropractor.</w:t>
      </w:r>
      <w:r>
        <w:rPr>
          <w:spacing w:val="48"/>
        </w:rPr>
        <w:t> </w:t>
      </w:r>
      <w:r>
        <w:rPr/>
        <w:t>California,</w:t>
      </w:r>
      <w:r>
        <w:rPr>
          <w:spacing w:val="-3"/>
        </w:rPr>
        <w:t> </w:t>
      </w:r>
      <w:r>
        <w:rPr>
          <w:spacing w:val="-1"/>
        </w:rPr>
        <w:t>Kentucky,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Washington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only</w:t>
      </w:r>
      <w:r>
        <w:rPr>
          <w:spacing w:val="-3"/>
        </w:rPr>
        <w:t> </w:t>
      </w:r>
      <w:r>
        <w:rPr/>
        <w:t>states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specify</w:t>
      </w:r>
      <w:r>
        <w:rPr>
          <w:spacing w:val="-3"/>
        </w:rPr>
        <w:t> </w:t>
      </w:r>
      <w:r>
        <w:rPr/>
        <w:t>coverage</w:t>
      </w:r>
      <w:r>
        <w:rPr>
          <w:spacing w:val="-3"/>
        </w:rPr>
        <w:t> </w:t>
      </w:r>
      <w:r>
        <w:rPr/>
        <w:t>for</w:t>
      </w:r>
      <w:r>
        <w:rPr>
          <w:spacing w:val="28"/>
          <w:w w:val="99"/>
        </w:rPr>
        <w:t> </w:t>
      </w:r>
      <w:r>
        <w:rPr>
          <w:spacing w:val="-1"/>
        </w:rPr>
        <w:t>services</w:t>
      </w:r>
      <w:r>
        <w:rPr>
          <w:spacing w:val="-3"/>
        </w:rPr>
        <w:t> </w:t>
      </w:r>
      <w:r>
        <w:rPr>
          <w:spacing w:val="-1"/>
        </w:rPr>
        <w:t>when</w:t>
      </w:r>
      <w:r>
        <w:rPr>
          <w:spacing w:val="-4"/>
        </w:rPr>
        <w:t> </w:t>
      </w:r>
      <w:r>
        <w:rPr>
          <w:spacing w:val="-1"/>
        </w:rPr>
        <w:t>provided</w:t>
      </w:r>
      <w:r>
        <w:rPr>
          <w:spacing w:val="-4"/>
        </w:rPr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/>
        <w:t>an</w:t>
      </w:r>
      <w:r>
        <w:rPr>
          <w:spacing w:val="-3"/>
        </w:rPr>
        <w:t> </w:t>
      </w:r>
      <w:r>
        <w:rPr/>
        <w:t>optometrist,</w:t>
      </w:r>
      <w:r>
        <w:rPr>
          <w:spacing w:val="-3"/>
        </w:rPr>
        <w:t> </w:t>
      </w:r>
      <w:r>
        <w:rPr/>
        <w:t>while</w:t>
      </w:r>
      <w:r>
        <w:rPr>
          <w:spacing w:val="-3"/>
        </w:rPr>
        <w:t> </w:t>
      </w:r>
      <w:r>
        <w:rPr/>
        <w:t>Arizona,</w:t>
      </w:r>
      <w:r>
        <w:rPr>
          <w:spacing w:val="-3"/>
        </w:rPr>
        <w:t> </w:t>
      </w:r>
      <w:r>
        <w:rPr/>
        <w:t>California,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New</w:t>
      </w:r>
      <w:r>
        <w:rPr>
          <w:spacing w:val="-3"/>
        </w:rPr>
        <w:t> </w:t>
      </w:r>
      <w:r>
        <w:rPr/>
        <w:t>York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cover</w:t>
      </w:r>
      <w:r>
        <w:rPr>
          <w:spacing w:val="23"/>
          <w:w w:val="99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provided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dentist.</w:t>
      </w:r>
      <w:r>
        <w:rPr>
          <w:spacing w:val="51"/>
        </w:rPr>
        <w:t> </w:t>
      </w:r>
      <w:r>
        <w:rPr/>
        <w:t>Although</w:t>
      </w:r>
      <w:r>
        <w:rPr>
          <w:spacing w:val="-2"/>
        </w:rPr>
        <w:t> </w:t>
      </w:r>
      <w:r>
        <w:rPr/>
        <w:t>CMS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/>
        <w:t>issued</w:t>
      </w:r>
      <w:r>
        <w:rPr>
          <w:spacing w:val="-2"/>
        </w:rPr>
        <w:t> </w:t>
      </w:r>
      <w:r>
        <w:rPr/>
        <w:t>guidance</w:t>
      </w:r>
      <w:r>
        <w:rPr>
          <w:spacing w:val="-2"/>
        </w:rPr>
        <w:t> </w:t>
      </w:r>
      <w:r>
        <w:rPr/>
        <w:t>clarifying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position</w:t>
      </w:r>
      <w:r>
        <w:rPr>
          <w:spacing w:val="-2"/>
        </w:rPr>
        <w:t> </w:t>
      </w:r>
      <w:r>
        <w:rPr/>
        <w:t>on</w:t>
      </w:r>
      <w:r>
        <w:rPr>
          <w:spacing w:val="27"/>
        </w:rPr>
        <w:t> </w:t>
      </w:r>
      <w:r>
        <w:rPr/>
        <w:t>coverage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services</w:t>
      </w:r>
      <w:r>
        <w:rPr>
          <w:spacing w:val="-4"/>
        </w:rPr>
        <w:t> </w:t>
      </w:r>
      <w:r>
        <w:rPr/>
        <w:t>related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autism</w:t>
      </w:r>
      <w:r>
        <w:rPr>
          <w:spacing w:val="-4"/>
        </w:rPr>
        <w:t> </w:t>
      </w:r>
      <w:r>
        <w:rPr/>
        <w:t>spectrum</w:t>
      </w:r>
      <w:r>
        <w:rPr>
          <w:spacing w:val="-4"/>
        </w:rPr>
        <w:t> </w:t>
      </w:r>
      <w:r>
        <w:rPr/>
        <w:t>disorder,</w:t>
      </w:r>
      <w:r>
        <w:rPr>
          <w:spacing w:val="-4"/>
        </w:rPr>
        <w:t> </w:t>
      </w:r>
      <w:r>
        <w:rPr/>
        <w:t>only</w:t>
      </w:r>
      <w:r>
        <w:rPr>
          <w:spacing w:val="-4"/>
        </w:rPr>
        <w:t> </w:t>
      </w:r>
      <w:r>
        <w:rPr/>
        <w:t>New</w:t>
      </w:r>
      <w:r>
        <w:rPr>
          <w:spacing w:val="-4"/>
        </w:rPr>
        <w:t> </w:t>
      </w:r>
      <w:r>
        <w:rPr/>
        <w:t>Mexico,</w:t>
      </w:r>
      <w:r>
        <w:rPr>
          <w:spacing w:val="-4"/>
        </w:rPr>
        <w:t> </w:t>
      </w:r>
      <w:r>
        <w:rPr/>
        <w:t>Oklahoma,</w:t>
      </w:r>
      <w:r>
        <w:rPr>
          <w:spacing w:val="-4"/>
        </w:rPr>
        <w:t> </w:t>
      </w:r>
      <w:r>
        <w:rPr/>
        <w:t>and</w:t>
      </w:r>
      <w:r>
        <w:rPr/>
        <w:t> Washington</w:t>
      </w:r>
      <w:r>
        <w:rPr>
          <w:spacing w:val="-4"/>
        </w:rPr>
        <w:t> </w:t>
      </w:r>
      <w:r>
        <w:rPr/>
        <w:t>specify</w:t>
      </w:r>
      <w:r>
        <w:rPr>
          <w:spacing w:val="-3"/>
        </w:rPr>
        <w:t> </w:t>
      </w:r>
      <w:r>
        <w:rPr/>
        <w:t>coverage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when</w:t>
      </w:r>
      <w:r>
        <w:rPr>
          <w:spacing w:val="-3"/>
        </w:rPr>
        <w:t> </w:t>
      </w:r>
      <w:r>
        <w:rPr/>
        <w:t>provided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behavioral</w:t>
      </w:r>
      <w:r>
        <w:rPr>
          <w:spacing w:val="-3"/>
        </w:rPr>
        <w:t> </w:t>
      </w:r>
      <w:r>
        <w:rPr/>
        <w:t>analysts.</w:t>
      </w:r>
      <w:r>
        <w:rPr>
          <w:spacing w:val="48"/>
        </w:rPr>
        <w:t> </w:t>
      </w:r>
      <w:r>
        <w:rPr/>
        <w:t>This</w:t>
      </w:r>
      <w:r>
        <w:rPr/>
        <w:t> trend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unique</w:t>
      </w:r>
      <w:r>
        <w:rPr>
          <w:spacing w:val="-3"/>
        </w:rPr>
        <w:t> </w:t>
      </w:r>
      <w:r>
        <w:rPr/>
        <w:t>because</w:t>
      </w:r>
      <w:r>
        <w:rPr>
          <w:spacing w:val="-2"/>
        </w:rPr>
        <w:t> </w:t>
      </w:r>
      <w:r>
        <w:rPr/>
        <w:t>these</w:t>
      </w:r>
      <w:r>
        <w:rPr>
          <w:spacing w:val="-3"/>
        </w:rPr>
        <w:t> </w:t>
      </w:r>
      <w:r>
        <w:rPr/>
        <w:t>specialists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critical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treatment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autism</w:t>
      </w:r>
      <w:r>
        <w:rPr>
          <w:spacing w:val="-3"/>
        </w:rPr>
        <w:t> </w:t>
      </w:r>
      <w:r>
        <w:rPr/>
        <w:t>spectrum</w:t>
      </w:r>
      <w:r>
        <w:rPr>
          <w:w w:val="99"/>
        </w:rPr>
        <w:t> </w:t>
      </w:r>
      <w:r>
        <w:rPr>
          <w:spacing w:val="-1"/>
        </w:rPr>
        <w:t>disorders.</w:t>
      </w:r>
      <w:r>
        <w:rPr>
          <w:spacing w:val="46"/>
        </w:rPr>
        <w:t> </w:t>
      </w:r>
      <w:r>
        <w:rPr/>
        <w:t>New</w:t>
      </w:r>
      <w:r>
        <w:rPr>
          <w:spacing w:val="-4"/>
        </w:rPr>
        <w:t> </w:t>
      </w:r>
      <w:r>
        <w:rPr/>
        <w:t>Mexico,</w:t>
      </w:r>
      <w:r>
        <w:rPr>
          <w:spacing w:val="-4"/>
        </w:rPr>
        <w:t> </w:t>
      </w:r>
      <w:r>
        <w:rPr/>
        <w:t>Oklahoma,</w:t>
      </w:r>
      <w:r>
        <w:rPr>
          <w:spacing w:val="-4"/>
        </w:rPr>
        <w:t> </w:t>
      </w:r>
      <w:r>
        <w:rPr/>
        <w:t>Virginia,</w:t>
      </w:r>
      <w:r>
        <w:rPr>
          <w:spacing w:val="-4"/>
        </w:rPr>
        <w:t> </w:t>
      </w:r>
      <w:r>
        <w:rPr/>
        <w:t>West</w:t>
      </w:r>
      <w:r>
        <w:rPr>
          <w:spacing w:val="-4"/>
        </w:rPr>
        <w:t> </w:t>
      </w:r>
      <w:r>
        <w:rPr/>
        <w:t>Virginia,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Wyoming</w:t>
      </w:r>
      <w:r>
        <w:rPr>
          <w:spacing w:val="-4"/>
        </w:rPr>
        <w:t> </w:t>
      </w:r>
      <w:r>
        <w:rPr/>
        <w:t>specify</w:t>
      </w:r>
      <w:r>
        <w:rPr>
          <w:spacing w:val="-4"/>
        </w:rPr>
        <w:t> </w:t>
      </w:r>
      <w:r>
        <w:rPr/>
        <w:t>coverage</w:t>
      </w:r>
      <w:r>
        <w:rPr>
          <w:spacing w:val="-4"/>
        </w:rPr>
        <w:t> </w:t>
      </w:r>
      <w:r>
        <w:rPr/>
        <w:t>for</w:t>
      </w:r>
      <w:r>
        <w:rPr>
          <w:spacing w:val="28"/>
          <w:w w:val="99"/>
        </w:rPr>
        <w:t> </w:t>
      </w:r>
      <w:r>
        <w:rPr/>
        <w:t>telemedicine</w:t>
      </w:r>
      <w:r>
        <w:rPr>
          <w:spacing w:val="-3"/>
        </w:rPr>
        <w:t> </w:t>
      </w:r>
      <w:r>
        <w:rPr/>
        <w:t>when</w:t>
      </w:r>
      <w:r>
        <w:rPr>
          <w:spacing w:val="-3"/>
        </w:rPr>
        <w:t> </w:t>
      </w:r>
      <w:r>
        <w:rPr/>
        <w:t>provided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substance</w:t>
      </w:r>
      <w:r>
        <w:rPr>
          <w:spacing w:val="-3"/>
        </w:rPr>
        <w:t> </w:t>
      </w:r>
      <w:r>
        <w:rPr/>
        <w:t>abuse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addiction</w:t>
      </w:r>
      <w:r>
        <w:rPr>
          <w:spacing w:val="-3"/>
        </w:rPr>
        <w:t> </w:t>
      </w:r>
      <w:r>
        <w:rPr/>
        <w:t>specialist.</w:t>
      </w:r>
    </w:p>
    <w:p>
      <w:pPr>
        <w:spacing w:after="0" w:line="240" w:lineRule="auto"/>
        <w:jc w:val="left"/>
        <w:sectPr>
          <w:pgSz w:w="12240" w:h="15840"/>
          <w:pgMar w:header="760" w:footer="834" w:top="1240" w:bottom="1020" w:left="1320" w:right="120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0" w:lineRule="auto" w:before="58"/>
        <w:ind w:left="102" w:right="280" w:firstLine="0"/>
        <w:jc w:val="both"/>
      </w:pPr>
      <w:r>
        <w:rPr/>
        <w:t>Eighteen</w:t>
      </w:r>
      <w:r>
        <w:rPr>
          <w:spacing w:val="-2"/>
        </w:rPr>
        <w:t> </w:t>
      </w:r>
      <w:r>
        <w:rPr/>
        <w:t>states</w:t>
      </w:r>
      <w:r>
        <w:rPr>
          <w:spacing w:val="-2"/>
        </w:rPr>
        <w:t> </w:t>
      </w:r>
      <w:r>
        <w:rPr/>
        <w:t>ranked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lowest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failing</w:t>
      </w:r>
      <w:r>
        <w:rPr>
          <w:spacing w:val="-2"/>
        </w:rPr>
        <w:t> </w:t>
      </w:r>
      <w:r>
        <w:rPr/>
        <w:t>(F)</w:t>
      </w:r>
      <w:r>
        <w:rPr>
          <w:spacing w:val="-2"/>
        </w:rPr>
        <w:t> </w:t>
      </w:r>
      <w:r>
        <w:rPr/>
        <w:t>scores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authorizing</w:t>
      </w:r>
      <w:r>
        <w:rPr>
          <w:spacing w:val="-2"/>
        </w:rPr>
        <w:t> </w:t>
      </w:r>
      <w:r>
        <w:rPr/>
        <w:t>less</w:t>
      </w:r>
      <w:r>
        <w:rPr>
          <w:spacing w:val="-2"/>
        </w:rPr>
        <w:t> </w:t>
      </w:r>
      <w:r>
        <w:rPr/>
        <w:t>than</w:t>
      </w:r>
      <w:r>
        <w:rPr>
          <w:spacing w:val="-2"/>
        </w:rPr>
        <w:t> </w:t>
      </w:r>
      <w:r>
        <w:rPr/>
        <w:t>nine</w:t>
      </w:r>
      <w:r>
        <w:rPr>
          <w:spacing w:val="-2"/>
        </w:rPr>
        <w:t> </w:t>
      </w:r>
      <w:r>
        <w:rPr/>
        <w:t>health</w:t>
      </w:r>
      <w:r>
        <w:rPr/>
        <w:t> provider</w:t>
      </w:r>
      <w:r>
        <w:rPr>
          <w:spacing w:val="-3"/>
        </w:rPr>
        <w:t> </w:t>
      </w:r>
      <w:r>
        <w:rPr/>
        <w:t>types.</w:t>
      </w:r>
      <w:r>
        <w:rPr>
          <w:spacing w:val="50"/>
        </w:rPr>
        <w:t> </w:t>
      </w:r>
      <w:r>
        <w:rPr/>
        <w:t>Florida,</w:t>
      </w:r>
      <w:r>
        <w:rPr>
          <w:spacing w:val="-2"/>
        </w:rPr>
        <w:t> </w:t>
      </w:r>
      <w:r>
        <w:rPr/>
        <w:t>Idaho,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Montana</w:t>
      </w:r>
      <w:r>
        <w:rPr>
          <w:spacing w:val="-2"/>
        </w:rPr>
        <w:t> </w:t>
      </w:r>
      <w:r>
        <w:rPr/>
        <w:t>ranked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lowest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coverage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physicians</w:t>
      </w:r>
      <w:r>
        <w:rPr/>
        <w:t> only.</w:t>
      </w:r>
    </w:p>
    <w:p>
      <w:pPr>
        <w:spacing w:line="240" w:lineRule="auto" w:before="7"/>
        <w:rPr>
          <w:rFonts w:ascii="Calibri" w:hAnsi="Calibri" w:cs="Calibri" w:eastAsia="Calibri"/>
          <w:sz w:val="23"/>
          <w:szCs w:val="23"/>
        </w:rPr>
      </w:pPr>
    </w:p>
    <w:p>
      <w:pPr>
        <w:numPr>
          <w:ilvl w:val="2"/>
          <w:numId w:val="2"/>
        </w:numPr>
        <w:tabs>
          <w:tab w:pos="2911" w:val="left" w:leader="none"/>
        </w:tabs>
        <w:spacing w:before="0"/>
        <w:ind w:left="291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i/>
          <w:spacing w:val="-1"/>
          <w:w w:val="95"/>
          <w:sz w:val="24"/>
          <w:szCs w:val="24"/>
        </w:rPr>
        <w:t>Physician</w:t>
      </w:r>
      <w:r>
        <w:rPr>
          <w:rFonts w:ascii="Calibri" w:hAnsi="Calibri" w:cs="Calibri" w:eastAsia="Calibri"/>
          <w:b/>
          <w:bCs/>
          <w:i/>
          <w:spacing w:val="-3"/>
          <w:w w:val="95"/>
          <w:sz w:val="24"/>
          <w:szCs w:val="24"/>
        </w:rPr>
        <w:t>-­‐</w:t>
      </w:r>
      <w:r>
        <w:rPr>
          <w:rFonts w:ascii="Calibri" w:hAnsi="Calibri" w:cs="Calibri" w:eastAsia="Calibri"/>
          <w:b/>
          <w:bCs/>
          <w:i/>
          <w:spacing w:val="-1"/>
          <w:w w:val="95"/>
          <w:sz w:val="24"/>
          <w:szCs w:val="24"/>
        </w:rPr>
        <w:t>provided</w:t>
      </w:r>
      <w:r>
        <w:rPr>
          <w:rFonts w:ascii="Calibri" w:hAnsi="Calibri" w:cs="Calibri" w:eastAsia="Calibri"/>
          <w:b/>
          <w:bCs/>
          <w:i/>
          <w:spacing w:val="24"/>
          <w:w w:val="95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i/>
          <w:spacing w:val="-1"/>
          <w:w w:val="95"/>
          <w:sz w:val="24"/>
          <w:szCs w:val="24"/>
        </w:rPr>
        <w:t>Telemedicine</w:t>
      </w:r>
      <w:r>
        <w:rPr>
          <w:rFonts w:ascii="Calibri" w:hAnsi="Calibri" w:cs="Calibri" w:eastAsia="Calibri"/>
          <w:b/>
          <w:bCs/>
          <w:i/>
          <w:spacing w:val="25"/>
          <w:w w:val="95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i/>
          <w:spacing w:val="-1"/>
          <w:w w:val="95"/>
          <w:sz w:val="24"/>
          <w:szCs w:val="24"/>
        </w:rPr>
        <w:t>Services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pStyle w:val="BodyText"/>
        <w:spacing w:line="275" w:lineRule="auto" w:before="0"/>
        <w:ind w:left="102" w:right="37" w:firstLine="0"/>
        <w:jc w:val="left"/>
      </w:pPr>
      <w:r>
        <w:rPr>
          <w:spacing w:val="-1"/>
        </w:rPr>
        <w:t>Physician</w:t>
      </w:r>
      <w:r>
        <w:rPr>
          <w:spacing w:val="-3"/>
        </w:rPr>
        <w:t>-­‐</w:t>
      </w:r>
      <w:r>
        <w:rPr>
          <w:spacing w:val="-1"/>
        </w:rPr>
        <w:t>provided</w:t>
      </w:r>
      <w:r>
        <w:rPr>
          <w:spacing w:val="-21"/>
        </w:rPr>
        <w:t> </w:t>
      </w:r>
      <w:r>
        <w:rPr/>
        <w:t>telemedicine</w:t>
      </w:r>
      <w:r>
        <w:rPr>
          <w:spacing w:val="-21"/>
        </w:rPr>
        <w:t> </w:t>
      </w:r>
      <w:r>
        <w:rPr/>
        <w:t>services</w:t>
      </w:r>
      <w:r>
        <w:rPr>
          <w:spacing w:val="-21"/>
        </w:rPr>
        <w:t> </w:t>
      </w:r>
      <w:r>
        <w:rPr/>
        <w:t>are</w:t>
      </w:r>
      <w:r>
        <w:rPr>
          <w:spacing w:val="-20"/>
        </w:rPr>
        <w:t> </w:t>
      </w:r>
      <w:r>
        <w:rPr/>
        <w:t>commonly</w:t>
      </w:r>
      <w:r>
        <w:rPr>
          <w:spacing w:val="-21"/>
        </w:rPr>
        <w:t> </w:t>
      </w:r>
      <w:r>
        <w:rPr/>
        <w:t>covered</w:t>
      </w:r>
      <w:r>
        <w:rPr>
          <w:spacing w:val="-21"/>
        </w:rPr>
        <w:t> </w:t>
      </w:r>
      <w:r>
        <w:rPr/>
        <w:t>and</w:t>
      </w:r>
      <w:r>
        <w:rPr>
          <w:spacing w:val="-20"/>
        </w:rPr>
        <w:t> </w:t>
      </w:r>
      <w:r>
        <w:rPr/>
        <w:t>reimbursed</w:t>
      </w:r>
      <w:r>
        <w:rPr>
          <w:spacing w:val="-21"/>
        </w:rPr>
        <w:t> </w:t>
      </w:r>
      <w:r>
        <w:rPr/>
        <w:t>by</w:t>
      </w:r>
      <w:r>
        <w:rPr>
          <w:spacing w:val="-21"/>
        </w:rPr>
        <w:t> </w:t>
      </w:r>
      <w:r>
        <w:rPr/>
        <w:t>Medicaid</w:t>
      </w:r>
      <w:r>
        <w:rPr>
          <w:spacing w:val="33"/>
        </w:rPr>
        <w:t> </w:t>
      </w:r>
      <w:r>
        <w:rPr/>
        <w:t>health</w:t>
      </w:r>
      <w:r>
        <w:rPr>
          <w:spacing w:val="-2"/>
        </w:rPr>
        <w:t> </w:t>
      </w:r>
      <w:r>
        <w:rPr/>
        <w:t>plans.</w:t>
      </w:r>
      <w:r>
        <w:rPr>
          <w:spacing w:val="50"/>
        </w:rPr>
        <w:t> </w:t>
      </w:r>
      <w:r>
        <w:rPr/>
        <w:t>However,</w:t>
      </w:r>
      <w:r>
        <w:rPr>
          <w:spacing w:val="-2"/>
        </w:rPr>
        <w:t> </w:t>
      </w:r>
      <w:r>
        <w:rPr/>
        <w:t>some</w:t>
      </w:r>
      <w:r>
        <w:rPr>
          <w:spacing w:val="-2"/>
        </w:rPr>
        <w:t> </w:t>
      </w:r>
      <w:r>
        <w:rPr/>
        <w:t>plans</w:t>
      </w:r>
      <w:r>
        <w:rPr>
          <w:spacing w:val="-2"/>
        </w:rPr>
        <w:t> </w:t>
      </w:r>
      <w:r>
        <w:rPr/>
        <w:t>base</w:t>
      </w:r>
      <w:r>
        <w:rPr>
          <w:spacing w:val="-2"/>
        </w:rPr>
        <w:t> </w:t>
      </w:r>
      <w:r>
        <w:rPr/>
        <w:t>coverage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prescribed</w:t>
      </w:r>
      <w:r>
        <w:rPr>
          <w:spacing w:val="-2"/>
        </w:rPr>
        <w:t> </w:t>
      </w:r>
      <w:r>
        <w:rPr/>
        <w:t>set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health</w:t>
      </w:r>
      <w:r>
        <w:rPr>
          <w:spacing w:val="-2"/>
        </w:rPr>
        <w:t> </w:t>
      </w:r>
      <w:r>
        <w:rPr/>
        <w:t>conditions</w:t>
      </w:r>
      <w:r>
        <w:rPr>
          <w:spacing w:val="-2"/>
        </w:rPr>
        <w:t> </w:t>
      </w:r>
      <w:r>
        <w:rPr/>
        <w:t>or</w:t>
      </w:r>
      <w:r>
        <w:rPr>
          <w:w w:val="99"/>
        </w:rPr>
        <w:t> </w:t>
      </w:r>
      <w:r>
        <w:rPr>
          <w:spacing w:val="-1"/>
        </w:rPr>
        <w:t>services,</w:t>
      </w:r>
      <w:r>
        <w:rPr>
          <w:spacing w:val="-4"/>
        </w:rPr>
        <w:t> </w:t>
      </w:r>
      <w:r>
        <w:rPr/>
        <w:t>place</w:t>
      </w:r>
      <w:r>
        <w:rPr>
          <w:spacing w:val="-3"/>
        </w:rPr>
        <w:t> </w:t>
      </w:r>
      <w:r>
        <w:rPr/>
        <w:t>restrictions</w:t>
      </w:r>
      <w:r>
        <w:rPr>
          <w:spacing w:val="-3"/>
        </w:rPr>
        <w:t> </w:t>
      </w:r>
      <w:r>
        <w:rPr/>
        <w:t>on</w:t>
      </w:r>
      <w:r>
        <w:rPr>
          <w:spacing w:val="-5"/>
        </w:rPr>
        <w:t> </w:t>
      </w:r>
      <w:r>
        <w:rPr/>
        <w:t>patient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provider</w:t>
      </w:r>
      <w:r>
        <w:rPr>
          <w:spacing w:val="-4"/>
        </w:rPr>
        <w:t> </w:t>
      </w:r>
      <w:r>
        <w:rPr/>
        <w:t>settings,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frequency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covered</w:t>
      </w:r>
      <w:r>
        <w:rPr>
          <w:spacing w:val="27"/>
        </w:rPr>
        <w:t> </w:t>
      </w:r>
      <w:r>
        <w:rPr/>
        <w:t>telemedicine</w:t>
      </w:r>
      <w:r>
        <w:rPr>
          <w:spacing w:val="-6"/>
        </w:rPr>
        <w:t> </w:t>
      </w:r>
      <w:r>
        <w:rPr/>
        <w:t>encounters,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exclude</w:t>
      </w:r>
      <w:r>
        <w:rPr>
          <w:spacing w:val="-4"/>
        </w:rPr>
        <w:t> </w:t>
      </w:r>
      <w:r>
        <w:rPr/>
        <w:t>services</w:t>
      </w:r>
      <w:r>
        <w:rPr>
          <w:spacing w:val="-5"/>
        </w:rPr>
        <w:t> </w:t>
      </w:r>
      <w:r>
        <w:rPr/>
        <w:t>performed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other</w:t>
      </w:r>
      <w:r>
        <w:rPr>
          <w:spacing w:val="-4"/>
        </w:rPr>
        <w:t> </w:t>
      </w:r>
      <w:r>
        <w:rPr/>
        <w:t>medical</w:t>
      </w:r>
      <w:r>
        <w:rPr>
          <w:spacing w:val="-5"/>
        </w:rPr>
        <w:t> </w:t>
      </w:r>
      <w:r>
        <w:rPr>
          <w:spacing w:val="-1"/>
        </w:rPr>
        <w:t>professionals.</w:t>
      </w:r>
    </w:p>
    <w:p>
      <w:pPr>
        <w:pStyle w:val="BodyText"/>
        <w:spacing w:line="240" w:lineRule="auto" w:before="201"/>
        <w:ind w:left="102" w:right="37" w:firstLine="0"/>
        <w:jc w:val="left"/>
      </w:pPr>
      <w:r>
        <w:rPr/>
        <w:t>For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report,</w:t>
      </w:r>
      <w:r>
        <w:rPr>
          <w:spacing w:val="-3"/>
        </w:rPr>
        <w:t> </w:t>
      </w:r>
      <w:r>
        <w:rPr/>
        <w:t>we</w:t>
      </w:r>
      <w:r>
        <w:rPr>
          <w:spacing w:val="-2"/>
        </w:rPr>
        <w:t> </w:t>
      </w:r>
      <w:r>
        <w:rPr/>
        <w:t>measured</w:t>
      </w:r>
      <w:r>
        <w:rPr>
          <w:spacing w:val="-3"/>
        </w:rPr>
        <w:t> </w:t>
      </w:r>
      <w:r>
        <w:rPr/>
        <w:t>components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state</w:t>
      </w:r>
      <w:r>
        <w:rPr>
          <w:spacing w:val="-2"/>
        </w:rPr>
        <w:t> </w:t>
      </w:r>
      <w:r>
        <w:rPr/>
        <w:t>Medicaid</w:t>
      </w:r>
      <w:r>
        <w:rPr>
          <w:spacing w:val="-3"/>
        </w:rPr>
        <w:t> </w:t>
      </w:r>
      <w:r>
        <w:rPr/>
        <w:t>policies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broaden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restrict</w:t>
      </w:r>
      <w:r>
        <w:rPr>
          <w:spacing w:val="-3"/>
        </w:rPr>
        <w:t> </w:t>
      </w:r>
      <w:r>
        <w:rPr/>
        <w:t>a</w:t>
      </w:r>
      <w:r>
        <w:rPr>
          <w:spacing w:val="27"/>
        </w:rPr>
        <w:t> </w:t>
      </w:r>
      <w:r>
        <w:rPr/>
        <w:t>physician’s</w:t>
      </w:r>
      <w:r>
        <w:rPr>
          <w:spacing w:val="-3"/>
        </w:rPr>
        <w:t> </w:t>
      </w:r>
      <w:r>
        <w:rPr/>
        <w:t>ability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conditions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coverage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payment.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tbl>
      <w:tblPr>
        <w:tblW w:w="0" w:type="auto"/>
        <w:jc w:val="left"/>
        <w:tblInd w:w="30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3062"/>
      </w:tblGrid>
      <w:tr>
        <w:trPr>
          <w:trHeight w:val="595" w:hRule="exact"/>
        </w:trPr>
        <w:tc>
          <w:tcPr>
            <w:tcW w:w="352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8787"/>
          </w:tcPr>
          <w:p>
            <w:pPr>
              <w:pStyle w:val="TableParagraph"/>
              <w:spacing w:line="240" w:lineRule="auto" w:before="1"/>
              <w:ind w:left="374" w:right="376" w:firstLine="515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Scale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–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Medicaid: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2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95"/>
                <w:sz w:val="24"/>
                <w:szCs w:val="24"/>
              </w:rPr>
              <w:t>Services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13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points</w:t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10-­‐12</w:t>
            </w:r>
            <w:r>
              <w:rPr>
                <w:rFonts w:ascii="Calibri" w:hAnsi="Calibri" w:cs="Calibri" w:eastAsia="Calibri"/>
                <w:spacing w:val="-16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points</w:t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85"/>
                <w:sz w:val="24"/>
                <w:szCs w:val="24"/>
              </w:rPr>
              <w:t>7-­‐9</w:t>
            </w:r>
            <w:r>
              <w:rPr>
                <w:rFonts w:ascii="Calibri" w:hAnsi="Calibri" w:cs="Calibri" w:eastAsia="Calibri"/>
                <w:spacing w:val="18"/>
                <w:w w:val="8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85"/>
                <w:sz w:val="24"/>
                <w:szCs w:val="24"/>
              </w:rPr>
              <w:t>points</w:t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≤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6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points</w:t>
            </w:r>
          </w:p>
        </w:tc>
      </w:tr>
    </w:tbl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 w:before="58"/>
        <w:ind w:left="102" w:right="37" w:firstLine="0"/>
        <w:jc w:val="left"/>
      </w:pPr>
      <w:r>
        <w:rPr>
          <w:spacing w:val="-1"/>
        </w:rPr>
        <w:t>Eleven</w:t>
      </w:r>
      <w:r>
        <w:rPr>
          <w:spacing w:val="-16"/>
        </w:rPr>
        <w:t> </w:t>
      </w:r>
      <w:r>
        <w:rPr/>
        <w:t>states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D.C.</w:t>
      </w:r>
      <w:r>
        <w:rPr>
          <w:spacing w:val="-15"/>
        </w:rPr>
        <w:t> </w:t>
      </w:r>
      <w:r>
        <w:rPr/>
        <w:t>rank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highest</w:t>
      </w:r>
      <w:r>
        <w:rPr>
          <w:spacing w:val="-16"/>
        </w:rPr>
        <w:t> </w:t>
      </w:r>
      <w:r>
        <w:rPr/>
        <w:t>for</w:t>
      </w:r>
      <w:r>
        <w:rPr>
          <w:spacing w:val="-15"/>
        </w:rPr>
        <w:t> </w:t>
      </w:r>
      <w:r>
        <w:rPr/>
        <w:t>coverage</w:t>
      </w:r>
      <w:r>
        <w:rPr>
          <w:spacing w:val="-16"/>
        </w:rPr>
        <w:t> </w:t>
      </w:r>
      <w:r>
        <w:rPr/>
        <w:t>of</w:t>
      </w:r>
      <w:r>
        <w:rPr>
          <w:spacing w:val="-17"/>
        </w:rPr>
        <w:t> </w:t>
      </w:r>
      <w:r>
        <w:rPr>
          <w:spacing w:val="-1"/>
        </w:rPr>
        <w:t>telemedicine</w:t>
      </w:r>
      <w:r>
        <w:rPr>
          <w:spacing w:val="-3"/>
        </w:rPr>
        <w:t>-­‐</w:t>
      </w:r>
      <w:r>
        <w:rPr>
          <w:spacing w:val="-1"/>
        </w:rPr>
        <w:t>provided</w:t>
      </w:r>
      <w:r>
        <w:rPr>
          <w:spacing w:val="-15"/>
        </w:rPr>
        <w:t> </w:t>
      </w:r>
      <w:r>
        <w:rPr/>
        <w:t>physician</w:t>
      </w:r>
      <w:r>
        <w:rPr>
          <w:spacing w:val="49"/>
        </w:rPr>
        <w:t> </w:t>
      </w:r>
      <w:r>
        <w:rPr>
          <w:spacing w:val="-1"/>
        </w:rPr>
        <w:t>services</w:t>
      </w:r>
      <w:r>
        <w:rPr>
          <w:spacing w:val="-4"/>
        </w:rPr>
        <w:t> </w:t>
      </w:r>
      <w:r>
        <w:rPr>
          <w:spacing w:val="-1"/>
        </w:rPr>
        <w:t>(Figure</w:t>
      </w:r>
      <w:r>
        <w:rPr>
          <w:spacing w:val="-4"/>
        </w:rPr>
        <w:t> </w:t>
      </w:r>
      <w:r>
        <w:rPr/>
        <w:t>12).</w:t>
      </w:r>
      <w:r>
        <w:rPr>
          <w:spacing w:val="49"/>
        </w:rPr>
        <w:t> </w:t>
      </w:r>
      <w:r>
        <w:rPr/>
        <w:t>These</w:t>
      </w:r>
      <w:r>
        <w:rPr>
          <w:spacing w:val="-3"/>
        </w:rPr>
        <w:t> </w:t>
      </w:r>
      <w:r>
        <w:rPr/>
        <w:t>states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/>
        <w:t>restrictions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service</w:t>
      </w:r>
      <w:r>
        <w:rPr>
          <w:spacing w:val="-3"/>
        </w:rPr>
        <w:t> </w:t>
      </w:r>
      <w:r>
        <w:rPr/>
        <w:t>coverage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/>
        <w:t>additional</w:t>
      </w:r>
      <w:r>
        <w:rPr>
          <w:spacing w:val="27"/>
        </w:rPr>
        <w:t> </w:t>
      </w:r>
      <w:r>
        <w:rPr/>
        <w:t>conditions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payment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provided</w:t>
      </w:r>
      <w:r>
        <w:rPr>
          <w:spacing w:val="-3"/>
        </w:rPr>
        <w:t> </w:t>
      </w:r>
      <w:r>
        <w:rPr/>
        <w:t>via</w:t>
      </w:r>
      <w:r>
        <w:rPr>
          <w:spacing w:val="-4"/>
        </w:rPr>
        <w:t> </w:t>
      </w:r>
      <w:r>
        <w:rPr>
          <w:spacing w:val="-1"/>
        </w:rPr>
        <w:t>telemedicine.</w:t>
      </w:r>
      <w:r>
        <w:rPr>
          <w:spacing w:val="48"/>
        </w:rPr>
        <w:t> </w:t>
      </w:r>
      <w:r>
        <w:rPr/>
        <w:t>Additionally,</w:t>
      </w:r>
      <w:r>
        <w:rPr>
          <w:spacing w:val="-3"/>
        </w:rPr>
        <w:t> </w:t>
      </w:r>
      <w:r>
        <w:rPr/>
        <w:t>these</w:t>
      </w:r>
      <w:r>
        <w:rPr>
          <w:spacing w:val="-3"/>
        </w:rPr>
        <w:t> </w:t>
      </w:r>
      <w:r>
        <w:rPr/>
        <w:t>states</w:t>
      </w:r>
      <w:r>
        <w:rPr>
          <w:spacing w:val="-3"/>
        </w:rPr>
        <w:t> </w:t>
      </w:r>
      <w:r>
        <w:rPr/>
        <w:t>also</w:t>
      </w:r>
      <w:r>
        <w:rPr>
          <w:spacing w:val="24"/>
        </w:rPr>
        <w:t> </w:t>
      </w:r>
      <w:r>
        <w:rPr/>
        <w:t>allow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physician</w:t>
      </w:r>
      <w:r>
        <w:rPr>
          <w:spacing w:val="-2"/>
        </w:rPr>
        <w:t> </w:t>
      </w:r>
      <w:r>
        <w:rPr/>
        <w:t>assistant</w:t>
      </w:r>
      <w:r>
        <w:rPr>
          <w:spacing w:val="-2"/>
        </w:rPr>
        <w:t> </w:t>
      </w:r>
      <w:r>
        <w:rPr>
          <w:spacing w:val="-1"/>
        </w:rPr>
        <w:t>and/or</w:t>
      </w:r>
      <w:r>
        <w:rPr>
          <w:spacing w:val="-2"/>
        </w:rPr>
        <w:t> </w:t>
      </w:r>
      <w:r>
        <w:rPr/>
        <w:t>advanced</w:t>
      </w:r>
      <w:r>
        <w:rPr>
          <w:spacing w:val="-2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nurse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eligible</w:t>
      </w:r>
      <w:r>
        <w:rPr>
          <w:spacing w:val="-2"/>
        </w:rPr>
        <w:t> </w:t>
      </w:r>
      <w:r>
        <w:rPr/>
        <w:t>distant</w:t>
      </w:r>
      <w:r>
        <w:rPr>
          <w:spacing w:val="-2"/>
        </w:rPr>
        <w:t> </w:t>
      </w:r>
      <w:r>
        <w:rPr/>
        <w:t>site</w:t>
      </w:r>
      <w:r>
        <w:rPr>
          <w:spacing w:val="-2"/>
        </w:rPr>
        <w:t> </w:t>
      </w:r>
      <w:r>
        <w:rPr>
          <w:spacing w:val="-1"/>
        </w:rPr>
        <w:t>providers.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3" w:lineRule="auto" w:before="0"/>
        <w:ind w:left="102" w:right="37" w:firstLine="0"/>
        <w:jc w:val="left"/>
      </w:pPr>
      <w:r>
        <w:rPr/>
        <w:t>Moreover,</w:t>
      </w:r>
      <w:r>
        <w:rPr>
          <w:spacing w:val="-3"/>
        </w:rPr>
        <w:t> </w:t>
      </w:r>
      <w:r>
        <w:rPr/>
        <w:t>most</w:t>
      </w:r>
      <w:r>
        <w:rPr>
          <w:spacing w:val="-2"/>
        </w:rPr>
        <w:t> </w:t>
      </w:r>
      <w:r>
        <w:rPr/>
        <w:t>states</w:t>
      </w:r>
      <w:r>
        <w:rPr>
          <w:spacing w:val="-3"/>
        </w:rPr>
        <w:t> </w:t>
      </w:r>
      <w:r>
        <w:rPr/>
        <w:t>cover</w:t>
      </w:r>
      <w:r>
        <w:rPr>
          <w:spacing w:val="-2"/>
        </w:rPr>
        <w:t> </w:t>
      </w:r>
      <w:r>
        <w:rPr/>
        <w:t>an</w:t>
      </w:r>
      <w:r>
        <w:rPr>
          <w:spacing w:val="-3"/>
        </w:rPr>
        <w:t> </w:t>
      </w:r>
      <w:r>
        <w:rPr/>
        <w:t>office</w:t>
      </w:r>
      <w:r>
        <w:rPr>
          <w:spacing w:val="-2"/>
        </w:rPr>
        <w:t> </w:t>
      </w:r>
      <w:r>
        <w:rPr/>
        <w:t>visit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consultations,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ultrasounds</w:t>
      </w:r>
      <w:r>
        <w:rPr>
          <w:spacing w:val="-2"/>
        </w:rPr>
        <w:t> </w:t>
      </w:r>
      <w:r>
        <w:rPr/>
        <w:t>and</w:t>
      </w:r>
      <w:r>
        <w:rPr/>
        <w:t> echocardiograms</w:t>
      </w:r>
      <w:r>
        <w:rPr>
          <w:spacing w:val="-30"/>
        </w:rPr>
        <w:t> </w:t>
      </w:r>
      <w:r>
        <w:rPr/>
        <w:t>being</w:t>
      </w:r>
      <w:r>
        <w:rPr>
          <w:spacing w:val="-29"/>
        </w:rPr>
        <w:t> </w:t>
      </w:r>
      <w:r>
        <w:rPr/>
        <w:t>the</w:t>
      </w:r>
      <w:r>
        <w:rPr>
          <w:spacing w:val="-30"/>
        </w:rPr>
        <w:t> </w:t>
      </w:r>
      <w:r>
        <w:rPr/>
        <w:t>least</w:t>
      </w:r>
      <w:r>
        <w:rPr>
          <w:spacing w:val="-29"/>
        </w:rPr>
        <w:t> </w:t>
      </w:r>
      <w:r>
        <w:rPr/>
        <w:t>covered</w:t>
      </w:r>
      <w:r>
        <w:rPr>
          <w:spacing w:val="-30"/>
        </w:rPr>
        <w:t> </w:t>
      </w:r>
      <w:r>
        <w:rPr>
          <w:spacing w:val="-1"/>
        </w:rPr>
        <w:t>telemedicine</w:t>
      </w:r>
      <w:r>
        <w:rPr>
          <w:spacing w:val="-3"/>
        </w:rPr>
        <w:t>-­‐</w:t>
      </w:r>
      <w:r>
        <w:rPr>
          <w:spacing w:val="-1"/>
        </w:rPr>
        <w:t>provided</w:t>
      </w:r>
      <w:r>
        <w:rPr>
          <w:spacing w:val="-30"/>
        </w:rPr>
        <w:t> </w:t>
      </w:r>
      <w:r>
        <w:rPr>
          <w:spacing w:val="-1"/>
        </w:rPr>
        <w:t>services.</w:t>
      </w:r>
    </w:p>
    <w:p>
      <w:pPr>
        <w:spacing w:after="0" w:line="243" w:lineRule="auto"/>
        <w:jc w:val="left"/>
        <w:sectPr>
          <w:pgSz w:w="12240" w:h="15840"/>
          <w:pgMar w:header="760" w:footer="834" w:top="1240" w:bottom="1020" w:left="1340" w:right="152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4.6pt;height:266.05pt;mso-position-horizontal-relative:char;mso-position-vertical-relative:line" coordorigin="0,0" coordsize="9492,5321">
            <v:group style="position:absolute;left:15;top:11;width:9461;height:524" coordorigin="15,11" coordsize="9461,524">
              <v:shape style="position:absolute;left:15;top:11;width:9461;height:524" coordorigin="15,11" coordsize="9461,524" path="m15,11l9476,11,9476,534,15,534,15,11xe" filled="true" fillcolor="#ee5d1b" stroked="false">
                <v:path arrowok="t"/>
                <v:fill type="solid"/>
              </v:shape>
            </v:group>
            <v:group style="position:absolute;left:121;top:87;width:9255;height:370" coordorigin="121,87" coordsize="9255,370">
              <v:shape style="position:absolute;left:121;top:87;width:9255;height:370" coordorigin="121,87" coordsize="9255,370" path="m121,87l9375,87,9375,457,121,457,121,87xe" filled="true" fillcolor="#ee5d1b" stroked="false">
                <v:path arrowok="t"/>
                <v:fill type="solid"/>
              </v:shape>
            </v:group>
            <v:group style="position:absolute;left:6;top:6;width:9480;height:2" coordorigin="6,6" coordsize="9480,2">
              <v:shape style="position:absolute;left:6;top:6;width:9480;height:2" coordorigin="6,6" coordsize="9480,0" path="m6,6l9486,6e" filled="false" stroked="true" strokeweight=".580pt" strokecolor="#000000">
                <v:path arrowok="t"/>
              </v:shape>
            </v:group>
            <v:group style="position:absolute;left:11;top:11;width:2;height:5300" coordorigin="11,11" coordsize="2,5300">
              <v:shape style="position:absolute;left:11;top:11;width:2;height:5300" coordorigin="11,11" coordsize="0,5300" path="m11,11l11,5310e" filled="false" stroked="true" strokeweight=".580pt" strokecolor="#000000">
                <v:path arrowok="t"/>
              </v:shape>
            </v:group>
            <v:group style="position:absolute;left:9481;top:11;width:2;height:5300" coordorigin="9481,11" coordsize="2,5300">
              <v:shape style="position:absolute;left:9481;top:11;width:2;height:5300" coordorigin="9481,11" coordsize="0,5300" path="m9481,11l9481,5310e" filled="false" stroked="true" strokeweight=".580pt" strokecolor="#000000">
                <v:path arrowok="t"/>
              </v:shape>
            </v:group>
            <v:group style="position:absolute;left:6;top:539;width:9480;height:2" coordorigin="6,539" coordsize="9480,2">
              <v:shape style="position:absolute;left:6;top:539;width:9480;height:2" coordorigin="6,539" coordsize="9480,0" path="m6,539l9486,539e" filled="false" stroked="true" strokeweight=".580pt" strokecolor="#000000">
                <v:path arrowok="t"/>
              </v:shape>
            </v:group>
            <v:group style="position:absolute;left:6;top:5315;width:9480;height:2" coordorigin="6,5315" coordsize="9480,2">
              <v:shape style="position:absolute;left:6;top:5315;width:9480;height:2" coordorigin="6,5315" coordsize="9480,0" path="m6,5315l9486,5315e" filled="false" stroked="true" strokeweight=".580pt" strokecolor="#000000">
                <v:path arrowok="t"/>
              </v:shape>
              <v:shape style="position:absolute;left:390;top:676;width:8708;height:4487" type="#_x0000_t75" stroked="false">
                <v:imagedata r:id="rId25" o:title=""/>
              </v:shape>
              <v:shape style="position:absolute;left:11;top:6;width:9471;height:533" type="#_x0000_t202" filled="false" stroked="false">
                <v:textbox inset="0,0,0,0">
                  <w:txbxContent>
                    <w:p>
                      <w:pPr>
                        <w:spacing w:before="88"/>
                        <w:ind w:left="2138" w:right="0" w:firstLine="0"/>
                        <w:jc w:val="left"/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FIGURE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8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12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8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–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9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Medicaid: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36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Physician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8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Services</w:t>
                      </w:r>
                      <w:r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 w:before="58"/>
        <w:ind w:left="122" w:right="298" w:firstLine="0"/>
        <w:jc w:val="left"/>
      </w:pPr>
      <w:r>
        <w:rPr/>
        <w:t>The</w:t>
      </w:r>
      <w:r>
        <w:rPr>
          <w:spacing w:val="-3"/>
        </w:rPr>
        <w:t> </w:t>
      </w:r>
      <w:r>
        <w:rPr/>
        <w:t>lowest</w:t>
      </w:r>
      <w:r>
        <w:rPr>
          <w:spacing w:val="-2"/>
        </w:rPr>
        <w:t> </w:t>
      </w:r>
      <w:r>
        <w:rPr/>
        <w:t>ranking</w:t>
      </w:r>
      <w:r>
        <w:rPr>
          <w:spacing w:val="-2"/>
        </w:rPr>
        <w:t> </w:t>
      </w:r>
      <w:r>
        <w:rPr/>
        <w:t>states,</w:t>
      </w:r>
      <w:r>
        <w:rPr>
          <w:spacing w:val="-2"/>
        </w:rPr>
        <w:t> </w:t>
      </w:r>
      <w:r>
        <w:rPr/>
        <w:t>which</w:t>
      </w:r>
      <w:r>
        <w:rPr>
          <w:spacing w:val="-3"/>
        </w:rPr>
        <w:t> </w:t>
      </w:r>
      <w:r>
        <w:rPr/>
        <w:t>scored</w:t>
      </w:r>
      <w:r>
        <w:rPr>
          <w:spacing w:val="-3"/>
        </w:rPr>
        <w:t> </w:t>
      </w:r>
      <w:r>
        <w:rPr/>
        <w:t>an</w:t>
      </w:r>
      <w:r>
        <w:rPr>
          <w:spacing w:val="-2"/>
        </w:rPr>
        <w:t> </w:t>
      </w:r>
      <w:r>
        <w:rPr/>
        <w:t>F,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Connecticut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Rhode</w:t>
      </w:r>
      <w:r>
        <w:rPr>
          <w:spacing w:val="-2"/>
        </w:rPr>
        <w:t> </w:t>
      </w:r>
      <w:r>
        <w:rPr/>
        <w:t>Island</w:t>
      </w:r>
      <w:r>
        <w:rPr>
          <w:spacing w:val="-2"/>
        </w:rPr>
        <w:t> </w:t>
      </w:r>
      <w:r>
        <w:rPr/>
        <w:t>which</w:t>
      </w:r>
      <w:r>
        <w:rPr>
          <w:spacing w:val="-3"/>
        </w:rPr>
        <w:t> </w:t>
      </w:r>
      <w:r>
        <w:rPr/>
        <w:t>have</w:t>
      </w:r>
      <w:r>
        <w:rPr>
          <w:spacing w:val="-2"/>
        </w:rPr>
        <w:t> </w:t>
      </w:r>
      <w:r>
        <w:rPr/>
        <w:t>no</w:t>
      </w:r>
      <w:r>
        <w:rPr/>
        <w:t> coverage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under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Medicaid</w:t>
      </w:r>
      <w:r>
        <w:rPr>
          <w:spacing w:val="-3"/>
        </w:rPr>
        <w:t> </w:t>
      </w:r>
      <w:r>
        <w:rPr/>
        <w:t>plans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Iowa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Ohio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limited</w:t>
      </w:r>
      <w:r>
        <w:rPr>
          <w:spacing w:val="-2"/>
        </w:rPr>
        <w:t> </w:t>
      </w:r>
      <w:r>
        <w:rPr/>
        <w:t>service</w:t>
      </w:r>
      <w:r>
        <w:rPr>
          <w:w w:val="99"/>
        </w:rPr>
        <w:t> </w:t>
      </w:r>
      <w:r>
        <w:rPr/>
        <w:t>coverage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other</w:t>
      </w:r>
      <w:r>
        <w:rPr>
          <w:spacing w:val="-5"/>
        </w:rPr>
        <w:t> </w:t>
      </w:r>
      <w:r>
        <w:rPr/>
        <w:t>arbitrary</w:t>
      </w:r>
      <w:r>
        <w:rPr>
          <w:spacing w:val="-6"/>
        </w:rPr>
        <w:t> </w:t>
      </w:r>
      <w:r>
        <w:rPr>
          <w:spacing w:val="-1"/>
        </w:rPr>
        <w:t>restrictions.</w:t>
      </w:r>
    </w:p>
    <w:p>
      <w:pPr>
        <w:spacing w:line="240" w:lineRule="auto" w:before="4"/>
        <w:rPr>
          <w:rFonts w:ascii="Calibri" w:hAnsi="Calibri" w:cs="Calibri" w:eastAsia="Calibri"/>
          <w:sz w:val="24"/>
          <w:szCs w:val="24"/>
        </w:rPr>
      </w:pPr>
    </w:p>
    <w:p>
      <w:pPr>
        <w:numPr>
          <w:ilvl w:val="3"/>
          <w:numId w:val="2"/>
        </w:numPr>
        <w:tabs>
          <w:tab w:pos="3055" w:val="left" w:leader="none"/>
        </w:tabs>
        <w:spacing w:before="0"/>
        <w:ind w:left="3054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i/>
          <w:sz w:val="24"/>
        </w:rPr>
        <w:t>Mental</w:t>
      </w:r>
      <w:r>
        <w:rPr>
          <w:rFonts w:ascii="Calibri"/>
          <w:b/>
          <w:i/>
          <w:spacing w:val="-5"/>
          <w:sz w:val="24"/>
        </w:rPr>
        <w:t> </w:t>
      </w:r>
      <w:r>
        <w:rPr>
          <w:rFonts w:ascii="Calibri"/>
          <w:b/>
          <w:i/>
          <w:sz w:val="24"/>
        </w:rPr>
        <w:t>and</w:t>
      </w:r>
      <w:r>
        <w:rPr>
          <w:rFonts w:ascii="Calibri"/>
          <w:b/>
          <w:i/>
          <w:spacing w:val="-4"/>
          <w:sz w:val="24"/>
        </w:rPr>
        <w:t> </w:t>
      </w:r>
      <w:r>
        <w:rPr>
          <w:rFonts w:ascii="Calibri"/>
          <w:b/>
          <w:i/>
          <w:spacing w:val="-1"/>
          <w:sz w:val="24"/>
        </w:rPr>
        <w:t>Behavioral</w:t>
      </w:r>
      <w:r>
        <w:rPr>
          <w:rFonts w:ascii="Calibri"/>
          <w:b/>
          <w:i/>
          <w:spacing w:val="-4"/>
          <w:sz w:val="24"/>
        </w:rPr>
        <w:t> </w:t>
      </w:r>
      <w:r>
        <w:rPr>
          <w:rFonts w:ascii="Calibri"/>
          <w:b/>
          <w:i/>
          <w:spacing w:val="-1"/>
          <w:sz w:val="24"/>
        </w:rPr>
        <w:t>Health</w:t>
      </w:r>
      <w:r>
        <w:rPr>
          <w:rFonts w:ascii="Calibri"/>
          <w:b/>
          <w:i/>
          <w:spacing w:val="-5"/>
          <w:sz w:val="24"/>
        </w:rPr>
        <w:t> </w:t>
      </w:r>
      <w:r>
        <w:rPr>
          <w:rFonts w:ascii="Calibri"/>
          <w:b/>
          <w:i/>
          <w:spacing w:val="-1"/>
          <w:sz w:val="24"/>
        </w:rPr>
        <w:t>Services</w:t>
      </w:r>
      <w:r>
        <w:rPr>
          <w:rFonts w:ascii="Calibri"/>
          <w:sz w:val="24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i/>
          <w:sz w:val="23"/>
          <w:szCs w:val="23"/>
        </w:rPr>
      </w:pPr>
    </w:p>
    <w:p>
      <w:pPr>
        <w:pStyle w:val="BodyText"/>
        <w:spacing w:line="240" w:lineRule="auto" w:before="0"/>
        <w:ind w:left="122" w:right="401" w:firstLine="0"/>
        <w:jc w:val="left"/>
      </w:pP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ATA’s</w:t>
      </w:r>
      <w:r>
        <w:rPr>
          <w:spacing w:val="-3"/>
        </w:rPr>
        <w:t> </w:t>
      </w:r>
      <w:r>
        <w:rPr/>
        <w:t>telemental</w:t>
      </w:r>
      <w:r>
        <w:rPr>
          <w:spacing w:val="-3"/>
        </w:rPr>
        <w:t> </w:t>
      </w:r>
      <w:r>
        <w:rPr/>
        <w:t>health</w:t>
      </w:r>
      <w:r>
        <w:rPr>
          <w:spacing w:val="-4"/>
        </w:rPr>
        <w:t> </w:t>
      </w:r>
      <w:r>
        <w:rPr/>
        <w:t>practice</w:t>
      </w:r>
      <w:r>
        <w:rPr>
          <w:spacing w:val="-3"/>
        </w:rPr>
        <w:t> </w:t>
      </w:r>
      <w:r>
        <w:rPr/>
        <w:t>guidelines,</w:t>
      </w:r>
      <w:r>
        <w:rPr>
          <w:spacing w:val="-3"/>
        </w:rPr>
        <w:t> </w:t>
      </w:r>
      <w:r>
        <w:rPr/>
        <w:t>telemental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consists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w w:val="99"/>
        </w:rPr>
        <w:t> </w:t>
      </w:r>
      <w:r>
        <w:rPr/>
        <w:t>practice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mental</w:t>
      </w:r>
      <w:r>
        <w:rPr>
          <w:spacing w:val="-12"/>
        </w:rPr>
        <w:t> </w:t>
      </w:r>
      <w:r>
        <w:rPr/>
        <w:t>health</w:t>
      </w:r>
      <w:r>
        <w:rPr>
          <w:spacing w:val="-12"/>
        </w:rPr>
        <w:t> </w:t>
      </w:r>
      <w:r>
        <w:rPr/>
        <w:t>specialties</w:t>
      </w:r>
      <w:r>
        <w:rPr>
          <w:spacing w:val="-12"/>
        </w:rPr>
        <w:t> </w:t>
      </w:r>
      <w:r>
        <w:rPr/>
        <w:t>at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distance</w:t>
      </w:r>
      <w:r>
        <w:rPr>
          <w:spacing w:val="-12"/>
        </w:rPr>
        <w:t> </w:t>
      </w:r>
      <w:r>
        <w:rPr/>
        <w:t>using</w:t>
      </w:r>
      <w:r>
        <w:rPr>
          <w:spacing w:val="-13"/>
        </w:rPr>
        <w:t> </w:t>
      </w:r>
      <w:r>
        <w:rPr>
          <w:spacing w:val="-1"/>
        </w:rPr>
        <w:t>video</w:t>
      </w:r>
      <w:r>
        <w:rPr>
          <w:spacing w:val="-3"/>
        </w:rPr>
        <w:t>-­‐</w:t>
      </w:r>
      <w:r>
        <w:rPr>
          <w:spacing w:val="-1"/>
        </w:rPr>
        <w:t>conferencing.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scope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40"/>
        </w:rPr>
        <w:t> </w:t>
      </w:r>
      <w:r>
        <w:rPr/>
        <w:t>services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delivered</w:t>
      </w:r>
      <w:r>
        <w:rPr>
          <w:spacing w:val="-4"/>
        </w:rPr>
        <w:t> </w:t>
      </w:r>
      <w:r>
        <w:rPr/>
        <w:t>using</w:t>
      </w:r>
      <w:r>
        <w:rPr>
          <w:spacing w:val="-3"/>
        </w:rPr>
        <w:t> </w:t>
      </w:r>
      <w:r>
        <w:rPr>
          <w:spacing w:val="-1"/>
        </w:rPr>
        <w:t>telemental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includes:</w:t>
      </w:r>
      <w:r>
        <w:rPr>
          <w:spacing w:val="-4"/>
        </w:rPr>
        <w:t> </w:t>
      </w:r>
      <w:r>
        <w:rPr/>
        <w:t>mental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assessments,</w:t>
      </w:r>
      <w:r>
        <w:rPr>
          <w:spacing w:val="29"/>
          <w:w w:val="99"/>
        </w:rPr>
        <w:t> </w:t>
      </w:r>
      <w:r>
        <w:rPr/>
        <w:t>substance</w:t>
      </w:r>
      <w:r>
        <w:rPr>
          <w:spacing w:val="-5"/>
        </w:rPr>
        <w:t> </w:t>
      </w:r>
      <w:r>
        <w:rPr/>
        <w:t>abuse</w:t>
      </w:r>
      <w:r>
        <w:rPr>
          <w:spacing w:val="-5"/>
        </w:rPr>
        <w:t> </w:t>
      </w:r>
      <w:r>
        <w:rPr/>
        <w:t>treatment,</w:t>
      </w:r>
      <w:r>
        <w:rPr>
          <w:spacing w:val="-5"/>
        </w:rPr>
        <w:t> </w:t>
      </w:r>
      <w:r>
        <w:rPr/>
        <w:t>counseling,</w:t>
      </w:r>
      <w:r>
        <w:rPr>
          <w:spacing w:val="-4"/>
        </w:rPr>
        <w:t> </w:t>
      </w:r>
      <w:r>
        <w:rPr/>
        <w:t>medication</w:t>
      </w:r>
      <w:r>
        <w:rPr>
          <w:spacing w:val="-5"/>
        </w:rPr>
        <w:t> </w:t>
      </w:r>
      <w:r>
        <w:rPr/>
        <w:t>management,</w:t>
      </w:r>
      <w:r>
        <w:rPr>
          <w:spacing w:val="-5"/>
        </w:rPr>
        <w:t> </w:t>
      </w:r>
      <w:r>
        <w:rPr/>
        <w:t>education,</w:t>
      </w:r>
      <w:r>
        <w:rPr>
          <w:spacing w:val="-5"/>
        </w:rPr>
        <w:t> </w:t>
      </w:r>
      <w:r>
        <w:rPr/>
        <w:t>monitoring,</w:t>
      </w:r>
      <w:r>
        <w:rPr>
          <w:spacing w:val="-4"/>
        </w:rPr>
        <w:t> </w:t>
      </w:r>
      <w:r>
        <w:rPr/>
        <w:t>and</w:t>
      </w:r>
      <w:r>
        <w:rPr/>
        <w:t> collaboration.</w:t>
      </w:r>
      <w:r>
        <w:rPr>
          <w:spacing w:val="23"/>
        </w:rPr>
        <w:t> </w:t>
      </w:r>
      <w:r>
        <w:rPr>
          <w:spacing w:val="-1"/>
        </w:rPr>
        <w:t>Forty</w:t>
      </w:r>
      <w:r>
        <w:rPr>
          <w:spacing w:val="-3"/>
        </w:rPr>
        <w:t>-­‐</w:t>
      </w:r>
      <w:r>
        <w:rPr>
          <w:spacing w:val="-1"/>
        </w:rPr>
        <w:t>eight</w:t>
      </w:r>
      <w:r>
        <w:rPr>
          <w:spacing w:val="-15"/>
        </w:rPr>
        <w:t> </w:t>
      </w:r>
      <w:r>
        <w:rPr/>
        <w:t>states</w:t>
      </w:r>
      <w:r>
        <w:rPr>
          <w:spacing w:val="-16"/>
        </w:rPr>
        <w:t> </w:t>
      </w:r>
      <w:r>
        <w:rPr/>
        <w:t>have</w:t>
      </w:r>
      <w:r>
        <w:rPr>
          <w:spacing w:val="-15"/>
        </w:rPr>
        <w:t> </w:t>
      </w:r>
      <w:r>
        <w:rPr/>
        <w:t>some</w:t>
      </w:r>
      <w:r>
        <w:rPr>
          <w:spacing w:val="-15"/>
        </w:rPr>
        <w:t> </w:t>
      </w:r>
      <w:r>
        <w:rPr/>
        <w:t>form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coverage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/>
        <w:t>reimbursement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mental</w:t>
      </w:r>
      <w:r>
        <w:rPr>
          <w:spacing w:val="24"/>
        </w:rPr>
        <w:t> </w:t>
      </w:r>
      <w:r>
        <w:rPr/>
        <w:t>health</w:t>
      </w:r>
      <w:r>
        <w:rPr>
          <w:spacing w:val="-16"/>
        </w:rPr>
        <w:t> </w:t>
      </w:r>
      <w:r>
        <w:rPr/>
        <w:t>provided</w:t>
      </w:r>
      <w:r>
        <w:rPr>
          <w:spacing w:val="-16"/>
        </w:rPr>
        <w:t> </w:t>
      </w:r>
      <w:r>
        <w:rPr/>
        <w:t>via</w:t>
      </w:r>
      <w:r>
        <w:rPr>
          <w:spacing w:val="-16"/>
        </w:rPr>
        <w:t> </w:t>
      </w:r>
      <w:r>
        <w:rPr>
          <w:spacing w:val="-1"/>
        </w:rPr>
        <w:t>telemedicine</w:t>
      </w:r>
      <w:r>
        <w:rPr>
          <w:spacing w:val="-16"/>
        </w:rPr>
        <w:t> </w:t>
      </w:r>
      <w:r>
        <w:rPr>
          <w:spacing w:val="-1"/>
        </w:rPr>
        <w:t>video</w:t>
      </w:r>
      <w:r>
        <w:rPr>
          <w:spacing w:val="-3"/>
        </w:rPr>
        <w:t>-­‐</w:t>
      </w:r>
      <w:r>
        <w:rPr>
          <w:spacing w:val="-1"/>
        </w:rPr>
        <w:t>conferencing.</w:t>
      </w:r>
      <w:r>
        <w:rPr>
          <w:spacing w:val="22"/>
        </w:rPr>
        <w:t> </w:t>
      </w:r>
      <w:r>
        <w:rPr/>
        <w:t>While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number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states</w:t>
      </w:r>
      <w:r>
        <w:rPr>
          <w:spacing w:val="-16"/>
        </w:rPr>
        <w:t> </w:t>
      </w:r>
      <w:r>
        <w:rPr/>
        <w:t>with</w:t>
      </w:r>
      <w:r>
        <w:rPr>
          <w:spacing w:val="53"/>
        </w:rPr>
        <w:t> </w:t>
      </w:r>
      <w:r>
        <w:rPr/>
        <w:t>coverage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area</w:t>
      </w:r>
      <w:r>
        <w:rPr>
          <w:spacing w:val="-3"/>
        </w:rPr>
        <w:t> </w:t>
      </w:r>
      <w:r>
        <w:rPr/>
        <w:t>suggests</w:t>
      </w:r>
      <w:r>
        <w:rPr>
          <w:spacing w:val="-3"/>
        </w:rPr>
        <w:t> </w:t>
      </w:r>
      <w:r>
        <w:rPr/>
        <w:t>enhanced</w:t>
      </w:r>
      <w:r>
        <w:rPr>
          <w:spacing w:val="-2"/>
        </w:rPr>
        <w:t> </w:t>
      </w:r>
      <w:r>
        <w:rPr/>
        <w:t>access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mental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services,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important</w:t>
      </w:r>
      <w:r>
        <w:rPr>
          <w:spacing w:val="-3"/>
        </w:rPr>
        <w:t> </w:t>
      </w:r>
      <w:r>
        <w:rPr/>
        <w:t>to</w:t>
      </w:r>
      <w:r>
        <w:rPr/>
        <w:t> note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state</w:t>
      </w:r>
      <w:r>
        <w:rPr>
          <w:spacing w:val="-3"/>
        </w:rPr>
        <w:t> </w:t>
      </w:r>
      <w:r>
        <w:rPr/>
        <w:t>policies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telemental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vary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specificity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scope.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0"/>
        <w:ind w:left="122" w:right="298" w:firstLine="0"/>
        <w:jc w:val="left"/>
      </w:pPr>
      <w:r>
        <w:rPr/>
        <w:t>We</w:t>
      </w:r>
      <w:r>
        <w:rPr>
          <w:spacing w:val="-3"/>
        </w:rPr>
        <w:t> </w:t>
      </w:r>
      <w:r>
        <w:rPr/>
        <w:t>measured</w:t>
      </w:r>
      <w:r>
        <w:rPr>
          <w:spacing w:val="-3"/>
        </w:rPr>
        <w:t> </w:t>
      </w:r>
      <w:r>
        <w:rPr/>
        <w:t>components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state</w:t>
      </w:r>
      <w:r>
        <w:rPr>
          <w:spacing w:val="-3"/>
        </w:rPr>
        <w:t> </w:t>
      </w:r>
      <w:r>
        <w:rPr/>
        <w:t>Medicaid</w:t>
      </w:r>
      <w:r>
        <w:rPr>
          <w:spacing w:val="-3"/>
        </w:rPr>
        <w:t> </w:t>
      </w:r>
      <w:r>
        <w:rPr/>
        <w:t>policies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broaden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restrict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types</w:t>
      </w:r>
      <w:r>
        <w:rPr>
          <w:spacing w:val="-3"/>
        </w:rPr>
        <w:t> </w:t>
      </w:r>
      <w:r>
        <w:rPr/>
        <w:t>of</w:t>
      </w:r>
      <w:r>
        <w:rPr/>
        <w:t> providers</w:t>
      </w:r>
      <w:r>
        <w:rPr>
          <w:spacing w:val="-5"/>
        </w:rPr>
        <w:t> </w:t>
      </w:r>
      <w:r>
        <w:rPr/>
        <w:t>allowed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perform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telemedicine</w:t>
      </w:r>
      <w:r>
        <w:rPr>
          <w:spacing w:val="-6"/>
        </w:rPr>
        <w:t> </w:t>
      </w:r>
      <w:r>
        <w:rPr/>
        <w:t>encounter,</w:t>
      </w:r>
      <w:r>
        <w:rPr>
          <w:spacing w:val="-4"/>
        </w:rPr>
        <w:t> </w:t>
      </w:r>
      <w:r>
        <w:rPr/>
        <w:t>telemedicine</w:t>
      </w:r>
      <w:r>
        <w:rPr>
          <w:spacing w:val="-5"/>
        </w:rPr>
        <w:t> </w:t>
      </w:r>
      <w:r>
        <w:rPr/>
        <w:t>coverage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mental</w:t>
      </w:r>
      <w:r>
        <w:rPr/>
        <w:t> and</w:t>
      </w:r>
      <w:r>
        <w:rPr>
          <w:spacing w:val="-4"/>
        </w:rPr>
        <w:t> </w:t>
      </w:r>
      <w:r>
        <w:rPr/>
        <w:t>behavioral</w:t>
      </w:r>
      <w:r>
        <w:rPr>
          <w:spacing w:val="-4"/>
        </w:rPr>
        <w:t> </w:t>
      </w:r>
      <w:r>
        <w:rPr/>
        <w:t>health</w:t>
      </w:r>
      <w:r>
        <w:rPr>
          <w:spacing w:val="-3"/>
        </w:rPr>
        <w:t> </w:t>
      </w:r>
      <w:r>
        <w:rPr/>
        <w:t>services.</w:t>
      </w:r>
    </w:p>
    <w:p>
      <w:pPr>
        <w:spacing w:after="0" w:line="240" w:lineRule="auto"/>
        <w:jc w:val="left"/>
        <w:sectPr>
          <w:footerReference w:type="default" r:id="rId24"/>
          <w:pgSz w:w="12240" w:h="15840"/>
          <w:pgMar w:footer="834" w:header="760" w:top="1240" w:bottom="1020" w:left="1320" w:right="120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tbl>
      <w:tblPr>
        <w:tblW w:w="0" w:type="auto"/>
        <w:jc w:val="left"/>
        <w:tblInd w:w="30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3062"/>
      </w:tblGrid>
      <w:tr>
        <w:trPr>
          <w:trHeight w:val="595" w:hRule="exact"/>
        </w:trPr>
        <w:tc>
          <w:tcPr>
            <w:tcW w:w="352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8787"/>
          </w:tcPr>
          <w:p>
            <w:pPr>
              <w:pStyle w:val="TableParagraph"/>
              <w:spacing w:line="240" w:lineRule="auto" w:before="1"/>
              <w:ind w:left="432" w:right="263" w:hanging="17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Scale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–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Medicaid: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4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Mental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sz w:val="24"/>
                <w:szCs w:val="24"/>
              </w:rPr>
              <w:t>Behavioral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sz w:val="24"/>
                <w:szCs w:val="24"/>
              </w:rPr>
              <w:t>Health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sz w:val="24"/>
                <w:szCs w:val="24"/>
              </w:rPr>
              <w:t>Services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14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points</w:t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10-­‐13</w:t>
            </w:r>
            <w:r>
              <w:rPr>
                <w:rFonts w:ascii="Calibri" w:hAnsi="Calibri" w:cs="Calibri" w:eastAsia="Calibri"/>
                <w:spacing w:val="-16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points</w:t>
            </w:r>
          </w:p>
        </w:tc>
      </w:tr>
      <w:tr>
        <w:trPr>
          <w:trHeight w:val="307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85"/>
                <w:sz w:val="24"/>
                <w:szCs w:val="24"/>
              </w:rPr>
              <w:t>6-­‐9</w:t>
            </w:r>
            <w:r>
              <w:rPr>
                <w:rFonts w:ascii="Calibri" w:hAnsi="Calibri" w:cs="Calibri" w:eastAsia="Calibri"/>
                <w:spacing w:val="18"/>
                <w:w w:val="8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85"/>
                <w:sz w:val="24"/>
                <w:szCs w:val="24"/>
              </w:rPr>
              <w:t>points</w:t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≤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5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points</w:t>
            </w:r>
          </w:p>
        </w:tc>
      </w:tr>
    </w:tbl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 w:before="58"/>
        <w:ind w:left="122" w:right="298" w:firstLine="0"/>
        <w:jc w:val="left"/>
      </w:pPr>
      <w:r>
        <w:rPr/>
        <w:t>Generally</w:t>
      </w:r>
      <w:r>
        <w:rPr>
          <w:spacing w:val="-18"/>
        </w:rPr>
        <w:t> </w:t>
      </w:r>
      <w:r>
        <w:rPr/>
        <w:t>the</w:t>
      </w:r>
      <w:r>
        <w:rPr>
          <w:spacing w:val="-17"/>
        </w:rPr>
        <w:t> </w:t>
      </w:r>
      <w:r>
        <w:rPr>
          <w:spacing w:val="-1"/>
        </w:rPr>
        <w:t>telemedicine</w:t>
      </w:r>
      <w:r>
        <w:rPr>
          <w:spacing w:val="-3"/>
        </w:rPr>
        <w:t>-­‐</w:t>
      </w:r>
      <w:r>
        <w:rPr>
          <w:spacing w:val="-1"/>
        </w:rPr>
        <w:t>provided</w:t>
      </w:r>
      <w:r>
        <w:rPr>
          <w:spacing w:val="-18"/>
        </w:rPr>
        <w:t> </w:t>
      </w:r>
      <w:r>
        <w:rPr/>
        <w:t>services</w:t>
      </w:r>
      <w:r>
        <w:rPr>
          <w:spacing w:val="-17"/>
        </w:rPr>
        <w:t> </w:t>
      </w:r>
      <w:r>
        <w:rPr/>
        <w:t>that</w:t>
      </w:r>
      <w:r>
        <w:rPr>
          <w:spacing w:val="-17"/>
        </w:rPr>
        <w:t> </w:t>
      </w:r>
      <w:r>
        <w:rPr/>
        <w:t>are</w:t>
      </w:r>
      <w:r>
        <w:rPr>
          <w:spacing w:val="-18"/>
        </w:rPr>
        <w:t> </w:t>
      </w:r>
      <w:r>
        <w:rPr/>
        <w:t>most</w:t>
      </w:r>
      <w:r>
        <w:rPr>
          <w:spacing w:val="-17"/>
        </w:rPr>
        <w:t> </w:t>
      </w:r>
      <w:r>
        <w:rPr/>
        <w:t>often</w:t>
      </w:r>
      <w:r>
        <w:rPr>
          <w:spacing w:val="-17"/>
        </w:rPr>
        <w:t> </w:t>
      </w:r>
      <w:r>
        <w:rPr/>
        <w:t>covered</w:t>
      </w:r>
      <w:r>
        <w:rPr>
          <w:spacing w:val="-18"/>
        </w:rPr>
        <w:t> </w:t>
      </w:r>
      <w:r>
        <w:rPr/>
        <w:t>under</w:t>
      </w:r>
      <w:r>
        <w:rPr>
          <w:spacing w:val="-17"/>
        </w:rPr>
        <w:t> </w:t>
      </w:r>
      <w:r>
        <w:rPr/>
        <w:t>state</w:t>
      </w:r>
      <w:r>
        <w:rPr>
          <w:spacing w:val="-18"/>
        </w:rPr>
        <w:t> </w:t>
      </w:r>
      <w:r>
        <w:rPr/>
        <w:t>Medicaid</w:t>
      </w:r>
      <w:r>
        <w:rPr>
          <w:spacing w:val="44"/>
        </w:rPr>
        <w:t> </w:t>
      </w:r>
      <w:r>
        <w:rPr/>
        <w:t>plans</w:t>
      </w:r>
      <w:r>
        <w:rPr>
          <w:spacing w:val="-4"/>
        </w:rPr>
        <w:t> </w:t>
      </w:r>
      <w:r>
        <w:rPr/>
        <w:t>include</w:t>
      </w:r>
      <w:r>
        <w:rPr>
          <w:spacing w:val="-4"/>
        </w:rPr>
        <w:t> </w:t>
      </w:r>
      <w:r>
        <w:rPr/>
        <w:t>mental</w:t>
      </w:r>
      <w:r>
        <w:rPr>
          <w:spacing w:val="-3"/>
        </w:rPr>
        <w:t> </w:t>
      </w:r>
      <w:r>
        <w:rPr/>
        <w:t>health</w:t>
      </w:r>
      <w:r>
        <w:rPr>
          <w:spacing w:val="-4"/>
        </w:rPr>
        <w:t> </w:t>
      </w:r>
      <w:r>
        <w:rPr/>
        <w:t>assessments,</w:t>
      </w:r>
      <w:r>
        <w:rPr>
          <w:spacing w:val="-3"/>
        </w:rPr>
        <w:t> </w:t>
      </w:r>
      <w:r>
        <w:rPr/>
        <w:t>individual</w:t>
      </w:r>
      <w:r>
        <w:rPr>
          <w:spacing w:val="-4"/>
        </w:rPr>
        <w:t> </w:t>
      </w:r>
      <w:r>
        <w:rPr/>
        <w:t>therapy,</w:t>
      </w:r>
      <w:r>
        <w:rPr>
          <w:spacing w:val="-5"/>
        </w:rPr>
        <w:t> </w:t>
      </w:r>
      <w:r>
        <w:rPr/>
        <w:t>psychiatric</w:t>
      </w:r>
      <w:r>
        <w:rPr>
          <w:spacing w:val="-3"/>
        </w:rPr>
        <w:t> </w:t>
      </w:r>
      <w:r>
        <w:rPr/>
        <w:t>diagnostic</w:t>
      </w:r>
      <w:r>
        <w:rPr>
          <w:spacing w:val="-4"/>
        </w:rPr>
        <w:t> </w:t>
      </w:r>
      <w:r>
        <w:rPr/>
        <w:t>interview</w:t>
      </w:r>
      <w:r>
        <w:rPr>
          <w:w w:val="99"/>
        </w:rPr>
        <w:t> </w:t>
      </w:r>
      <w:r>
        <w:rPr/>
        <w:t>exam,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medication</w:t>
      </w:r>
      <w:r>
        <w:rPr>
          <w:spacing w:val="-3"/>
        </w:rPr>
        <w:t> </w:t>
      </w:r>
      <w:r>
        <w:rPr/>
        <w:t>management.</w:t>
      </w:r>
      <w:r>
        <w:rPr>
          <w:spacing w:val="49"/>
        </w:rPr>
        <w:t> </w:t>
      </w:r>
      <w:r>
        <w:rPr>
          <w:spacing w:val="-1"/>
        </w:rPr>
        <w:t>Twelve</w:t>
      </w:r>
      <w:r>
        <w:rPr>
          <w:spacing w:val="-3"/>
        </w:rPr>
        <w:t> </w:t>
      </w:r>
      <w:r>
        <w:rPr/>
        <w:t>states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D.C.</w:t>
      </w:r>
      <w:r>
        <w:rPr>
          <w:spacing w:val="-3"/>
        </w:rPr>
        <w:t> </w:t>
      </w:r>
      <w:r>
        <w:rPr/>
        <w:t>rank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highest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coverage</w:t>
      </w:r>
      <w:r>
        <w:rPr>
          <w:spacing w:val="-3"/>
        </w:rPr>
        <w:t> </w:t>
      </w:r>
      <w:r>
        <w:rPr/>
        <w:t>of</w:t>
      </w:r>
      <w:r>
        <w:rPr>
          <w:spacing w:val="25"/>
        </w:rPr>
        <w:t> </w:t>
      </w:r>
      <w:r>
        <w:rPr/>
        <w:t>mental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behavioral</w:t>
      </w:r>
      <w:r>
        <w:rPr>
          <w:spacing w:val="-3"/>
        </w:rPr>
        <w:t> </w:t>
      </w:r>
      <w:r>
        <w:rPr/>
        <w:t>health</w:t>
      </w:r>
      <w:r>
        <w:rPr>
          <w:spacing w:val="-4"/>
        </w:rPr>
        <w:t>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>
          <w:spacing w:val="-1"/>
        </w:rPr>
        <w:t>(Figure</w:t>
      </w:r>
      <w:r>
        <w:rPr>
          <w:spacing w:val="-4"/>
        </w:rPr>
        <w:t> </w:t>
      </w:r>
      <w:r>
        <w:rPr/>
        <w:t>13).</w:t>
      </w:r>
      <w:r>
        <w:rPr>
          <w:spacing w:val="49"/>
        </w:rPr>
        <w:t> </w:t>
      </w:r>
      <w:r>
        <w:rPr/>
        <w:t>These</w:t>
      </w:r>
      <w:r>
        <w:rPr>
          <w:spacing w:val="-3"/>
        </w:rPr>
        <w:t> </w:t>
      </w:r>
      <w:r>
        <w:rPr/>
        <w:t>states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restrictions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service</w:t>
      </w:r>
      <w:r>
        <w:rPr>
          <w:spacing w:val="27"/>
          <w:w w:val="99"/>
        </w:rPr>
        <w:t> </w:t>
      </w:r>
      <w:r>
        <w:rPr/>
        <w:t>coverage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/>
        <w:t>additional</w:t>
      </w:r>
      <w:r>
        <w:rPr>
          <w:spacing w:val="-4"/>
        </w:rPr>
        <w:t> </w:t>
      </w:r>
      <w:r>
        <w:rPr/>
        <w:t>conditions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payment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provided</w:t>
      </w:r>
      <w:r>
        <w:rPr>
          <w:spacing w:val="-4"/>
        </w:rPr>
        <w:t> </w:t>
      </w:r>
      <w:r>
        <w:rPr/>
        <w:t>via</w:t>
      </w:r>
      <w:r>
        <w:rPr>
          <w:spacing w:val="-4"/>
        </w:rPr>
        <w:t> </w:t>
      </w:r>
      <w:r>
        <w:rPr>
          <w:spacing w:val="-1"/>
        </w:rPr>
        <w:t>telemedicine.</w:t>
      </w:r>
    </w:p>
    <w:p>
      <w:pPr>
        <w:pStyle w:val="BodyText"/>
        <w:spacing w:line="240" w:lineRule="auto" w:before="0"/>
        <w:ind w:left="122" w:right="298" w:firstLine="0"/>
        <w:jc w:val="left"/>
      </w:pPr>
      <w:r>
        <w:rPr/>
        <w:t>Additionally,</w:t>
      </w:r>
      <w:r>
        <w:rPr>
          <w:spacing w:val="-3"/>
        </w:rPr>
        <w:t> </w:t>
      </w:r>
      <w:r>
        <w:rPr/>
        <w:t>these</w:t>
      </w:r>
      <w:r>
        <w:rPr>
          <w:spacing w:val="-2"/>
        </w:rPr>
        <w:t> </w:t>
      </w:r>
      <w:r>
        <w:rPr/>
        <w:t>states</w:t>
      </w:r>
      <w:r>
        <w:rPr>
          <w:spacing w:val="-3"/>
        </w:rPr>
        <w:t> </w:t>
      </w:r>
      <w:r>
        <w:rPr/>
        <w:t>also</w:t>
      </w:r>
      <w:r>
        <w:rPr>
          <w:spacing w:val="-2"/>
        </w:rPr>
        <w:t> </w:t>
      </w:r>
      <w:r>
        <w:rPr>
          <w:spacing w:val="-1"/>
        </w:rPr>
        <w:t>classify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/>
        <w:t>least</w:t>
      </w:r>
      <w:r>
        <w:rPr>
          <w:spacing w:val="-2"/>
        </w:rPr>
        <w:t> </w:t>
      </w:r>
      <w:r>
        <w:rPr/>
        <w:t>one</w:t>
      </w:r>
      <w:r>
        <w:rPr>
          <w:spacing w:val="-2"/>
        </w:rPr>
        <w:t> </w:t>
      </w:r>
      <w:r>
        <w:rPr/>
        <w:t>other</w:t>
      </w:r>
      <w:r>
        <w:rPr>
          <w:spacing w:val="-3"/>
        </w:rPr>
        <w:t> </w:t>
      </w:r>
      <w:r>
        <w:rPr/>
        <w:t>medical</w:t>
      </w:r>
      <w:r>
        <w:rPr>
          <w:spacing w:val="-2"/>
        </w:rPr>
        <w:t> </w:t>
      </w:r>
      <w:r>
        <w:rPr/>
        <w:t>professional</w:t>
      </w:r>
      <w:r>
        <w:rPr>
          <w:spacing w:val="-2"/>
        </w:rPr>
        <w:t> </w:t>
      </w:r>
      <w:r>
        <w:rPr/>
        <w:t>(i.e.</w:t>
      </w:r>
      <w:r>
        <w:rPr>
          <w:spacing w:val="-3"/>
        </w:rPr>
        <w:t> </w:t>
      </w:r>
      <w:r>
        <w:rPr/>
        <w:t>physician</w:t>
      </w:r>
      <w:r>
        <w:rPr>
          <w:spacing w:val="27"/>
        </w:rPr>
        <w:t> </w:t>
      </w:r>
      <w:r>
        <w:rPr/>
        <w:t>assistant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advanced</w:t>
      </w:r>
      <w:r>
        <w:rPr>
          <w:spacing w:val="-2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nurse)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an</w:t>
      </w:r>
      <w:r>
        <w:rPr>
          <w:spacing w:val="-4"/>
        </w:rPr>
        <w:t> </w:t>
      </w:r>
      <w:r>
        <w:rPr/>
        <w:t>eligible</w:t>
      </w:r>
      <w:r>
        <w:rPr>
          <w:spacing w:val="-2"/>
        </w:rPr>
        <w:t> </w:t>
      </w:r>
      <w:r>
        <w:rPr/>
        <w:t>distant</w:t>
      </w:r>
      <w:r>
        <w:rPr>
          <w:spacing w:val="-2"/>
        </w:rPr>
        <w:t> </w:t>
      </w:r>
      <w:r>
        <w:rPr/>
        <w:t>site</w:t>
      </w:r>
      <w:r>
        <w:rPr>
          <w:spacing w:val="-2"/>
        </w:rPr>
        <w:t> </w:t>
      </w:r>
      <w:r>
        <w:rPr/>
        <w:t>provider.</w:t>
      </w:r>
    </w:p>
    <w:p>
      <w:pPr>
        <w:spacing w:line="240" w:lineRule="auto" w:before="9"/>
        <w:rPr>
          <w:rFonts w:ascii="Calibri" w:hAnsi="Calibri" w:cs="Calibri" w:eastAsia="Calibri"/>
          <w:sz w:val="23"/>
          <w:szCs w:val="23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4.6pt;height:271.55pt;mso-position-horizontal-relative:char;mso-position-vertical-relative:line" coordorigin="0,0" coordsize="9492,5431">
            <v:group style="position:absolute;left:15;top:11;width:9461;height:524" coordorigin="15,11" coordsize="9461,524">
              <v:shape style="position:absolute;left:15;top:11;width:9461;height:524" coordorigin="15,11" coordsize="9461,524" path="m15,11l9476,11,9476,534,15,534,15,11xe" filled="true" fillcolor="#ee5d1b" stroked="false">
                <v:path arrowok="t"/>
                <v:fill type="solid"/>
              </v:shape>
            </v:group>
            <v:group style="position:absolute;left:121;top:87;width:9255;height:370" coordorigin="121,87" coordsize="9255,370">
              <v:shape style="position:absolute;left:121;top:87;width:9255;height:370" coordorigin="121,87" coordsize="9255,370" path="m121,87l9375,87,9375,457,121,457,121,87xe" filled="true" fillcolor="#ee5d1b" stroked="false">
                <v:path arrowok="t"/>
                <v:fill type="solid"/>
              </v:shape>
            </v:group>
            <v:group style="position:absolute;left:6;top:6;width:9480;height:2" coordorigin="6,6" coordsize="9480,2">
              <v:shape style="position:absolute;left:6;top:6;width:9480;height:2" coordorigin="6,6" coordsize="9480,0" path="m6,6l9486,6e" filled="false" stroked="true" strokeweight=".580pt" strokecolor="#000000">
                <v:path arrowok="t"/>
              </v:shape>
            </v:group>
            <v:group style="position:absolute;left:11;top:11;width:2;height:5410" coordorigin="11,11" coordsize="2,5410">
              <v:shape style="position:absolute;left:11;top:11;width:2;height:5410" coordorigin="11,11" coordsize="0,5410" path="m11,11l11,5420e" filled="false" stroked="true" strokeweight=".580pt" strokecolor="#000000">
                <v:path arrowok="t"/>
              </v:shape>
            </v:group>
            <v:group style="position:absolute;left:9481;top:11;width:2;height:5410" coordorigin="9481,11" coordsize="2,5410">
              <v:shape style="position:absolute;left:9481;top:11;width:2;height:5410" coordorigin="9481,11" coordsize="0,5410" path="m9481,11l9481,5420e" filled="false" stroked="true" strokeweight=".580pt" strokecolor="#000000">
                <v:path arrowok="t"/>
              </v:shape>
            </v:group>
            <v:group style="position:absolute;left:6;top:539;width:9480;height:2" coordorigin="6,539" coordsize="9480,2">
              <v:shape style="position:absolute;left:6;top:539;width:9480;height:2" coordorigin="6,539" coordsize="9480,0" path="m6,539l9486,539e" filled="false" stroked="true" strokeweight=".580pt" strokecolor="#000000">
                <v:path arrowok="t"/>
              </v:shape>
            </v:group>
            <v:group style="position:absolute;left:6;top:5425;width:9480;height:2" coordorigin="6,5425" coordsize="9480,2">
              <v:shape style="position:absolute;left:6;top:5425;width:9480;height:2" coordorigin="6,5425" coordsize="9480,0" path="m6,5425l9486,5425e" filled="false" stroked="true" strokeweight=".580pt" strokecolor="#000000">
                <v:path arrowok="t"/>
              </v:shape>
              <v:shape style="position:absolute;left:242;top:656;width:9005;height:4640" type="#_x0000_t75" stroked="false">
                <v:imagedata r:id="rId27" o:title=""/>
              </v:shape>
              <v:shape style="position:absolute;left:11;top:6;width:9471;height:533" type="#_x0000_t202" filled="false" stroked="false">
                <v:textbox inset="0,0,0,0">
                  <w:txbxContent>
                    <w:p>
                      <w:pPr>
                        <w:spacing w:before="88"/>
                        <w:ind w:left="1011" w:right="0" w:firstLine="0"/>
                        <w:jc w:val="left"/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FIGURE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22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13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22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–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23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Medidcaid: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43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Mental/Behavioral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21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Health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22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Services</w:t>
                      </w:r>
                      <w:r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 w:before="58"/>
        <w:ind w:left="122" w:right="277" w:firstLine="0"/>
        <w:jc w:val="left"/>
      </w:pP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/>
        <w:t>more</w:t>
      </w:r>
      <w:r>
        <w:rPr>
          <w:spacing w:val="-2"/>
        </w:rPr>
        <w:t> </w:t>
      </w:r>
      <w:r>
        <w:rPr/>
        <w:t>common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states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telemental</w:t>
      </w:r>
      <w:r>
        <w:rPr>
          <w:spacing w:val="-3"/>
        </w:rPr>
        <w:t> </w:t>
      </w:r>
      <w:r>
        <w:rPr/>
        <w:t>health</w:t>
      </w:r>
      <w:r>
        <w:rPr>
          <w:spacing w:val="-4"/>
        </w:rPr>
        <w:t> </w:t>
      </w:r>
      <w:r>
        <w:rPr/>
        <w:t>coverage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allow</w:t>
      </w:r>
      <w:r>
        <w:rPr>
          <w:spacing w:val="-3"/>
        </w:rPr>
        <w:t> </w:t>
      </w:r>
      <w:r>
        <w:rPr/>
        <w:t>physicians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are</w:t>
      </w:r>
      <w:r>
        <w:rPr>
          <w:w w:val="99"/>
        </w:rPr>
        <w:t> </w:t>
      </w:r>
      <w:r>
        <w:rPr/>
        <w:t>psychiatrists,</w:t>
      </w:r>
      <w:r>
        <w:rPr>
          <w:spacing w:val="-4"/>
        </w:rPr>
        <w:t> </w:t>
      </w:r>
      <w:r>
        <w:rPr/>
        <w:t>advanced</w:t>
      </w:r>
      <w:r>
        <w:rPr>
          <w:spacing w:val="-3"/>
        </w:rPr>
        <w:t> </w:t>
      </w:r>
      <w:r>
        <w:rPr/>
        <w:t>practice</w:t>
      </w:r>
      <w:r>
        <w:rPr>
          <w:spacing w:val="-3"/>
        </w:rPr>
        <w:t> </w:t>
      </w:r>
      <w:r>
        <w:rPr/>
        <w:t>nurses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clinical</w:t>
      </w:r>
      <w:r>
        <w:rPr>
          <w:spacing w:val="-4"/>
        </w:rPr>
        <w:t> </w:t>
      </w:r>
      <w:r>
        <w:rPr/>
        <w:t>specialties,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psychologists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perform</w:t>
      </w:r>
      <w:r>
        <w:rPr>
          <w:w w:val="99"/>
        </w:rPr>
        <w:t> </w:t>
      </w:r>
      <w:r>
        <w:rPr/>
        <w:t>the</w:t>
      </w:r>
      <w:r>
        <w:rPr>
          <w:spacing w:val="-18"/>
        </w:rPr>
        <w:t> </w:t>
      </w:r>
      <w:r>
        <w:rPr/>
        <w:t>telemedicine</w:t>
      </w:r>
      <w:r>
        <w:rPr>
          <w:spacing w:val="-17"/>
        </w:rPr>
        <w:t> </w:t>
      </w:r>
      <w:r>
        <w:rPr/>
        <w:t>encounter.</w:t>
      </w:r>
      <w:r>
        <w:rPr>
          <w:spacing w:val="19"/>
        </w:rPr>
        <w:t> </w:t>
      </w:r>
      <w:r>
        <w:rPr/>
        <w:t>However,</w:t>
      </w:r>
      <w:r>
        <w:rPr>
          <w:spacing w:val="-18"/>
        </w:rPr>
        <w:t> </w:t>
      </w:r>
      <w:r>
        <w:rPr/>
        <w:t>many</w:t>
      </w:r>
      <w:r>
        <w:rPr>
          <w:spacing w:val="-17"/>
        </w:rPr>
        <w:t> </w:t>
      </w:r>
      <w:r>
        <w:rPr/>
        <w:t>states</w:t>
      </w:r>
      <w:r>
        <w:rPr>
          <w:spacing w:val="-17"/>
        </w:rPr>
        <w:t> </w:t>
      </w:r>
      <w:r>
        <w:rPr/>
        <w:t>allow</w:t>
      </w:r>
      <w:r>
        <w:rPr>
          <w:spacing w:val="-18"/>
        </w:rPr>
        <w:t> </w:t>
      </w:r>
      <w:r>
        <w:rPr/>
        <w:t>non-­‐medical</w:t>
      </w:r>
      <w:r>
        <w:rPr>
          <w:spacing w:val="-17"/>
        </w:rPr>
        <w:t> </w:t>
      </w:r>
      <w:r>
        <w:rPr/>
        <w:t>providers</w:t>
      </w:r>
      <w:r>
        <w:rPr>
          <w:spacing w:val="-17"/>
        </w:rPr>
        <w:t> </w:t>
      </w:r>
      <w:r>
        <w:rPr/>
        <w:t>to</w:t>
      </w:r>
      <w:r>
        <w:rPr>
          <w:spacing w:val="-18"/>
        </w:rPr>
        <w:t> </w:t>
      </w:r>
      <w:r>
        <w:rPr/>
        <w:t>perform</w:t>
      </w:r>
      <w:r>
        <w:rPr>
          <w:w w:val="99"/>
        </w:rPr>
        <w:t> </w:t>
      </w:r>
      <w:r>
        <w:rPr/>
        <w:t>and</w:t>
      </w:r>
      <w:r>
        <w:rPr>
          <w:spacing w:val="-4"/>
        </w:rPr>
        <w:t> </w:t>
      </w:r>
      <w:r>
        <w:rPr/>
        <w:t>reimburse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telemedicine</w:t>
      </w:r>
      <w:r>
        <w:rPr>
          <w:spacing w:val="-4"/>
        </w:rPr>
        <w:t> </w:t>
      </w:r>
      <w:r>
        <w:rPr/>
        <w:t>encounter.</w:t>
      </w:r>
      <w:r>
        <w:rPr>
          <w:spacing w:val="47"/>
        </w:rPr>
        <w:t> </w:t>
      </w:r>
      <w:r>
        <w:rPr/>
        <w:t>States</w:t>
      </w:r>
      <w:r>
        <w:rPr>
          <w:spacing w:val="-3"/>
        </w:rPr>
        <w:t> </w:t>
      </w:r>
      <w:r>
        <w:rPr/>
        <w:t>including</w:t>
      </w:r>
      <w:r>
        <w:rPr>
          <w:spacing w:val="-5"/>
        </w:rPr>
        <w:t> </w:t>
      </w:r>
      <w:r>
        <w:rPr/>
        <w:t>Alaska,</w:t>
      </w:r>
      <w:r>
        <w:rPr>
          <w:spacing w:val="-3"/>
        </w:rPr>
        <w:t> </w:t>
      </w:r>
      <w:r>
        <w:rPr/>
        <w:t>Arizona,</w:t>
      </w:r>
      <w:r>
        <w:rPr>
          <w:spacing w:val="-4"/>
        </w:rPr>
        <w:t> </w:t>
      </w:r>
      <w:r>
        <w:rPr/>
        <w:t>Arkansas,</w:t>
      </w:r>
      <w:r>
        <w:rPr>
          <w:spacing w:val="22"/>
          <w:w w:val="99"/>
        </w:rPr>
        <w:t> </w:t>
      </w:r>
      <w:r>
        <w:rPr/>
        <w:t>California,</w:t>
      </w:r>
      <w:r>
        <w:rPr>
          <w:spacing w:val="-5"/>
        </w:rPr>
        <w:t> </w:t>
      </w:r>
      <w:r>
        <w:rPr/>
        <w:t>Hawaii,</w:t>
      </w:r>
      <w:r>
        <w:rPr>
          <w:spacing w:val="-5"/>
        </w:rPr>
        <w:t> </w:t>
      </w:r>
      <w:r>
        <w:rPr/>
        <w:t>Indiana,</w:t>
      </w:r>
      <w:r>
        <w:rPr>
          <w:spacing w:val="-5"/>
        </w:rPr>
        <w:t> </w:t>
      </w:r>
      <w:r>
        <w:rPr/>
        <w:t>Kentucky,</w:t>
      </w:r>
      <w:r>
        <w:rPr>
          <w:spacing w:val="-5"/>
        </w:rPr>
        <w:t> </w:t>
      </w:r>
      <w:r>
        <w:rPr/>
        <w:t>Michigan,</w:t>
      </w:r>
      <w:r>
        <w:rPr>
          <w:spacing w:val="-5"/>
        </w:rPr>
        <w:t> </w:t>
      </w:r>
      <w:r>
        <w:rPr/>
        <w:t>Minnesota,</w:t>
      </w:r>
      <w:r>
        <w:rPr>
          <w:spacing w:val="-5"/>
        </w:rPr>
        <w:t> </w:t>
      </w:r>
      <w:r>
        <w:rPr/>
        <w:t>Nevada,</w:t>
      </w:r>
      <w:r>
        <w:rPr>
          <w:spacing w:val="-4"/>
        </w:rPr>
        <w:t> </w:t>
      </w:r>
      <w:r>
        <w:rPr/>
        <w:t>New</w:t>
      </w:r>
      <w:r>
        <w:rPr>
          <w:spacing w:val="-5"/>
        </w:rPr>
        <w:t> </w:t>
      </w:r>
      <w:r>
        <w:rPr/>
        <w:t>Hampshire,</w:t>
      </w:r>
      <w:r>
        <w:rPr>
          <w:spacing w:val="-5"/>
        </w:rPr>
        <w:t> </w:t>
      </w:r>
      <w:r>
        <w:rPr/>
        <w:t>New</w:t>
      </w:r>
      <w:r>
        <w:rPr>
          <w:w w:val="99"/>
        </w:rPr>
        <w:t> </w:t>
      </w:r>
      <w:r>
        <w:rPr/>
        <w:t>Mexico,</w:t>
      </w:r>
      <w:r>
        <w:rPr>
          <w:spacing w:val="-4"/>
        </w:rPr>
        <w:t> </w:t>
      </w:r>
      <w:r>
        <w:rPr/>
        <w:t>New</w:t>
      </w:r>
      <w:r>
        <w:rPr>
          <w:spacing w:val="-4"/>
        </w:rPr>
        <w:t> </w:t>
      </w:r>
      <w:r>
        <w:rPr/>
        <w:t>York,</w:t>
      </w:r>
      <w:r>
        <w:rPr>
          <w:spacing w:val="-5"/>
        </w:rPr>
        <w:t> </w:t>
      </w:r>
      <w:r>
        <w:rPr/>
        <w:t>North</w:t>
      </w:r>
      <w:r>
        <w:rPr>
          <w:spacing w:val="-3"/>
        </w:rPr>
        <w:t> </w:t>
      </w:r>
      <w:r>
        <w:rPr/>
        <w:t>Carolina,</w:t>
      </w:r>
      <w:r>
        <w:rPr>
          <w:spacing w:val="-4"/>
        </w:rPr>
        <w:t> </w:t>
      </w:r>
      <w:r>
        <w:rPr/>
        <w:t>Ohio,</w:t>
      </w:r>
      <w:r>
        <w:rPr>
          <w:spacing w:val="-3"/>
        </w:rPr>
        <w:t> </w:t>
      </w:r>
      <w:r>
        <w:rPr/>
        <w:t>Oklahoma,</w:t>
      </w:r>
      <w:r>
        <w:rPr>
          <w:spacing w:val="-4"/>
        </w:rPr>
        <w:t> </w:t>
      </w:r>
      <w:r>
        <w:rPr/>
        <w:t>Texas,</w:t>
      </w:r>
      <w:r>
        <w:rPr>
          <w:spacing w:val="-3"/>
        </w:rPr>
        <w:t> </w:t>
      </w:r>
      <w:r>
        <w:rPr/>
        <w:t>Virginia,</w:t>
      </w:r>
      <w:r>
        <w:rPr>
          <w:spacing w:val="-4"/>
        </w:rPr>
        <w:t> </w:t>
      </w:r>
      <w:r>
        <w:rPr/>
        <w:t>Washington,</w:t>
      </w:r>
      <w:r>
        <w:rPr>
          <w:spacing w:val="-3"/>
        </w:rPr>
        <w:t> </w:t>
      </w:r>
      <w:r>
        <w:rPr/>
        <w:t>West</w:t>
      </w:r>
      <w:r>
        <w:rPr>
          <w:spacing w:val="-4"/>
        </w:rPr>
        <w:t> </w:t>
      </w:r>
      <w:r>
        <w:rPr/>
        <w:t>Virginia</w:t>
      </w:r>
      <w:r>
        <w:rPr/>
        <w:t> and</w:t>
      </w:r>
      <w:r>
        <w:rPr>
          <w:spacing w:val="-4"/>
        </w:rPr>
        <w:t> </w:t>
      </w:r>
      <w:r>
        <w:rPr/>
        <w:t>Wyoming</w:t>
      </w:r>
      <w:r>
        <w:rPr>
          <w:spacing w:val="-4"/>
        </w:rPr>
        <w:t> </w:t>
      </w:r>
      <w:r>
        <w:rPr/>
        <w:t>cover</w:t>
      </w:r>
      <w:r>
        <w:rPr>
          <w:spacing w:val="-3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when</w:t>
      </w:r>
      <w:r>
        <w:rPr>
          <w:spacing w:val="-4"/>
        </w:rPr>
        <w:t> </w:t>
      </w:r>
      <w:r>
        <w:rPr/>
        <w:t>performed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licensed</w:t>
      </w:r>
      <w:r>
        <w:rPr>
          <w:spacing w:val="-3"/>
        </w:rPr>
        <w:t> </w:t>
      </w:r>
      <w:r>
        <w:rPr/>
        <w:t>social</w:t>
      </w:r>
      <w:r>
        <w:rPr>
          <w:spacing w:val="-4"/>
        </w:rPr>
        <w:t> </w:t>
      </w:r>
      <w:r>
        <w:rPr/>
        <w:t>worker.</w:t>
      </w:r>
      <w:r>
        <w:rPr>
          <w:spacing w:val="46"/>
        </w:rPr>
        <w:t> </w:t>
      </w:r>
      <w:r>
        <w:rPr/>
        <w:t>Alaska,</w:t>
      </w:r>
      <w:r>
        <w:rPr>
          <w:spacing w:val="-3"/>
        </w:rPr>
        <w:t> </w:t>
      </w:r>
      <w:r>
        <w:rPr/>
        <w:t>Arizona,</w:t>
      </w:r>
      <w:r>
        <w:rPr>
          <w:w w:val="99"/>
        </w:rPr>
        <w:t> </w:t>
      </w:r>
      <w:r>
        <w:rPr/>
        <w:t>Arkansas,</w:t>
      </w:r>
      <w:r>
        <w:rPr>
          <w:spacing w:val="-5"/>
        </w:rPr>
        <w:t> </w:t>
      </w:r>
      <w:r>
        <w:rPr/>
        <w:t>California,</w:t>
      </w:r>
      <w:r>
        <w:rPr>
          <w:spacing w:val="-4"/>
        </w:rPr>
        <w:t> </w:t>
      </w:r>
      <w:r>
        <w:rPr/>
        <w:t>Indiana,</w:t>
      </w:r>
      <w:r>
        <w:rPr>
          <w:spacing w:val="-4"/>
        </w:rPr>
        <w:t> </w:t>
      </w:r>
      <w:r>
        <w:rPr/>
        <w:t>Kentucky,</w:t>
      </w:r>
      <w:r>
        <w:rPr>
          <w:spacing w:val="-4"/>
        </w:rPr>
        <w:t> </w:t>
      </w:r>
      <w:r>
        <w:rPr/>
        <w:t>Minnesota,</w:t>
      </w:r>
      <w:r>
        <w:rPr>
          <w:spacing w:val="-5"/>
        </w:rPr>
        <w:t> </w:t>
      </w:r>
      <w:r>
        <w:rPr/>
        <w:t>Nevada,</w:t>
      </w:r>
      <w:r>
        <w:rPr>
          <w:spacing w:val="-5"/>
        </w:rPr>
        <w:t> </w:t>
      </w:r>
      <w:r>
        <w:rPr/>
        <w:t>New</w:t>
      </w:r>
      <w:r>
        <w:rPr>
          <w:spacing w:val="-4"/>
        </w:rPr>
        <w:t> </w:t>
      </w:r>
      <w:r>
        <w:rPr/>
        <w:t>Mexico,</w:t>
      </w:r>
      <w:r>
        <w:rPr>
          <w:spacing w:val="-4"/>
        </w:rPr>
        <w:t> </w:t>
      </w:r>
      <w:r>
        <w:rPr/>
        <w:t>Ohio,</w:t>
      </w:r>
      <w:r>
        <w:rPr>
          <w:spacing w:val="-4"/>
        </w:rPr>
        <w:t> </w:t>
      </w:r>
      <w:r>
        <w:rPr/>
        <w:t>Oklahoma,</w:t>
      </w:r>
      <w:r>
        <w:rPr/>
      </w:r>
    </w:p>
    <w:p>
      <w:pPr>
        <w:spacing w:after="0" w:line="240" w:lineRule="auto"/>
        <w:jc w:val="left"/>
        <w:sectPr>
          <w:footerReference w:type="default" r:id="rId26"/>
          <w:pgSz w:w="12240" w:h="15840"/>
          <w:pgMar w:footer="834" w:header="760" w:top="1240" w:bottom="1020" w:left="1320" w:right="1200"/>
          <w:pgNumType w:start="21"/>
        </w:sectPr>
      </w:pPr>
    </w:p>
    <w:p>
      <w:pPr>
        <w:spacing w:line="240" w:lineRule="auto" w:before="6"/>
        <w:rPr>
          <w:rFonts w:ascii="Calibri" w:hAnsi="Calibri" w:cs="Calibri" w:eastAsia="Calibri"/>
          <w:sz w:val="11"/>
          <w:szCs w:val="11"/>
        </w:rPr>
      </w:pPr>
    </w:p>
    <w:p>
      <w:pPr>
        <w:pStyle w:val="BodyText"/>
        <w:spacing w:line="240" w:lineRule="auto" w:before="58"/>
        <w:ind w:left="102" w:right="66" w:firstLine="0"/>
        <w:jc w:val="left"/>
      </w:pPr>
      <w:r>
        <w:rPr/>
        <w:t>Texas,</w:t>
      </w:r>
      <w:r>
        <w:rPr>
          <w:spacing w:val="-4"/>
        </w:rPr>
        <w:t> </w:t>
      </w:r>
      <w:r>
        <w:rPr/>
        <w:t>Virginia,</w:t>
      </w:r>
      <w:r>
        <w:rPr>
          <w:spacing w:val="-4"/>
        </w:rPr>
        <w:t> </w:t>
      </w:r>
      <w:r>
        <w:rPr/>
        <w:t>Washington,</w:t>
      </w:r>
      <w:r>
        <w:rPr>
          <w:spacing w:val="-4"/>
        </w:rPr>
        <w:t> </w:t>
      </w:r>
      <w:r>
        <w:rPr/>
        <w:t>West</w:t>
      </w:r>
      <w:r>
        <w:rPr>
          <w:spacing w:val="-4"/>
        </w:rPr>
        <w:t> </w:t>
      </w:r>
      <w:r>
        <w:rPr/>
        <w:t>Virginia,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Wyoming</w:t>
      </w:r>
      <w:r>
        <w:rPr>
          <w:spacing w:val="-4"/>
        </w:rPr>
        <w:t> </w:t>
      </w:r>
      <w:r>
        <w:rPr/>
        <w:t>cover</w:t>
      </w:r>
      <w:r>
        <w:rPr>
          <w:spacing w:val="-4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when</w:t>
      </w:r>
      <w:r>
        <w:rPr>
          <w:spacing w:val="-4"/>
        </w:rPr>
        <w:t> </w:t>
      </w:r>
      <w:r>
        <w:rPr/>
        <w:t>provided</w:t>
      </w:r>
      <w:r>
        <w:rPr>
          <w:spacing w:val="-4"/>
        </w:rPr>
        <w:t> </w:t>
      </w:r>
      <w:r>
        <w:rPr/>
        <w:t>by</w:t>
      </w:r>
      <w:r>
        <w:rPr>
          <w:w w:val="99"/>
        </w:rPr>
        <w:t> </w:t>
      </w:r>
      <w:r>
        <w:rPr/>
        <w:t>a</w:t>
      </w:r>
      <w:r>
        <w:rPr>
          <w:spacing w:val="-3"/>
        </w:rPr>
        <w:t> </w:t>
      </w:r>
      <w:r>
        <w:rPr/>
        <w:t>licensed</w:t>
      </w:r>
      <w:r>
        <w:rPr>
          <w:spacing w:val="-3"/>
        </w:rPr>
        <w:t> </w:t>
      </w:r>
      <w:r>
        <w:rPr/>
        <w:t>professional</w:t>
      </w:r>
      <w:r>
        <w:rPr>
          <w:spacing w:val="-3"/>
        </w:rPr>
        <w:t> </w:t>
      </w:r>
      <w:r>
        <w:rPr/>
        <w:t>counselor.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0"/>
        <w:ind w:left="102" w:right="66" w:firstLine="0"/>
        <w:jc w:val="left"/>
      </w:pPr>
      <w:r>
        <w:rPr/>
        <w:t>Further,</w:t>
      </w:r>
      <w:r>
        <w:rPr>
          <w:spacing w:val="-4"/>
        </w:rPr>
        <w:t> </w:t>
      </w:r>
      <w:r>
        <w:rPr/>
        <w:t>New</w:t>
      </w:r>
      <w:r>
        <w:rPr>
          <w:spacing w:val="-3"/>
        </w:rPr>
        <w:t> </w:t>
      </w:r>
      <w:r>
        <w:rPr/>
        <w:t>Mexico,</w:t>
      </w:r>
      <w:r>
        <w:rPr>
          <w:spacing w:val="-3"/>
        </w:rPr>
        <w:t> </w:t>
      </w:r>
      <w:r>
        <w:rPr/>
        <w:t>Oklahoma,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Washington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only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specify</w:t>
      </w:r>
      <w:r>
        <w:rPr>
          <w:spacing w:val="-3"/>
        </w:rPr>
        <w:t> </w:t>
      </w:r>
      <w:r>
        <w:rPr/>
        <w:t>coverage</w:t>
      </w:r>
      <w:r>
        <w:rPr>
          <w:spacing w:val="-3"/>
        </w:rPr>
        <w:t> </w:t>
      </w:r>
      <w:r>
        <w:rPr/>
        <w:t>for</w:t>
      </w:r>
      <w:r>
        <w:rPr>
          <w:w w:val="99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when</w:t>
      </w:r>
      <w:r>
        <w:rPr>
          <w:spacing w:val="-3"/>
        </w:rPr>
        <w:t> </w:t>
      </w:r>
      <w:r>
        <w:rPr/>
        <w:t>provided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behavioral</w:t>
      </w:r>
      <w:r>
        <w:rPr>
          <w:spacing w:val="-2"/>
        </w:rPr>
        <w:t> </w:t>
      </w:r>
      <w:r>
        <w:rPr/>
        <w:t>analysts.</w:t>
      </w:r>
      <w:r>
        <w:rPr>
          <w:spacing w:val="49"/>
        </w:rPr>
        <w:t> </w:t>
      </w:r>
      <w:r>
        <w:rPr/>
        <w:t>This</w:t>
      </w:r>
      <w:r>
        <w:rPr>
          <w:spacing w:val="-3"/>
        </w:rPr>
        <w:t> </w:t>
      </w:r>
      <w:r>
        <w:rPr/>
        <w:t>trend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unique</w:t>
      </w:r>
      <w:r>
        <w:rPr>
          <w:spacing w:val="-2"/>
        </w:rPr>
        <w:t> </w:t>
      </w:r>
      <w:r>
        <w:rPr/>
        <w:t>because</w:t>
      </w:r>
      <w:r>
        <w:rPr>
          <w:spacing w:val="-3"/>
        </w:rPr>
        <w:t> </w:t>
      </w:r>
      <w:r>
        <w:rPr/>
        <w:t>these</w:t>
      </w:r>
      <w:r>
        <w:rPr>
          <w:w w:val="99"/>
        </w:rPr>
        <w:t> </w:t>
      </w:r>
      <w:r>
        <w:rPr/>
        <w:t>specialists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critical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treatment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autism</w:t>
      </w:r>
      <w:r>
        <w:rPr>
          <w:spacing w:val="-4"/>
        </w:rPr>
        <w:t> </w:t>
      </w:r>
      <w:r>
        <w:rPr/>
        <w:t>spectrum</w:t>
      </w:r>
      <w:r>
        <w:rPr>
          <w:spacing w:val="-3"/>
        </w:rPr>
        <w:t> </w:t>
      </w:r>
      <w:r>
        <w:rPr/>
        <w:t>disorders.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0"/>
        <w:ind w:left="102" w:right="174" w:firstLine="0"/>
        <w:jc w:val="left"/>
      </w:pPr>
      <w:r>
        <w:rPr/>
        <w:t>The</w:t>
      </w:r>
      <w:r>
        <w:rPr>
          <w:spacing w:val="-3"/>
        </w:rPr>
        <w:t> </w:t>
      </w:r>
      <w:r>
        <w:rPr/>
        <w:t>lowest</w:t>
      </w:r>
      <w:r>
        <w:rPr>
          <w:spacing w:val="-2"/>
        </w:rPr>
        <w:t> </w:t>
      </w:r>
      <w:r>
        <w:rPr/>
        <w:t>ranking</w:t>
      </w:r>
      <w:r>
        <w:rPr>
          <w:spacing w:val="-2"/>
        </w:rPr>
        <w:t> </w:t>
      </w:r>
      <w:r>
        <w:rPr/>
        <w:t>states,</w:t>
      </w:r>
      <w:r>
        <w:rPr>
          <w:spacing w:val="-2"/>
        </w:rPr>
        <w:t> </w:t>
      </w:r>
      <w:r>
        <w:rPr/>
        <w:t>which</w:t>
      </w:r>
      <w:r>
        <w:rPr>
          <w:spacing w:val="-3"/>
        </w:rPr>
        <w:t> </w:t>
      </w:r>
      <w:r>
        <w:rPr/>
        <w:t>scored</w:t>
      </w:r>
      <w:r>
        <w:rPr>
          <w:spacing w:val="-3"/>
        </w:rPr>
        <w:t> </w:t>
      </w:r>
      <w:r>
        <w:rPr/>
        <w:t>an</w:t>
      </w:r>
      <w:r>
        <w:rPr>
          <w:spacing w:val="-2"/>
        </w:rPr>
        <w:t> </w:t>
      </w:r>
      <w:r>
        <w:rPr/>
        <w:t>F,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Connecticut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Rhode</w:t>
      </w:r>
      <w:r>
        <w:rPr>
          <w:spacing w:val="-2"/>
        </w:rPr>
        <w:t> </w:t>
      </w:r>
      <w:r>
        <w:rPr/>
        <w:t>Island</w:t>
      </w:r>
      <w:r>
        <w:rPr>
          <w:spacing w:val="-2"/>
        </w:rPr>
        <w:t> </w:t>
      </w:r>
      <w:r>
        <w:rPr/>
        <w:t>which</w:t>
      </w:r>
      <w:r>
        <w:rPr>
          <w:spacing w:val="-3"/>
        </w:rPr>
        <w:t> </w:t>
      </w:r>
      <w:r>
        <w:rPr/>
        <w:t>have</w:t>
      </w:r>
      <w:r>
        <w:rPr>
          <w:spacing w:val="-2"/>
        </w:rPr>
        <w:t> </w:t>
      </w:r>
      <w:r>
        <w:rPr/>
        <w:t>no</w:t>
      </w:r>
      <w:r>
        <w:rPr/>
        <w:t> coverage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under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Medicaid</w:t>
      </w:r>
      <w:r>
        <w:rPr>
          <w:spacing w:val="-3"/>
        </w:rPr>
        <w:t> </w:t>
      </w:r>
      <w:r>
        <w:rPr>
          <w:spacing w:val="-1"/>
        </w:rPr>
        <w:t>plans.</w:t>
      </w:r>
      <w:r>
        <w:rPr>
          <w:spacing w:val="48"/>
        </w:rPr>
        <w:t> </w:t>
      </w:r>
      <w:r>
        <w:rPr/>
        <w:t>Iowa</w:t>
      </w:r>
      <w:r>
        <w:rPr>
          <w:spacing w:val="-3"/>
        </w:rPr>
        <w:t> </w:t>
      </w:r>
      <w:r>
        <w:rPr/>
        <w:t>improved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grade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an</w:t>
      </w:r>
      <w:r>
        <w:rPr>
          <w:spacing w:val="-3"/>
        </w:rPr>
        <w:t> </w:t>
      </w:r>
      <w:r>
        <w:rPr/>
        <w:t>‘F’</w:t>
      </w:r>
      <w:r>
        <w:rPr>
          <w:spacing w:val="25"/>
          <w:w w:val="99"/>
        </w:rPr>
        <w:t> </w:t>
      </w:r>
      <w:r>
        <w:rPr/>
        <w:t>to</w:t>
      </w:r>
      <w:r>
        <w:rPr>
          <w:spacing w:val="-3"/>
        </w:rPr>
        <w:t> </w:t>
      </w:r>
      <w:r>
        <w:rPr/>
        <w:t>‘B’</w:t>
      </w:r>
      <w:r>
        <w:rPr>
          <w:spacing w:val="-3"/>
        </w:rPr>
        <w:t> </w:t>
      </w:r>
      <w:r>
        <w:rPr/>
        <w:t>due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expanded</w:t>
      </w:r>
      <w:r>
        <w:rPr>
          <w:spacing w:val="-3"/>
        </w:rPr>
        <w:t> </w:t>
      </w:r>
      <w:r>
        <w:rPr/>
        <w:t>service</w:t>
      </w:r>
      <w:r>
        <w:rPr>
          <w:spacing w:val="-2"/>
        </w:rPr>
        <w:t> </w:t>
      </w:r>
      <w:r>
        <w:rPr>
          <w:spacing w:val="-1"/>
        </w:rPr>
        <w:t>coverage</w:t>
      </w:r>
      <w:r>
        <w:rPr>
          <w:spacing w:val="-3"/>
        </w:rPr>
        <w:t> </w:t>
      </w:r>
      <w:r>
        <w:rPr/>
        <w:t>offered</w:t>
      </w:r>
      <w:r>
        <w:rPr>
          <w:spacing w:val="-3"/>
        </w:rPr>
        <w:t> </w:t>
      </w:r>
      <w:r>
        <w:rPr/>
        <w:t>through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contracted</w:t>
      </w:r>
      <w:r>
        <w:rPr>
          <w:spacing w:val="-3"/>
        </w:rPr>
        <w:t> </w:t>
      </w:r>
      <w:r>
        <w:rPr/>
        <w:t>plan.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numPr>
          <w:ilvl w:val="0"/>
          <w:numId w:val="3"/>
        </w:numPr>
        <w:tabs>
          <w:tab w:pos="3830" w:val="left" w:leader="none"/>
        </w:tabs>
        <w:spacing w:before="0"/>
        <w:ind w:left="3829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i/>
          <w:sz w:val="24"/>
        </w:rPr>
        <w:t>Rehabilitation</w:t>
      </w:r>
      <w:r>
        <w:rPr>
          <w:rFonts w:ascii="Calibri"/>
          <w:b/>
          <w:i/>
          <w:spacing w:val="-9"/>
          <w:sz w:val="24"/>
        </w:rPr>
        <w:t> </w:t>
      </w:r>
      <w:r>
        <w:rPr>
          <w:rFonts w:ascii="Calibri"/>
          <w:b/>
          <w:i/>
          <w:spacing w:val="-1"/>
          <w:sz w:val="24"/>
        </w:rPr>
        <w:t>Services</w:t>
      </w:r>
      <w:r>
        <w:rPr>
          <w:rFonts w:ascii="Calibri"/>
          <w:sz w:val="24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i/>
          <w:sz w:val="23"/>
          <w:szCs w:val="23"/>
        </w:rPr>
      </w:pPr>
    </w:p>
    <w:p>
      <w:pPr>
        <w:pStyle w:val="BodyText"/>
        <w:spacing w:line="240" w:lineRule="auto" w:before="0"/>
        <w:ind w:left="102" w:right="66" w:firstLine="0"/>
        <w:jc w:val="left"/>
      </w:pPr>
      <w:r>
        <w:rPr/>
        <w:t>The</w:t>
      </w:r>
      <w:r>
        <w:rPr>
          <w:spacing w:val="-3"/>
        </w:rPr>
        <w:t> </w:t>
      </w:r>
      <w:r>
        <w:rPr/>
        <w:t>ATA</w:t>
      </w:r>
      <w:r>
        <w:rPr>
          <w:spacing w:val="-3"/>
        </w:rPr>
        <w:t> </w:t>
      </w:r>
      <w:r>
        <w:rPr/>
        <w:t>telerehabilitation</w:t>
      </w:r>
      <w:r>
        <w:rPr>
          <w:spacing w:val="-3"/>
        </w:rPr>
        <w:t> </w:t>
      </w:r>
      <w:r>
        <w:rPr/>
        <w:t>guidelines</w:t>
      </w:r>
      <w:r>
        <w:rPr>
          <w:spacing w:val="-3"/>
        </w:rPr>
        <w:t> </w:t>
      </w:r>
      <w:r>
        <w:rPr/>
        <w:t>define</w:t>
      </w:r>
      <w:r>
        <w:rPr>
          <w:spacing w:val="-3"/>
        </w:rPr>
        <w:t> </w:t>
      </w:r>
      <w:r>
        <w:rPr>
          <w:spacing w:val="-1"/>
        </w:rPr>
        <w:t>telerehabilitation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“delivery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rehabilitation</w:t>
      </w:r>
      <w:r>
        <w:rPr>
          <w:spacing w:val="34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via</w:t>
      </w:r>
      <w:r>
        <w:rPr>
          <w:spacing w:val="-4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communication</w:t>
      </w:r>
      <w:r>
        <w:rPr>
          <w:spacing w:val="-3"/>
        </w:rPr>
        <w:t> </w:t>
      </w:r>
      <w:r>
        <w:rPr/>
        <w:t>technologies.</w:t>
      </w:r>
      <w:r>
        <w:rPr>
          <w:spacing w:val="49"/>
        </w:rPr>
        <w:t> </w:t>
      </w:r>
      <w:r>
        <w:rPr/>
        <w:t>Clinically,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term</w:t>
      </w:r>
      <w:r>
        <w:rPr>
          <w:spacing w:val="-3"/>
        </w:rPr>
        <w:t> </w:t>
      </w:r>
      <w:r>
        <w:rPr/>
        <w:t>encompasses</w:t>
      </w:r>
      <w:r>
        <w:rPr>
          <w:spacing w:val="-4"/>
        </w:rPr>
        <w:t> </w:t>
      </w:r>
      <w:r>
        <w:rPr/>
        <w:t>a</w:t>
      </w:r>
      <w:r>
        <w:rPr/>
        <w:t> range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rehabilitation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habilitation</w:t>
      </w:r>
      <w:r>
        <w:rPr>
          <w:spacing w:val="-2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include</w:t>
      </w:r>
      <w:r>
        <w:rPr>
          <w:spacing w:val="-3"/>
        </w:rPr>
        <w:t> </w:t>
      </w:r>
      <w:r>
        <w:rPr/>
        <w:t>assessment,</w:t>
      </w:r>
      <w:r>
        <w:rPr>
          <w:spacing w:val="-2"/>
        </w:rPr>
        <w:t> </w:t>
      </w:r>
      <w:r>
        <w:rPr/>
        <w:t>monitoring,</w:t>
      </w:r>
      <w:r>
        <w:rPr>
          <w:w w:val="99"/>
        </w:rPr>
        <w:t> </w:t>
      </w:r>
      <w:r>
        <w:rPr/>
        <w:t>prevention,</w:t>
      </w:r>
      <w:r>
        <w:rPr>
          <w:spacing w:val="-4"/>
        </w:rPr>
        <w:t> </w:t>
      </w:r>
      <w:r>
        <w:rPr/>
        <w:t>intervention,</w:t>
      </w:r>
      <w:r>
        <w:rPr>
          <w:spacing w:val="-3"/>
        </w:rPr>
        <w:t> </w:t>
      </w:r>
      <w:r>
        <w:rPr/>
        <w:t>supervision,</w:t>
      </w:r>
      <w:r>
        <w:rPr>
          <w:spacing w:val="-3"/>
        </w:rPr>
        <w:t> </w:t>
      </w:r>
      <w:r>
        <w:rPr/>
        <w:t>education,</w:t>
      </w:r>
      <w:r>
        <w:rPr>
          <w:spacing w:val="-3"/>
        </w:rPr>
        <w:t> </w:t>
      </w:r>
      <w:r>
        <w:rPr/>
        <w:t>consultation,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counseling”.</w:t>
      </w:r>
      <w:r>
        <w:rPr>
          <w:spacing w:val="48"/>
        </w:rPr>
        <w:t> </w:t>
      </w:r>
      <w:r>
        <w:rPr/>
        <w:t>Rehabilitation</w:t>
      </w:r>
      <w:r>
        <w:rPr/>
        <w:t> professionals</w:t>
      </w:r>
      <w:r>
        <w:rPr>
          <w:spacing w:val="-34"/>
        </w:rPr>
        <w:t> </w:t>
      </w:r>
      <w:r>
        <w:rPr/>
        <w:t>utilizing</w:t>
      </w:r>
      <w:r>
        <w:rPr>
          <w:spacing w:val="-34"/>
        </w:rPr>
        <w:t> </w:t>
      </w:r>
      <w:r>
        <w:rPr/>
        <w:t>telerehabilitation</w:t>
      </w:r>
      <w:r>
        <w:rPr>
          <w:spacing w:val="-33"/>
        </w:rPr>
        <w:t> </w:t>
      </w:r>
      <w:r>
        <w:rPr/>
        <w:t>include:</w:t>
      </w:r>
      <w:r>
        <w:rPr>
          <w:spacing w:val="-34"/>
        </w:rPr>
        <w:t> </w:t>
      </w:r>
      <w:r>
        <w:rPr>
          <w:spacing w:val="-1"/>
        </w:rPr>
        <w:t>neuropsychologists,</w:t>
      </w:r>
      <w:r>
        <w:rPr>
          <w:spacing w:val="-33"/>
        </w:rPr>
        <w:t> </w:t>
      </w:r>
      <w:r>
        <w:rPr>
          <w:spacing w:val="-1"/>
        </w:rPr>
        <w:t>speech</w:t>
      </w:r>
      <w:r>
        <w:rPr>
          <w:spacing w:val="-3"/>
        </w:rPr>
        <w:t>-­‐</w:t>
      </w:r>
      <w:r>
        <w:rPr>
          <w:spacing w:val="-1"/>
        </w:rPr>
        <w:t>language</w:t>
      </w:r>
      <w:r>
        <w:rPr>
          <w:spacing w:val="68"/>
          <w:w w:val="99"/>
        </w:rPr>
        <w:t> </w:t>
      </w:r>
      <w:r>
        <w:rPr/>
        <w:t>pathologists,</w:t>
      </w:r>
      <w:r>
        <w:rPr>
          <w:spacing w:val="-3"/>
        </w:rPr>
        <w:t> </w:t>
      </w:r>
      <w:r>
        <w:rPr/>
        <w:t>audiologists,</w:t>
      </w:r>
      <w:r>
        <w:rPr>
          <w:spacing w:val="-2"/>
        </w:rPr>
        <w:t> </w:t>
      </w:r>
      <w:r>
        <w:rPr/>
        <w:t>occupational</w:t>
      </w:r>
      <w:r>
        <w:rPr>
          <w:spacing w:val="-2"/>
        </w:rPr>
        <w:t> </w:t>
      </w:r>
      <w:r>
        <w:rPr/>
        <w:t>therapists,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therapists.</w:t>
      </w:r>
    </w:p>
    <w:p>
      <w:pPr>
        <w:pStyle w:val="BodyText"/>
        <w:spacing w:line="240" w:lineRule="auto" w:before="0"/>
        <w:ind w:left="102" w:right="66" w:firstLine="0"/>
        <w:jc w:val="left"/>
      </w:pPr>
      <w:r>
        <w:rPr/>
        <w:t>We</w:t>
      </w:r>
      <w:r>
        <w:rPr>
          <w:spacing w:val="-3"/>
        </w:rPr>
        <w:t> </w:t>
      </w:r>
      <w:r>
        <w:rPr/>
        <w:t>measured</w:t>
      </w:r>
      <w:r>
        <w:rPr>
          <w:spacing w:val="-3"/>
        </w:rPr>
        <w:t> </w:t>
      </w:r>
      <w:r>
        <w:rPr/>
        <w:t>components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state</w:t>
      </w:r>
      <w:r>
        <w:rPr>
          <w:spacing w:val="-3"/>
        </w:rPr>
        <w:t> </w:t>
      </w:r>
      <w:r>
        <w:rPr/>
        <w:t>Medicaid</w:t>
      </w:r>
      <w:r>
        <w:rPr>
          <w:spacing w:val="-3"/>
        </w:rPr>
        <w:t> </w:t>
      </w:r>
      <w:r>
        <w:rPr/>
        <w:t>policies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broaden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restrict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types</w:t>
      </w:r>
      <w:r>
        <w:rPr>
          <w:spacing w:val="-3"/>
        </w:rPr>
        <w:t> </w:t>
      </w:r>
      <w:r>
        <w:rPr/>
        <w:t>of</w:t>
      </w:r>
      <w:r>
        <w:rPr/>
        <w:t> providers</w:t>
      </w:r>
      <w:r>
        <w:rPr>
          <w:spacing w:val="-4"/>
        </w:rPr>
        <w:t> </w:t>
      </w:r>
      <w:r>
        <w:rPr/>
        <w:t>allowed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perform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telemedicine</w:t>
      </w:r>
      <w:r>
        <w:rPr>
          <w:spacing w:val="-4"/>
        </w:rPr>
        <w:t> </w:t>
      </w:r>
      <w:r>
        <w:rPr>
          <w:spacing w:val="-1"/>
        </w:rPr>
        <w:t>encounter,</w:t>
      </w:r>
      <w:r>
        <w:rPr>
          <w:spacing w:val="-4"/>
        </w:rPr>
        <w:t> </w:t>
      </w:r>
      <w:r>
        <w:rPr/>
        <w:t>restrictions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patient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provider</w:t>
      </w:r>
      <w:r>
        <w:rPr>
          <w:spacing w:val="29"/>
          <w:w w:val="99"/>
        </w:rPr>
        <w:t> </w:t>
      </w:r>
      <w:r>
        <w:rPr/>
        <w:t>settings,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coverage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telerehabilitation</w:t>
      </w:r>
      <w:r>
        <w:rPr>
          <w:spacing w:val="-5"/>
        </w:rPr>
        <w:t> </w:t>
      </w:r>
      <w:r>
        <w:rPr>
          <w:spacing w:val="-1"/>
        </w:rPr>
        <w:t>services.</w:t>
      </w:r>
    </w:p>
    <w:p>
      <w:pPr>
        <w:spacing w:line="240" w:lineRule="auto" w:before="9"/>
        <w:rPr>
          <w:rFonts w:ascii="Calibri" w:hAnsi="Calibri" w:cs="Calibri" w:eastAsia="Calibri"/>
          <w:sz w:val="23"/>
          <w:szCs w:val="23"/>
        </w:rPr>
      </w:pPr>
    </w:p>
    <w:tbl>
      <w:tblPr>
        <w:tblW w:w="0" w:type="auto"/>
        <w:jc w:val="left"/>
        <w:tblInd w:w="30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3062"/>
      </w:tblGrid>
      <w:tr>
        <w:trPr>
          <w:trHeight w:val="595" w:hRule="exact"/>
        </w:trPr>
        <w:tc>
          <w:tcPr>
            <w:tcW w:w="352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8787"/>
          </w:tcPr>
          <w:p>
            <w:pPr>
              <w:pStyle w:val="TableParagraph"/>
              <w:spacing w:line="240" w:lineRule="auto" w:before="1"/>
              <w:ind w:left="618" w:right="621" w:firstLine="27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Scale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–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Medicaid: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Rehabilitation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Services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6+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points</w:t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85"/>
                <w:sz w:val="24"/>
                <w:szCs w:val="24"/>
              </w:rPr>
              <w:t>4-­‐5</w:t>
            </w:r>
            <w:r>
              <w:rPr>
                <w:rFonts w:ascii="Calibri" w:hAnsi="Calibri" w:cs="Calibri" w:eastAsia="Calibri"/>
                <w:spacing w:val="18"/>
                <w:w w:val="8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85"/>
                <w:sz w:val="24"/>
                <w:szCs w:val="24"/>
              </w:rPr>
              <w:t>points</w:t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85"/>
                <w:sz w:val="24"/>
                <w:szCs w:val="24"/>
              </w:rPr>
              <w:t>2-­‐3</w:t>
            </w:r>
            <w:r>
              <w:rPr>
                <w:rFonts w:ascii="Calibri" w:hAnsi="Calibri" w:cs="Calibri" w:eastAsia="Calibri"/>
                <w:spacing w:val="18"/>
                <w:w w:val="8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85"/>
                <w:sz w:val="24"/>
                <w:szCs w:val="24"/>
              </w:rPr>
              <w:t>points</w:t>
            </w:r>
          </w:p>
        </w:tc>
      </w:tr>
      <w:tr>
        <w:trPr>
          <w:trHeight w:val="307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≤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1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points</w:t>
            </w:r>
          </w:p>
        </w:tc>
      </w:tr>
    </w:tbl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 w:before="58"/>
        <w:ind w:left="102" w:right="66" w:firstLine="0"/>
        <w:jc w:val="left"/>
      </w:pPr>
      <w:r>
        <w:rPr/>
        <w:t>Only</w:t>
      </w:r>
      <w:r>
        <w:rPr>
          <w:spacing w:val="-3"/>
        </w:rPr>
        <w:t> </w:t>
      </w:r>
      <w:r>
        <w:rPr/>
        <w:t>37</w:t>
      </w:r>
      <w:r>
        <w:rPr>
          <w:spacing w:val="-3"/>
        </w:rPr>
        <w:t> </w:t>
      </w:r>
      <w:r>
        <w:rPr/>
        <w:t>states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analyzed,</w:t>
      </w:r>
      <w:r>
        <w:rPr>
          <w:spacing w:val="-2"/>
        </w:rPr>
        <w:t> </w:t>
      </w:r>
      <w:r>
        <w:rPr/>
        <w:t>scored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ranked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indicator.</w:t>
      </w:r>
      <w:r>
        <w:rPr>
          <w:spacing w:val="49"/>
        </w:rPr>
        <w:t> </w:t>
      </w:r>
      <w:r>
        <w:rPr>
          <w:spacing w:val="-1"/>
        </w:rPr>
        <w:t>Thirteen</w:t>
      </w:r>
      <w:r>
        <w:rPr>
          <w:spacing w:val="-2"/>
        </w:rPr>
        <w:t> </w:t>
      </w:r>
      <w:r>
        <w:rPr/>
        <w:t>states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D.C.</w:t>
      </w:r>
      <w:r>
        <w:rPr>
          <w:spacing w:val="-2"/>
        </w:rPr>
        <w:t> </w:t>
      </w:r>
      <w:r>
        <w:rPr/>
        <w:t>do</w:t>
      </w:r>
      <w:r>
        <w:rPr>
          <w:spacing w:val="27"/>
        </w:rPr>
        <w:t> </w:t>
      </w:r>
      <w:r>
        <w:rPr/>
        <w:t>not</w:t>
      </w:r>
      <w:r>
        <w:rPr>
          <w:spacing w:val="-3"/>
        </w:rPr>
        <w:t> </w:t>
      </w:r>
      <w:r>
        <w:rPr/>
        <w:t>cover</w:t>
      </w:r>
      <w:r>
        <w:rPr>
          <w:spacing w:val="-3"/>
        </w:rPr>
        <w:t> </w:t>
      </w:r>
      <w:r>
        <w:rPr/>
        <w:t>rehabilitation</w:t>
      </w:r>
      <w:r>
        <w:rPr>
          <w:spacing w:val="-3"/>
        </w:rPr>
        <w:t> </w:t>
      </w:r>
      <w:r>
        <w:rPr/>
        <w:t>services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Medicaid</w:t>
      </w:r>
      <w:r>
        <w:rPr>
          <w:spacing w:val="-4"/>
        </w:rPr>
        <w:t> </w:t>
      </w:r>
      <w:r>
        <w:rPr>
          <w:spacing w:val="-1"/>
        </w:rPr>
        <w:t>recipients.</w:t>
      </w:r>
      <w:r>
        <w:rPr>
          <w:spacing w:val="-3"/>
        </w:rPr>
        <w:t> </w:t>
      </w:r>
      <w:r>
        <w:rPr/>
        <w:t>Although</w:t>
      </w:r>
      <w:r>
        <w:rPr>
          <w:spacing w:val="-3"/>
        </w:rPr>
        <w:t> </w:t>
      </w:r>
      <w:r>
        <w:rPr/>
        <w:t>state</w:t>
      </w:r>
      <w:r>
        <w:rPr>
          <w:spacing w:val="-3"/>
        </w:rPr>
        <w:t> </w:t>
      </w:r>
      <w:r>
        <w:rPr/>
        <w:t>policies</w:t>
      </w:r>
      <w:r>
        <w:rPr>
          <w:spacing w:val="-3"/>
        </w:rPr>
        <w:t> </w:t>
      </w:r>
      <w:r>
        <w:rPr/>
        <w:t>vary</w:t>
      </w:r>
      <w:r>
        <w:rPr>
          <w:spacing w:val="-3"/>
        </w:rPr>
        <w:t> </w:t>
      </w:r>
      <w:r>
        <w:rPr/>
        <w:t>in</w:t>
      </w:r>
      <w:r>
        <w:rPr>
          <w:spacing w:val="20"/>
        </w:rPr>
        <w:t> </w:t>
      </w:r>
      <w:r>
        <w:rPr/>
        <w:t>scope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application,</w:t>
      </w:r>
      <w:r>
        <w:rPr>
          <w:spacing w:val="-4"/>
        </w:rPr>
        <w:t> </w:t>
      </w:r>
      <w:r>
        <w:rPr/>
        <w:t>17</w:t>
      </w:r>
      <w:r>
        <w:rPr>
          <w:spacing w:val="-3"/>
        </w:rPr>
        <w:t> </w:t>
      </w:r>
      <w:r>
        <w:rPr/>
        <w:t>states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known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reimburse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telerehabilitative</w:t>
      </w:r>
      <w:r>
        <w:rPr>
          <w:spacing w:val="-3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their</w:t>
      </w:r>
      <w:r>
        <w:rPr>
          <w:w w:val="99"/>
        </w:rPr>
        <w:t> </w:t>
      </w:r>
      <w:r>
        <w:rPr/>
        <w:t>Medicaid</w:t>
      </w:r>
      <w:r>
        <w:rPr>
          <w:spacing w:val="-3"/>
        </w:rPr>
        <w:t> </w:t>
      </w:r>
      <w:r>
        <w:rPr>
          <w:spacing w:val="-1"/>
        </w:rPr>
        <w:t>plans.</w:t>
      </w:r>
      <w:r>
        <w:rPr>
          <w:spacing w:val="48"/>
        </w:rPr>
        <w:t> </w:t>
      </w:r>
      <w:r>
        <w:rPr/>
        <w:t>Of</w:t>
      </w:r>
      <w:r>
        <w:rPr>
          <w:spacing w:val="-3"/>
        </w:rPr>
        <w:t> </w:t>
      </w:r>
      <w:r>
        <w:rPr/>
        <w:t>those,</w:t>
      </w:r>
      <w:r>
        <w:rPr>
          <w:spacing w:val="-3"/>
        </w:rPr>
        <w:t> </w:t>
      </w:r>
      <w:r>
        <w:rPr/>
        <w:t>11</w:t>
      </w:r>
      <w:r>
        <w:rPr>
          <w:spacing w:val="-3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1"/>
        </w:rPr>
        <w:t>rank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highest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coverage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therapy</w:t>
      </w:r>
      <w:r>
        <w:rPr>
          <w:spacing w:val="28"/>
          <w:w w:val="99"/>
        </w:rPr>
        <w:t> </w:t>
      </w:r>
      <w:r>
        <w:rPr>
          <w:spacing w:val="-1"/>
        </w:rPr>
        <w:t>services</w:t>
      </w:r>
      <w:r>
        <w:rPr>
          <w:spacing w:val="-6"/>
        </w:rPr>
        <w:t> </w:t>
      </w:r>
      <w:r>
        <w:rPr>
          <w:spacing w:val="-1"/>
        </w:rPr>
        <w:t>(Figure</w:t>
      </w:r>
      <w:r>
        <w:rPr>
          <w:spacing w:val="-6"/>
        </w:rPr>
        <w:t> </w:t>
      </w:r>
      <w:r>
        <w:rPr/>
        <w:t>14).</w:t>
      </w:r>
    </w:p>
    <w:p>
      <w:pPr>
        <w:spacing w:after="0" w:line="240" w:lineRule="auto"/>
        <w:jc w:val="left"/>
        <w:sectPr>
          <w:pgSz w:w="12240" w:h="15840"/>
          <w:pgMar w:header="760" w:footer="834" w:top="1240" w:bottom="1020" w:left="1340" w:right="138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4.6pt;height:270.6pt;mso-position-horizontal-relative:char;mso-position-vertical-relative:line" coordorigin="0,0" coordsize="9492,5412">
            <v:group style="position:absolute;left:15;top:11;width:9461;height:524" coordorigin="15,11" coordsize="9461,524">
              <v:shape style="position:absolute;left:15;top:11;width:9461;height:524" coordorigin="15,11" coordsize="9461,524" path="m15,11l9476,11,9476,534,15,534,15,11xe" filled="true" fillcolor="#ee5d1b" stroked="false">
                <v:path arrowok="t"/>
                <v:fill type="solid"/>
              </v:shape>
            </v:group>
            <v:group style="position:absolute;left:121;top:87;width:9255;height:370" coordorigin="121,87" coordsize="9255,370">
              <v:shape style="position:absolute;left:121;top:87;width:9255;height:370" coordorigin="121,87" coordsize="9255,370" path="m121,87l9375,87,9375,457,121,457,121,87xe" filled="true" fillcolor="#ee5d1b" stroked="false">
                <v:path arrowok="t"/>
                <v:fill type="solid"/>
              </v:shape>
            </v:group>
            <v:group style="position:absolute;left:6;top:6;width:9480;height:2" coordorigin="6,6" coordsize="9480,2">
              <v:shape style="position:absolute;left:6;top:6;width:9480;height:2" coordorigin="6,6" coordsize="9480,0" path="m6,6l9486,6e" filled="false" stroked="true" strokeweight=".580pt" strokecolor="#000000">
                <v:path arrowok="t"/>
              </v:shape>
            </v:group>
            <v:group style="position:absolute;left:11;top:11;width:2;height:5391" coordorigin="11,11" coordsize="2,5391">
              <v:shape style="position:absolute;left:11;top:11;width:2;height:5391" coordorigin="11,11" coordsize="0,5391" path="m11,11l11,5401e" filled="false" stroked="true" strokeweight=".580pt" strokecolor="#000000">
                <v:path arrowok="t"/>
              </v:shape>
            </v:group>
            <v:group style="position:absolute;left:9481;top:11;width:2;height:5391" coordorigin="9481,11" coordsize="2,5391">
              <v:shape style="position:absolute;left:9481;top:11;width:2;height:5391" coordorigin="9481,11" coordsize="0,5391" path="m9481,11l9481,5401e" filled="false" stroked="true" strokeweight=".580pt" strokecolor="#000000">
                <v:path arrowok="t"/>
              </v:shape>
            </v:group>
            <v:group style="position:absolute;left:6;top:539;width:9480;height:2" coordorigin="6,539" coordsize="9480,2">
              <v:shape style="position:absolute;left:6;top:539;width:9480;height:2" coordorigin="6,539" coordsize="9480,0" path="m6,539l9486,539e" filled="false" stroked="true" strokeweight=".580pt" strokecolor="#000000">
                <v:path arrowok="t"/>
              </v:shape>
            </v:group>
            <v:group style="position:absolute;left:6;top:5406;width:9480;height:2" coordorigin="6,5406" coordsize="9480,2">
              <v:shape style="position:absolute;left:6;top:5406;width:9480;height:2" coordorigin="6,5406" coordsize="9480,0" path="m6,5406l9486,5406e" filled="false" stroked="true" strokeweight=".580pt" strokecolor="#000000">
                <v:path arrowok="t"/>
              </v:shape>
              <v:shape style="position:absolute;left:633;top:646;width:8224;height:4640" type="#_x0000_t75" stroked="false">
                <v:imagedata r:id="rId28" o:title=""/>
              </v:shape>
              <v:shape style="position:absolute;left:11;top:6;width:9471;height:533" type="#_x0000_t202" filled="false" stroked="false">
                <v:textbox inset="0,0,0,0">
                  <w:txbxContent>
                    <w:p>
                      <w:pPr>
                        <w:spacing w:before="88"/>
                        <w:ind w:left="1839" w:right="0" w:firstLine="0"/>
                        <w:jc w:val="left"/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FIGURE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20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14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20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–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21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Medicaid: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39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Rehabilitation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21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Services</w:t>
                      </w:r>
                      <w:r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 w:before="58"/>
        <w:ind w:left="122" w:right="298" w:firstLine="0"/>
        <w:jc w:val="left"/>
      </w:pPr>
      <w:r>
        <w:rPr/>
        <w:t>Further,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25</w:t>
      </w:r>
      <w:r>
        <w:rPr>
          <w:spacing w:val="-4"/>
        </w:rPr>
        <w:t> </w:t>
      </w:r>
      <w:r>
        <w:rPr/>
        <w:t>states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cover</w:t>
      </w:r>
      <w:r>
        <w:rPr>
          <w:spacing w:val="-4"/>
        </w:rPr>
        <w:t> </w:t>
      </w:r>
      <w:r>
        <w:rPr/>
        <w:t>home</w:t>
      </w:r>
      <w:r>
        <w:rPr>
          <w:spacing w:val="-5"/>
        </w:rPr>
        <w:t> </w:t>
      </w:r>
      <w:r>
        <w:rPr>
          <w:spacing w:val="-1"/>
        </w:rPr>
        <w:t>telemedicine,</w:t>
      </w:r>
      <w:r>
        <w:rPr>
          <w:spacing w:val="-3"/>
        </w:rPr>
        <w:t> </w:t>
      </w:r>
      <w:r>
        <w:rPr/>
        <w:t>only</w:t>
      </w:r>
      <w:r>
        <w:rPr>
          <w:spacing w:val="-5"/>
        </w:rPr>
        <w:t> </w:t>
      </w:r>
      <w:r>
        <w:rPr/>
        <w:t>Alaska,</w:t>
      </w:r>
      <w:r>
        <w:rPr>
          <w:spacing w:val="-4"/>
        </w:rPr>
        <w:t> </w:t>
      </w:r>
      <w:r>
        <w:rPr/>
        <w:t>Colorado,</w:t>
      </w:r>
      <w:r>
        <w:rPr>
          <w:spacing w:val="-3"/>
        </w:rPr>
        <w:t> </w:t>
      </w:r>
      <w:r>
        <w:rPr/>
        <w:t>Delaware,</w:t>
      </w:r>
      <w:r>
        <w:rPr>
          <w:spacing w:val="-4"/>
        </w:rPr>
        <w:t> </w:t>
      </w:r>
      <w:r>
        <w:rPr/>
        <w:t>Iowa,</w:t>
      </w:r>
      <w:r>
        <w:rPr>
          <w:spacing w:val="24"/>
          <w:w w:val="99"/>
        </w:rPr>
        <w:t> </w:t>
      </w:r>
      <w:r>
        <w:rPr>
          <w:spacing w:val="-1"/>
        </w:rPr>
        <w:t>Kentucky,</w:t>
      </w:r>
      <w:r>
        <w:rPr>
          <w:spacing w:val="-5"/>
        </w:rPr>
        <w:t> </w:t>
      </w:r>
      <w:r>
        <w:rPr/>
        <w:t>Maine,</w:t>
      </w:r>
      <w:r>
        <w:rPr>
          <w:spacing w:val="-4"/>
        </w:rPr>
        <w:t> </w:t>
      </w:r>
      <w:r>
        <w:rPr/>
        <w:t>Nebraska,</w:t>
      </w:r>
      <w:r>
        <w:rPr>
          <w:spacing w:val="-4"/>
        </w:rPr>
        <w:t> </w:t>
      </w:r>
      <w:r>
        <w:rPr/>
        <w:t>Nevada,</w:t>
      </w:r>
      <w:r>
        <w:rPr>
          <w:spacing w:val="-5"/>
        </w:rPr>
        <w:t> </w:t>
      </w:r>
      <w:r>
        <w:rPr/>
        <w:t>New</w:t>
      </w:r>
      <w:r>
        <w:rPr>
          <w:spacing w:val="-4"/>
        </w:rPr>
        <w:t> </w:t>
      </w:r>
      <w:r>
        <w:rPr/>
        <w:t>Mexico,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Tennessee</w:t>
      </w:r>
      <w:r>
        <w:rPr>
          <w:spacing w:val="-6"/>
        </w:rPr>
        <w:t> </w:t>
      </w:r>
      <w:r>
        <w:rPr>
          <w:spacing w:val="-1"/>
        </w:rPr>
        <w:t>reimburse</w:t>
      </w:r>
      <w:r>
        <w:rPr>
          <w:spacing w:val="-5"/>
        </w:rPr>
        <w:t> </w:t>
      </w:r>
      <w:r>
        <w:rPr/>
        <w:t>for</w:t>
      </w:r>
      <w:r>
        <w:rPr>
          <w:spacing w:val="23"/>
        </w:rPr>
        <w:t> </w:t>
      </w:r>
      <w:r>
        <w:rPr>
          <w:spacing w:val="-1"/>
        </w:rPr>
        <w:t>telerehabilitative</w:t>
      </w:r>
      <w:r>
        <w:rPr>
          <w:spacing w:val="-4"/>
        </w:rPr>
        <w:t> </w:t>
      </w:r>
      <w:r>
        <w:rPr/>
        <w:t>services</w:t>
      </w:r>
      <w:r>
        <w:rPr>
          <w:spacing w:val="-4"/>
        </w:rPr>
        <w:t> </w:t>
      </w:r>
      <w:r>
        <w:rPr/>
        <w:t>within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home</w:t>
      </w:r>
      <w:r>
        <w:rPr>
          <w:spacing w:val="-4"/>
        </w:rPr>
        <w:t> </w:t>
      </w:r>
      <w:r>
        <w:rPr/>
        <w:t>health</w:t>
      </w:r>
      <w:r>
        <w:rPr>
          <w:spacing w:val="-4"/>
        </w:rPr>
        <w:t> </w:t>
      </w:r>
      <w:r>
        <w:rPr/>
        <w:t>benefit.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numPr>
          <w:ilvl w:val="0"/>
          <w:numId w:val="3"/>
        </w:numPr>
        <w:tabs>
          <w:tab w:pos="3903" w:val="left" w:leader="none"/>
        </w:tabs>
        <w:spacing w:before="0"/>
        <w:ind w:left="3903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i/>
          <w:sz w:val="24"/>
        </w:rPr>
        <w:t>Home</w:t>
      </w:r>
      <w:r>
        <w:rPr>
          <w:rFonts w:ascii="Calibri"/>
          <w:b/>
          <w:i/>
          <w:spacing w:val="-5"/>
          <w:sz w:val="24"/>
        </w:rPr>
        <w:t> </w:t>
      </w:r>
      <w:r>
        <w:rPr>
          <w:rFonts w:ascii="Calibri"/>
          <w:b/>
          <w:i/>
          <w:sz w:val="24"/>
        </w:rPr>
        <w:t>Health</w:t>
      </w:r>
      <w:r>
        <w:rPr>
          <w:rFonts w:ascii="Calibri"/>
          <w:b/>
          <w:i/>
          <w:spacing w:val="-4"/>
          <w:sz w:val="24"/>
        </w:rPr>
        <w:t> </w:t>
      </w:r>
      <w:r>
        <w:rPr>
          <w:rFonts w:ascii="Calibri"/>
          <w:b/>
          <w:i/>
          <w:spacing w:val="-1"/>
          <w:sz w:val="24"/>
        </w:rPr>
        <w:t>Services</w:t>
      </w:r>
      <w:r>
        <w:rPr>
          <w:rFonts w:ascii="Calibri"/>
          <w:sz w:val="24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i/>
          <w:sz w:val="23"/>
          <w:szCs w:val="23"/>
        </w:rPr>
      </w:pPr>
    </w:p>
    <w:p>
      <w:pPr>
        <w:pStyle w:val="BodyText"/>
        <w:spacing w:line="240" w:lineRule="auto" w:before="0"/>
        <w:ind w:left="122" w:right="509" w:firstLine="0"/>
        <w:jc w:val="left"/>
      </w:pPr>
      <w:r>
        <w:rPr/>
        <w:t>One</w:t>
      </w:r>
      <w:r>
        <w:rPr>
          <w:spacing w:val="-17"/>
        </w:rPr>
        <w:t> </w:t>
      </w:r>
      <w:r>
        <w:rPr>
          <w:spacing w:val="-1"/>
        </w:rPr>
        <w:t>well</w:t>
      </w:r>
      <w:r>
        <w:rPr>
          <w:spacing w:val="-3"/>
        </w:rPr>
        <w:t>-­‐</w:t>
      </w:r>
      <w:r>
        <w:rPr>
          <w:spacing w:val="-1"/>
        </w:rPr>
        <w:t>proven</w:t>
      </w:r>
      <w:r>
        <w:rPr>
          <w:spacing w:val="-17"/>
        </w:rPr>
        <w:t> </w:t>
      </w:r>
      <w:r>
        <w:rPr/>
        <w:t>form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telemedicine</w:t>
      </w:r>
      <w:r>
        <w:rPr>
          <w:spacing w:val="-17"/>
        </w:rPr>
        <w:t> </w:t>
      </w:r>
      <w:r>
        <w:rPr/>
        <w:t>is</w:t>
      </w:r>
      <w:r>
        <w:rPr>
          <w:spacing w:val="-16"/>
        </w:rPr>
        <w:t> </w:t>
      </w:r>
      <w:r>
        <w:rPr/>
        <w:t>remote</w:t>
      </w:r>
      <w:r>
        <w:rPr>
          <w:spacing w:val="-16"/>
        </w:rPr>
        <w:t> </w:t>
      </w:r>
      <w:r>
        <w:rPr/>
        <w:t>patient</w:t>
      </w:r>
      <w:r>
        <w:rPr>
          <w:spacing w:val="-17"/>
        </w:rPr>
        <w:t> </w:t>
      </w:r>
      <w:r>
        <w:rPr/>
        <w:t>monitoring.</w:t>
      </w:r>
      <w:r>
        <w:rPr>
          <w:spacing w:val="22"/>
        </w:rPr>
        <w:t> </w:t>
      </w:r>
      <w:r>
        <w:rPr/>
        <w:t>Remote</w:t>
      </w:r>
      <w:r>
        <w:rPr>
          <w:spacing w:val="-16"/>
        </w:rPr>
        <w:t> </w:t>
      </w:r>
      <w:r>
        <w:rPr/>
        <w:t>patient</w:t>
      </w:r>
      <w:r>
        <w:rPr>
          <w:spacing w:val="22"/>
          <w:w w:val="99"/>
        </w:rPr>
        <w:t> </w:t>
      </w:r>
      <w:r>
        <w:rPr/>
        <w:t>monitoring</w:t>
      </w:r>
      <w:r>
        <w:rPr>
          <w:spacing w:val="-17"/>
        </w:rPr>
        <w:t> </w:t>
      </w:r>
      <w:r>
        <w:rPr/>
        <w:t>may</w:t>
      </w:r>
      <w:r>
        <w:rPr>
          <w:spacing w:val="-17"/>
        </w:rPr>
        <w:t> </w:t>
      </w:r>
      <w:r>
        <w:rPr/>
        <w:t>include</w:t>
      </w:r>
      <w:r>
        <w:rPr>
          <w:spacing w:val="-16"/>
        </w:rPr>
        <w:t> </w:t>
      </w:r>
      <w:r>
        <w:rPr/>
        <w:t>two-­‐way</w:t>
      </w:r>
      <w:r>
        <w:rPr>
          <w:spacing w:val="-17"/>
        </w:rPr>
        <w:t> </w:t>
      </w:r>
      <w:r>
        <w:rPr/>
        <w:t>video</w:t>
      </w:r>
      <w:r>
        <w:rPr>
          <w:spacing w:val="-17"/>
        </w:rPr>
        <w:t> </w:t>
      </w:r>
      <w:r>
        <w:rPr/>
        <w:t>consultations</w:t>
      </w:r>
      <w:r>
        <w:rPr>
          <w:spacing w:val="-16"/>
        </w:rPr>
        <w:t> </w:t>
      </w:r>
      <w:r>
        <w:rPr/>
        <w:t>with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health</w:t>
      </w:r>
      <w:r>
        <w:rPr>
          <w:spacing w:val="-16"/>
        </w:rPr>
        <w:t> </w:t>
      </w:r>
      <w:r>
        <w:rPr/>
        <w:t>provider,</w:t>
      </w:r>
      <w:r>
        <w:rPr>
          <w:spacing w:val="-17"/>
        </w:rPr>
        <w:t> </w:t>
      </w:r>
      <w:r>
        <w:rPr/>
        <w:t>ongoing</w:t>
      </w:r>
      <w:r>
        <w:rPr>
          <w:spacing w:val="-17"/>
        </w:rPr>
        <w:t> </w:t>
      </w:r>
      <w:r>
        <w:rPr/>
        <w:t>remote</w:t>
      </w:r>
      <w:r>
        <w:rPr>
          <w:w w:val="99"/>
        </w:rPr>
        <w:t> </w:t>
      </w:r>
      <w:r>
        <w:rPr/>
        <w:t>measurement</w:t>
      </w:r>
      <w:r>
        <w:rPr>
          <w:spacing w:val="-27"/>
        </w:rPr>
        <w:t> </w:t>
      </w:r>
      <w:r>
        <w:rPr/>
        <w:t>of</w:t>
      </w:r>
      <w:r>
        <w:rPr>
          <w:spacing w:val="-26"/>
        </w:rPr>
        <w:t> </w:t>
      </w:r>
      <w:r>
        <w:rPr/>
        <w:t>vital</w:t>
      </w:r>
      <w:r>
        <w:rPr>
          <w:spacing w:val="-26"/>
        </w:rPr>
        <w:t> </w:t>
      </w:r>
      <w:r>
        <w:rPr/>
        <w:t>signs</w:t>
      </w:r>
      <w:r>
        <w:rPr>
          <w:spacing w:val="-26"/>
        </w:rPr>
        <w:t> </w:t>
      </w:r>
      <w:r>
        <w:rPr/>
        <w:t>or</w:t>
      </w:r>
      <w:r>
        <w:rPr>
          <w:spacing w:val="-26"/>
        </w:rPr>
        <w:t> </w:t>
      </w:r>
      <w:r>
        <w:rPr/>
        <w:t>automated</w:t>
      </w:r>
      <w:r>
        <w:rPr>
          <w:spacing w:val="-26"/>
        </w:rPr>
        <w:t> </w:t>
      </w:r>
      <w:r>
        <w:rPr/>
        <w:t>or</w:t>
      </w:r>
      <w:r>
        <w:rPr>
          <w:spacing w:val="-26"/>
        </w:rPr>
        <w:t> </w:t>
      </w:r>
      <w:r>
        <w:rPr>
          <w:spacing w:val="-1"/>
        </w:rPr>
        <w:t>phone</w:t>
      </w:r>
      <w:r>
        <w:rPr>
          <w:spacing w:val="-3"/>
        </w:rPr>
        <w:t>-­‐</w:t>
      </w:r>
      <w:r>
        <w:rPr>
          <w:spacing w:val="-1"/>
        </w:rPr>
        <w:t>based</w:t>
      </w:r>
      <w:r>
        <w:rPr>
          <w:spacing w:val="-26"/>
        </w:rPr>
        <w:t> </w:t>
      </w:r>
      <w:r>
        <w:rPr>
          <w:spacing w:val="-1"/>
        </w:rPr>
        <w:t>check</w:t>
      </w:r>
      <w:r>
        <w:rPr>
          <w:spacing w:val="-3"/>
        </w:rPr>
        <w:t>-­‐</w:t>
      </w:r>
      <w:r>
        <w:rPr>
          <w:spacing w:val="-1"/>
        </w:rPr>
        <w:t>ups</w:t>
      </w:r>
      <w:r>
        <w:rPr>
          <w:spacing w:val="-26"/>
        </w:rPr>
        <w:t> </w:t>
      </w:r>
      <w:r>
        <w:rPr/>
        <w:t>of</w:t>
      </w:r>
      <w:r>
        <w:rPr>
          <w:spacing w:val="-26"/>
        </w:rPr>
        <w:t> </w:t>
      </w:r>
      <w:r>
        <w:rPr/>
        <w:t>physical</w:t>
      </w:r>
      <w:r>
        <w:rPr>
          <w:spacing w:val="-27"/>
        </w:rPr>
        <w:t> </w:t>
      </w:r>
      <w:r>
        <w:rPr/>
        <w:t>and</w:t>
      </w:r>
      <w:r>
        <w:rPr>
          <w:spacing w:val="-26"/>
        </w:rPr>
        <w:t> </w:t>
      </w:r>
      <w:r>
        <w:rPr/>
        <w:t>mental</w:t>
      </w:r>
      <w:r>
        <w:rPr>
          <w:spacing w:val="44"/>
        </w:rPr>
        <w:t> </w:t>
      </w:r>
      <w:r>
        <w:rPr>
          <w:spacing w:val="-1"/>
        </w:rPr>
        <w:t>well</w:t>
      </w:r>
      <w:r>
        <w:rPr>
          <w:spacing w:val="-3"/>
        </w:rPr>
        <w:t>-­‐</w:t>
      </w:r>
      <w:r>
        <w:rPr>
          <w:spacing w:val="-1"/>
        </w:rPr>
        <w:t>being.</w:t>
      </w:r>
      <w:r>
        <w:rPr>
          <w:spacing w:val="31"/>
        </w:rPr>
        <w:t> </w:t>
      </w:r>
      <w:r>
        <w:rPr/>
        <w:t>The</w:t>
      </w:r>
      <w:r>
        <w:rPr>
          <w:spacing w:val="-11"/>
        </w:rPr>
        <w:t> </w:t>
      </w:r>
      <w:r>
        <w:rPr/>
        <w:t>approach</w:t>
      </w:r>
      <w:r>
        <w:rPr>
          <w:spacing w:val="-11"/>
        </w:rPr>
        <w:t> </w:t>
      </w:r>
      <w:r>
        <w:rPr/>
        <w:t>used</w:t>
      </w:r>
      <w:r>
        <w:rPr>
          <w:spacing w:val="-11"/>
        </w:rPr>
        <w:t> </w:t>
      </w:r>
      <w:r>
        <w:rPr/>
        <w:t>for</w:t>
      </w:r>
      <w:r>
        <w:rPr>
          <w:spacing w:val="-12"/>
        </w:rPr>
        <w:t> </w:t>
      </w:r>
      <w:r>
        <w:rPr/>
        <w:t>each</w:t>
      </w:r>
      <w:r>
        <w:rPr>
          <w:spacing w:val="-11"/>
        </w:rPr>
        <w:t> </w:t>
      </w:r>
      <w:r>
        <w:rPr/>
        <w:t>patient</w:t>
      </w:r>
      <w:r>
        <w:rPr>
          <w:spacing w:val="-11"/>
        </w:rPr>
        <w:t> </w:t>
      </w:r>
      <w:r>
        <w:rPr/>
        <w:t>should</w:t>
      </w:r>
      <w:r>
        <w:rPr>
          <w:spacing w:val="-11"/>
        </w:rPr>
        <w:t> </w:t>
      </w:r>
      <w:r>
        <w:rPr/>
        <w:t>be</w:t>
      </w:r>
      <w:r>
        <w:rPr>
          <w:spacing w:val="-12"/>
        </w:rPr>
        <w:t> </w:t>
      </w:r>
      <w:r>
        <w:rPr/>
        <w:t>tailored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patient’s</w:t>
      </w:r>
      <w:r>
        <w:rPr>
          <w:spacing w:val="-11"/>
        </w:rPr>
        <w:t> </w:t>
      </w:r>
      <w:r>
        <w:rPr/>
        <w:t>needs</w:t>
      </w:r>
      <w:r>
        <w:rPr>
          <w:spacing w:val="-12"/>
        </w:rPr>
        <w:t> </w:t>
      </w:r>
      <w:r>
        <w:rPr/>
        <w:t>and</w:t>
      </w:r>
      <w:r>
        <w:rPr>
          <w:spacing w:val="24"/>
        </w:rPr>
        <w:t> </w:t>
      </w:r>
      <w:r>
        <w:rPr/>
        <w:t>coordinated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patient’s</w:t>
      </w:r>
      <w:r>
        <w:rPr>
          <w:spacing w:val="-3"/>
        </w:rPr>
        <w:t> </w:t>
      </w:r>
      <w:r>
        <w:rPr/>
        <w:t>care</w:t>
      </w:r>
      <w:r>
        <w:rPr>
          <w:spacing w:val="-3"/>
        </w:rPr>
        <w:t> </w:t>
      </w:r>
      <w:r>
        <w:rPr/>
        <w:t>plan.</w:t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0"/>
        <w:ind w:left="122" w:right="318" w:firstLine="0"/>
        <w:jc w:val="left"/>
      </w:pPr>
      <w:r>
        <w:rPr/>
        <w:t>For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report,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measured</w:t>
      </w:r>
      <w:r>
        <w:rPr>
          <w:spacing w:val="-3"/>
        </w:rPr>
        <w:t> </w:t>
      </w:r>
      <w:r>
        <w:rPr/>
        <w:t>components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state</w:t>
      </w:r>
      <w:r>
        <w:rPr>
          <w:spacing w:val="-3"/>
        </w:rPr>
        <w:t> </w:t>
      </w:r>
      <w:r>
        <w:rPr/>
        <w:t>Medicaid</w:t>
      </w:r>
      <w:r>
        <w:rPr>
          <w:spacing w:val="-3"/>
        </w:rPr>
        <w:t> </w:t>
      </w:r>
      <w:r>
        <w:rPr/>
        <w:t>policies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broaden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restrict</w:t>
      </w:r>
      <w:r>
        <w:rPr>
          <w:w w:val="99"/>
        </w:rPr>
        <w:t> </w:t>
      </w:r>
      <w:r>
        <w:rPr/>
        <w:t>the</w:t>
      </w:r>
      <w:r>
        <w:rPr>
          <w:spacing w:val="-4"/>
        </w:rPr>
        <w:t> </w:t>
      </w: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providers</w:t>
      </w:r>
      <w:r>
        <w:rPr>
          <w:spacing w:val="-3"/>
        </w:rPr>
        <w:t> </w:t>
      </w:r>
      <w:r>
        <w:rPr/>
        <w:t>allowed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perform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telemedicine</w:t>
      </w:r>
      <w:r>
        <w:rPr>
          <w:spacing w:val="-5"/>
        </w:rPr>
        <w:t> </w:t>
      </w:r>
      <w:r>
        <w:rPr/>
        <w:t>encounter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covered</w:t>
      </w:r>
      <w:r>
        <w:rPr>
          <w:spacing w:val="-4"/>
        </w:rPr>
        <w:t> </w:t>
      </w:r>
      <w:r>
        <w:rPr/>
        <w:t>for</w:t>
      </w:r>
      <w:r>
        <w:rPr>
          <w:w w:val="99"/>
        </w:rPr>
        <w:t> </w:t>
      </w:r>
      <w:r>
        <w:rPr/>
        <w:t>home</w:t>
      </w:r>
      <w:r>
        <w:rPr>
          <w:spacing w:val="-5"/>
        </w:rPr>
        <w:t> </w:t>
      </w:r>
      <w:r>
        <w:rPr/>
        <w:t>health</w:t>
      </w:r>
      <w:r>
        <w:rPr>
          <w:spacing w:val="-5"/>
        </w:rPr>
        <w:t> </w:t>
      </w:r>
      <w:r>
        <w:rPr/>
        <w:t>services.</w:t>
      </w:r>
    </w:p>
    <w:p>
      <w:pPr>
        <w:spacing w:line="240" w:lineRule="auto" w:before="9"/>
        <w:rPr>
          <w:rFonts w:ascii="Calibri" w:hAnsi="Calibri" w:cs="Calibri" w:eastAsia="Calibri"/>
          <w:sz w:val="23"/>
          <w:szCs w:val="23"/>
        </w:rPr>
      </w:pPr>
    </w:p>
    <w:tbl>
      <w:tblPr>
        <w:tblW w:w="0" w:type="auto"/>
        <w:jc w:val="left"/>
        <w:tblInd w:w="30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3062"/>
      </w:tblGrid>
      <w:tr>
        <w:trPr>
          <w:trHeight w:val="302" w:hRule="exact"/>
        </w:trPr>
        <w:tc>
          <w:tcPr>
            <w:tcW w:w="352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8787"/>
          </w:tcPr>
          <w:p>
            <w:pPr>
              <w:pStyle w:val="TableParagraph"/>
              <w:spacing w:line="290" w:lineRule="exact" w:before="1"/>
              <w:ind w:left="17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Scale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–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Medicaid: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4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Home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Health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6+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points</w:t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85"/>
                <w:sz w:val="24"/>
                <w:szCs w:val="24"/>
              </w:rPr>
              <w:t>4-­‐5</w:t>
            </w:r>
            <w:r>
              <w:rPr>
                <w:rFonts w:ascii="Calibri" w:hAnsi="Calibri" w:cs="Calibri" w:eastAsia="Calibri"/>
                <w:spacing w:val="18"/>
                <w:w w:val="8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85"/>
                <w:sz w:val="24"/>
                <w:szCs w:val="24"/>
              </w:rPr>
              <w:t>points</w:t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85"/>
                <w:sz w:val="24"/>
                <w:szCs w:val="24"/>
              </w:rPr>
              <w:t>2-­‐3</w:t>
            </w:r>
            <w:r>
              <w:rPr>
                <w:rFonts w:ascii="Calibri" w:hAnsi="Calibri" w:cs="Calibri" w:eastAsia="Calibri"/>
                <w:spacing w:val="18"/>
                <w:w w:val="8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85"/>
                <w:sz w:val="24"/>
                <w:szCs w:val="24"/>
              </w:rPr>
              <w:t>points</w:t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≤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1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point</w:t>
            </w:r>
          </w:p>
        </w:tc>
      </w:tr>
    </w:tbl>
    <w:p>
      <w:pPr>
        <w:spacing w:after="0" w:line="290" w:lineRule="exact"/>
        <w:jc w:val="left"/>
        <w:rPr>
          <w:rFonts w:ascii="Calibri" w:hAnsi="Calibri" w:cs="Calibri" w:eastAsia="Calibri"/>
          <w:sz w:val="24"/>
          <w:szCs w:val="24"/>
        </w:rPr>
        <w:sectPr>
          <w:pgSz w:w="12240" w:h="15840"/>
          <w:pgMar w:header="760" w:footer="834" w:top="1240" w:bottom="1020" w:left="1320" w:right="1200"/>
        </w:sectPr>
      </w:pPr>
    </w:p>
    <w:p>
      <w:pPr>
        <w:spacing w:line="240" w:lineRule="auto" w:before="6"/>
        <w:rPr>
          <w:rFonts w:ascii="Calibri" w:hAnsi="Calibri" w:cs="Calibri" w:eastAsia="Calibri"/>
          <w:sz w:val="11"/>
          <w:szCs w:val="11"/>
        </w:rPr>
      </w:pPr>
    </w:p>
    <w:p>
      <w:pPr>
        <w:pStyle w:val="BodyText"/>
        <w:spacing w:line="240" w:lineRule="auto" w:before="58"/>
        <w:ind w:left="122" w:right="298" w:firstLine="0"/>
        <w:jc w:val="left"/>
      </w:pPr>
      <w:r>
        <w:rPr/>
        <w:t>Alaska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only</w:t>
      </w:r>
      <w:r>
        <w:rPr>
          <w:spacing w:val="-3"/>
        </w:rPr>
        <w:t> </w:t>
      </w:r>
      <w:r>
        <w:rPr/>
        <w:t>state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highest</w:t>
      </w:r>
      <w:r>
        <w:rPr>
          <w:spacing w:val="-3"/>
        </w:rPr>
        <w:t> </w:t>
      </w:r>
      <w:r>
        <w:rPr/>
        <w:t>ranking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provided</w:t>
      </w:r>
      <w:r>
        <w:rPr>
          <w:spacing w:val="-3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under</w:t>
      </w:r>
      <w:r>
        <w:rPr>
          <w:spacing w:val="-2"/>
        </w:rPr>
        <w:t> </w:t>
      </w:r>
      <w:r>
        <w:rPr/>
        <w:t>the</w:t>
      </w:r>
      <w:r>
        <w:rPr>
          <w:w w:val="99"/>
        </w:rPr>
        <w:t> </w:t>
      </w:r>
      <w:r>
        <w:rPr/>
        <w:t>home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benefit</w:t>
      </w:r>
      <w:r>
        <w:rPr>
          <w:spacing w:val="-4"/>
        </w:rPr>
        <w:t> </w:t>
      </w:r>
      <w:r>
        <w:rPr>
          <w:spacing w:val="-1"/>
        </w:rPr>
        <w:t>(Figure</w:t>
      </w:r>
      <w:r>
        <w:rPr>
          <w:spacing w:val="-4"/>
        </w:rPr>
        <w:t> </w:t>
      </w:r>
      <w:r>
        <w:rPr/>
        <w:t>15).</w:t>
      </w:r>
    </w:p>
    <w:p>
      <w:pPr>
        <w:spacing w:line="240" w:lineRule="auto" w:before="9"/>
        <w:rPr>
          <w:rFonts w:ascii="Calibri" w:hAnsi="Calibri" w:cs="Calibri" w:eastAsia="Calibri"/>
          <w:sz w:val="23"/>
          <w:szCs w:val="23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4.6pt;height:269.650pt;mso-position-horizontal-relative:char;mso-position-vertical-relative:line" coordorigin="0,0" coordsize="9492,5393">
            <v:group style="position:absolute;left:15;top:11;width:9461;height:524" coordorigin="15,11" coordsize="9461,524">
              <v:shape style="position:absolute;left:15;top:11;width:9461;height:524" coordorigin="15,11" coordsize="9461,524" path="m15,11l9476,11,9476,534,15,534,15,11xe" filled="true" fillcolor="#ee5d1b" stroked="false">
                <v:path arrowok="t"/>
                <v:fill type="solid"/>
              </v:shape>
            </v:group>
            <v:group style="position:absolute;left:121;top:87;width:9255;height:370" coordorigin="121,87" coordsize="9255,370">
              <v:shape style="position:absolute;left:121;top:87;width:9255;height:370" coordorigin="121,87" coordsize="9255,370" path="m121,87l9375,87,9375,457,121,457,121,87xe" filled="true" fillcolor="#ee5d1b" stroked="false">
                <v:path arrowok="t"/>
                <v:fill type="solid"/>
              </v:shape>
            </v:group>
            <v:group style="position:absolute;left:6;top:6;width:9480;height:2" coordorigin="6,6" coordsize="9480,2">
              <v:shape style="position:absolute;left:6;top:6;width:9480;height:2" coordorigin="6,6" coordsize="9480,0" path="m6,6l9486,6e" filled="false" stroked="true" strokeweight=".580pt" strokecolor="#000000">
                <v:path arrowok="t"/>
              </v:shape>
            </v:group>
            <v:group style="position:absolute;left:11;top:11;width:2;height:5372" coordorigin="11,11" coordsize="2,5372">
              <v:shape style="position:absolute;left:11;top:11;width:2;height:5372" coordorigin="11,11" coordsize="0,5372" path="m11,11l11,5382e" filled="false" stroked="true" strokeweight=".580pt" strokecolor="#000000">
                <v:path arrowok="t"/>
              </v:shape>
            </v:group>
            <v:group style="position:absolute;left:9481;top:11;width:2;height:5372" coordorigin="9481,11" coordsize="2,5372">
              <v:shape style="position:absolute;left:9481;top:11;width:2;height:5372" coordorigin="9481,11" coordsize="0,5372" path="m9481,11l9481,5382e" filled="false" stroked="true" strokeweight=".580pt" strokecolor="#000000">
                <v:path arrowok="t"/>
              </v:shape>
            </v:group>
            <v:group style="position:absolute;left:6;top:539;width:9480;height:2" coordorigin="6,539" coordsize="9480,2">
              <v:shape style="position:absolute;left:6;top:539;width:9480;height:2" coordorigin="6,539" coordsize="9480,0" path="m6,539l9486,539e" filled="false" stroked="true" strokeweight=".580pt" strokecolor="#000000">
                <v:path arrowok="t"/>
              </v:shape>
            </v:group>
            <v:group style="position:absolute;left:6;top:5387;width:9480;height:2" coordorigin="6,5387" coordsize="9480,2">
              <v:shape style="position:absolute;left:6;top:5387;width:9480;height:2" coordorigin="6,5387" coordsize="9480,0" path="m6,5387l9486,5387e" filled="false" stroked="true" strokeweight=".580pt" strokecolor="#000000">
                <v:path arrowok="t"/>
              </v:shape>
              <v:shape style="position:absolute;left:242;top:638;width:9005;height:4640" type="#_x0000_t75" stroked="false">
                <v:imagedata r:id="rId29" o:title=""/>
              </v:shape>
              <v:shape style="position:absolute;left:11;top:6;width:9471;height:533" type="#_x0000_t202" filled="false" stroked="false">
                <v:textbox inset="0,0,0,0">
                  <w:txbxContent>
                    <w:p>
                      <w:pPr>
                        <w:spacing w:before="88"/>
                        <w:ind w:left="1900" w:right="0" w:firstLine="0"/>
                        <w:jc w:val="left"/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FIGURE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7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15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7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–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8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Medicaid: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33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Home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8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Health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7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Services</w:t>
                      </w:r>
                      <w:r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1" w:lineRule="auto" w:before="58"/>
        <w:ind w:left="122" w:right="401" w:firstLine="0"/>
        <w:jc w:val="left"/>
      </w:pP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25</w:t>
      </w:r>
      <w:r>
        <w:rPr>
          <w:spacing w:val="-3"/>
        </w:rPr>
        <w:t> </w:t>
      </w:r>
      <w:r>
        <w:rPr/>
        <w:t>states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cover</w:t>
      </w:r>
      <w:r>
        <w:rPr>
          <w:spacing w:val="-3"/>
        </w:rPr>
        <w:t> </w:t>
      </w:r>
      <w:r>
        <w:rPr/>
        <w:t>home</w:t>
      </w:r>
      <w:r>
        <w:rPr>
          <w:spacing w:val="-5"/>
        </w:rPr>
        <w:t> </w:t>
      </w:r>
      <w:r>
        <w:rPr>
          <w:spacing w:val="-1"/>
        </w:rPr>
        <w:t>telemedicine,</w:t>
      </w:r>
      <w:r>
        <w:rPr>
          <w:spacing w:val="-4"/>
        </w:rPr>
        <w:t> </w:t>
      </w:r>
      <w:r>
        <w:rPr/>
        <w:t>only</w:t>
      </w:r>
      <w:r>
        <w:rPr>
          <w:spacing w:val="-3"/>
        </w:rPr>
        <w:t> </w:t>
      </w:r>
      <w:r>
        <w:rPr/>
        <w:t>Alaska,</w:t>
      </w:r>
      <w:r>
        <w:rPr>
          <w:spacing w:val="-4"/>
        </w:rPr>
        <w:t> </w:t>
      </w:r>
      <w:r>
        <w:rPr/>
        <w:t>Colorado,</w:t>
      </w:r>
      <w:r>
        <w:rPr>
          <w:spacing w:val="-4"/>
        </w:rPr>
        <w:t> </w:t>
      </w:r>
      <w:r>
        <w:rPr/>
        <w:t>Delaware,</w:t>
      </w:r>
      <w:r>
        <w:rPr>
          <w:spacing w:val="-3"/>
        </w:rPr>
        <w:t> </w:t>
      </w:r>
      <w:r>
        <w:rPr/>
        <w:t>Iowa,</w:t>
      </w:r>
      <w:r>
        <w:rPr>
          <w:spacing w:val="24"/>
          <w:w w:val="99"/>
        </w:rPr>
        <w:t> </w:t>
      </w:r>
      <w:r>
        <w:rPr/>
        <w:t>Kentucky,</w:t>
      </w:r>
      <w:r>
        <w:rPr>
          <w:spacing w:val="-5"/>
        </w:rPr>
        <w:t> </w:t>
      </w:r>
      <w:r>
        <w:rPr/>
        <w:t>Maine,</w:t>
      </w:r>
      <w:r>
        <w:rPr>
          <w:spacing w:val="-5"/>
        </w:rPr>
        <w:t> </w:t>
      </w:r>
      <w:r>
        <w:rPr/>
        <w:t>Nebraska,</w:t>
      </w:r>
      <w:r>
        <w:rPr>
          <w:spacing w:val="-5"/>
        </w:rPr>
        <w:t> </w:t>
      </w:r>
      <w:r>
        <w:rPr/>
        <w:t>Nevada,</w:t>
      </w:r>
      <w:r>
        <w:rPr>
          <w:spacing w:val="-5"/>
        </w:rPr>
        <w:t> </w:t>
      </w:r>
      <w:r>
        <w:rPr/>
        <w:t>New</w:t>
      </w:r>
      <w:r>
        <w:rPr>
          <w:spacing w:val="-4"/>
        </w:rPr>
        <w:t> </w:t>
      </w:r>
      <w:r>
        <w:rPr/>
        <w:t>Mexico,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Tennessee</w:t>
      </w:r>
      <w:r>
        <w:rPr>
          <w:spacing w:val="-5"/>
        </w:rPr>
        <w:t> </w:t>
      </w:r>
      <w:r>
        <w:rPr/>
        <w:t>reimburse</w:t>
      </w:r>
      <w:r>
        <w:rPr>
          <w:spacing w:val="-4"/>
        </w:rPr>
        <w:t> </w:t>
      </w:r>
      <w:r>
        <w:rPr/>
        <w:t>for</w:t>
      </w:r>
      <w:r>
        <w:rPr>
          <w:w w:val="99"/>
        </w:rPr>
        <w:t> </w:t>
      </w:r>
      <w:r>
        <w:rPr/>
        <w:t>telerehabilitative</w:t>
      </w:r>
      <w:r>
        <w:rPr>
          <w:spacing w:val="-3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within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home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>
          <w:spacing w:val="-1"/>
        </w:rPr>
        <w:t>benefit.</w:t>
      </w:r>
      <w:r>
        <w:rPr>
          <w:spacing w:val="48"/>
        </w:rPr>
        <w:t> </w:t>
      </w:r>
      <w:r>
        <w:rPr/>
        <w:t>Additionally,</w:t>
      </w:r>
      <w:r>
        <w:rPr>
          <w:spacing w:val="-3"/>
        </w:rPr>
        <w:t> </w:t>
      </w:r>
      <w:r>
        <w:rPr/>
        <w:t>Pennsylvania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27"/>
          <w:w w:val="99"/>
        </w:rPr>
        <w:t> </w:t>
      </w:r>
      <w:r>
        <w:rPr/>
        <w:t>only</w:t>
      </w:r>
      <w:r>
        <w:rPr>
          <w:spacing w:val="-4"/>
        </w:rPr>
        <w:t> </w:t>
      </w:r>
      <w:r>
        <w:rPr/>
        <w:t>state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cover</w:t>
      </w:r>
      <w:r>
        <w:rPr>
          <w:spacing w:val="-4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home</w:t>
      </w:r>
      <w:r>
        <w:rPr>
          <w:spacing w:val="-3"/>
        </w:rPr>
        <w:t> </w:t>
      </w:r>
      <w:r>
        <w:rPr/>
        <w:t>when</w:t>
      </w:r>
      <w:r>
        <w:rPr>
          <w:spacing w:val="-3"/>
        </w:rPr>
        <w:t> </w:t>
      </w:r>
      <w:r>
        <w:rPr>
          <w:spacing w:val="-1"/>
        </w:rPr>
        <w:t>provided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caregiver.</w:t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0"/>
        <w:ind w:left="122" w:right="216" w:firstLine="0"/>
        <w:jc w:val="left"/>
      </w:pPr>
      <w:r>
        <w:rPr/>
        <w:t>Arizona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longer</w:t>
      </w:r>
      <w:r>
        <w:rPr>
          <w:spacing w:val="-3"/>
        </w:rPr>
        <w:t> </w:t>
      </w:r>
      <w:r>
        <w:rPr/>
        <w:t>covers</w:t>
      </w:r>
      <w:r>
        <w:rPr>
          <w:spacing w:val="-3"/>
        </w:rPr>
        <w:t> </w:t>
      </w:r>
      <w:r>
        <w:rPr/>
        <w:t>telemedicine</w:t>
      </w:r>
      <w:r>
        <w:rPr>
          <w:spacing w:val="-3"/>
        </w:rPr>
        <w:t> </w:t>
      </w:r>
      <w:r>
        <w:rPr/>
        <w:t>under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home</w:t>
      </w:r>
      <w:r>
        <w:rPr>
          <w:spacing w:val="-3"/>
        </w:rPr>
        <w:t> </w:t>
      </w:r>
      <w:r>
        <w:rPr/>
        <w:t>health</w:t>
      </w:r>
      <w:r>
        <w:rPr>
          <w:spacing w:val="-2"/>
        </w:rPr>
        <w:t> </w:t>
      </w:r>
      <w:r>
        <w:rPr/>
        <w:t>benefit.</w:t>
      </w:r>
      <w:r>
        <w:rPr>
          <w:spacing w:val="47"/>
        </w:rPr>
        <w:t> </w:t>
      </w:r>
      <w:r>
        <w:rPr/>
        <w:t>Seventy</w:t>
      </w:r>
      <w:r>
        <w:rPr>
          <w:spacing w:val="-3"/>
        </w:rPr>
        <w:t> </w:t>
      </w:r>
      <w:r>
        <w:rPr/>
        <w:t>percent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w w:val="99"/>
        </w:rPr>
        <w:t> </w:t>
      </w:r>
      <w:r>
        <w:rPr/>
        <w:t>country</w:t>
      </w:r>
      <w:r>
        <w:rPr>
          <w:spacing w:val="-4"/>
        </w:rPr>
        <w:t> </w:t>
      </w:r>
      <w:r>
        <w:rPr/>
        <w:t>ranked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lowest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failing</w:t>
      </w:r>
      <w:r>
        <w:rPr>
          <w:spacing w:val="-3"/>
        </w:rPr>
        <w:t> </w:t>
      </w:r>
      <w:r>
        <w:rPr/>
        <w:t>(F)</w:t>
      </w:r>
      <w:r>
        <w:rPr>
          <w:spacing w:val="-4"/>
        </w:rPr>
        <w:t> </w:t>
      </w:r>
      <w:r>
        <w:rPr>
          <w:spacing w:val="-1"/>
        </w:rPr>
        <w:t>scores</w:t>
      </w:r>
      <w:r>
        <w:rPr>
          <w:spacing w:val="-3"/>
        </w:rPr>
        <w:t> </w:t>
      </w:r>
      <w:r>
        <w:rPr/>
        <w:t>due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lack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telemedicine</w:t>
      </w:r>
      <w:r>
        <w:rPr>
          <w:spacing w:val="-4"/>
        </w:rPr>
        <w:t> </w:t>
      </w:r>
      <w:r>
        <w:rPr>
          <w:spacing w:val="-1"/>
        </w:rPr>
        <w:t>services</w:t>
      </w:r>
      <w:r>
        <w:rPr>
          <w:spacing w:val="-3"/>
        </w:rPr>
        <w:t> </w:t>
      </w:r>
      <w:r>
        <w:rPr>
          <w:spacing w:val="-1"/>
        </w:rPr>
        <w:t>covered</w:t>
      </w:r>
      <w:r>
        <w:rPr>
          <w:spacing w:val="29"/>
        </w:rPr>
        <w:t> </w:t>
      </w:r>
      <w:r>
        <w:rPr/>
        <w:t>under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home</w:t>
      </w:r>
      <w:r>
        <w:rPr>
          <w:spacing w:val="-3"/>
        </w:rPr>
        <w:t> </w:t>
      </w:r>
      <w:r>
        <w:rPr/>
        <w:t>health</w:t>
      </w:r>
      <w:r>
        <w:rPr>
          <w:spacing w:val="-2"/>
        </w:rPr>
        <w:t> </w:t>
      </w:r>
      <w:r>
        <w:rPr/>
        <w:t>benefit.</w:t>
      </w:r>
    </w:p>
    <w:p>
      <w:pPr>
        <w:spacing w:line="240" w:lineRule="auto" w:before="7"/>
        <w:rPr>
          <w:rFonts w:ascii="Calibri" w:hAnsi="Calibri" w:cs="Calibri" w:eastAsia="Calibri"/>
          <w:sz w:val="23"/>
          <w:szCs w:val="23"/>
        </w:rPr>
      </w:pPr>
    </w:p>
    <w:p>
      <w:pPr>
        <w:numPr>
          <w:ilvl w:val="0"/>
          <w:numId w:val="3"/>
        </w:numPr>
        <w:tabs>
          <w:tab w:pos="4098" w:val="left" w:leader="none"/>
        </w:tabs>
        <w:spacing w:before="0"/>
        <w:ind w:left="4097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i/>
          <w:sz w:val="24"/>
        </w:rPr>
        <w:t>Informed</w:t>
      </w:r>
      <w:r>
        <w:rPr>
          <w:rFonts w:ascii="Calibri"/>
          <w:b/>
          <w:i/>
          <w:spacing w:val="-4"/>
          <w:sz w:val="24"/>
        </w:rPr>
        <w:t> </w:t>
      </w:r>
      <w:r>
        <w:rPr>
          <w:rFonts w:ascii="Calibri"/>
          <w:b/>
          <w:i/>
          <w:spacing w:val="-1"/>
          <w:sz w:val="24"/>
        </w:rPr>
        <w:t>Consent</w:t>
      </w:r>
      <w:r>
        <w:rPr>
          <w:rFonts w:ascii="Calibri"/>
          <w:sz w:val="24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pStyle w:val="BodyText"/>
        <w:spacing w:line="240" w:lineRule="auto" w:before="0"/>
        <w:ind w:left="122" w:right="298" w:firstLine="0"/>
        <w:jc w:val="left"/>
      </w:pPr>
      <w:r>
        <w:rPr/>
        <w:t>We</w:t>
      </w:r>
      <w:r>
        <w:rPr>
          <w:spacing w:val="-3"/>
        </w:rPr>
        <w:t> </w:t>
      </w:r>
      <w:r>
        <w:rPr/>
        <w:t>measured</w:t>
      </w:r>
      <w:r>
        <w:rPr>
          <w:spacing w:val="-3"/>
        </w:rPr>
        <w:t> </w:t>
      </w:r>
      <w:r>
        <w:rPr/>
        <w:t>components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state</w:t>
      </w:r>
      <w:r>
        <w:rPr>
          <w:spacing w:val="-2"/>
        </w:rPr>
        <w:t> </w:t>
      </w:r>
      <w:r>
        <w:rPr/>
        <w:t>Medicaid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medical</w:t>
      </w:r>
      <w:r>
        <w:rPr>
          <w:spacing w:val="-3"/>
        </w:rPr>
        <w:t> </w:t>
      </w:r>
      <w:r>
        <w:rPr>
          <w:spacing w:val="-1"/>
        </w:rPr>
        <w:t>licensing</w:t>
      </w:r>
      <w:r>
        <w:rPr>
          <w:spacing w:val="-3"/>
        </w:rPr>
        <w:t> </w:t>
      </w:r>
      <w:r>
        <w:rPr>
          <w:spacing w:val="-1"/>
        </w:rPr>
        <w:t>board</w:t>
      </w:r>
      <w:r>
        <w:rPr>
          <w:spacing w:val="-2"/>
        </w:rPr>
        <w:t> </w:t>
      </w:r>
      <w:r>
        <w:rPr/>
        <w:t>policies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apply</w:t>
      </w:r>
      <w:r>
        <w:rPr>
          <w:spacing w:val="24"/>
          <w:w w:val="99"/>
        </w:rPr>
        <w:t> </w:t>
      </w:r>
      <w:r>
        <w:rPr/>
        <w:t>more</w:t>
      </w:r>
      <w:r>
        <w:rPr>
          <w:spacing w:val="-16"/>
        </w:rPr>
        <w:t> </w:t>
      </w:r>
      <w:r>
        <w:rPr/>
        <w:t>stringent</w:t>
      </w:r>
      <w:r>
        <w:rPr>
          <w:spacing w:val="-16"/>
        </w:rPr>
        <w:t> </w:t>
      </w:r>
      <w:r>
        <w:rPr/>
        <w:t>requirements</w:t>
      </w:r>
      <w:r>
        <w:rPr>
          <w:spacing w:val="-15"/>
        </w:rPr>
        <w:t> </w:t>
      </w:r>
      <w:r>
        <w:rPr/>
        <w:t>for</w:t>
      </w:r>
      <w:r>
        <w:rPr>
          <w:spacing w:val="-16"/>
        </w:rPr>
        <w:t> </w:t>
      </w:r>
      <w:r>
        <w:rPr/>
        <w:t>telemedicine</w:t>
      </w:r>
      <w:r>
        <w:rPr>
          <w:spacing w:val="-17"/>
        </w:rPr>
        <w:t> </w:t>
      </w:r>
      <w:r>
        <w:rPr/>
        <w:t>as</w:t>
      </w:r>
      <w:r>
        <w:rPr>
          <w:spacing w:val="-15"/>
        </w:rPr>
        <w:t> </w:t>
      </w:r>
      <w:r>
        <w:rPr/>
        <w:t>opposed</w:t>
      </w:r>
      <w:r>
        <w:rPr>
          <w:spacing w:val="-16"/>
        </w:rPr>
        <w:t> </w:t>
      </w:r>
      <w:r>
        <w:rPr/>
        <w:t>to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3"/>
        </w:rPr>
        <w:t>-­‐</w:t>
      </w:r>
      <w:r>
        <w:rPr>
          <w:spacing w:val="-1"/>
        </w:rPr>
        <w:t>person</w:t>
      </w:r>
      <w:r>
        <w:rPr>
          <w:spacing w:val="-16"/>
        </w:rPr>
        <w:t> </w:t>
      </w:r>
      <w:r>
        <w:rPr/>
        <w:t>services.</w:t>
      </w:r>
      <w:r>
        <w:rPr>
          <w:spacing w:val="23"/>
        </w:rPr>
        <w:t> </w:t>
      </w:r>
      <w:r>
        <w:rPr/>
        <w:t>States</w:t>
      </w:r>
      <w:r>
        <w:rPr>
          <w:spacing w:val="-16"/>
        </w:rPr>
        <w:t> </w:t>
      </w:r>
      <w:r>
        <w:rPr/>
        <w:t>were</w:t>
      </w:r>
      <w:r>
        <w:rPr>
          <w:spacing w:val="29"/>
          <w:w w:val="99"/>
        </w:rPr>
        <w:t> </w:t>
      </w:r>
      <w:r>
        <w:rPr/>
        <w:t>evaluated</w:t>
      </w:r>
      <w:r>
        <w:rPr>
          <w:spacing w:val="-4"/>
        </w:rPr>
        <w:t> </w:t>
      </w:r>
      <w:r>
        <w:rPr/>
        <w:t>based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requirements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written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verbal</w:t>
      </w:r>
      <w:r>
        <w:rPr>
          <w:spacing w:val="-3"/>
        </w:rPr>
        <w:t> </w:t>
      </w:r>
      <w:r>
        <w:rPr/>
        <w:t>informed</w:t>
      </w:r>
      <w:r>
        <w:rPr>
          <w:spacing w:val="-4"/>
        </w:rPr>
        <w:t> </w:t>
      </w:r>
      <w:r>
        <w:rPr>
          <w:spacing w:val="-1"/>
        </w:rPr>
        <w:t>consent,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unspecified</w:t>
      </w:r>
      <w:r>
        <w:rPr>
          <w:spacing w:val="27"/>
        </w:rPr>
        <w:t> </w:t>
      </w:r>
      <w:r>
        <w:rPr/>
        <w:t>methods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informed</w:t>
      </w:r>
      <w:r>
        <w:rPr>
          <w:spacing w:val="-3"/>
        </w:rPr>
        <w:t> </w:t>
      </w:r>
      <w:r>
        <w:rPr/>
        <w:t>consent</w:t>
      </w:r>
      <w:r>
        <w:rPr>
          <w:spacing w:val="-4"/>
        </w:rPr>
        <w:t> </w:t>
      </w:r>
      <w:r>
        <w:rPr/>
        <w:t>before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encounter</w:t>
      </w:r>
      <w:r>
        <w:rPr>
          <w:spacing w:val="-4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performed.</w:t>
      </w:r>
    </w:p>
    <w:p>
      <w:pPr>
        <w:spacing w:after="0" w:line="240" w:lineRule="auto"/>
        <w:jc w:val="left"/>
        <w:sectPr>
          <w:pgSz w:w="12240" w:h="15840"/>
          <w:pgMar w:header="760" w:footer="834" w:top="1240" w:bottom="1020" w:left="1320" w:right="1200"/>
        </w:sectPr>
      </w:pPr>
    </w:p>
    <w:p>
      <w:pPr>
        <w:spacing w:line="240" w:lineRule="auto" w:before="1"/>
        <w:rPr>
          <w:rFonts w:ascii="Calibri" w:hAnsi="Calibri" w:cs="Calibri" w:eastAsia="Calibri"/>
          <w:sz w:val="16"/>
          <w:szCs w:val="16"/>
        </w:rPr>
      </w:pPr>
    </w:p>
    <w:tbl>
      <w:tblPr>
        <w:tblW w:w="0" w:type="auto"/>
        <w:jc w:val="left"/>
        <w:tblInd w:w="30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3062"/>
      </w:tblGrid>
      <w:tr>
        <w:trPr>
          <w:trHeight w:val="595" w:hRule="exact"/>
        </w:trPr>
        <w:tc>
          <w:tcPr>
            <w:tcW w:w="352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8787"/>
          </w:tcPr>
          <w:p>
            <w:pPr>
              <w:pStyle w:val="TableParagraph"/>
              <w:spacing w:line="240" w:lineRule="auto" w:before="1"/>
              <w:ind w:left="885" w:right="834" w:firstLine="4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Scale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–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Medicaid:</w:t>
            </w:r>
            <w:r>
              <w:rPr>
                <w:rFonts w:ascii="Calibri" w:hAnsi="Calibri" w:cs="Calibri" w:eastAsia="Calibri"/>
                <w:b/>
                <w:bCs/>
                <w:color w:val="FFFFFF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sz w:val="24"/>
                <w:szCs w:val="24"/>
              </w:rPr>
              <w:t>Informed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sz w:val="24"/>
                <w:szCs w:val="24"/>
              </w:rPr>
              <w:t>Consent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points</w:t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points</w:t>
            </w:r>
          </w:p>
        </w:tc>
      </w:tr>
      <w:tr>
        <w:trPr>
          <w:trHeight w:val="307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points</w:t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≤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1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point</w:t>
            </w:r>
          </w:p>
        </w:tc>
      </w:tr>
    </w:tbl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4.6pt;height:270.6pt;mso-position-horizontal-relative:char;mso-position-vertical-relative:line" coordorigin="0,0" coordsize="9492,5412">
            <v:group style="position:absolute;left:15;top:11;width:9461;height:524" coordorigin="15,11" coordsize="9461,524">
              <v:shape style="position:absolute;left:15;top:11;width:9461;height:524" coordorigin="15,11" coordsize="9461,524" path="m15,11l9476,11,9476,534,15,534,15,11xe" filled="true" fillcolor="#ee5d1b" stroked="false">
                <v:path arrowok="t"/>
                <v:fill type="solid"/>
              </v:shape>
            </v:group>
            <v:group style="position:absolute;left:121;top:87;width:9255;height:370" coordorigin="121,87" coordsize="9255,370">
              <v:shape style="position:absolute;left:121;top:87;width:9255;height:370" coordorigin="121,87" coordsize="9255,370" path="m121,87l9375,87,9375,457,121,457,121,87xe" filled="true" fillcolor="#ee5d1b" stroked="false">
                <v:path arrowok="t"/>
                <v:fill type="solid"/>
              </v:shape>
            </v:group>
            <v:group style="position:absolute;left:6;top:6;width:9480;height:2" coordorigin="6,6" coordsize="9480,2">
              <v:shape style="position:absolute;left:6;top:6;width:9480;height:2" coordorigin="6,6" coordsize="9480,0" path="m6,6l9486,6e" filled="false" stroked="true" strokeweight=".580pt" strokecolor="#000000">
                <v:path arrowok="t"/>
              </v:shape>
            </v:group>
            <v:group style="position:absolute;left:11;top:11;width:2;height:5391" coordorigin="11,11" coordsize="2,5391">
              <v:shape style="position:absolute;left:11;top:11;width:2;height:5391" coordorigin="11,11" coordsize="0,5391" path="m11,11l11,5401e" filled="false" stroked="true" strokeweight=".580pt" strokecolor="#000000">
                <v:path arrowok="t"/>
              </v:shape>
            </v:group>
            <v:group style="position:absolute;left:9481;top:11;width:2;height:5391" coordorigin="9481,11" coordsize="2,5391">
              <v:shape style="position:absolute;left:9481;top:11;width:2;height:5391" coordorigin="9481,11" coordsize="0,5391" path="m9481,11l9481,5401e" filled="false" stroked="true" strokeweight=".580pt" strokecolor="#000000">
                <v:path arrowok="t"/>
              </v:shape>
            </v:group>
            <v:group style="position:absolute;left:6;top:534;width:9480;height:2" coordorigin="6,534" coordsize="9480,2">
              <v:shape style="position:absolute;left:6;top:534;width:9480;height:2" coordorigin="6,534" coordsize="9480,0" path="m6,534l9486,534e" filled="false" stroked="true" strokeweight=".580pt" strokecolor="#000000">
                <v:path arrowok="t"/>
              </v:shape>
            </v:group>
            <v:group style="position:absolute;left:6;top:5406;width:9480;height:2" coordorigin="6,5406" coordsize="9480,2">
              <v:shape style="position:absolute;left:6;top:5406;width:9480;height:2" coordorigin="6,5406" coordsize="9480,0" path="m6,5406l9486,5406e" filled="false" stroked="true" strokeweight=".580pt" strokecolor="#000000">
                <v:path arrowok="t"/>
              </v:shape>
              <v:shape style="position:absolute;left:633;top:645;width:8224;height:4640" type="#_x0000_t75" stroked="false">
                <v:imagedata r:id="rId30" o:title=""/>
              </v:shape>
              <v:shape style="position:absolute;left:11;top:6;width:9471;height:528" type="#_x0000_t202" filled="false" stroked="false">
                <v:textbox inset="0,0,0,0">
                  <w:txbxContent>
                    <w:p>
                      <w:pPr>
                        <w:spacing w:before="88"/>
                        <w:ind w:left="2138" w:right="0" w:firstLine="0"/>
                        <w:jc w:val="left"/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FIGURE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8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16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8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–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9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Medicaid: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36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Informed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8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Consent</w:t>
                      </w:r>
                      <w:r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 w:before="58"/>
        <w:ind w:left="122" w:right="298" w:firstLine="0"/>
        <w:jc w:val="left"/>
      </w:pP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27</w:t>
      </w:r>
      <w:r>
        <w:rPr>
          <w:spacing w:val="-4"/>
        </w:rPr>
        <w:t> </w:t>
      </w:r>
      <w:r>
        <w:rPr/>
        <w:t>states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informed</w:t>
      </w:r>
      <w:r>
        <w:rPr>
          <w:spacing w:val="-4"/>
        </w:rPr>
        <w:t> </w:t>
      </w:r>
      <w:r>
        <w:rPr/>
        <w:t>consent</w:t>
      </w:r>
      <w:r>
        <w:rPr>
          <w:spacing w:val="-3"/>
        </w:rPr>
        <w:t> </w:t>
      </w:r>
      <w:r>
        <w:rPr/>
        <w:t>requirements,</w:t>
      </w:r>
      <w:r>
        <w:rPr>
          <w:spacing w:val="-4"/>
        </w:rPr>
        <w:t> </w:t>
      </w:r>
      <w:r>
        <w:rPr/>
        <w:t>19</w:t>
      </w:r>
      <w:r>
        <w:rPr>
          <w:spacing w:val="-4"/>
        </w:rPr>
        <w:t> </w:t>
      </w:r>
      <w:r>
        <w:rPr/>
        <w:t>states</w:t>
      </w:r>
      <w:r>
        <w:rPr>
          <w:spacing w:val="-4"/>
        </w:rPr>
        <w:t> </w:t>
      </w:r>
      <w:r>
        <w:rPr/>
        <w:t>have</w:t>
      </w:r>
      <w:r>
        <w:rPr>
          <w:spacing w:val="-3"/>
        </w:rPr>
        <w:t> </w:t>
      </w:r>
      <w:r>
        <w:rPr/>
        <w:t>such</w:t>
      </w:r>
      <w:r>
        <w:rPr>
          <w:spacing w:val="-4"/>
        </w:rPr>
        <w:t> </w:t>
      </w:r>
      <w:r>
        <w:rPr/>
        <w:t>requirements</w:t>
      </w:r>
      <w:r>
        <w:rPr>
          <w:spacing w:val="21"/>
        </w:rPr>
        <w:t> </w:t>
      </w:r>
      <w:r>
        <w:rPr/>
        <w:t>imposed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their</w:t>
      </w:r>
      <w:r>
        <w:rPr>
          <w:spacing w:val="-2"/>
        </w:rPr>
        <w:t> </w:t>
      </w:r>
      <w:r>
        <w:rPr/>
        <w:t>state</w:t>
      </w:r>
      <w:r>
        <w:rPr>
          <w:spacing w:val="-3"/>
        </w:rPr>
        <w:t> </w:t>
      </w:r>
      <w:r>
        <w:rPr/>
        <w:t>Medical</w:t>
      </w:r>
      <w:r>
        <w:rPr>
          <w:spacing w:val="-3"/>
        </w:rPr>
        <w:t> </w:t>
      </w:r>
      <w:r>
        <w:rPr/>
        <w:t>Board</w:t>
      </w:r>
      <w:r>
        <w:rPr>
          <w:spacing w:val="-3"/>
        </w:rPr>
        <w:t> </w:t>
      </w:r>
      <w:r>
        <w:rPr>
          <w:spacing w:val="-1"/>
        </w:rPr>
        <w:t>(Figure</w:t>
      </w:r>
      <w:r>
        <w:rPr>
          <w:spacing w:val="-4"/>
        </w:rPr>
        <w:t> </w:t>
      </w:r>
      <w:r>
        <w:rPr/>
        <w:t>16).</w:t>
      </w:r>
      <w:r>
        <w:rPr>
          <w:spacing w:val="49"/>
        </w:rPr>
        <w:t> </w:t>
      </w:r>
      <w:r>
        <w:rPr/>
        <w:t>Although</w:t>
      </w:r>
      <w:r>
        <w:rPr>
          <w:spacing w:val="-3"/>
        </w:rPr>
        <w:t> </w:t>
      </w:r>
      <w:r>
        <w:rPr/>
        <w:t>their</w:t>
      </w:r>
      <w:r>
        <w:rPr>
          <w:spacing w:val="-2"/>
        </w:rPr>
        <w:t> </w:t>
      </w:r>
      <w:r>
        <w:rPr/>
        <w:t>Medicaid</w:t>
      </w:r>
      <w:r>
        <w:rPr>
          <w:spacing w:val="-3"/>
        </w:rPr>
        <w:t> </w:t>
      </w:r>
      <w:r>
        <w:rPr/>
        <w:t>programs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not</w:t>
      </w:r>
      <w:r>
        <w:rPr>
          <w:spacing w:val="22"/>
          <w:w w:val="99"/>
        </w:rPr>
        <w:t> </w:t>
      </w:r>
      <w:r>
        <w:rPr/>
        <w:t>cover</w:t>
      </w:r>
      <w:r>
        <w:rPr>
          <w:spacing w:val="-4"/>
        </w:rPr>
        <w:t> </w:t>
      </w:r>
      <w:r>
        <w:rPr/>
        <w:t>telehealth,</w:t>
      </w:r>
      <w:r>
        <w:rPr>
          <w:spacing w:val="-4"/>
        </w:rPr>
        <w:t> </w:t>
      </w:r>
      <w:r>
        <w:rPr/>
        <w:t>Rhode</w:t>
      </w:r>
      <w:r>
        <w:rPr>
          <w:spacing w:val="-3"/>
        </w:rPr>
        <w:t> </w:t>
      </w:r>
      <w:r>
        <w:rPr/>
        <w:t>Island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Connecticut’s</w:t>
      </w:r>
      <w:r>
        <w:rPr>
          <w:spacing w:val="-3"/>
        </w:rPr>
        <w:t> </w:t>
      </w:r>
      <w:r>
        <w:rPr/>
        <w:t>Medical</w:t>
      </w:r>
      <w:r>
        <w:rPr>
          <w:spacing w:val="-3"/>
        </w:rPr>
        <w:t> </w:t>
      </w:r>
      <w:r>
        <w:rPr/>
        <w:t>Boards</w:t>
      </w:r>
      <w:r>
        <w:rPr>
          <w:spacing w:val="-4"/>
        </w:rPr>
        <w:t> </w:t>
      </w:r>
      <w:r>
        <w:rPr/>
        <w:t>require</w:t>
      </w:r>
      <w:r>
        <w:rPr>
          <w:spacing w:val="-3"/>
        </w:rPr>
        <w:t> </w:t>
      </w:r>
      <w:r>
        <w:rPr/>
        <w:t>informed</w:t>
      </w:r>
      <w:r>
        <w:rPr>
          <w:spacing w:val="-3"/>
        </w:rPr>
        <w:t> </w:t>
      </w:r>
      <w:r>
        <w:rPr/>
        <w:t>consent.</w:t>
      </w:r>
    </w:p>
    <w:p>
      <w:pPr>
        <w:spacing w:line="240" w:lineRule="auto" w:before="7"/>
        <w:rPr>
          <w:rFonts w:ascii="Calibri" w:hAnsi="Calibri" w:cs="Calibri" w:eastAsia="Calibri"/>
          <w:sz w:val="23"/>
          <w:szCs w:val="23"/>
        </w:rPr>
      </w:pPr>
    </w:p>
    <w:p>
      <w:pPr>
        <w:numPr>
          <w:ilvl w:val="0"/>
          <w:numId w:val="3"/>
        </w:numPr>
        <w:tabs>
          <w:tab w:pos="4299" w:val="left" w:leader="none"/>
        </w:tabs>
        <w:spacing w:before="0"/>
        <w:ind w:left="4298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i/>
          <w:sz w:val="24"/>
        </w:rPr>
        <w:t>Telepresenter</w:t>
      </w:r>
      <w:r>
        <w:rPr>
          <w:rFonts w:ascii="Calibri"/>
          <w:sz w:val="24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pStyle w:val="BodyText"/>
        <w:spacing w:line="240" w:lineRule="auto" w:before="0"/>
        <w:ind w:left="122" w:right="500" w:firstLine="0"/>
        <w:jc w:val="both"/>
      </w:pPr>
      <w:r>
        <w:rPr/>
        <w:t>We</w:t>
      </w:r>
      <w:r>
        <w:rPr>
          <w:spacing w:val="-3"/>
        </w:rPr>
        <w:t> </w:t>
      </w:r>
      <w:r>
        <w:rPr/>
        <w:t>measured</w:t>
      </w:r>
      <w:r>
        <w:rPr>
          <w:spacing w:val="-2"/>
        </w:rPr>
        <w:t> </w:t>
      </w:r>
      <w:r>
        <w:rPr/>
        <w:t>components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state</w:t>
      </w:r>
      <w:r>
        <w:rPr>
          <w:spacing w:val="-3"/>
        </w:rPr>
        <w:t> </w:t>
      </w:r>
      <w:r>
        <w:rPr/>
        <w:t>Medicaid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medical</w:t>
      </w:r>
      <w:r>
        <w:rPr>
          <w:spacing w:val="-2"/>
        </w:rPr>
        <w:t> </w:t>
      </w:r>
      <w:r>
        <w:rPr>
          <w:spacing w:val="-1"/>
        </w:rPr>
        <w:t>licensing</w:t>
      </w:r>
      <w:r>
        <w:rPr>
          <w:spacing w:val="-3"/>
        </w:rPr>
        <w:t> </w:t>
      </w:r>
      <w:r>
        <w:rPr>
          <w:spacing w:val="-1"/>
        </w:rPr>
        <w:t>board</w:t>
      </w:r>
      <w:r>
        <w:rPr>
          <w:spacing w:val="-2"/>
        </w:rPr>
        <w:t> </w:t>
      </w:r>
      <w:r>
        <w:rPr/>
        <w:t>policies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apply</w:t>
      </w:r>
      <w:r>
        <w:rPr>
          <w:spacing w:val="24"/>
          <w:w w:val="99"/>
        </w:rPr>
        <w:t> </w:t>
      </w:r>
      <w:r>
        <w:rPr/>
        <w:t>more</w:t>
      </w:r>
      <w:r>
        <w:rPr>
          <w:spacing w:val="-14"/>
        </w:rPr>
        <w:t> </w:t>
      </w:r>
      <w:r>
        <w:rPr/>
        <w:t>stringent</w:t>
      </w:r>
      <w:r>
        <w:rPr>
          <w:spacing w:val="-13"/>
        </w:rPr>
        <w:t> </w:t>
      </w:r>
      <w:r>
        <w:rPr/>
        <w:t>requirements</w:t>
      </w:r>
      <w:r>
        <w:rPr>
          <w:spacing w:val="-13"/>
        </w:rPr>
        <w:t> </w:t>
      </w:r>
      <w:r>
        <w:rPr/>
        <w:t>for</w:t>
      </w:r>
      <w:r>
        <w:rPr>
          <w:spacing w:val="-14"/>
        </w:rPr>
        <w:t> </w:t>
      </w:r>
      <w:r>
        <w:rPr/>
        <w:t>telemedicine</w:t>
      </w:r>
      <w:r>
        <w:rPr>
          <w:spacing w:val="-14"/>
        </w:rPr>
        <w:t> </w:t>
      </w:r>
      <w:r>
        <w:rPr/>
        <w:t>as</w:t>
      </w:r>
      <w:r>
        <w:rPr>
          <w:spacing w:val="-13"/>
        </w:rPr>
        <w:t> </w:t>
      </w:r>
      <w:r>
        <w:rPr/>
        <w:t>opposed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>
          <w:spacing w:val="-1"/>
        </w:rPr>
        <w:t>in</w:t>
      </w:r>
      <w:r>
        <w:rPr>
          <w:spacing w:val="-3"/>
        </w:rPr>
        <w:t>-­‐</w:t>
      </w:r>
      <w:r>
        <w:rPr>
          <w:spacing w:val="-1"/>
        </w:rPr>
        <w:t>person</w:t>
      </w:r>
      <w:r>
        <w:rPr>
          <w:spacing w:val="-14"/>
        </w:rPr>
        <w:t> </w:t>
      </w:r>
      <w:r>
        <w:rPr/>
        <w:t>services.</w:t>
      </w:r>
      <w:r>
        <w:rPr>
          <w:spacing w:val="28"/>
        </w:rPr>
        <w:t> </w:t>
      </w:r>
      <w:r>
        <w:rPr>
          <w:spacing w:val="-1"/>
        </w:rPr>
        <w:t>States</w:t>
      </w:r>
      <w:r>
        <w:rPr>
          <w:spacing w:val="-13"/>
        </w:rPr>
        <w:t> </w:t>
      </w:r>
      <w:r>
        <w:rPr>
          <w:spacing w:val="-1"/>
        </w:rPr>
        <w:t>were</w:t>
      </w:r>
      <w:r>
        <w:rPr>
          <w:spacing w:val="28"/>
          <w:w w:val="99"/>
        </w:rPr>
        <w:t> </w:t>
      </w:r>
      <w:r>
        <w:rPr/>
        <w:t>evaluated</w:t>
      </w:r>
      <w:r>
        <w:rPr>
          <w:spacing w:val="-3"/>
        </w:rPr>
        <w:t> </w:t>
      </w:r>
      <w:r>
        <w:rPr/>
        <w:t>based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requirements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telepresenter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care</w:t>
      </w:r>
      <w:r>
        <w:rPr>
          <w:spacing w:val="-3"/>
        </w:rPr>
        <w:t> </w:t>
      </w:r>
      <w:r>
        <w:rPr/>
        <w:t>provider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premises</w:t>
      </w:r>
      <w:r>
        <w:rPr/>
        <w:t> during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telemedicine</w:t>
      </w:r>
      <w:r>
        <w:rPr>
          <w:spacing w:val="-6"/>
        </w:rPr>
        <w:t> </w:t>
      </w:r>
      <w:r>
        <w:rPr/>
        <w:t>encounter.</w:t>
      </w:r>
    </w:p>
    <w:p>
      <w:pPr>
        <w:spacing w:line="240" w:lineRule="auto" w:before="9"/>
        <w:rPr>
          <w:rFonts w:ascii="Calibri" w:hAnsi="Calibri" w:cs="Calibri" w:eastAsia="Calibri"/>
          <w:sz w:val="23"/>
          <w:szCs w:val="23"/>
        </w:rPr>
      </w:pPr>
    </w:p>
    <w:tbl>
      <w:tblPr>
        <w:tblW w:w="0" w:type="auto"/>
        <w:jc w:val="left"/>
        <w:tblInd w:w="30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3062"/>
      </w:tblGrid>
      <w:tr>
        <w:trPr>
          <w:trHeight w:val="302" w:hRule="exact"/>
        </w:trPr>
        <w:tc>
          <w:tcPr>
            <w:tcW w:w="352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8787"/>
          </w:tcPr>
          <w:p>
            <w:pPr>
              <w:pStyle w:val="TableParagraph"/>
              <w:spacing w:line="290" w:lineRule="exact" w:before="1"/>
              <w:ind w:left="1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Scale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–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Medicaid: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4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Telepresenter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points</w:t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points</w:t>
            </w:r>
          </w:p>
        </w:tc>
      </w:tr>
      <w:tr>
        <w:trPr>
          <w:trHeight w:val="307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point</w:t>
            </w:r>
          </w:p>
        </w:tc>
      </w:tr>
      <w:tr>
        <w:trPr>
          <w:trHeight w:val="302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 w:before="1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0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points</w:t>
            </w:r>
          </w:p>
        </w:tc>
      </w:tr>
    </w:tbl>
    <w:p>
      <w:pPr>
        <w:spacing w:after="0" w:line="290" w:lineRule="exact"/>
        <w:jc w:val="left"/>
        <w:rPr>
          <w:rFonts w:ascii="Calibri" w:hAnsi="Calibri" w:cs="Calibri" w:eastAsia="Calibri"/>
          <w:sz w:val="24"/>
          <w:szCs w:val="24"/>
        </w:rPr>
        <w:sectPr>
          <w:pgSz w:w="12240" w:h="15840"/>
          <w:pgMar w:header="760" w:footer="834" w:top="1240" w:bottom="1020" w:left="1320" w:right="120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4"/>
          <w:szCs w:val="24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4.6pt;height:265.3pt;mso-position-horizontal-relative:char;mso-position-vertical-relative:line" coordorigin="0,0" coordsize="9492,5306">
            <v:group style="position:absolute;left:15;top:11;width:9461;height:524" coordorigin="15,11" coordsize="9461,524">
              <v:shape style="position:absolute;left:15;top:11;width:9461;height:524" coordorigin="15,11" coordsize="9461,524" path="m15,11l9476,11,9476,534,15,534,15,11xe" filled="true" fillcolor="#ee5d1b" stroked="false">
                <v:path arrowok="t"/>
                <v:fill type="solid"/>
              </v:shape>
            </v:group>
            <v:group style="position:absolute;left:121;top:87;width:9255;height:370" coordorigin="121,87" coordsize="9255,370">
              <v:shape style="position:absolute;left:121;top:87;width:9255;height:370" coordorigin="121,87" coordsize="9255,370" path="m121,87l9375,87,9375,457,121,457,121,87xe" filled="true" fillcolor="#ee5d1b" stroked="false">
                <v:path arrowok="t"/>
                <v:fill type="solid"/>
              </v:shape>
            </v:group>
            <v:group style="position:absolute;left:6;top:6;width:9480;height:2" coordorigin="6,6" coordsize="9480,2">
              <v:shape style="position:absolute;left:6;top:6;width:9480;height:2" coordorigin="6,6" coordsize="9480,0" path="m6,6l9486,6e" filled="false" stroked="true" strokeweight=".580pt" strokecolor="#000000">
                <v:path arrowok="t"/>
              </v:shape>
            </v:group>
            <v:group style="position:absolute;left:11;top:11;width:2;height:5285" coordorigin="11,11" coordsize="2,5285">
              <v:shape style="position:absolute;left:11;top:11;width:2;height:5285" coordorigin="11,11" coordsize="0,5285" path="m11,11l11,5295e" filled="false" stroked="true" strokeweight=".580pt" strokecolor="#000000">
                <v:path arrowok="t"/>
              </v:shape>
            </v:group>
            <v:group style="position:absolute;left:9481;top:11;width:2;height:5285" coordorigin="9481,11" coordsize="2,5285">
              <v:shape style="position:absolute;left:9481;top:11;width:2;height:5285" coordorigin="9481,11" coordsize="0,5285" path="m9481,11l9481,5295e" filled="false" stroked="true" strokeweight=".580pt" strokecolor="#000000">
                <v:path arrowok="t"/>
              </v:shape>
            </v:group>
            <v:group style="position:absolute;left:6;top:539;width:9480;height:2" coordorigin="6,539" coordsize="9480,2">
              <v:shape style="position:absolute;left:6;top:539;width:9480;height:2" coordorigin="6,539" coordsize="9480,0" path="m6,539l9486,539e" filled="false" stroked="true" strokeweight=".580pt" strokecolor="#000000">
                <v:path arrowok="t"/>
              </v:shape>
            </v:group>
            <v:group style="position:absolute;left:6;top:5300;width:9480;height:2" coordorigin="6,5300" coordsize="9480,2">
              <v:shape style="position:absolute;left:6;top:5300;width:9480;height:2" coordorigin="6,5300" coordsize="9480,0" path="m6,5300l9486,5300e" filled="false" stroked="true" strokeweight=".580pt" strokecolor="#000000">
                <v:path arrowok="t"/>
              </v:shape>
              <v:shape style="position:absolute;left:633;top:593;width:8224;height:4640" type="#_x0000_t75" stroked="false">
                <v:imagedata r:id="rId31" o:title=""/>
              </v:shape>
              <v:shape style="position:absolute;left:11;top:6;width:9471;height:533" type="#_x0000_t202" filled="false" stroked="false">
                <v:textbox inset="0,0,0,0">
                  <w:txbxContent>
                    <w:p>
                      <w:pPr>
                        <w:spacing w:before="88"/>
                        <w:ind w:left="2392" w:right="0" w:firstLine="0"/>
                        <w:jc w:val="left"/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FIGURE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19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17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20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–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20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Medicaid: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pacing w:val="39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Telepresenter</w:t>
                      </w:r>
                      <w:r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 w:before="58"/>
        <w:ind w:left="122" w:right="298" w:firstLine="0"/>
        <w:jc w:val="left"/>
      </w:pPr>
      <w:r>
        <w:rPr/>
        <w:t>Alabama,</w:t>
      </w:r>
      <w:r>
        <w:rPr>
          <w:spacing w:val="-5"/>
        </w:rPr>
        <w:t> </w:t>
      </w:r>
      <w:r>
        <w:rPr/>
        <w:t>Georgia,</w:t>
      </w:r>
      <w:r>
        <w:rPr>
          <w:spacing w:val="-4"/>
        </w:rPr>
        <w:t> </w:t>
      </w:r>
      <w:r>
        <w:rPr/>
        <w:t>Iowa,</w:t>
      </w:r>
      <w:r>
        <w:rPr>
          <w:spacing w:val="-4"/>
        </w:rPr>
        <w:t> </w:t>
      </w:r>
      <w:r>
        <w:rPr/>
        <w:t>Maryland,</w:t>
      </w:r>
      <w:r>
        <w:rPr>
          <w:spacing w:val="-5"/>
        </w:rPr>
        <w:t> </w:t>
      </w:r>
      <w:r>
        <w:rPr/>
        <w:t>Minnesota,</w:t>
      </w:r>
      <w:r>
        <w:rPr>
          <w:spacing w:val="-4"/>
        </w:rPr>
        <w:t> </w:t>
      </w:r>
      <w:r>
        <w:rPr/>
        <w:t>Missouri,</w:t>
      </w:r>
      <w:r>
        <w:rPr>
          <w:spacing w:val="-4"/>
        </w:rPr>
        <w:t> </w:t>
      </w:r>
      <w:r>
        <w:rPr/>
        <w:t>New</w:t>
      </w:r>
      <w:r>
        <w:rPr>
          <w:spacing w:val="-5"/>
        </w:rPr>
        <w:t> </w:t>
      </w:r>
      <w:r>
        <w:rPr/>
        <w:t>Jersey,</w:t>
      </w:r>
      <w:r>
        <w:rPr>
          <w:spacing w:val="-4"/>
        </w:rPr>
        <w:t> </w:t>
      </w:r>
      <w:r>
        <w:rPr/>
        <w:t>North</w:t>
      </w:r>
      <w:r>
        <w:rPr>
          <w:spacing w:val="-4"/>
        </w:rPr>
        <w:t> </w:t>
      </w:r>
      <w:r>
        <w:rPr/>
        <w:t>Carolina,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West</w:t>
      </w:r>
      <w:r>
        <w:rPr>
          <w:w w:val="99"/>
        </w:rPr>
        <w:t> </w:t>
      </w:r>
      <w:r>
        <w:rPr>
          <w:spacing w:val="-1"/>
        </w:rPr>
        <w:t>Virginia</w:t>
      </w:r>
      <w:r>
        <w:rPr>
          <w:spacing w:val="-2"/>
        </w:rPr>
        <w:t> </w:t>
      </w:r>
      <w:r>
        <w:rPr/>
        <w:t>only</w:t>
      </w:r>
      <w:r>
        <w:rPr>
          <w:spacing w:val="-2"/>
        </w:rPr>
        <w:t> </w:t>
      </w:r>
      <w:r>
        <w:rPr/>
        <w:t>require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health</w:t>
      </w:r>
      <w:r>
        <w:rPr>
          <w:spacing w:val="-2"/>
        </w:rPr>
        <w:t> </w:t>
      </w:r>
      <w:r>
        <w:rPr/>
        <w:t>care</w:t>
      </w:r>
      <w:r>
        <w:rPr>
          <w:spacing w:val="-2"/>
        </w:rPr>
        <w:t> </w:t>
      </w:r>
      <w:r>
        <w:rPr/>
        <w:t>provider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premises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physically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23"/>
          <w:w w:val="99"/>
        </w:rPr>
        <w:t> </w:t>
      </w:r>
      <w:r>
        <w:rPr/>
        <w:t>patient</w:t>
      </w:r>
      <w:r>
        <w:rPr>
          <w:spacing w:val="-3"/>
        </w:rPr>
        <w:t> </w:t>
      </w:r>
      <w:r>
        <w:rPr/>
        <w:t>during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telemedicine</w:t>
      </w:r>
      <w:r>
        <w:rPr>
          <w:spacing w:val="-3"/>
        </w:rPr>
        <w:t> </w:t>
      </w:r>
      <w:r>
        <w:rPr/>
        <w:t>encounter</w:t>
      </w:r>
      <w:r>
        <w:rPr>
          <w:spacing w:val="-2"/>
        </w:rPr>
        <w:t> </w:t>
      </w:r>
      <w:r>
        <w:rPr>
          <w:spacing w:val="-1"/>
        </w:rPr>
        <w:t>(Figure</w:t>
      </w:r>
      <w:r>
        <w:rPr>
          <w:spacing w:val="-4"/>
        </w:rPr>
        <w:t> </w:t>
      </w:r>
      <w:r>
        <w:rPr/>
        <w:t>17).</w:t>
      </w:r>
      <w:r>
        <w:rPr>
          <w:spacing w:val="50"/>
        </w:rPr>
        <w:t> </w:t>
      </w:r>
      <w:r>
        <w:rPr/>
        <w:t>Although</w:t>
      </w:r>
      <w:r>
        <w:rPr>
          <w:spacing w:val="-3"/>
        </w:rPr>
        <w:t> </w:t>
      </w:r>
      <w:r>
        <w:rPr/>
        <w:t>Connecticut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Rhode</w:t>
      </w:r>
      <w:r>
        <w:rPr>
          <w:spacing w:val="-2"/>
        </w:rPr>
        <w:t> </w:t>
      </w:r>
      <w:r>
        <w:rPr/>
        <w:t>Island</w:t>
      </w:r>
      <w:r>
        <w:rPr>
          <w:spacing w:val="22"/>
        </w:rPr>
        <w:t> </w:t>
      </w:r>
      <w:r>
        <w:rPr/>
        <w:t>have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telemedicine</w:t>
      </w:r>
      <w:r>
        <w:rPr>
          <w:spacing w:val="-5"/>
        </w:rPr>
        <w:t> </w:t>
      </w:r>
      <w:r>
        <w:rPr/>
        <w:t>coverage</w:t>
      </w:r>
      <w:r>
        <w:rPr>
          <w:spacing w:val="-3"/>
        </w:rPr>
        <w:t> </w:t>
      </w:r>
      <w:r>
        <w:rPr/>
        <w:t>under</w:t>
      </w:r>
      <w:r>
        <w:rPr>
          <w:spacing w:val="-3"/>
        </w:rPr>
        <w:t> </w:t>
      </w:r>
      <w:r>
        <w:rPr/>
        <w:t>Medicaid,</w:t>
      </w:r>
      <w:r>
        <w:rPr>
          <w:spacing w:val="-4"/>
        </w:rPr>
        <w:t> </w:t>
      </w:r>
      <w:r>
        <w:rPr/>
        <w:t>their</w:t>
      </w:r>
      <w:r>
        <w:rPr>
          <w:spacing w:val="-3"/>
        </w:rPr>
        <w:t> </w:t>
      </w:r>
      <w:r>
        <w:rPr/>
        <w:t>Medical</w:t>
      </w:r>
      <w:r>
        <w:rPr>
          <w:spacing w:val="-4"/>
        </w:rPr>
        <w:t> </w:t>
      </w:r>
      <w:r>
        <w:rPr/>
        <w:t>Boards</w:t>
      </w:r>
      <w:r>
        <w:rPr>
          <w:spacing w:val="-3"/>
        </w:rPr>
        <w:t> </w:t>
      </w:r>
      <w:r>
        <w:rPr/>
        <w:t>do</w:t>
      </w:r>
      <w:r>
        <w:rPr>
          <w:spacing w:val="-4"/>
        </w:rPr>
        <w:t> </w:t>
      </w:r>
      <w:r>
        <w:rPr/>
        <w:t>not</w:t>
      </w:r>
      <w:r>
        <w:rPr>
          <w:spacing w:val="-3"/>
        </w:rPr>
        <w:t> </w:t>
      </w:r>
      <w:r>
        <w:rPr/>
        <w:t>require</w:t>
      </w:r>
      <w:r>
        <w:rPr>
          <w:spacing w:val="-3"/>
        </w:rPr>
        <w:t> </w:t>
      </w:r>
      <w:r>
        <w:rPr/>
        <w:t>a</w:t>
      </w:r>
      <w:r>
        <w:rPr/>
        <w:t> telepresenter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telemedicine</w:t>
      </w:r>
      <w:r>
        <w:rPr>
          <w:spacing w:val="-8"/>
        </w:rPr>
        <w:t> </w:t>
      </w:r>
      <w:r>
        <w:rPr/>
        <w:t>related</w:t>
      </w:r>
      <w:r>
        <w:rPr>
          <w:spacing w:val="-8"/>
        </w:rPr>
        <w:t> </w:t>
      </w:r>
      <w:r>
        <w:rPr/>
        <w:t>services.</w:t>
      </w:r>
    </w:p>
    <w:p>
      <w:pPr>
        <w:spacing w:line="240" w:lineRule="auto" w:before="7"/>
        <w:rPr>
          <w:rFonts w:ascii="Calibri" w:hAnsi="Calibri" w:cs="Calibri" w:eastAsia="Calibri"/>
          <w:sz w:val="23"/>
          <w:szCs w:val="23"/>
        </w:rPr>
      </w:pPr>
    </w:p>
    <w:p>
      <w:pPr>
        <w:pStyle w:val="Heading7"/>
        <w:spacing w:line="240" w:lineRule="auto"/>
        <w:ind w:left="2073" w:right="0"/>
        <w:jc w:val="left"/>
        <w:rPr>
          <w:b w:val="0"/>
          <w:bCs w:val="0"/>
          <w:i w:val="0"/>
        </w:rPr>
      </w:pPr>
      <w:r>
        <w:rPr>
          <w:i/>
        </w:rPr>
        <w:t>Innovative</w:t>
      </w:r>
      <w:r>
        <w:rPr>
          <w:i/>
          <w:spacing w:val="-11"/>
        </w:rPr>
        <w:t> </w:t>
      </w:r>
      <w:r>
        <w:rPr>
          <w:i/>
        </w:rPr>
        <w:t>Payment</w:t>
      </w:r>
      <w:r>
        <w:rPr>
          <w:i/>
          <w:spacing w:val="-10"/>
        </w:rPr>
        <w:t> </w:t>
      </w:r>
      <w:r>
        <w:rPr>
          <w:i/>
        </w:rPr>
        <w:t>or</w:t>
      </w:r>
      <w:r>
        <w:rPr>
          <w:i/>
          <w:spacing w:val="-10"/>
        </w:rPr>
        <w:t> </w:t>
      </w:r>
      <w:r>
        <w:rPr>
          <w:i/>
        </w:rPr>
        <w:t>Service</w:t>
      </w:r>
      <w:r>
        <w:rPr>
          <w:i/>
          <w:spacing w:val="-11"/>
        </w:rPr>
        <w:t> </w:t>
      </w:r>
      <w:r>
        <w:rPr>
          <w:i/>
        </w:rPr>
        <w:t>Delivery</w:t>
      </w:r>
      <w:r>
        <w:rPr>
          <w:i/>
          <w:spacing w:val="-10"/>
        </w:rPr>
        <w:t> </w:t>
      </w:r>
      <w:r>
        <w:rPr>
          <w:i/>
        </w:rPr>
        <w:t>Models</w:t>
      </w:r>
      <w:r>
        <w:rPr>
          <w:b w:val="0"/>
          <w:i w:val="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i/>
          <w:sz w:val="24"/>
          <w:szCs w:val="24"/>
        </w:rPr>
      </w:pPr>
    </w:p>
    <w:p>
      <w:pPr>
        <w:pStyle w:val="BodyText"/>
        <w:spacing w:line="240" w:lineRule="auto" w:before="0"/>
        <w:ind w:left="122" w:right="298" w:firstLine="0"/>
        <w:jc w:val="left"/>
      </w:pPr>
      <w:r>
        <w:rPr/>
        <w:t>This</w:t>
      </w:r>
      <w:r>
        <w:rPr>
          <w:spacing w:val="-4"/>
        </w:rPr>
        <w:t> </w:t>
      </w:r>
      <w:r>
        <w:rPr/>
        <w:t>report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/>
        <w:t>includes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category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capture</w:t>
      </w:r>
      <w:r>
        <w:rPr>
          <w:spacing w:val="-3"/>
        </w:rPr>
        <w:t> </w:t>
      </w:r>
      <w:r>
        <w:rPr/>
        <w:t>innovative</w:t>
      </w:r>
      <w:r>
        <w:rPr>
          <w:spacing w:val="-3"/>
        </w:rPr>
        <w:t> </w:t>
      </w:r>
      <w:r>
        <w:rPr/>
        <w:t>payment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service</w:t>
      </w:r>
      <w:r>
        <w:rPr>
          <w:spacing w:val="-3"/>
        </w:rPr>
        <w:t> </w:t>
      </w:r>
      <w:r>
        <w:rPr/>
        <w:t>delivery</w:t>
      </w:r>
      <w:r>
        <w:rPr>
          <w:spacing w:val="-3"/>
        </w:rPr>
        <w:t> </w:t>
      </w:r>
      <w:r>
        <w:rPr/>
        <w:t>models</w:t>
      </w:r>
      <w:r>
        <w:rPr>
          <w:spacing w:val="26"/>
        </w:rPr>
        <w:t> </w:t>
      </w:r>
      <w:r>
        <w:rPr/>
        <w:t>implemented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each</w:t>
      </w:r>
      <w:r>
        <w:rPr>
          <w:spacing w:val="-2"/>
        </w:rPr>
        <w:t> </w:t>
      </w:r>
      <w:r>
        <w:rPr/>
        <w:t>state.</w:t>
      </w:r>
      <w:r>
        <w:rPr>
          <w:spacing w:val="49"/>
        </w:rPr>
        <w:t> </w:t>
      </w:r>
      <w:r>
        <w:rPr/>
        <w:t>In</w:t>
      </w:r>
      <w:r>
        <w:rPr>
          <w:spacing w:val="-3"/>
        </w:rPr>
        <w:t> </w:t>
      </w:r>
      <w:r>
        <w:rPr/>
        <w:t>addition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state</w:t>
      </w:r>
      <w:r>
        <w:rPr>
          <w:spacing w:val="-3"/>
        </w:rPr>
        <w:t> </w:t>
      </w:r>
      <w:r>
        <w:rPr/>
        <w:t>supported</w:t>
      </w:r>
      <w:r>
        <w:rPr>
          <w:spacing w:val="-2"/>
        </w:rPr>
        <w:t> </w:t>
      </w:r>
      <w:r>
        <w:rPr/>
        <w:t>networks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specialty</w:t>
      </w:r>
      <w:r>
        <w:rPr>
          <w:spacing w:val="-3"/>
        </w:rPr>
        <w:t> </w:t>
      </w:r>
      <w:r>
        <w:rPr/>
        <w:t>care</w:t>
      </w:r>
      <w:r>
        <w:rPr>
          <w:spacing w:val="-3"/>
        </w:rPr>
        <w:t> </w:t>
      </w:r>
      <w:r>
        <w:rPr/>
        <w:t>and</w:t>
      </w:r>
      <w:r>
        <w:rPr/>
        <w:t> correctional</w:t>
      </w:r>
      <w:r>
        <w:rPr>
          <w:spacing w:val="-3"/>
        </w:rPr>
        <w:t> </w:t>
      </w:r>
      <w:r>
        <w:rPr/>
        <w:t>health,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report</w:t>
      </w:r>
      <w:r>
        <w:rPr>
          <w:spacing w:val="-3"/>
        </w:rPr>
        <w:t> </w:t>
      </w:r>
      <w:r>
        <w:rPr/>
        <w:t>identifies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few</w:t>
      </w:r>
      <w:r>
        <w:rPr>
          <w:spacing w:val="-3"/>
        </w:rPr>
        <w:t> </w:t>
      </w:r>
      <w:r>
        <w:rPr/>
        <w:t>federally</w:t>
      </w:r>
      <w:r>
        <w:rPr>
          <w:spacing w:val="-3"/>
        </w:rPr>
        <w:t> </w:t>
      </w:r>
      <w:r>
        <w:rPr/>
        <w:t>subsidized</w:t>
      </w:r>
      <w:r>
        <w:rPr>
          <w:spacing w:val="-3"/>
        </w:rPr>
        <w:t> </w:t>
      </w:r>
      <w:r>
        <w:rPr/>
        <w:t>programs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waivers</w:t>
      </w:r>
      <w:r>
        <w:rPr>
          <w:spacing w:val="-3"/>
        </w:rPr>
        <w:t> </w:t>
      </w:r>
      <w:r>
        <w:rPr/>
        <w:t>that</w:t>
      </w:r>
      <w:r>
        <w:rPr>
          <w:w w:val="99"/>
        </w:rPr>
        <w:t> </w:t>
      </w:r>
      <w:r>
        <w:rPr/>
        <w:t>states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>
          <w:spacing w:val="-1"/>
        </w:rPr>
        <w:t>leveraged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enhance</w:t>
      </w:r>
      <w:r>
        <w:rPr>
          <w:spacing w:val="-4"/>
        </w:rPr>
        <w:t> </w:t>
      </w:r>
      <w:r>
        <w:rPr/>
        <w:t>access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health</w:t>
      </w:r>
      <w:r>
        <w:rPr>
          <w:spacing w:val="-4"/>
        </w:rPr>
        <w:t> </w:t>
      </w:r>
      <w:r>
        <w:rPr/>
        <w:t>care</w:t>
      </w:r>
      <w:r>
        <w:rPr>
          <w:spacing w:val="-4"/>
        </w:rPr>
        <w:t> </w:t>
      </w:r>
      <w:r>
        <w:rPr/>
        <w:t>services</w:t>
      </w:r>
      <w:r>
        <w:rPr>
          <w:spacing w:val="-4"/>
        </w:rPr>
        <w:t> </w:t>
      </w:r>
      <w:r>
        <w:rPr/>
        <w:t>using</w:t>
      </w:r>
      <w:r>
        <w:rPr>
          <w:spacing w:val="-4"/>
        </w:rPr>
        <w:t> </w:t>
      </w:r>
      <w:r>
        <w:rPr/>
        <w:t>telemedicine.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0"/>
        <w:ind w:left="122" w:right="401" w:firstLine="0"/>
        <w:jc w:val="left"/>
      </w:pPr>
      <w:r>
        <w:rPr/>
        <w:t>Over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years,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increasingly</w:t>
      </w:r>
      <w:r>
        <w:rPr>
          <w:spacing w:val="-4"/>
        </w:rPr>
        <w:t> </w:t>
      </w:r>
      <w:r>
        <w:rPr/>
        <w:t>used</w:t>
      </w:r>
      <w:r>
        <w:rPr>
          <w:spacing w:val="-3"/>
        </w:rPr>
        <w:t> </w:t>
      </w:r>
      <w:r>
        <w:rPr/>
        <w:t>managed</w:t>
      </w:r>
      <w:r>
        <w:rPr>
          <w:spacing w:val="-4"/>
        </w:rPr>
        <w:t> </w:t>
      </w:r>
      <w:r>
        <w:rPr/>
        <w:t>care</w:t>
      </w:r>
      <w:r>
        <w:rPr>
          <w:spacing w:val="-3"/>
        </w:rPr>
        <w:t> </w:t>
      </w:r>
      <w:r>
        <w:rPr/>
        <w:t>organizations</w:t>
      </w:r>
      <w:r>
        <w:rPr>
          <w:spacing w:val="-3"/>
        </w:rPr>
        <w:t> </w:t>
      </w:r>
      <w:r>
        <w:rPr/>
        <w:t>(MCOs)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create</w:t>
      </w:r>
      <w:r>
        <w:rPr>
          <w:w w:val="99"/>
        </w:rPr>
        <w:t> </w:t>
      </w:r>
      <w:r>
        <w:rPr/>
        <w:t>payment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delivery</w:t>
      </w:r>
      <w:r>
        <w:rPr>
          <w:spacing w:val="-4"/>
        </w:rPr>
        <w:t> </w:t>
      </w:r>
      <w:r>
        <w:rPr/>
        <w:t>models</w:t>
      </w:r>
      <w:r>
        <w:rPr>
          <w:spacing w:val="-3"/>
        </w:rPr>
        <w:t> </w:t>
      </w:r>
      <w:r>
        <w:rPr/>
        <w:t>involving</w:t>
      </w:r>
      <w:r>
        <w:rPr>
          <w:spacing w:val="-4"/>
        </w:rPr>
        <w:t> </w:t>
      </w:r>
      <w:r>
        <w:rPr/>
        <w:t>capitated</w:t>
      </w:r>
      <w:r>
        <w:rPr>
          <w:spacing w:val="-4"/>
        </w:rPr>
        <w:t> </w:t>
      </w:r>
      <w:r>
        <w:rPr/>
        <w:t>payments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provide</w:t>
      </w:r>
      <w:r>
        <w:rPr>
          <w:spacing w:val="-4"/>
        </w:rPr>
        <w:t> </w:t>
      </w:r>
      <w:r>
        <w:rPr/>
        <w:t>better</w:t>
      </w:r>
      <w:r>
        <w:rPr>
          <w:spacing w:val="-4"/>
        </w:rPr>
        <w:t> </w:t>
      </w:r>
      <w:r>
        <w:rPr/>
        <w:t>access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care</w:t>
      </w:r>
      <w:r>
        <w:rPr>
          <w:w w:val="99"/>
        </w:rPr>
        <w:t> </w:t>
      </w:r>
      <w:r>
        <w:rPr/>
        <w:t>and</w:t>
      </w:r>
      <w:r>
        <w:rPr>
          <w:spacing w:val="-12"/>
        </w:rPr>
        <w:t> </w:t>
      </w:r>
      <w:r>
        <w:rPr/>
        <w:t>follow-­‐up</w:t>
      </w:r>
      <w:r>
        <w:rPr>
          <w:spacing w:val="-11"/>
        </w:rPr>
        <w:t> </w:t>
      </w:r>
      <w:r>
        <w:rPr/>
        <w:t>for</w:t>
      </w:r>
      <w:r>
        <w:rPr>
          <w:spacing w:val="-12"/>
        </w:rPr>
        <w:t> </w:t>
      </w:r>
      <w:r>
        <w:rPr/>
        <w:t>patients,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also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control</w:t>
      </w:r>
      <w:r>
        <w:rPr>
          <w:spacing w:val="-11"/>
        </w:rPr>
        <w:t> </w:t>
      </w:r>
      <w:r>
        <w:rPr/>
        <w:t>costs.</w:t>
      </w:r>
      <w:r>
        <w:rPr>
          <w:spacing w:val="31"/>
        </w:rPr>
        <w:t> </w:t>
      </w:r>
      <w:r>
        <w:rPr/>
        <w:t>The</w:t>
      </w:r>
      <w:r>
        <w:rPr>
          <w:spacing w:val="-12"/>
        </w:rPr>
        <w:t> </w:t>
      </w:r>
      <w:r>
        <w:rPr/>
        <w:t>variety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payment</w:t>
      </w:r>
      <w:r>
        <w:rPr>
          <w:spacing w:val="-11"/>
        </w:rPr>
        <w:t> </w:t>
      </w:r>
      <w:r>
        <w:rPr/>
        <w:t>methods</w:t>
      </w:r>
      <w:r>
        <w:rPr>
          <w:spacing w:val="-11"/>
        </w:rPr>
        <w:t> </w:t>
      </w:r>
      <w:r>
        <w:rPr/>
        <w:t>and</w:t>
      </w:r>
      <w:r>
        <w:rPr/>
        <w:t> other</w:t>
      </w:r>
      <w:r>
        <w:rPr>
          <w:spacing w:val="-4"/>
        </w:rPr>
        <w:t> </w:t>
      </w:r>
      <w:r>
        <w:rPr/>
        <w:t>operational</w:t>
      </w:r>
      <w:r>
        <w:rPr>
          <w:spacing w:val="-3"/>
        </w:rPr>
        <w:t> </w:t>
      </w:r>
      <w:r>
        <w:rPr/>
        <w:t>details</w:t>
      </w:r>
      <w:r>
        <w:rPr>
          <w:spacing w:val="-3"/>
        </w:rPr>
        <w:t> </w:t>
      </w:r>
      <w:r>
        <w:rPr/>
        <w:t>among</w:t>
      </w:r>
      <w:r>
        <w:rPr>
          <w:spacing w:val="-3"/>
        </w:rPr>
        <w:t> </w:t>
      </w:r>
      <w:r>
        <w:rPr/>
        <w:t>Medicaid</w:t>
      </w:r>
      <w:r>
        <w:rPr>
          <w:spacing w:val="-4"/>
        </w:rPr>
        <w:t> </w:t>
      </w:r>
      <w:r>
        <w:rPr/>
        <w:t>managed</w:t>
      </w:r>
      <w:r>
        <w:rPr>
          <w:spacing w:val="-3"/>
        </w:rPr>
        <w:t> </w:t>
      </w:r>
      <w:r>
        <w:rPr/>
        <w:t>care</w:t>
      </w:r>
      <w:r>
        <w:rPr>
          <w:spacing w:val="-3"/>
        </w:rPr>
        <w:t> </w:t>
      </w:r>
      <w:r>
        <w:rPr/>
        <w:t>arrangements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useful</w:t>
      </w:r>
      <w:r>
        <w:rPr>
          <w:spacing w:val="-3"/>
        </w:rPr>
        <w:t> </w:t>
      </w:r>
      <w:r>
        <w:rPr/>
        <w:t>laboratory</w:t>
      </w:r>
      <w:r>
        <w:rPr>
          <w:w w:val="99"/>
        </w:rPr>
        <w:t> </w:t>
      </w:r>
      <w:r>
        <w:rPr/>
        <w:t>for</w:t>
      </w:r>
      <w:r>
        <w:rPr>
          <w:spacing w:val="-16"/>
        </w:rPr>
        <w:t> </w:t>
      </w:r>
      <w:r>
        <w:rPr/>
        <w:t>devising,</w:t>
      </w:r>
      <w:r>
        <w:rPr>
          <w:spacing w:val="-16"/>
        </w:rPr>
        <w:t> </w:t>
      </w:r>
      <w:r>
        <w:rPr/>
        <w:t>adapting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advancing</w:t>
      </w:r>
      <w:r>
        <w:rPr>
          <w:spacing w:val="-16"/>
        </w:rPr>
        <w:t> </w:t>
      </w:r>
      <w:r>
        <w:rPr>
          <w:spacing w:val="-1"/>
        </w:rPr>
        <w:t>long</w:t>
      </w:r>
      <w:r>
        <w:rPr>
          <w:spacing w:val="-3"/>
        </w:rPr>
        <w:t>-­‐</w:t>
      </w:r>
      <w:r>
        <w:rPr>
          <w:spacing w:val="-1"/>
        </w:rPr>
        <w:t>term</w:t>
      </w:r>
      <w:r>
        <w:rPr>
          <w:spacing w:val="-16"/>
        </w:rPr>
        <w:t> </w:t>
      </w:r>
      <w:r>
        <w:rPr/>
        <w:t>optimal</w:t>
      </w:r>
      <w:r>
        <w:rPr>
          <w:spacing w:val="-15"/>
        </w:rPr>
        <w:t> </w:t>
      </w:r>
      <w:r>
        <w:rPr/>
        <w:t>health</w:t>
      </w:r>
      <w:r>
        <w:rPr>
          <w:spacing w:val="-16"/>
        </w:rPr>
        <w:t> </w:t>
      </w:r>
      <w:r>
        <w:rPr/>
        <w:t>delivery.</w:t>
      </w:r>
      <w:r>
        <w:rPr>
          <w:spacing w:val="23"/>
        </w:rPr>
        <w:t> </w:t>
      </w:r>
      <w:r>
        <w:rPr/>
        <w:t>MCOs</w:t>
      </w:r>
      <w:r>
        <w:rPr>
          <w:spacing w:val="-16"/>
        </w:rPr>
        <w:t> </w:t>
      </w:r>
      <w:r>
        <w:rPr>
          <w:spacing w:val="-1"/>
        </w:rPr>
        <w:t>experimenting</w:t>
      </w:r>
      <w:r>
        <w:rPr>
          <w:spacing w:val="44"/>
          <w:w w:val="99"/>
        </w:rPr>
        <w:t> </w:t>
      </w:r>
      <w:r>
        <w:rPr/>
        <w:t>with</w:t>
      </w:r>
      <w:r>
        <w:rPr>
          <w:spacing w:val="-18"/>
        </w:rPr>
        <w:t> </w:t>
      </w:r>
      <w:r>
        <w:rPr/>
        <w:t>innovative</w:t>
      </w:r>
      <w:r>
        <w:rPr>
          <w:spacing w:val="-17"/>
        </w:rPr>
        <w:t> </w:t>
      </w:r>
      <w:r>
        <w:rPr/>
        <w:t>delivery</w:t>
      </w:r>
      <w:r>
        <w:rPr>
          <w:spacing w:val="-17"/>
        </w:rPr>
        <w:t> </w:t>
      </w:r>
      <w:r>
        <w:rPr/>
        <w:t>models</w:t>
      </w:r>
      <w:r>
        <w:rPr>
          <w:spacing w:val="-18"/>
        </w:rPr>
        <w:t> </w:t>
      </w:r>
      <w:r>
        <w:rPr/>
        <w:t>including</w:t>
      </w:r>
      <w:r>
        <w:rPr>
          <w:spacing w:val="-17"/>
        </w:rPr>
        <w:t> </w:t>
      </w:r>
      <w:r>
        <w:rPr/>
        <w:t>medical</w:t>
      </w:r>
      <w:r>
        <w:rPr>
          <w:spacing w:val="-18"/>
        </w:rPr>
        <w:t> </w:t>
      </w:r>
      <w:r>
        <w:rPr/>
        <w:t>homes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>
          <w:spacing w:val="-1"/>
        </w:rPr>
        <w:t>dual</w:t>
      </w:r>
      <w:r>
        <w:rPr>
          <w:spacing w:val="-3"/>
        </w:rPr>
        <w:t>-­‐</w:t>
      </w:r>
      <w:r>
        <w:rPr>
          <w:spacing w:val="-1"/>
        </w:rPr>
        <w:t>eligible</w:t>
      </w:r>
      <w:r>
        <w:rPr>
          <w:spacing w:val="-18"/>
        </w:rPr>
        <w:t> </w:t>
      </w:r>
      <w:r>
        <w:rPr/>
        <w:t>coordination</w:t>
      </w:r>
      <w:r>
        <w:rPr>
          <w:spacing w:val="-17"/>
        </w:rPr>
        <w:t> </w:t>
      </w:r>
      <w:r>
        <w:rPr/>
        <w:t>have</w:t>
      </w:r>
      <w:r>
        <w:rPr>
          <w:spacing w:val="28"/>
          <w:w w:val="99"/>
        </w:rPr>
        <w:t> </w:t>
      </w:r>
      <w:r>
        <w:rPr/>
        <w:t>incorporated</w:t>
      </w:r>
      <w:r>
        <w:rPr>
          <w:spacing w:val="-3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feature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these</w:t>
      </w:r>
      <w:r>
        <w:rPr>
          <w:spacing w:val="-3"/>
        </w:rPr>
        <w:t> </w:t>
      </w:r>
      <w:r>
        <w:rPr/>
        <w:t>models</w:t>
      </w:r>
      <w:r>
        <w:rPr>
          <w:spacing w:val="-2"/>
        </w:rPr>
        <w:t> </w:t>
      </w:r>
      <w:r>
        <w:rPr/>
        <w:t>especially</w:t>
      </w:r>
      <w:r>
        <w:rPr>
          <w:spacing w:val="-3"/>
        </w:rPr>
        <w:t> </w:t>
      </w:r>
      <w:r>
        <w:rPr/>
        <w:t>because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helps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reduce</w:t>
      </w:r>
      <w:r>
        <w:rPr>
          <w:w w:val="99"/>
        </w:rPr>
        <w:t> </w:t>
      </w:r>
      <w:r>
        <w:rPr/>
        <w:t>costs</w:t>
      </w:r>
      <w:r>
        <w:rPr>
          <w:spacing w:val="-3"/>
        </w:rPr>
        <w:t> </w:t>
      </w:r>
      <w:r>
        <w:rPr/>
        <w:t>related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emergency</w:t>
      </w:r>
      <w:r>
        <w:rPr>
          <w:spacing w:val="-2"/>
        </w:rPr>
        <w:t> </w:t>
      </w:r>
      <w:r>
        <w:rPr/>
        <w:t>room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hospital</w:t>
      </w:r>
      <w:r>
        <w:rPr>
          <w:spacing w:val="-3"/>
        </w:rPr>
        <w:t> </w:t>
      </w:r>
      <w:r>
        <w:rPr/>
        <w:t>admissions.</w:t>
      </w:r>
    </w:p>
    <w:p>
      <w:pPr>
        <w:spacing w:after="0" w:line="240" w:lineRule="auto"/>
        <w:jc w:val="left"/>
        <w:sectPr>
          <w:pgSz w:w="12240" w:h="15840"/>
          <w:pgMar w:header="760" w:footer="834" w:top="1240" w:bottom="1020" w:left="1320" w:right="120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 w:before="58"/>
        <w:ind w:left="102" w:right="102" w:firstLine="0"/>
        <w:jc w:val="left"/>
      </w:pPr>
      <w:r>
        <w:rPr>
          <w:w w:val="95"/>
        </w:rPr>
        <w:t>Twenty-­‐four</w:t>
      </w:r>
      <w:r>
        <w:rPr>
          <w:spacing w:val="16"/>
          <w:w w:val="95"/>
        </w:rPr>
        <w:t> </w:t>
      </w:r>
      <w:r>
        <w:rPr>
          <w:w w:val="95"/>
        </w:rPr>
        <w:t>states</w:t>
      </w:r>
      <w:r>
        <w:rPr>
          <w:spacing w:val="17"/>
          <w:w w:val="95"/>
        </w:rPr>
        <w:t> </w:t>
      </w:r>
      <w:r>
        <w:rPr>
          <w:w w:val="95"/>
        </w:rPr>
        <w:t>authorize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telemedicine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provided</w:t>
      </w:r>
      <w:r>
        <w:rPr>
          <w:spacing w:val="17"/>
          <w:w w:val="95"/>
        </w:rPr>
        <w:t> </w:t>
      </w:r>
      <w:r>
        <w:rPr>
          <w:w w:val="95"/>
        </w:rPr>
        <w:t>services</w:t>
      </w:r>
      <w:r>
        <w:rPr>
          <w:spacing w:val="16"/>
          <w:w w:val="95"/>
        </w:rPr>
        <w:t> </w:t>
      </w:r>
      <w:r>
        <w:rPr>
          <w:w w:val="95"/>
        </w:rPr>
        <w:t>under</w:t>
      </w:r>
      <w:r>
        <w:rPr>
          <w:spacing w:val="17"/>
          <w:w w:val="95"/>
        </w:rPr>
        <w:t> </w:t>
      </w:r>
      <w:r>
        <w:rPr>
          <w:w w:val="95"/>
        </w:rPr>
        <w:t>their</w:t>
      </w:r>
      <w:r>
        <w:rPr>
          <w:spacing w:val="17"/>
          <w:w w:val="95"/>
        </w:rPr>
        <w:t> </w:t>
      </w:r>
      <w:r>
        <w:rPr>
          <w:w w:val="95"/>
        </w:rPr>
        <w:t>Medicaid</w:t>
      </w:r>
      <w:r>
        <w:rPr>
          <w:spacing w:val="16"/>
          <w:w w:val="95"/>
        </w:rPr>
        <w:t> </w:t>
      </w:r>
      <w:r>
        <w:rPr>
          <w:w w:val="95"/>
        </w:rPr>
        <w:t>managed</w:t>
      </w:r>
      <w:r>
        <w:rPr>
          <w:spacing w:val="44"/>
        </w:rPr>
        <w:t> </w:t>
      </w:r>
      <w:r>
        <w:rPr/>
        <w:t>care</w:t>
      </w:r>
      <w:r>
        <w:rPr>
          <w:spacing w:val="-4"/>
        </w:rPr>
        <w:t> </w:t>
      </w:r>
      <w:r>
        <w:rPr/>
        <w:t>plans.</w:t>
      </w:r>
      <w:r>
        <w:rPr>
          <w:spacing w:val="49"/>
        </w:rPr>
        <w:t> </w:t>
      </w:r>
      <w:r>
        <w:rPr/>
        <w:t>Most</w:t>
      </w:r>
      <w:r>
        <w:rPr>
          <w:spacing w:val="-4"/>
        </w:rPr>
        <w:t> </w:t>
      </w:r>
      <w:r>
        <w:rPr/>
        <w:t>notably,</w:t>
      </w:r>
      <w:r>
        <w:rPr>
          <w:spacing w:val="-3"/>
        </w:rPr>
        <w:t> </w:t>
      </w:r>
      <w:r>
        <w:rPr/>
        <w:t>Massachusetts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New</w:t>
      </w:r>
      <w:r>
        <w:rPr>
          <w:spacing w:val="-3"/>
        </w:rPr>
        <w:t> </w:t>
      </w:r>
      <w:r>
        <w:rPr/>
        <w:t>Hampshire</w:t>
      </w:r>
      <w:r>
        <w:rPr>
          <w:spacing w:val="-3"/>
        </w:rPr>
        <w:t> </w:t>
      </w:r>
      <w:r>
        <w:rPr/>
        <w:t>offer</w:t>
      </w:r>
      <w:r>
        <w:rPr>
          <w:spacing w:val="-3"/>
        </w:rPr>
        <w:t> </w:t>
      </w:r>
      <w:r>
        <w:rPr/>
        <w:t>coverage</w:t>
      </w:r>
      <w:r>
        <w:rPr>
          <w:spacing w:val="-3"/>
        </w:rPr>
        <w:t> </w:t>
      </w:r>
      <w:r>
        <w:rPr/>
        <w:t>under</w:t>
      </w:r>
      <w:r>
        <w:rPr>
          <w:spacing w:val="-3"/>
        </w:rPr>
        <w:t> </w:t>
      </w:r>
      <w:r>
        <w:rPr/>
        <w:t>select</w:t>
      </w:r>
      <w:r>
        <w:rPr>
          <w:w w:val="99"/>
        </w:rPr>
        <w:t> </w:t>
      </w:r>
      <w:r>
        <w:rPr/>
        <w:t>managed</w:t>
      </w:r>
      <w:r>
        <w:rPr>
          <w:spacing w:val="-3"/>
        </w:rPr>
        <w:t> </w:t>
      </w:r>
      <w:r>
        <w:rPr/>
        <w:t>care</w:t>
      </w:r>
      <w:r>
        <w:rPr>
          <w:spacing w:val="-2"/>
        </w:rPr>
        <w:t> </w:t>
      </w:r>
      <w:r>
        <w:rPr/>
        <w:t>plans</w:t>
      </w:r>
      <w:r>
        <w:rPr>
          <w:spacing w:val="-2"/>
        </w:rPr>
        <w:t> </w:t>
      </w:r>
      <w:r>
        <w:rPr/>
        <w:t>but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FFS.</w:t>
      </w:r>
    </w:p>
    <w:p>
      <w:pPr>
        <w:spacing w:line="240" w:lineRule="auto" w:before="7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92" w:lineRule="exact" w:before="0"/>
        <w:ind w:left="102" w:right="102" w:firstLine="0"/>
        <w:jc w:val="left"/>
        <w:rPr>
          <w:sz w:val="16"/>
          <w:szCs w:val="16"/>
        </w:rPr>
      </w:pPr>
      <w:r>
        <w:rPr/>
        <w:t>The</w:t>
      </w:r>
      <w:r>
        <w:rPr>
          <w:spacing w:val="-3"/>
        </w:rPr>
        <w:t> </w:t>
      </w:r>
      <w:r>
        <w:rPr/>
        <w:t>federal</w:t>
      </w:r>
      <w:r>
        <w:rPr>
          <w:spacing w:val="-3"/>
        </w:rPr>
        <w:t> </w:t>
      </w:r>
      <w:r>
        <w:rPr/>
        <w:t>Affordable</w:t>
      </w:r>
      <w:r>
        <w:rPr>
          <w:spacing w:val="-2"/>
        </w:rPr>
        <w:t> </w:t>
      </w:r>
      <w:r>
        <w:rPr/>
        <w:t>Care</w:t>
      </w:r>
      <w:r>
        <w:rPr>
          <w:spacing w:val="-3"/>
        </w:rPr>
        <w:t> </w:t>
      </w:r>
      <w:r>
        <w:rPr/>
        <w:t>Act</w:t>
      </w:r>
      <w:r>
        <w:rPr>
          <w:spacing w:val="-2"/>
        </w:rPr>
        <w:t> </w:t>
      </w:r>
      <w:r>
        <w:rPr>
          <w:spacing w:val="-1"/>
        </w:rPr>
        <w:t>(ACA)</w:t>
      </w:r>
      <w:r>
        <w:rPr>
          <w:spacing w:val="-3"/>
        </w:rPr>
        <w:t> </w:t>
      </w:r>
      <w:r>
        <w:rPr/>
        <w:t>offers</w:t>
      </w:r>
      <w:r>
        <w:rPr>
          <w:spacing w:val="-2"/>
        </w:rPr>
        <w:t> </w:t>
      </w:r>
      <w:r>
        <w:rPr/>
        <w:t>states</w:t>
      </w:r>
      <w:r>
        <w:rPr>
          <w:spacing w:val="-3"/>
        </w:rPr>
        <w:t> </w:t>
      </w:r>
      <w:r>
        <w:rPr/>
        <w:t>new</w:t>
      </w:r>
      <w:r>
        <w:rPr>
          <w:spacing w:val="-2"/>
        </w:rPr>
        <w:t> </w:t>
      </w:r>
      <w:r>
        <w:rPr/>
        <w:t>financing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flexibility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expand</w:t>
      </w:r>
      <w:r>
        <w:rPr>
          <w:spacing w:val="-3"/>
        </w:rPr>
        <w:t> </w:t>
      </w:r>
      <w:r>
        <w:rPr/>
        <w:t>their</w:t>
      </w:r>
      <w:r>
        <w:rPr>
          <w:spacing w:val="23"/>
          <w:w w:val="99"/>
        </w:rPr>
        <w:t> </w:t>
      </w:r>
      <w:r>
        <w:rPr/>
        <w:t>Medicaid</w:t>
      </w:r>
      <w:r>
        <w:rPr>
          <w:spacing w:val="-4"/>
        </w:rPr>
        <w:t> </w:t>
      </w:r>
      <w:r>
        <w:rPr/>
        <w:t>programs,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well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integrate</w:t>
      </w:r>
      <w:r>
        <w:rPr>
          <w:spacing w:val="-3"/>
        </w:rPr>
        <w:t> </w:t>
      </w:r>
      <w:r>
        <w:rPr/>
        <w:t>Medicare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Medicaid</w:t>
      </w:r>
      <w:r>
        <w:rPr>
          <w:spacing w:val="-4"/>
        </w:rPr>
        <w:t> </w:t>
      </w:r>
      <w:r>
        <w:rPr/>
        <w:t>coverage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dually</w:t>
      </w:r>
      <w:r>
        <w:rPr>
          <w:spacing w:val="-4"/>
        </w:rPr>
        <w:t> </w:t>
      </w:r>
      <w:r>
        <w:rPr>
          <w:spacing w:val="-1"/>
        </w:rPr>
        <w:t>eligible</w:t>
      </w:r>
      <w:r>
        <w:rPr>
          <w:spacing w:val="27"/>
          <w:w w:val="99"/>
        </w:rPr>
        <w:t> </w:t>
      </w:r>
      <w:r>
        <w:rPr/>
        <w:t>beneficiaries</w:t>
      </w:r>
      <w:r>
        <w:rPr>
          <w:spacing w:val="-3"/>
        </w:rPr>
        <w:t> </w:t>
      </w:r>
      <w:r>
        <w:rPr/>
        <w:t>(“duals”).</w:t>
      </w:r>
      <w:r>
        <w:rPr>
          <w:spacing w:val="48"/>
        </w:rPr>
        <w:t> </w:t>
      </w:r>
      <w:r>
        <w:rPr/>
        <w:t>Michigan,</w:t>
      </w:r>
      <w:r>
        <w:rPr>
          <w:spacing w:val="-2"/>
        </w:rPr>
        <w:t> </w:t>
      </w:r>
      <w:r>
        <w:rPr/>
        <w:t>New</w:t>
      </w:r>
      <w:r>
        <w:rPr>
          <w:spacing w:val="-3"/>
        </w:rPr>
        <w:t> </w:t>
      </w:r>
      <w:r>
        <w:rPr/>
        <w:t>York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Virginia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only</w:t>
      </w:r>
      <w:r>
        <w:rPr>
          <w:spacing w:val="-3"/>
        </w:rPr>
        <w:t> </w:t>
      </w:r>
      <w:r>
        <w:rPr/>
        <w:t>states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extend</w:t>
      </w:r>
      <w:r>
        <w:rPr/>
        <w:t> coverage</w:t>
      </w:r>
      <w:r>
        <w:rPr>
          <w:spacing w:val="-18"/>
        </w:rPr>
        <w:t> </w:t>
      </w:r>
      <w:r>
        <w:rPr/>
        <w:t>of</w:t>
      </w:r>
      <w:r>
        <w:rPr>
          <w:spacing w:val="-17"/>
        </w:rPr>
        <w:t> </w:t>
      </w:r>
      <w:r>
        <w:rPr>
          <w:spacing w:val="-1"/>
        </w:rPr>
        <w:t>telemedicine</w:t>
      </w:r>
      <w:r>
        <w:rPr>
          <w:spacing w:val="-3"/>
        </w:rPr>
        <w:t>-­‐</w:t>
      </w:r>
      <w:r>
        <w:rPr>
          <w:spacing w:val="-1"/>
        </w:rPr>
        <w:t>provided</w:t>
      </w:r>
      <w:r>
        <w:rPr>
          <w:spacing w:val="-18"/>
        </w:rPr>
        <w:t> </w:t>
      </w:r>
      <w:r>
        <w:rPr/>
        <w:t>services</w:t>
      </w:r>
      <w:r>
        <w:rPr>
          <w:spacing w:val="-17"/>
        </w:rPr>
        <w:t> </w:t>
      </w:r>
      <w:r>
        <w:rPr/>
        <w:t>to</w:t>
      </w:r>
      <w:r>
        <w:rPr>
          <w:spacing w:val="-18"/>
        </w:rPr>
        <w:t> </w:t>
      </w:r>
      <w:r>
        <w:rPr/>
        <w:t>their</w:t>
      </w:r>
      <w:r>
        <w:rPr>
          <w:spacing w:val="-17"/>
        </w:rPr>
        <w:t> </w:t>
      </w:r>
      <w:r>
        <w:rPr/>
        <w:t>dual</w:t>
      </w:r>
      <w:r>
        <w:rPr>
          <w:spacing w:val="-17"/>
        </w:rPr>
        <w:t> </w:t>
      </w:r>
      <w:r>
        <w:rPr/>
        <w:t>eligible</w:t>
      </w:r>
      <w:r>
        <w:rPr>
          <w:spacing w:val="-18"/>
        </w:rPr>
        <w:t> </w:t>
      </w:r>
      <w:r>
        <w:rPr/>
        <w:t>population</w:t>
      </w:r>
      <w:r>
        <w:rPr>
          <w:spacing w:val="-18"/>
        </w:rPr>
        <w:t> </w:t>
      </w:r>
      <w:r>
        <w:rPr/>
        <w:t>through</w:t>
      </w:r>
      <w:r>
        <w:rPr>
          <w:spacing w:val="-17"/>
        </w:rPr>
        <w:t> </w:t>
      </w:r>
      <w:r>
        <w:rPr/>
        <w:t>the</w:t>
      </w:r>
      <w:r>
        <w:rPr>
          <w:spacing w:val="42"/>
          <w:w w:val="99"/>
        </w:rPr>
        <w:t> </w:t>
      </w:r>
      <w:r>
        <w:rPr/>
        <w:t>Centers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Medicare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Medicaid</w:t>
      </w:r>
      <w:r>
        <w:rPr>
          <w:spacing w:val="-4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(CMS)</w:t>
      </w:r>
      <w:r>
        <w:rPr>
          <w:spacing w:val="-3"/>
        </w:rPr>
        <w:t> </w:t>
      </w:r>
      <w:r>
        <w:rPr/>
        <w:t>Capitated</w:t>
      </w:r>
      <w:r>
        <w:rPr>
          <w:spacing w:val="-3"/>
        </w:rPr>
        <w:t> </w:t>
      </w:r>
      <w:r>
        <w:rPr/>
        <w:t>Financial</w:t>
      </w:r>
      <w:r>
        <w:rPr>
          <w:spacing w:val="-3"/>
        </w:rPr>
        <w:t> </w:t>
      </w:r>
      <w:r>
        <w:rPr/>
        <w:t>Alignment</w:t>
      </w:r>
      <w:r>
        <w:rPr>
          <w:spacing w:val="-4"/>
        </w:rPr>
        <w:t> </w:t>
      </w:r>
      <w:r>
        <w:rPr/>
        <w:t>Model</w:t>
      </w:r>
      <w:r>
        <w:rPr>
          <w:spacing w:val="-3"/>
        </w:rPr>
        <w:t> </w:t>
      </w:r>
      <w:r>
        <w:rPr/>
        <w:t>for</w:t>
      </w:r>
      <w:r>
        <w:rPr>
          <w:w w:val="99"/>
        </w:rPr>
        <w:t> </w:t>
      </w:r>
      <w:r>
        <w:rPr>
          <w:spacing w:val="-1"/>
          <w:w w:val="95"/>
        </w:rPr>
        <w:t>Medicare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Medicaid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Enrollees.</w:t>
      </w:r>
      <w:r>
        <w:rPr>
          <w:spacing w:val="-1"/>
          <w:w w:val="95"/>
          <w:position w:val="11"/>
          <w:sz w:val="16"/>
          <w:szCs w:val="16"/>
        </w:rPr>
        <w:t>6</w:t>
      </w:r>
      <w:r>
        <w:rPr>
          <w:sz w:val="16"/>
          <w:szCs w:val="16"/>
        </w:rPr>
      </w:r>
    </w:p>
    <w:p>
      <w:pPr>
        <w:spacing w:line="240" w:lineRule="auto" w:before="6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1" w:lineRule="auto" w:before="0"/>
        <w:ind w:left="102" w:right="102" w:firstLine="0"/>
        <w:jc w:val="left"/>
      </w:pPr>
      <w:r>
        <w:rPr/>
        <w:t>The</w:t>
      </w:r>
      <w:r>
        <w:rPr>
          <w:spacing w:val="-3"/>
        </w:rPr>
        <w:t> </w:t>
      </w:r>
      <w:r>
        <w:rPr/>
        <w:t>ACA</w:t>
      </w:r>
      <w:r>
        <w:rPr>
          <w:spacing w:val="-4"/>
        </w:rPr>
        <w:t> </w:t>
      </w:r>
      <w:r>
        <w:rPr/>
        <w:t>also</w:t>
      </w:r>
      <w:r>
        <w:rPr>
          <w:spacing w:val="-3"/>
        </w:rPr>
        <w:t> </w:t>
      </w:r>
      <w:r>
        <w:rPr/>
        <w:t>includes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health</w:t>
      </w:r>
      <w:r>
        <w:rPr>
          <w:spacing w:val="-3"/>
        </w:rPr>
        <w:t> </w:t>
      </w:r>
      <w:r>
        <w:rPr/>
        <w:t>home</w:t>
      </w:r>
      <w:r>
        <w:rPr>
          <w:spacing w:val="-3"/>
        </w:rPr>
        <w:t> </w:t>
      </w:r>
      <w:r>
        <w:rPr/>
        <w:t>option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better</w:t>
      </w:r>
      <w:r>
        <w:rPr>
          <w:spacing w:val="-3"/>
        </w:rPr>
        <w:t> </w:t>
      </w:r>
      <w:r>
        <w:rPr>
          <w:spacing w:val="-1"/>
        </w:rPr>
        <w:t>coordinate</w:t>
      </w:r>
      <w:r>
        <w:rPr>
          <w:spacing w:val="-2"/>
        </w:rPr>
        <w:t> </w:t>
      </w:r>
      <w:r>
        <w:rPr/>
        <w:t>primary,</w:t>
      </w:r>
      <w:r>
        <w:rPr>
          <w:spacing w:val="-3"/>
        </w:rPr>
        <w:t> </w:t>
      </w:r>
      <w:r>
        <w:rPr/>
        <w:t>acute,</w:t>
      </w:r>
      <w:r>
        <w:rPr>
          <w:spacing w:val="-3"/>
        </w:rPr>
        <w:t> </w:t>
      </w:r>
      <w:r>
        <w:rPr/>
        <w:t>behavioral,</w:t>
      </w:r>
      <w:r>
        <w:rPr>
          <w:spacing w:val="29"/>
          <w:w w:val="99"/>
        </w:rPr>
        <w:t> </w:t>
      </w:r>
      <w:r>
        <w:rPr>
          <w:w w:val="95"/>
        </w:rPr>
        <w:t>and</w:t>
      </w:r>
      <w:r>
        <w:rPr>
          <w:spacing w:val="-1"/>
          <w:w w:val="95"/>
        </w:rPr>
        <w:t> </w:t>
      </w:r>
      <w:r>
        <w:rPr>
          <w:w w:val="95"/>
        </w:rPr>
        <w:t>long-­‐term and</w:t>
      </w:r>
      <w:r>
        <w:rPr>
          <w:spacing w:val="-1"/>
          <w:w w:val="95"/>
        </w:rPr>
        <w:t> </w:t>
      </w:r>
      <w:r>
        <w:rPr>
          <w:w w:val="95"/>
        </w:rPr>
        <w:t>social service needs</w:t>
      </w:r>
      <w:r>
        <w:rPr>
          <w:spacing w:val="-1"/>
          <w:w w:val="95"/>
        </w:rPr>
        <w:t> </w:t>
      </w:r>
      <w:r>
        <w:rPr>
          <w:w w:val="95"/>
        </w:rPr>
        <w:t>for </w:t>
      </w:r>
      <w:r>
        <w:rPr>
          <w:spacing w:val="-1"/>
          <w:w w:val="95"/>
        </w:rPr>
        <w:t>high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need, high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cost</w:t>
      </w:r>
      <w:r>
        <w:rPr>
          <w:w w:val="95"/>
        </w:rPr>
        <w:t> beneficiaries.</w:t>
      </w:r>
      <w:r>
        <w:rPr>
          <w:spacing w:val="51"/>
          <w:w w:val="95"/>
        </w:rPr>
        <w:t> </w:t>
      </w:r>
      <w:r>
        <w:rPr>
          <w:w w:val="95"/>
        </w:rPr>
        <w:t>The chronic</w:t>
      </w:r>
      <w:r>
        <w:rPr>
          <w:spacing w:val="39"/>
          <w:w w:val="99"/>
        </w:rPr>
        <w:t> </w:t>
      </w:r>
      <w:r>
        <w:rPr/>
        <w:t>conditions</w:t>
      </w:r>
      <w:r>
        <w:rPr>
          <w:spacing w:val="-3"/>
        </w:rPr>
        <w:t> </w:t>
      </w:r>
      <w:r>
        <w:rPr/>
        <w:t>include</w:t>
      </w:r>
      <w:r>
        <w:rPr>
          <w:spacing w:val="-3"/>
        </w:rPr>
        <w:t> </w:t>
      </w:r>
      <w:r>
        <w:rPr/>
        <w:t>mental</w:t>
      </w:r>
      <w:r>
        <w:rPr>
          <w:spacing w:val="-3"/>
        </w:rPr>
        <w:t> </w:t>
      </w:r>
      <w:r>
        <w:rPr/>
        <w:t>health,</w:t>
      </w:r>
      <w:r>
        <w:rPr>
          <w:spacing w:val="-3"/>
        </w:rPr>
        <w:t> </w:t>
      </w:r>
      <w:r>
        <w:rPr/>
        <w:t>substance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disorder,</w:t>
      </w:r>
      <w:r>
        <w:rPr>
          <w:spacing w:val="-3"/>
        </w:rPr>
        <w:t> </w:t>
      </w:r>
      <w:r>
        <w:rPr/>
        <w:t>asthma,</w:t>
      </w:r>
      <w:r>
        <w:rPr>
          <w:spacing w:val="-3"/>
        </w:rPr>
        <w:t> </w:t>
      </w:r>
      <w:r>
        <w:rPr/>
        <w:t>diabetes,</w:t>
      </w:r>
      <w:r>
        <w:rPr>
          <w:spacing w:val="-3"/>
        </w:rPr>
        <w:t> </w:t>
      </w:r>
      <w:r>
        <w:rPr/>
        <w:t>heart</w:t>
      </w:r>
      <w:r>
        <w:rPr>
          <w:spacing w:val="-3"/>
        </w:rPr>
        <w:t> </w:t>
      </w:r>
      <w:r>
        <w:rPr/>
        <w:t>disease,</w:t>
      </w:r>
      <w:r>
        <w:rPr>
          <w:w w:val="99"/>
        </w:rPr>
        <w:t> </w:t>
      </w:r>
      <w:r>
        <w:rPr/>
        <w:t>overweight</w:t>
      </w:r>
      <w:r>
        <w:rPr>
          <w:spacing w:val="-3"/>
        </w:rPr>
        <w:t> </w:t>
      </w:r>
      <w:r>
        <w:rPr/>
        <w:t>(body</w:t>
      </w:r>
      <w:r>
        <w:rPr>
          <w:spacing w:val="-3"/>
        </w:rPr>
        <w:t> </w:t>
      </w:r>
      <w:r>
        <w:rPr/>
        <w:t>mass</w:t>
      </w:r>
      <w:r>
        <w:rPr>
          <w:spacing w:val="-2"/>
        </w:rPr>
        <w:t> </w:t>
      </w:r>
      <w:r>
        <w:rPr/>
        <w:t>index</w:t>
      </w:r>
      <w:r>
        <w:rPr>
          <w:spacing w:val="-3"/>
        </w:rPr>
        <w:t> </w:t>
      </w:r>
      <w:r>
        <w:rPr/>
        <w:t>over</w:t>
      </w:r>
      <w:r>
        <w:rPr>
          <w:spacing w:val="-2"/>
        </w:rPr>
        <w:t> </w:t>
      </w:r>
      <w:r>
        <w:rPr/>
        <w:t>25),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other</w:t>
      </w:r>
      <w:r>
        <w:rPr>
          <w:spacing w:val="-3"/>
        </w:rPr>
        <w:t> </w:t>
      </w:r>
      <w:r>
        <w:rPr/>
        <w:t>conditions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CMS</w:t>
      </w:r>
      <w:r>
        <w:rPr>
          <w:spacing w:val="-3"/>
        </w:rPr>
        <w:t> </w:t>
      </w:r>
      <w:r>
        <w:rPr/>
        <w:t>may</w:t>
      </w:r>
      <w:r>
        <w:rPr>
          <w:spacing w:val="-2"/>
        </w:rPr>
        <w:t> </w:t>
      </w:r>
      <w:r>
        <w:rPr/>
        <w:t>specify.</w:t>
      </w:r>
    </w:p>
    <w:p>
      <w:pPr>
        <w:spacing w:line="240" w:lineRule="auto" w:before="1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40" w:lineRule="auto" w:before="0"/>
        <w:ind w:left="102" w:right="837" w:firstLine="0"/>
        <w:jc w:val="both"/>
      </w:pPr>
      <w:r>
        <w:rPr>
          <w:spacing w:val="-1"/>
        </w:rPr>
        <w:t>Nineteen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/>
        <w:t>have</w:t>
      </w:r>
      <w:r>
        <w:rPr>
          <w:spacing w:val="-4"/>
        </w:rPr>
        <w:t> </w:t>
      </w:r>
      <w:r>
        <w:rPr/>
        <w:t>approved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home</w:t>
      </w:r>
      <w:r>
        <w:rPr>
          <w:spacing w:val="-3"/>
        </w:rPr>
        <w:t> </w:t>
      </w:r>
      <w:r>
        <w:rPr/>
        <w:t>state</w:t>
      </w:r>
      <w:r>
        <w:rPr>
          <w:spacing w:val="-3"/>
        </w:rPr>
        <w:t> </w:t>
      </w:r>
      <w:r>
        <w:rPr/>
        <w:t>plan</w:t>
      </w:r>
      <w:r>
        <w:rPr>
          <w:spacing w:val="-4"/>
        </w:rPr>
        <w:t> </w:t>
      </w:r>
      <w:r>
        <w:rPr/>
        <w:t>amendments</w:t>
      </w:r>
      <w:r>
        <w:rPr>
          <w:spacing w:val="-3"/>
        </w:rPr>
        <w:t> </w:t>
      </w:r>
      <w:r>
        <w:rPr/>
        <w:t>(SPAs)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>
          <w:spacing w:val="-1"/>
        </w:rPr>
        <w:t>CMS.</w:t>
      </w:r>
      <w:r>
        <w:rPr>
          <w:spacing w:val="-1"/>
          <w:position w:val="11"/>
          <w:sz w:val="16"/>
        </w:rPr>
        <w:t>7</w:t>
      </w:r>
      <w:r>
        <w:rPr>
          <w:spacing w:val="21"/>
          <w:w w:val="98"/>
          <w:position w:val="11"/>
          <w:sz w:val="16"/>
        </w:rPr>
        <w:t> </w:t>
      </w:r>
      <w:r>
        <w:rPr/>
        <w:t>Alabama,</w:t>
      </w:r>
      <w:r>
        <w:rPr>
          <w:spacing w:val="-3"/>
        </w:rPr>
        <w:t> </w:t>
      </w:r>
      <w:r>
        <w:rPr/>
        <w:t>Iowa,</w:t>
      </w:r>
      <w:r>
        <w:rPr>
          <w:spacing w:val="-3"/>
        </w:rPr>
        <w:t> </w:t>
      </w:r>
      <w:r>
        <w:rPr/>
        <w:t>Maine,</w:t>
      </w:r>
      <w:r>
        <w:rPr>
          <w:spacing w:val="-2"/>
        </w:rPr>
        <w:t> </w:t>
      </w:r>
      <w:r>
        <w:rPr/>
        <w:t>New</w:t>
      </w:r>
      <w:r>
        <w:rPr>
          <w:spacing w:val="-3"/>
        </w:rPr>
        <w:t> </w:t>
      </w:r>
      <w:r>
        <w:rPr/>
        <w:t>York,</w:t>
      </w:r>
      <w:r>
        <w:rPr>
          <w:spacing w:val="-2"/>
        </w:rPr>
        <w:t> </w:t>
      </w:r>
      <w:r>
        <w:rPr/>
        <w:t>Ohio,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West</w:t>
      </w:r>
      <w:r>
        <w:rPr>
          <w:spacing w:val="-3"/>
        </w:rPr>
        <w:t> </w:t>
      </w:r>
      <w:r>
        <w:rPr/>
        <w:t>Virginia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only</w:t>
      </w:r>
      <w:r>
        <w:rPr>
          <w:spacing w:val="-3"/>
        </w:rPr>
        <w:t> </w:t>
      </w:r>
      <w:r>
        <w:rPr/>
        <w:t>states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have</w:t>
      </w:r>
      <w:r>
        <w:rPr>
          <w:w w:val="99"/>
        </w:rPr>
        <w:t> </w:t>
      </w:r>
      <w:r>
        <w:rPr/>
        <w:t>incorporated</w:t>
      </w:r>
      <w:r>
        <w:rPr>
          <w:spacing w:val="-4"/>
        </w:rPr>
        <w:t> </w:t>
      </w:r>
      <w:r>
        <w:rPr/>
        <w:t>some</w:t>
      </w:r>
      <w:r>
        <w:rPr>
          <w:spacing w:val="-4"/>
        </w:rPr>
        <w:t> </w:t>
      </w:r>
      <w:r>
        <w:rPr>
          <w:spacing w:val="-1"/>
        </w:rPr>
        <w:t>form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telemedicine</w:t>
      </w:r>
      <w:r>
        <w:rPr>
          <w:spacing w:val="-4"/>
        </w:rPr>
        <w:t> </w:t>
      </w:r>
      <w:r>
        <w:rPr/>
        <w:t>into</w:t>
      </w:r>
      <w:r>
        <w:rPr>
          <w:spacing w:val="-4"/>
        </w:rPr>
        <w:t> </w:t>
      </w:r>
      <w:r>
        <w:rPr>
          <w:spacing w:val="-1"/>
        </w:rPr>
        <w:t>their</w:t>
      </w:r>
      <w:r>
        <w:rPr>
          <w:spacing w:val="-3"/>
        </w:rPr>
        <w:t> </w:t>
      </w:r>
      <w:r>
        <w:rPr/>
        <w:t>approved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home</w:t>
      </w:r>
      <w:r>
        <w:rPr>
          <w:spacing w:val="-4"/>
        </w:rPr>
        <w:t> </w:t>
      </w:r>
      <w:r>
        <w:rPr/>
        <w:t>proposals.</w:t>
      </w:r>
    </w:p>
    <w:p>
      <w:pPr>
        <w:spacing w:line="240" w:lineRule="auto" w:before="7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92" w:lineRule="exact" w:before="0"/>
        <w:ind w:left="102" w:right="102" w:firstLine="0"/>
        <w:jc w:val="left"/>
      </w:pPr>
      <w:r>
        <w:rPr/>
        <w:t>Medicaid</w:t>
      </w:r>
      <w:r>
        <w:rPr>
          <w:spacing w:val="-3"/>
        </w:rPr>
        <w:t> </w:t>
      </w:r>
      <w:r>
        <w:rPr/>
        <w:t>plans</w:t>
      </w:r>
      <w:r>
        <w:rPr>
          <w:spacing w:val="-3"/>
        </w:rPr>
        <w:t> </w:t>
      </w:r>
      <w:r>
        <w:rPr/>
        <w:t>have</w:t>
      </w:r>
      <w:r>
        <w:rPr>
          <w:spacing w:val="-2"/>
        </w:rPr>
        <w:t> </w:t>
      </w:r>
      <w:r>
        <w:rPr/>
        <w:t>several</w:t>
      </w:r>
      <w:r>
        <w:rPr>
          <w:spacing w:val="-3"/>
        </w:rPr>
        <w:t> </w:t>
      </w:r>
      <w:r>
        <w:rPr/>
        <w:t>options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cover</w:t>
      </w:r>
      <w:r>
        <w:rPr>
          <w:spacing w:val="-3"/>
        </w:rPr>
        <w:t> </w:t>
      </w:r>
      <w:r>
        <w:rPr/>
        <w:t>remote</w:t>
      </w:r>
      <w:r>
        <w:rPr>
          <w:spacing w:val="-3"/>
        </w:rPr>
        <w:t> </w:t>
      </w:r>
      <w:r>
        <w:rPr/>
        <w:t>patient</w:t>
      </w:r>
      <w:r>
        <w:rPr>
          <w:spacing w:val="-2"/>
        </w:rPr>
        <w:t> </w:t>
      </w:r>
      <w:r>
        <w:rPr/>
        <w:t>monitoring,</w:t>
      </w:r>
      <w:r>
        <w:rPr>
          <w:spacing w:val="-3"/>
        </w:rPr>
        <w:t> </w:t>
      </w:r>
      <w:r>
        <w:rPr/>
        <w:t>usually</w:t>
      </w:r>
      <w:r>
        <w:rPr>
          <w:spacing w:val="-3"/>
        </w:rPr>
        <w:t> </w:t>
      </w:r>
      <w:r>
        <w:rPr/>
        <w:t>under</w:t>
      </w:r>
      <w:r>
        <w:rPr>
          <w:spacing w:val="-2"/>
        </w:rPr>
        <w:t> </w:t>
      </w:r>
      <w:r>
        <w:rPr/>
        <w:t>a</w:t>
      </w:r>
      <w:r>
        <w:rPr/>
        <w:t> federal</w:t>
      </w:r>
      <w:r>
        <w:rPr>
          <w:spacing w:val="-15"/>
        </w:rPr>
        <w:t> </w:t>
      </w:r>
      <w:r>
        <w:rPr/>
        <w:t>waiver</w:t>
      </w:r>
      <w:r>
        <w:rPr>
          <w:spacing w:val="-15"/>
        </w:rPr>
        <w:t> </w:t>
      </w:r>
      <w:r>
        <w:rPr/>
        <w:t>such</w:t>
      </w:r>
      <w:r>
        <w:rPr>
          <w:spacing w:val="-15"/>
        </w:rPr>
        <w:t> </w:t>
      </w:r>
      <w:r>
        <w:rPr/>
        <w:t>as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Home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>
          <w:spacing w:val="-1"/>
        </w:rPr>
        <w:t>Community</w:t>
      </w:r>
      <w:r>
        <w:rPr>
          <w:spacing w:val="-3"/>
        </w:rPr>
        <w:t>-­‐</w:t>
      </w:r>
      <w:r>
        <w:rPr>
          <w:spacing w:val="-1"/>
        </w:rPr>
        <w:t>based</w:t>
      </w:r>
      <w:r>
        <w:rPr>
          <w:spacing w:val="-15"/>
        </w:rPr>
        <w:t> </w:t>
      </w:r>
      <w:r>
        <w:rPr/>
        <w:t>Services</w:t>
      </w:r>
      <w:r>
        <w:rPr>
          <w:spacing w:val="-15"/>
        </w:rPr>
        <w:t> </w:t>
      </w:r>
      <w:r>
        <w:rPr/>
        <w:t>(HCBS)</w:t>
      </w:r>
      <w:r>
        <w:rPr>
          <w:spacing w:val="-15"/>
        </w:rPr>
        <w:t> </w:t>
      </w:r>
      <w:r>
        <w:rPr/>
        <w:t>under</w:t>
      </w:r>
      <w:r>
        <w:rPr>
          <w:spacing w:val="-14"/>
        </w:rPr>
        <w:t> </w:t>
      </w:r>
      <w:r>
        <w:rPr/>
        <w:t>Social</w:t>
      </w:r>
      <w:r>
        <w:rPr>
          <w:spacing w:val="-15"/>
        </w:rPr>
        <w:t> </w:t>
      </w:r>
      <w:r>
        <w:rPr/>
        <w:t>Security</w:t>
      </w:r>
      <w:r>
        <w:rPr>
          <w:spacing w:val="32"/>
          <w:w w:val="99"/>
        </w:rPr>
        <w:t> </w:t>
      </w:r>
      <w:r>
        <w:rPr/>
        <w:t>Act</w:t>
      </w:r>
      <w:r>
        <w:rPr>
          <w:spacing w:val="-13"/>
        </w:rPr>
        <w:t> </w:t>
      </w:r>
      <w:r>
        <w:rPr/>
        <w:t>section</w:t>
      </w:r>
      <w:r>
        <w:rPr>
          <w:spacing w:val="-13"/>
        </w:rPr>
        <w:t> </w:t>
      </w:r>
      <w:r>
        <w:rPr>
          <w:spacing w:val="-1"/>
        </w:rPr>
        <w:t>1915(c).</w:t>
      </w:r>
      <w:r>
        <w:rPr>
          <w:spacing w:val="-1"/>
          <w:position w:val="11"/>
          <w:sz w:val="16"/>
          <w:szCs w:val="16"/>
        </w:rPr>
        <w:t>8</w:t>
      </w:r>
      <w:r>
        <w:rPr>
          <w:position w:val="11"/>
          <w:sz w:val="16"/>
          <w:szCs w:val="16"/>
        </w:rPr>
        <w:t> </w:t>
      </w:r>
      <w:r>
        <w:rPr>
          <w:spacing w:val="13"/>
          <w:position w:val="11"/>
          <w:sz w:val="16"/>
          <w:szCs w:val="16"/>
        </w:rPr>
        <w:t> </w:t>
      </w:r>
      <w:r>
        <w:rPr/>
        <w:t>States</w:t>
      </w:r>
      <w:r>
        <w:rPr>
          <w:spacing w:val="-12"/>
        </w:rPr>
        <w:t> </w:t>
      </w:r>
      <w:r>
        <w:rPr/>
        <w:t>may</w:t>
      </w:r>
      <w:r>
        <w:rPr>
          <w:spacing w:val="-13"/>
        </w:rPr>
        <w:t> </w:t>
      </w:r>
      <w:r>
        <w:rPr/>
        <w:t>apply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this</w:t>
      </w:r>
      <w:r>
        <w:rPr>
          <w:spacing w:val="-12"/>
        </w:rPr>
        <w:t> </w:t>
      </w:r>
      <w:r>
        <w:rPr/>
        <w:t>waiver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provide</w:t>
      </w:r>
      <w:r>
        <w:rPr>
          <w:spacing w:val="-13"/>
        </w:rPr>
        <w:t> </w:t>
      </w:r>
      <w:r>
        <w:rPr>
          <w:spacing w:val="-1"/>
        </w:rPr>
        <w:t>long</w:t>
      </w:r>
      <w:r>
        <w:rPr>
          <w:spacing w:val="-3"/>
        </w:rPr>
        <w:t>-­‐</w:t>
      </w:r>
      <w:r>
        <w:rPr>
          <w:spacing w:val="-1"/>
        </w:rPr>
        <w:t>term</w:t>
      </w:r>
      <w:r>
        <w:rPr>
          <w:spacing w:val="-12"/>
        </w:rPr>
        <w:t> </w:t>
      </w:r>
      <w:r>
        <w:rPr/>
        <w:t>care</w:t>
      </w:r>
      <w:r>
        <w:rPr>
          <w:spacing w:val="-13"/>
        </w:rPr>
        <w:t> </w:t>
      </w:r>
      <w:r>
        <w:rPr/>
        <w:t>services</w:t>
      </w:r>
      <w:r>
        <w:rPr>
          <w:spacing w:val="-12"/>
        </w:rPr>
        <w:t> </w:t>
      </w:r>
      <w:r>
        <w:rPr/>
        <w:t>in</w:t>
      </w:r>
      <w:r>
        <w:rPr>
          <w:spacing w:val="35"/>
        </w:rPr>
        <w:t> </w:t>
      </w:r>
      <w:r>
        <w:rPr/>
        <w:t>home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community</w:t>
      </w:r>
      <w:r>
        <w:rPr>
          <w:spacing w:val="-2"/>
        </w:rPr>
        <w:t> </w:t>
      </w:r>
      <w:r>
        <w:rPr/>
        <w:t>settings</w:t>
      </w:r>
      <w:r>
        <w:rPr>
          <w:spacing w:val="-3"/>
        </w:rPr>
        <w:t> </w:t>
      </w:r>
      <w:r>
        <w:rPr/>
        <w:t>rather</w:t>
      </w:r>
      <w:r>
        <w:rPr>
          <w:spacing w:val="-2"/>
        </w:rPr>
        <w:t> </w:t>
      </w:r>
      <w:r>
        <w:rPr/>
        <w:t>than</w:t>
      </w:r>
      <w:r>
        <w:rPr>
          <w:spacing w:val="-2"/>
        </w:rPr>
        <w:t> </w:t>
      </w:r>
      <w:r>
        <w:rPr/>
        <w:t>institutional</w:t>
      </w:r>
      <w:r>
        <w:rPr>
          <w:spacing w:val="-3"/>
        </w:rPr>
        <w:t> </w:t>
      </w:r>
      <w:r>
        <w:rPr/>
        <w:t>settings.</w:t>
      </w:r>
      <w:r>
        <w:rPr>
          <w:spacing w:val="50"/>
        </w:rPr>
        <w:t> </w:t>
      </w:r>
      <w:r>
        <w:rPr/>
        <w:t>Kansas,</w:t>
      </w:r>
      <w:r>
        <w:rPr>
          <w:spacing w:val="-2"/>
        </w:rPr>
        <w:t> </w:t>
      </w:r>
      <w:r>
        <w:rPr/>
        <w:t>Pennsylvania,</w:t>
      </w:r>
      <w:r>
        <w:rPr>
          <w:spacing w:val="-3"/>
        </w:rPr>
        <w:t> </w:t>
      </w:r>
      <w:r>
        <w:rPr/>
        <w:t>and</w:t>
      </w:r>
      <w:r>
        <w:rPr/>
        <w:t> South</w:t>
      </w:r>
      <w:r>
        <w:rPr>
          <w:spacing w:val="-3"/>
        </w:rPr>
        <w:t> </w:t>
      </w:r>
      <w:r>
        <w:rPr/>
        <w:t>Carolina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only</w:t>
      </w:r>
      <w:r>
        <w:rPr>
          <w:spacing w:val="-3"/>
        </w:rPr>
        <w:t> </w:t>
      </w:r>
      <w:r>
        <w:rPr/>
        <w:t>states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have</w:t>
      </w:r>
      <w:r>
        <w:rPr>
          <w:spacing w:val="-2"/>
        </w:rPr>
        <w:t> </w:t>
      </w:r>
      <w:r>
        <w:rPr/>
        <w:t>used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waivers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provide</w:t>
      </w:r>
      <w:r>
        <w:rPr>
          <w:spacing w:val="-3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to</w:t>
      </w:r>
      <w:r>
        <w:rPr/>
        <w:t> beneficiaries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home,</w:t>
      </w:r>
      <w:r>
        <w:rPr>
          <w:spacing w:val="-3"/>
        </w:rPr>
        <w:t> </w:t>
      </w:r>
      <w:r>
        <w:rPr/>
        <w:t>specifically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home</w:t>
      </w:r>
      <w:r>
        <w:rPr>
          <w:spacing w:val="-3"/>
        </w:rPr>
        <w:t> </w:t>
      </w:r>
      <w:r>
        <w:rPr/>
        <w:t>remote</w:t>
      </w:r>
      <w:r>
        <w:rPr>
          <w:spacing w:val="-3"/>
        </w:rPr>
        <w:t> </w:t>
      </w:r>
      <w:r>
        <w:rPr/>
        <w:t>patient</w:t>
      </w:r>
      <w:r>
        <w:rPr>
          <w:spacing w:val="-2"/>
        </w:rPr>
        <w:t> </w:t>
      </w:r>
      <w:r>
        <w:rPr/>
        <w:t>monitoring.</w:t>
      </w:r>
    </w:p>
    <w:p>
      <w:pPr>
        <w:spacing w:after="0" w:line="292" w:lineRule="exact"/>
        <w:jc w:val="left"/>
        <w:sectPr>
          <w:pgSz w:w="12240" w:h="15840"/>
          <w:pgMar w:header="760" w:footer="834" w:top="1240" w:bottom="1020" w:left="1340" w:right="142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9"/>
          <w:szCs w:val="29"/>
        </w:rPr>
      </w:pPr>
    </w:p>
    <w:p>
      <w:pPr>
        <w:pStyle w:val="Heading1"/>
        <w:spacing w:line="1107" w:lineRule="exact"/>
        <w:ind w:right="0"/>
        <w:jc w:val="left"/>
        <w:rPr>
          <w:b w:val="0"/>
          <w:bCs w:val="0"/>
        </w:rPr>
      </w:pPr>
      <w:r>
        <w:rPr>
          <w:color w:val="EE5D1B"/>
        </w:rPr>
        <w:t>State</w:t>
      </w:r>
      <w:r>
        <w:rPr>
          <w:color w:val="EE5D1B"/>
          <w:spacing w:val="-26"/>
        </w:rPr>
        <w:t> </w:t>
      </w:r>
      <w:r>
        <w:rPr>
          <w:color w:val="EE5D1B"/>
          <w:spacing w:val="-1"/>
        </w:rPr>
        <w:t>Report</w:t>
      </w:r>
      <w:r>
        <w:rPr>
          <w:color w:val="EE5D1B"/>
          <w:spacing w:val="-24"/>
        </w:rPr>
        <w:t> </w:t>
      </w:r>
      <w:r>
        <w:rPr>
          <w:color w:val="EE5D1B"/>
          <w:spacing w:val="-1"/>
        </w:rPr>
        <w:t>Cards</w:t>
      </w:r>
      <w:r>
        <w:rPr>
          <w:b w:val="0"/>
        </w:rPr>
      </w:r>
    </w:p>
    <w:p>
      <w:pPr>
        <w:spacing w:after="0" w:line="1107" w:lineRule="exact"/>
        <w:jc w:val="left"/>
        <w:sectPr>
          <w:pgSz w:w="12240" w:h="15840"/>
          <w:pgMar w:header="760" w:footer="834" w:top="1240" w:bottom="1020" w:left="1720" w:right="172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8.600006pt;margin-top:195.240005pt;width:270.25pt;height:467.55pt;mso-position-horizontal-relative:page;mso-position-vertical-relative:page;z-index:-415528" coordorigin="5772,3905" coordsize="5405,9351">
            <v:group style="position:absolute;left:5772;top:3905;width:5405;height:9351" coordorigin="5772,3905" coordsize="5405,9351">
              <v:shape style="position:absolute;left:5772;top:3905;width:5405;height:9351" coordorigin="5772,3905" coordsize="5405,9351" path="m5772,3905l11177,3905,11177,13255,5772,13255,5772,3905xe" filled="true" fillcolor="#ffffff" stroked="false">
                <v:path arrowok="t"/>
                <v:fill type="solid"/>
              </v:shape>
            </v:group>
            <v:group style="position:absolute;left:5858;top:3905;width:5232;height:298" coordorigin="5858,3905" coordsize="5232,298">
              <v:shape style="position:absolute;left:5858;top:3905;width:5232;height:298" coordorigin="5858,3905" coordsize="5232,298" path="m5858,3905l11090,3905,11090,4202,5858,4202,5858,3905xe" filled="true" fillcolor="#ffffff" stroked="false">
                <v:path arrowok="t"/>
                <v:fill type="solid"/>
              </v:shape>
            </v:group>
            <v:group style="position:absolute;left:5858;top:4198;width:5232;height:298" coordorigin="5858,4198" coordsize="5232,298">
              <v:shape style="position:absolute;left:5858;top:4198;width:5232;height:298" coordorigin="5858,4198" coordsize="5232,298" path="m5858,4198l11090,4198,11090,4495,5858,4495,5858,4198xe" filled="true" fillcolor="#ffffff" stroked="false">
                <v:path arrowok="t"/>
                <v:fill type="solid"/>
              </v:shape>
            </v:group>
            <v:group style="position:absolute;left:5858;top:4490;width:5232;height:298" coordorigin="5858,4490" coordsize="5232,298">
              <v:shape style="position:absolute;left:5858;top:4490;width:5232;height:298" coordorigin="5858,4490" coordsize="5232,298" path="m5858,4490l11090,4490,11090,4788,5858,4788,5858,4490xe" filled="true" fillcolor="#ffffff" stroked="false">
                <v:path arrowok="t"/>
                <v:fill type="solid"/>
              </v:shape>
            </v:group>
            <v:group style="position:absolute;left:5858;top:4783;width:5232;height:298" coordorigin="5858,4783" coordsize="5232,298">
              <v:shape style="position:absolute;left:5858;top:4783;width:5232;height:298" coordorigin="5858,4783" coordsize="5232,298" path="m5858,4783l11090,4783,11090,5081,5858,5081,5858,4783xe" filled="true" fillcolor="#ffffff" stroked="false">
                <v:path arrowok="t"/>
                <v:fill type="solid"/>
              </v:shape>
            </v:group>
            <v:group style="position:absolute;left:5858;top:5076;width:5232;height:298" coordorigin="5858,5076" coordsize="5232,298">
              <v:shape style="position:absolute;left:5858;top:5076;width:5232;height:298" coordorigin="5858,5076" coordsize="5232,298" path="m5858,5076l11090,5076,11090,5374,5858,5374,5858,5076xe" filled="true" fillcolor="#ffffff" stroked="false">
                <v:path arrowok="t"/>
                <v:fill type="solid"/>
              </v:shape>
            </v:group>
            <v:group style="position:absolute;left:5858;top:5369;width:5232;height:298" coordorigin="5858,5369" coordsize="5232,298">
              <v:shape style="position:absolute;left:5858;top:5369;width:5232;height:298" coordorigin="5858,5369" coordsize="5232,298" path="m5858,5369l11090,5369,11090,5666,5858,5666,5858,5369xe" filled="true" fillcolor="#ffffff" stroked="false">
                <v:path arrowok="t"/>
                <v:fill type="solid"/>
              </v:shape>
            </v:group>
            <v:group style="position:absolute;left:5858;top:5662;width:5232;height:298" coordorigin="5858,5662" coordsize="5232,298">
              <v:shape style="position:absolute;left:5858;top:5662;width:5232;height:298" coordorigin="5858,5662" coordsize="5232,298" path="m5858,5662l11090,5662,11090,5959,5858,5959,5858,5662xe" filled="true" fillcolor="#ffffff" stroked="false">
                <v:path arrowok="t"/>
                <v:fill type="solid"/>
              </v:shape>
            </v:group>
            <v:group style="position:absolute;left:5858;top:5954;width:5232;height:298" coordorigin="5858,5954" coordsize="5232,298">
              <v:shape style="position:absolute;left:5858;top:5954;width:5232;height:298" coordorigin="5858,5954" coordsize="5232,298" path="m5858,5954l11090,5954,11090,6252,5858,6252,5858,5954xe" filled="true" fillcolor="#ffffff" stroked="false">
                <v:path arrowok="t"/>
                <v:fill type="solid"/>
              </v:shape>
            </v:group>
            <v:group style="position:absolute;left:5858;top:6247;width:5232;height:298" coordorigin="5858,6247" coordsize="5232,298">
              <v:shape style="position:absolute;left:5858;top:6247;width:5232;height:298" coordorigin="5858,6247" coordsize="5232,298" path="m5858,6247l11090,6247,11090,6545,5858,6545,5858,6247xe" filled="true" fillcolor="#ffffff" stroked="false">
                <v:path arrowok="t"/>
                <v:fill type="solid"/>
              </v:shape>
            </v:group>
            <v:group style="position:absolute;left:5858;top:6540;width:5232;height:298" coordorigin="5858,6540" coordsize="5232,298">
              <v:shape style="position:absolute;left:5858;top:6540;width:5232;height:298" coordorigin="5858,6540" coordsize="5232,298" path="m5858,6540l11090,6540,11090,6838,5858,6838,5858,6540xe" filled="true" fillcolor="#ffffff" stroked="false">
                <v:path arrowok="t"/>
                <v:fill type="solid"/>
              </v:shape>
            </v:group>
            <v:group style="position:absolute;left:5858;top:6833;width:5232;height:298" coordorigin="5858,6833" coordsize="5232,298">
              <v:shape style="position:absolute;left:5858;top:6833;width:5232;height:298" coordorigin="5858,6833" coordsize="5232,298" path="m5858,6833l11090,6833,11090,7130,5858,7130,5858,6833xe" filled="true" fillcolor="#ffffff" stroked="false">
                <v:path arrowok="t"/>
                <v:fill type="solid"/>
              </v:shape>
            </v:group>
            <v:group style="position:absolute;left:5858;top:7126;width:5232;height:298" coordorigin="5858,7126" coordsize="5232,298">
              <v:shape style="position:absolute;left:5858;top:7126;width:5232;height:298" coordorigin="5858,7126" coordsize="5232,298" path="m5858,7126l11090,7126,11090,7423,5858,7423,5858,7126xe" filled="true" fillcolor="#ffffff" stroked="false">
                <v:path arrowok="t"/>
                <v:fill type="solid"/>
              </v:shape>
            </v:group>
            <v:group style="position:absolute;left:5858;top:7418;width:5232;height:298" coordorigin="5858,7418" coordsize="5232,298">
              <v:shape style="position:absolute;left:5858;top:7418;width:5232;height:298" coordorigin="5858,7418" coordsize="5232,298" path="m5858,7418l11090,7418,11090,7716,5858,7716,5858,7418xe" filled="true" fillcolor="#ffffff" stroked="false">
                <v:path arrowok="t"/>
                <v:fill type="solid"/>
              </v:shape>
            </v:group>
            <v:group style="position:absolute;left:5858;top:7711;width:5232;height:298" coordorigin="5858,7711" coordsize="5232,298">
              <v:shape style="position:absolute;left:5858;top:7711;width:5232;height:298" coordorigin="5858,7711" coordsize="5232,298" path="m5858,7711l11090,7711,11090,8009,5858,8009,5858,7711xe" filled="true" fillcolor="#ffffff" stroked="false">
                <v:path arrowok="t"/>
                <v:fill type="solid"/>
              </v:shape>
            </v:group>
            <v:group style="position:absolute;left:5858;top:8004;width:5232;height:298" coordorigin="5858,8004" coordsize="5232,298">
              <v:shape style="position:absolute;left:5858;top:8004;width:5232;height:298" coordorigin="5858,8004" coordsize="5232,298" path="m5858,8004l11090,8004,11090,8302,5858,8302,5858,8004xe" filled="true" fillcolor="#ffffff" stroked="false">
                <v:path arrowok="t"/>
                <v:fill type="solid"/>
              </v:shape>
            </v:group>
            <v:group style="position:absolute;left:5858;top:8297;width:5232;height:298" coordorigin="5858,8297" coordsize="5232,298">
              <v:shape style="position:absolute;left:5858;top:8297;width:5232;height:298" coordorigin="5858,8297" coordsize="5232,298" path="m5858,8297l11090,8297,11090,8594,5858,8594,5858,8297xe" filled="true" fillcolor="#ffffff" stroked="false">
                <v:path arrowok="t"/>
                <v:fill type="solid"/>
              </v:shape>
            </v:group>
            <v:group style="position:absolute;left:5858;top:8590;width:5232;height:298" coordorigin="5858,8590" coordsize="5232,298">
              <v:shape style="position:absolute;left:5858;top:8590;width:5232;height:298" coordorigin="5858,8590" coordsize="5232,298" path="m5858,8590l11090,8590,11090,8887,5858,8887,5858,8590xe" filled="true" fillcolor="#ffffff" stroked="false">
                <v:path arrowok="t"/>
                <v:fill type="solid"/>
              </v:shape>
            </v:group>
            <v:group style="position:absolute;left:5858;top:8882;width:5232;height:298" coordorigin="5858,8882" coordsize="5232,298">
              <v:shape style="position:absolute;left:5858;top:8882;width:5232;height:298" coordorigin="5858,8882" coordsize="5232,298" path="m5858,8882l11090,8882,11090,9180,5858,9180,5858,8882xe" filled="true" fillcolor="#ffffff" stroked="false">
                <v:path arrowok="t"/>
                <v:fill type="solid"/>
              </v:shape>
            </v:group>
            <v:group style="position:absolute;left:5858;top:9175;width:5232;height:298" coordorigin="5858,9175" coordsize="5232,298">
              <v:shape style="position:absolute;left:5858;top:9175;width:5232;height:298" coordorigin="5858,9175" coordsize="5232,298" path="m5858,9175l11090,9175,11090,9473,5858,9473,5858,9175xe" filled="true" fillcolor="#ffffff" stroked="false">
                <v:path arrowok="t"/>
                <v:fill type="solid"/>
              </v:shape>
            </v:group>
            <v:group style="position:absolute;left:5858;top:9468;width:5232;height:298" coordorigin="5858,9468" coordsize="5232,298">
              <v:shape style="position:absolute;left:5858;top:9468;width:5232;height:298" coordorigin="5858,9468" coordsize="5232,298" path="m5858,9468l11090,9468,11090,9766,5858,9766,5858,9468xe" filled="true" fillcolor="#ffffff" stroked="false">
                <v:path arrowok="t"/>
                <v:fill type="solid"/>
              </v:shape>
            </v:group>
            <v:group style="position:absolute;left:5858;top:9761;width:5232;height:298" coordorigin="5858,9761" coordsize="5232,298">
              <v:shape style="position:absolute;left:5858;top:9761;width:5232;height:298" coordorigin="5858,9761" coordsize="5232,298" path="m5858,9761l11090,9761,11090,10058,5858,10058,5858,9761xe" filled="true" fillcolor="#ffffff" stroked="false">
                <v:path arrowok="t"/>
                <v:fill type="solid"/>
              </v:shape>
            </v:group>
            <v:group style="position:absolute;left:5858;top:10054;width:5232;height:298" coordorigin="5858,10054" coordsize="5232,298">
              <v:shape style="position:absolute;left:5858;top:10054;width:5232;height:298" coordorigin="5858,10054" coordsize="5232,298" path="m5858,10054l11090,10054,11090,10351,5858,10351,5858,10054xe" filled="true" fillcolor="#ffffff" stroked="false">
                <v:path arrowok="t"/>
                <v:fill type="solid"/>
              </v:shape>
            </v:group>
            <v:group style="position:absolute;left:5858;top:10346;width:5232;height:298" coordorigin="5858,10346" coordsize="5232,298">
              <v:shape style="position:absolute;left:5858;top:10346;width:5232;height:298" coordorigin="5858,10346" coordsize="5232,298" path="m5858,10346l11090,10346,11090,10644,5858,10644,5858,10346xe" filled="true" fillcolor="#ffffff" stroked="false">
                <v:path arrowok="t"/>
                <v:fill type="solid"/>
              </v:shape>
            </v:group>
            <v:group style="position:absolute;left:5858;top:10639;width:5232;height:298" coordorigin="5858,10639" coordsize="5232,298">
              <v:shape style="position:absolute;left:5858;top:10639;width:5232;height:298" coordorigin="5858,10639" coordsize="5232,298" path="m5858,10639l11090,10639,11090,10937,5858,10937,5858,10639xe" filled="true" fillcolor="#ffffff" stroked="false">
                <v:path arrowok="t"/>
                <v:fill type="solid"/>
              </v:shape>
            </v:group>
            <v:group style="position:absolute;left:5858;top:10932;width:5232;height:298" coordorigin="5858,10932" coordsize="5232,298">
              <v:shape style="position:absolute;left:5858;top:10932;width:5232;height:298" coordorigin="5858,10932" coordsize="5232,298" path="m5858,10932l11090,10932,11090,11230,5858,11230,5858,10932xe" filled="true" fillcolor="#ffffff" stroked="false">
                <v:path arrowok="t"/>
                <v:fill type="solid"/>
              </v:shape>
            </v:group>
            <v:group style="position:absolute;left:5858;top:11225;width:5232;height:303" coordorigin="5858,11225" coordsize="5232,303">
              <v:shape style="position:absolute;left:5858;top:11225;width:5232;height:303" coordorigin="5858,11225" coordsize="5232,303" path="m5858,11225l11090,11225,11090,11527,5858,11527,5858,11225xe" filled="true" fillcolor="#ffffff" stroked="false">
                <v:path arrowok="t"/>
                <v:fill type="solid"/>
              </v:shape>
            </v:group>
            <v:group style="position:absolute;left:5858;top:11522;width:5232;height:298" coordorigin="5858,11522" coordsize="5232,298">
              <v:shape style="position:absolute;left:5858;top:11522;width:5232;height:298" coordorigin="5858,11522" coordsize="5232,298" path="m5858,11522l11090,11522,11090,11820,5858,11820,5858,11522xe" filled="true" fillcolor="#ffffff" stroked="false">
                <v:path arrowok="t"/>
                <v:fill type="solid"/>
              </v:shape>
            </v:group>
            <v:group style="position:absolute;left:5858;top:11815;width:5232;height:298" coordorigin="5858,11815" coordsize="5232,298">
              <v:shape style="position:absolute;left:5858;top:11815;width:5232;height:298" coordorigin="5858,11815" coordsize="5232,298" path="m5858,11815l11090,11815,11090,12113,5858,12113,5858,11815xe" filled="true" fillcolor="#ffffff" stroked="false">
                <v:path arrowok="t"/>
                <v:fill type="solid"/>
              </v:shape>
            </v:group>
            <v:group style="position:absolute;left:5858;top:12108;width:5232;height:298" coordorigin="5858,12108" coordsize="5232,298">
              <v:shape style="position:absolute;left:5858;top:12108;width:5232;height:298" coordorigin="5858,12108" coordsize="5232,298" path="m5858,12108l11090,12108,11090,12406,5858,12406,5858,12108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71.901459pt;margin-top:75.472755pt;width:39.65pt;height:70.7pt;mso-position-horizontal-relative:page;mso-position-vertical-relative:page;z-index:-415504" coordorigin="9438,1509" coordsize="793,1414">
            <v:group style="position:absolute;left:10201;top:2165;width:23;height:227" coordorigin="10201,2165" coordsize="23,227">
              <v:shape style="position:absolute;left:10201;top:2165;width:23;height:227" coordorigin="10201,2165" coordsize="23,227" path="m10224,2165l10201,2187,10201,2392,10224,2370,10224,2165xe" filled="true" fillcolor="#330000" stroked="false">
                <v:path arrowok="t"/>
                <v:fill type="solid"/>
              </v:shape>
            </v:group>
            <v:group style="position:absolute;left:10201;top:2165;width:23;height:227" coordorigin="10201,2165" coordsize="23,227">
              <v:shape style="position:absolute;left:10201;top:2165;width:23;height:227" coordorigin="10201,2165" coordsize="23,227" path="m10224,2165l10224,2370,10201,2392,10201,2187,10224,2165xe" filled="false" stroked="true" strokeweight=".036590pt" strokecolor="#000000">
                <v:path arrowok="t"/>
              </v:shape>
            </v:group>
            <v:group style="position:absolute;left:10221;top:2211;width:2;height:225" coordorigin="10221,2211" coordsize="2,225">
              <v:shape style="position:absolute;left:10221;top:2211;width:2;height:225" coordorigin="10221,2211" coordsize="0,225" path="m10221,2211l10221,2435e" filled="false" stroked="true" strokeweight=".904932pt" strokecolor="#330000">
                <v:path arrowok="t"/>
              </v:shape>
            </v:group>
            <v:group style="position:absolute;left:10213;top:2211;width:17;height:225" coordorigin="10213,2211" coordsize="17,225">
              <v:shape style="position:absolute;left:10213;top:2211;width:17;height:225" coordorigin="10213,2211" coordsize="17,225" path="m10229,2415l10213,2435,10213,2231,10229,2211e" filled="false" stroked="true" strokeweight=".036589pt" strokecolor="#000000">
                <v:path arrowok="t"/>
              </v:shape>
            </v:group>
            <v:group style="position:absolute;left:10210;top:2231;width:2;height:238" coordorigin="10210,2231" coordsize="2,238">
              <v:shape style="position:absolute;left:10210;top:2231;width:2;height:238" coordorigin="10210,2231" coordsize="0,238" path="m10210,2231l10210,2468e" filled="false" stroked="true" strokeweight=".429284pt" strokecolor="#3a0000">
                <v:path arrowok="t"/>
              </v:shape>
            </v:group>
            <v:group style="position:absolute;left:10207;top:2231;width:7;height:238" coordorigin="10207,2231" coordsize="7,238">
              <v:shape style="position:absolute;left:10207;top:2231;width:7;height:238" coordorigin="10207,2231" coordsize="7,238" path="m10213,2231l10213,2435,10207,2468,10207,2263,10213,2231xe" filled="false" stroked="true" strokeweight=".036588pt" strokecolor="#000000">
                <v:path arrowok="t"/>
              </v:shape>
            </v:group>
            <v:group style="position:absolute;left:10177;top:2263;width:30;height:232" coordorigin="10177,2263" coordsize="30,232">
              <v:shape style="position:absolute;left:10177;top:2263;width:30;height:232" coordorigin="10177,2263" coordsize="30,232" path="m10207,2263l10177,2290,10177,2495,10207,2468,10207,2263xe" filled="true" fillcolor="#7a0000" stroked="false">
                <v:path arrowok="t"/>
                <v:fill type="solid"/>
              </v:shape>
            </v:group>
            <v:group style="position:absolute;left:10177;top:2263;width:30;height:232" coordorigin="10177,2263" coordsize="30,232">
              <v:shape style="position:absolute;left:10177;top:2263;width:30;height:232" coordorigin="10177,2263" coordsize="30,232" path="m10207,2263l10207,2468,10177,2495,10177,2290,10207,2263xe" filled="false" stroked="true" strokeweight=".036592pt" strokecolor="#000000">
                <v:path arrowok="t"/>
              </v:shape>
            </v:group>
            <v:group style="position:absolute;left:10177;top:2290;width:2;height:254" coordorigin="10177,2290" coordsize="2,254">
              <v:shape style="position:absolute;left:10177;top:2290;width:2;height:254" coordorigin="10177,2290" coordsize="0,254" path="m10177,2290l10177,2543e" filled="false" stroked="true" strokeweight=".1pt" strokecolor="#440000">
                <v:path arrowok="t"/>
              </v:shape>
            </v:group>
            <v:group style="position:absolute;left:10177;top:2290;width:2;height:254" coordorigin="10177,2290" coordsize="2,254">
              <v:shape style="position:absolute;left:10177;top:2290;width:2;height:254" coordorigin="10177,2290" coordsize="0,254" path="m10177,2290l10177,2495,10177,2543,10177,2339,10177,2290xe" filled="false" stroked="true" strokeweight=".036588pt" strokecolor="#000000">
                <v:path arrowok="t"/>
              </v:shape>
            </v:group>
            <v:group style="position:absolute;left:10188;top:2409;width:2;height:271" coordorigin="10188,2409" coordsize="2,271">
              <v:shape style="position:absolute;left:10188;top:2409;width:2;height:271" coordorigin="10188,2409" coordsize="0,271" path="m10188,2409l10188,2679e" filled="false" stroked="true" strokeweight=".722009pt" strokecolor="#3a0000">
                <v:path arrowok="t"/>
              </v:shape>
            </v:group>
            <v:group style="position:absolute;left:10182;top:2409;width:13;height:271" coordorigin="10182,2409" coordsize="13,271">
              <v:shape style="position:absolute;left:10182;top:2409;width:13;height:271" coordorigin="10182,2409" coordsize="13,271" path="m10194,2409l10194,2613,10182,2679,10182,2474,10194,2409xe" filled="false" stroked="true" strokeweight=".036589pt" strokecolor="#000000">
                <v:path arrowok="t"/>
              </v:shape>
            </v:group>
            <v:group style="position:absolute;left:9629;top:2531;width:573;height:205" coordorigin="9629,2531" coordsize="573,205">
              <v:shape style="position:absolute;left:9629;top:2531;width:573;height:205" coordorigin="9629,2531" coordsize="573,205" path="m10202,2531l10202,2736,9629,2736,9629,2531,10202,2531xe" filled="true" fillcolor="#540000" stroked="false">
                <v:path arrowok="t"/>
                <v:fill type="solid"/>
              </v:shape>
            </v:group>
            <v:group style="position:absolute;left:9629;top:2531;width:573;height:205" coordorigin="9629,2531" coordsize="573,205">
              <v:shape style="position:absolute;left:9629;top:2531;width:573;height:205" coordorigin="9629,2531" coordsize="573,205" path="m10202,2531l10202,2736,9629,2736,9629,2531,10202,2531xe" filled="false" stroked="true" strokeweight=".036786pt" strokecolor="#000000">
                <v:path arrowok="t"/>
              </v:shape>
            </v:group>
            <v:group style="position:absolute;left:9625;top:2531;width:2;height:228" coordorigin="9625,2531" coordsize="2,228">
              <v:shape style="position:absolute;left:9625;top:2531;width:2;height:228" coordorigin="9625,2531" coordsize="0,228" path="m9625,2531l9625,2758e" filled="false" stroked="true" strokeweight=".50247pt" strokecolor="#350000">
                <v:path arrowok="t"/>
              </v:shape>
            </v:group>
            <v:group style="position:absolute;left:9621;top:2531;width:9;height:228" coordorigin="9621,2531" coordsize="9,228">
              <v:shape style="position:absolute;left:9621;top:2531;width:9;height:228" coordorigin="9621,2531" coordsize="9,228" path="m9629,2531l9629,2736,9621,2758,9621,2554,9629,2531xe" filled="false" stroked="true" strokeweight=".036588pt" strokecolor="#000000">
                <v:path arrowok="t"/>
              </v:shape>
            </v:group>
            <v:group style="position:absolute;left:9660;top:2635;width:2;height:233" coordorigin="9660,2635" coordsize="2,233">
              <v:shape style="position:absolute;left:9660;top:2635;width:2;height:233" coordorigin="9660,2635" coordsize="0,233" path="m9660,2635l9660,2867e" filled="false" stroked="true" strokeweight=".79519pt" strokecolor="#330000">
                <v:path arrowok="t"/>
              </v:shape>
            </v:group>
            <v:group style="position:absolute;left:9654;top:2635;width:14;height:233" coordorigin="9654,2635" coordsize="14,233">
              <v:shape style="position:absolute;left:9654;top:2635;width:14;height:233" coordorigin="9654,2635" coordsize="14,233" path="m9667,2635l9667,2839,9654,2867,9654,2663,9667,2635xe" filled="false" stroked="true" strokeweight=".036589pt" strokecolor="#000000">
                <v:path arrowok="t"/>
              </v:shape>
            </v:group>
            <v:group style="position:absolute;left:9547;top:2605;width:2;height:246" coordorigin="9547,2605" coordsize="2,246">
              <v:shape style="position:absolute;left:9547;top:2605;width:2;height:246" coordorigin="9547,2605" coordsize="0,246" path="m9547,2605l9547,2850e" filled="false" stroked="true" strokeweight=".356103pt" strokecolor="#750000">
                <v:path arrowok="t"/>
              </v:shape>
            </v:group>
            <v:group style="position:absolute;left:9545;top:2605;width:6;height:246" coordorigin="9545,2605" coordsize="6,246">
              <v:shape style="position:absolute;left:9545;top:2605;width:6;height:246" coordorigin="9545,2605" coordsize="6,246" path="m9550,2645l9550,2850,9545,2809,9545,2605,9550,2645xe" filled="false" stroked="true" strokeweight=".036588pt" strokecolor="#000000">
                <v:path arrowok="t"/>
              </v:shape>
            </v:group>
            <v:group style="position:absolute;left:9438;top:2682;width:26;height:218" coordorigin="9438,2682" coordsize="26,218">
              <v:shape style="position:absolute;left:9438;top:2682;width:26;height:218" coordorigin="9438,2682" coordsize="26,218" path="m9464,2682l9438,2695,9438,2900,9464,2886,9464,2682xe" filled="true" fillcolor="#330000" stroked="false">
                <v:path arrowok="t"/>
                <v:fill type="solid"/>
              </v:shape>
            </v:group>
            <v:group style="position:absolute;left:9438;top:2682;width:26;height:218" coordorigin="9438,2682" coordsize="26,218">
              <v:shape style="position:absolute;left:9438;top:2682;width:26;height:218" coordorigin="9438,2682" coordsize="26,218" path="m9464,2682l9464,2886,9438,2900e" filled="false" stroked="true" strokeweight=".036700pt" strokecolor="#000000">
                <v:path arrowok="t"/>
              </v:shape>
              <v:shape style="position:absolute;left:9438;top:2682;width:26;height:218" coordorigin="9438,2682" coordsize="26,218" path="m9438,2695l9464,2682e" filled="false" stroked="true" strokeweight=".036700pt" strokecolor="#000000">
                <v:path arrowok="t"/>
              </v:shape>
            </v:group>
            <v:group style="position:absolute;left:9495;top:2605;width:50;height:297" coordorigin="9495,2605" coordsize="50,297">
              <v:shape style="position:absolute;left:9495;top:2605;width:50;height:297" coordorigin="9495,2605" coordsize="50,297" path="m9545,2605l9495,2697,9495,2901,9545,2809,9545,2605xe" filled="true" fillcolor="#330000" stroked="false">
                <v:path arrowok="t"/>
                <v:fill type="solid"/>
              </v:shape>
            </v:group>
            <v:group style="position:absolute;left:9495;top:2605;width:50;height:297" coordorigin="9495,2605" coordsize="50,297">
              <v:shape style="position:absolute;left:9495;top:2605;width:50;height:297" coordorigin="9495,2605" coordsize="50,297" path="m9545,2605l9545,2809,9495,2901,9495,2697,9545,2605xe" filled="false" stroked="true" strokeweight=".036594pt" strokecolor="#000000">
                <v:path arrowok="t"/>
              </v:shape>
            </v:group>
            <v:group style="position:absolute;left:9464;top:2682;width:32;height:220" coordorigin="9464,2682" coordsize="32,220">
              <v:shape style="position:absolute;left:9464;top:2682;width:32;height:220" coordorigin="9464,2682" coordsize="32,220" path="m9464,2682l9464,2886,9495,2901,9495,2697,9464,2682xe" filled="true" fillcolor="#630000" stroked="false">
                <v:path arrowok="t"/>
                <v:fill type="solid"/>
              </v:shape>
            </v:group>
            <v:group style="position:absolute;left:9464;top:2682;width:32;height:220" coordorigin="9464,2682" coordsize="32,220">
              <v:shape style="position:absolute;left:9464;top:2682;width:32;height:220" coordorigin="9464,2682" coordsize="32,220" path="m9495,2697l9495,2901,9464,2886,9464,2682,9495,2697xe" filled="false" stroked="true" strokeweight=".036593pt" strokecolor="#000000">
                <v:path arrowok="t"/>
              </v:shape>
            </v:group>
            <v:group style="position:absolute;left:9545;top:2671;width:33;height:249" coordorigin="9545,2671" coordsize="33,249">
              <v:shape style="position:absolute;left:9545;top:2671;width:33;height:249" coordorigin="9545,2671" coordsize="33,249" path="m9545,2671l9545,2875,9577,2919,9577,2714,9545,2671xe" filled="true" fillcolor="#7c0000" stroked="false">
                <v:path arrowok="t"/>
                <v:fill type="solid"/>
              </v:shape>
            </v:group>
            <v:group style="position:absolute;left:9545;top:2671;width:33;height:249" coordorigin="9545,2671" coordsize="33,249">
              <v:shape style="position:absolute;left:9545;top:2671;width:33;height:249" coordorigin="9545,2671" coordsize="33,249" path="m9577,2714l9577,2919,9545,2875,9545,2671,9577,2714xe" filled="false" stroked="true" strokeweight=".036592pt" strokecolor="#000000">
                <v:path arrowok="t"/>
              </v:shape>
            </v:group>
            <v:group style="position:absolute;left:9616;top:2681;width:51;height:242" coordorigin="9616,2681" coordsize="51,242">
              <v:shape style="position:absolute;left:9616;top:2681;width:51;height:242" coordorigin="9616,2681" coordsize="51,242" path="m9667,2681l9616,2718,9616,2923,9667,2886,9667,2681xe" filled="true" fillcolor="#330000" stroked="false">
                <v:path arrowok="t"/>
                <v:fill type="solid"/>
              </v:shape>
            </v:group>
            <v:group style="position:absolute;left:9616;top:2681;width:51;height:242" coordorigin="9616,2681" coordsize="51,242">
              <v:shape style="position:absolute;left:9616;top:2681;width:51;height:242" coordorigin="9616,2681" coordsize="51,242" path="m9667,2681l9667,2886,9616,2923,9616,2718,9667,2681xe" filled="false" stroked="true" strokeweight=".036598pt" strokecolor="#000000">
                <v:path arrowok="t"/>
              </v:shape>
            </v:group>
            <v:group style="position:absolute;left:9577;top:2714;width:40;height:209" coordorigin="9577,2714" coordsize="40,209">
              <v:shape style="position:absolute;left:9577;top:2714;width:40;height:209" coordorigin="9577,2714" coordsize="40,209" path="m9577,2714l9577,2919,9616,2923,9616,2718,9577,2714xe" filled="true" fillcolor="#490000" stroked="false">
                <v:path arrowok="t"/>
                <v:fill type="solid"/>
              </v:shape>
            </v:group>
            <v:group style="position:absolute;left:9577;top:2714;width:40;height:209" coordorigin="9577,2714" coordsize="40,209">
              <v:shape style="position:absolute;left:9577;top:2714;width:40;height:209" coordorigin="9577,2714" coordsize="40,209" path="m9616,2718l9616,2923,9577,2919,9577,2714,9616,2718xe" filled="false" stroked="true" strokeweight=".036596pt" strokecolor="#000000">
                <v:path arrowok="t"/>
              </v:shape>
            </v:group>
            <v:group style="position:absolute;left:9438;top:1510;width:792;height:1209" coordorigin="9438,1510" coordsize="792,1209">
              <v:shape style="position:absolute;left:9438;top:1510;width:792;height:1209" coordorigin="9438,1510" coordsize="792,1209" path="m9641,2605l9545,2605,9550,2645,9545,2671,9577,2714,9616,2718,9667,2681,9654,2663,9667,2635,9651,2612,9643,2610,9641,2605xe" filled="true" fillcolor="#ce3800" stroked="false">
                <v:path arrowok="t"/>
                <v:fill type="solid"/>
              </v:shape>
              <v:shape style="position:absolute;left:9438;top:1510;width:792;height:1209" coordorigin="9438,1510" coordsize="792,1209" path="m9503,2682l9464,2682,9495,2697,9503,2682xe" filled="true" fillcolor="#ce3800" stroked="false">
                <v:path arrowok="t"/>
                <v:fill type="solid"/>
              </v:shape>
              <v:shape style="position:absolute;left:9438;top:1510;width:792;height:1209" coordorigin="9438,1510" coordsize="792,1209" path="m9553,1510l9550,1510,9566,1536,9449,2266,9438,2695,9464,2682,9503,2682,9545,2605,9641,2605,9621,2554,9629,2531,10202,2531,10182,2474,10194,2409,10177,2339,10177,2290,10207,2263,10213,2231,10229,2211,10201,2187,10224,2165,10194,2136,10170,2064,10095,1522,9800,1522,9774,1522,9748,1522,9724,1520,9678,1519,9656,1517,9637,1516,9619,1515,9603,1514,9588,1513,9576,1512,9566,1511,9558,1511,9553,1510xe" filled="true" fillcolor="#ce3800" stroked="false">
                <v:path arrowok="t"/>
                <v:fill type="solid"/>
              </v:shape>
              <v:shape style="position:absolute;left:9438;top:1510;width:792;height:1209" coordorigin="9438,1510" coordsize="792,1209" path="m10095,1517l10087,1517,10080,1518,10071,1518,10059,1519,10045,1519,10030,1519,10012,1519,9973,1521,9951,1521,9928,1522,9904,1522,9879,1522,10095,1522,10095,1517xe" filled="true" fillcolor="#ce3800" stroked="false">
                <v:path arrowok="t"/>
                <v:fill type="solid"/>
              </v:shape>
            </v:group>
            <v:group style="position:absolute;left:9438;top:1510;width:792;height:1209" coordorigin="9438,1510" coordsize="792,1209">
              <v:shape style="position:absolute;left:9438;top:1510;width:792;height:1209" coordorigin="9438,1510" coordsize="792,1209" path="m10095,1517l10170,2064,10194,2136,10224,2165,10201,2187,10229,2211e" filled="false" stroked="true" strokeweight=".036700pt" strokecolor="#000000">
                <v:path arrowok="t"/>
              </v:shape>
              <v:shape style="position:absolute;left:9438;top:1510;width:792;height:1209" coordorigin="9438,1510" coordsize="792,1209" path="m10229,2211l10213,2231,10207,2263,10177,2290,10177,2339,10194,2409,10182,2474,10202,2531,9629,2531,9621,2554,9643,2610,9651,2612,9667,2635,9654,2663,9667,2681,9616,2718,9577,2714,9545,2671,9550,2645,9545,2605,9495,2697,9464,2682,9438,2695e" filled="false" stroked="true" strokeweight=".036700pt" strokecolor="#000000">
                <v:path arrowok="t"/>
              </v:shape>
              <v:shape style="position:absolute;left:9438;top:1510;width:792;height:1209" coordorigin="9438,1510" coordsize="792,1209" path="m9438,2695l9449,2266,9566,1536,9550,1510e" filled="false" stroked="true" strokeweight=".036700pt" strokecolor="#000000">
                <v:path arrowok="t"/>
              </v:shape>
              <v:shape style="position:absolute;left:9438;top:1510;width:792;height:1209" coordorigin="9438,1510" coordsize="792,1209" path="m9553,1510l9558,1511,9566,1511,9576,1512,9588,1513,9603,1514,9619,1515,9637,1516,9656,1517,9678,1519,9700,1519,9724,1520,9748,1522,9774,1522,9800,1522,9826,1522,9853,1522,9879,1522,9904,1522,9928,1522,9951,1521,9973,1521,9993,1520,10012,1519,10030,1519,10045,1519,10059,1519,10071,1518,10080,1518,10087,1517,10093,1517,10095,1517e" filled="false" stroked="true" strokeweight=".036700pt" strokecolor="#00000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82"/>
        <w:gridCol w:w="691"/>
        <w:gridCol w:w="2688"/>
        <w:gridCol w:w="1120"/>
        <w:gridCol w:w="1640"/>
      </w:tblGrid>
      <w:tr>
        <w:trPr>
          <w:trHeight w:val="276" w:hRule="exact"/>
        </w:trPr>
        <w:tc>
          <w:tcPr>
            <w:tcW w:w="7162" w:type="dxa"/>
            <w:gridSpan w:val="3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/>
              <w:ind w:left="2456" w:right="1588" w:hanging="863"/>
              <w:jc w:val="left"/>
              <w:rPr>
                <w:rFonts w:ascii="Calibri" w:hAnsi="Calibri" w:cs="Calibri" w:eastAsia="Calibri"/>
                <w:sz w:val="60"/>
                <w:szCs w:val="60"/>
              </w:rPr>
            </w:pPr>
            <w:r>
              <w:rPr>
                <w:rFonts w:ascii="Calibri"/>
                <w:b/>
                <w:color w:val="FFFFFF"/>
                <w:spacing w:val="-1"/>
                <w:sz w:val="60"/>
              </w:rPr>
              <w:t>Telemedicine</w:t>
            </w:r>
            <w:r>
              <w:rPr>
                <w:rFonts w:ascii="Calibri"/>
                <w:b/>
                <w:color w:val="FFFFFF"/>
                <w:spacing w:val="-11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in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60"/>
              </w:rPr>
              <w:t> </w:t>
            </w:r>
            <w:r>
              <w:rPr>
                <w:rFonts w:ascii="Calibri"/>
                <w:b/>
                <w:color w:val="FFFFFF"/>
                <w:sz w:val="60"/>
              </w:rPr>
              <w:t>Alabama</w:t>
            </w:r>
            <w:r>
              <w:rPr>
                <w:rFonts w:ascii="Calibri"/>
                <w:sz w:val="60"/>
              </w:rPr>
            </w:r>
          </w:p>
        </w:tc>
        <w:tc>
          <w:tcPr>
            <w:tcW w:w="1120" w:type="dxa"/>
            <w:tcBorders>
              <w:top w:val="single" w:sz="18" w:space="0" w:color="000000"/>
              <w:left w:val="single" w:sz="18" w:space="0" w:color="000000"/>
              <w:bottom w:val="nil" w:sz="6" w:space="0" w:color="auto"/>
              <w:right w:val="single" w:sz="7" w:space="0" w:color="7C0000"/>
            </w:tcBorders>
          </w:tcPr>
          <w:p>
            <w:pPr/>
          </w:p>
        </w:tc>
        <w:tc>
          <w:tcPr>
            <w:tcW w:w="1640" w:type="dxa"/>
            <w:tcBorders>
              <w:top w:val="single" w:sz="18" w:space="0" w:color="000000"/>
              <w:left w:val="single" w:sz="7" w:space="0" w:color="7C0000"/>
              <w:bottom w:val="nil" w:sz="6" w:space="0" w:color="auto"/>
              <w:right w:val="single" w:sz="18" w:space="0" w:color="000000"/>
            </w:tcBorders>
          </w:tcPr>
          <w:p>
            <w:pPr/>
          </w:p>
        </w:tc>
      </w:tr>
      <w:tr>
        <w:trPr>
          <w:trHeight w:val="1236" w:hRule="exact"/>
        </w:trPr>
        <w:tc>
          <w:tcPr>
            <w:tcW w:w="7162" w:type="dxa"/>
            <w:gridSpan w:val="3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2760" w:type="dxa"/>
            <w:gridSpan w:val="2"/>
            <w:tcBorders>
              <w:top w:val="nil" w:sz="6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907" w:hRule="exact"/>
        </w:trPr>
        <w:tc>
          <w:tcPr>
            <w:tcW w:w="447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right="3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PARITY:</w:t>
            </w:r>
            <w:r>
              <w:rPr>
                <w:rFonts w:ascii="Calibri"/>
                <w:sz w:val="33"/>
              </w:rPr>
            </w:r>
          </w:p>
        </w:tc>
        <w:tc>
          <w:tcPr>
            <w:tcW w:w="5448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right="1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GAPS:</w:t>
            </w:r>
            <w:r>
              <w:rPr>
                <w:rFonts w:ascii="Calibri"/>
                <w:sz w:val="33"/>
              </w:rPr>
            </w:r>
          </w:p>
        </w:tc>
      </w:tr>
      <w:tr>
        <w:trPr>
          <w:trHeight w:val="336" w:hRule="exact"/>
        </w:trPr>
        <w:tc>
          <w:tcPr>
            <w:tcW w:w="3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7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48" w:type="dxa"/>
            <w:gridSpan w:val="3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ListParagraph"/>
              <w:numPr>
                <w:ilvl w:val="0"/>
                <w:numId w:val="4"/>
              </w:numPr>
              <w:tabs>
                <w:tab w:pos="544" w:val="left" w:leader="none"/>
              </w:tabs>
              <w:spacing w:line="239" w:lineRule="auto" w:before="0" w:after="0"/>
              <w:ind w:left="543" w:right="189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AL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has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no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law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bordered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GA,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MS,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TN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which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enacted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laws.</w:t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86" w:lineRule="exact"/>
              <w:ind w:left="9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Medicaid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4"/>
              </w:numPr>
              <w:tabs>
                <w:tab w:pos="544" w:val="left" w:leader="none"/>
              </w:tabs>
              <w:spacing w:line="292" w:lineRule="exact" w:before="1" w:after="0"/>
              <w:ind w:left="543" w:right="220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Limited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patient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settings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include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hospital,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physician’s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office,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FQHC,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CAH,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RHC,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CMHC.</w:t>
            </w:r>
            <w:r>
              <w:rPr>
                <w:rFonts w:ascii="Calibri" w:hAnsi="Calibri" w:cs="Calibri" w:eastAsia="Calibri"/>
                <w:spacing w:val="5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home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recognized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originating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site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under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Health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Home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model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RPM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use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only.</w:t>
            </w:r>
          </w:p>
          <w:p>
            <w:pPr>
              <w:pStyle w:val="ListParagraph"/>
              <w:numPr>
                <w:ilvl w:val="0"/>
                <w:numId w:val="4"/>
              </w:numPr>
              <w:tabs>
                <w:tab w:pos="544" w:val="left" w:leader="none"/>
              </w:tabs>
              <w:spacing w:line="292" w:lineRule="exact" w:before="0" w:after="0"/>
              <w:ind w:left="543" w:right="453" w:hanging="450"/>
              <w:jc w:val="both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providers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are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restricted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MDs/DOs,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PAs,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NPs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physician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mental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services.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4"/>
              </w:numPr>
              <w:tabs>
                <w:tab w:pos="544" w:val="left" w:leader="none"/>
              </w:tabs>
              <w:spacing w:line="292" w:lineRule="exact" w:before="1" w:after="0"/>
              <w:ind w:left="543" w:right="857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Requires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written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z w:val="24"/>
              </w:rPr>
              <w:t> telepresenter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premises.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86" w:lineRule="exact"/>
              <w:ind w:left="9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Innovation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4"/>
              </w:numPr>
              <w:tabs>
                <w:tab w:pos="544" w:val="left" w:leader="none"/>
              </w:tabs>
              <w:spacing w:line="292" w:lineRule="exact" w:before="1" w:after="0"/>
              <w:ind w:left="543" w:right="231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CMS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approved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program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based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off</w:t>
            </w:r>
            <w:r>
              <w:rPr>
                <w:rFonts w:ascii="Calibri"/>
                <w:sz w:val="24"/>
              </w:rPr>
              <w:t> of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successful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1st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medical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model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uses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nurses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employed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sz w:val="24"/>
              </w:rPr>
              <w:t> the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Department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remotely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monitor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vital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signs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patients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with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diabetes,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hypertension,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congestive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heart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disease.</w:t>
            </w:r>
            <w:r>
              <w:rPr>
                <w:rFonts w:ascii="Calibri"/>
                <w:sz w:val="24"/>
              </w:rPr>
              <w:t> Although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use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RPM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was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approved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this</w:t>
            </w:r>
            <w:r>
              <w:rPr>
                <w:rFonts w:ascii="Calibri"/>
                <w:sz w:val="24"/>
              </w:rPr>
              <w:t> program,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there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no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mention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using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other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</w:t>
            </w:r>
            <w:r>
              <w:rPr>
                <w:rFonts w:ascii="Calibri"/>
                <w:spacing w:val="-12"/>
                <w:sz w:val="24"/>
              </w:rPr>
              <w:t> </w:t>
            </w:r>
            <w:r>
              <w:rPr>
                <w:rFonts w:ascii="Calibri"/>
                <w:sz w:val="24"/>
              </w:rPr>
              <w:t>modalities.</w:t>
            </w:r>
          </w:p>
        </w:tc>
      </w:tr>
      <w:tr>
        <w:trPr>
          <w:trHeight w:val="336" w:hRule="exact"/>
        </w:trPr>
        <w:tc>
          <w:tcPr>
            <w:tcW w:w="3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1" w:lineRule="exact"/>
              <w:ind w:left="2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position w:val="11"/>
                <w:sz w:val="16"/>
              </w:rPr>
              <w:t>9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7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48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</w:p>
        </w:tc>
        <w:tc>
          <w:tcPr>
            <w:tcW w:w="6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7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48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06" w:hRule="exact"/>
        </w:trPr>
        <w:tc>
          <w:tcPr>
            <w:tcW w:w="447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74"/>
              <w:ind w:left="739" w:right="434" w:hanging="297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b/>
                <w:sz w:val="26"/>
              </w:rPr>
              <w:t>MEDICAID</w:t>
            </w:r>
            <w:r>
              <w:rPr>
                <w:rFonts w:ascii="Calibri"/>
                <w:b/>
                <w:spacing w:val="-12"/>
                <w:sz w:val="26"/>
              </w:rPr>
              <w:t> </w:t>
            </w:r>
            <w:r>
              <w:rPr>
                <w:rFonts w:ascii="Calibri"/>
                <w:b/>
                <w:sz w:val="26"/>
              </w:rPr>
              <w:t>SERVICE</w:t>
            </w:r>
            <w:r>
              <w:rPr>
                <w:rFonts w:ascii="Calibri"/>
                <w:b/>
                <w:spacing w:val="-11"/>
                <w:sz w:val="26"/>
              </w:rPr>
              <w:t> </w:t>
            </w:r>
            <w:r>
              <w:rPr>
                <w:rFonts w:ascii="Calibri"/>
                <w:b/>
                <w:sz w:val="26"/>
              </w:rPr>
              <w:t>COVERAGE</w:t>
            </w:r>
            <w:r>
              <w:rPr>
                <w:rFonts w:ascii="Calibri"/>
                <w:b/>
                <w:spacing w:val="-11"/>
                <w:sz w:val="26"/>
              </w:rPr>
              <w:t> </w:t>
            </w:r>
            <w:r>
              <w:rPr>
                <w:rFonts w:ascii="Calibri"/>
                <w:b/>
                <w:sz w:val="26"/>
              </w:rPr>
              <w:t>&amp;</w:t>
            </w:r>
            <w:r>
              <w:rPr>
                <w:rFonts w:ascii="Calibri"/>
                <w:b/>
                <w:w w:val="99"/>
                <w:sz w:val="26"/>
              </w:rPr>
              <w:t> </w:t>
            </w:r>
            <w:r>
              <w:rPr>
                <w:rFonts w:ascii="Calibri"/>
                <w:b/>
                <w:spacing w:val="-1"/>
                <w:sz w:val="26"/>
              </w:rPr>
              <w:t>CONDITIONS</w:t>
            </w:r>
            <w:r>
              <w:rPr>
                <w:rFonts w:ascii="Calibri"/>
                <w:b/>
                <w:spacing w:val="-15"/>
                <w:sz w:val="26"/>
              </w:rPr>
              <w:t> </w:t>
            </w:r>
            <w:r>
              <w:rPr>
                <w:rFonts w:ascii="Calibri"/>
                <w:b/>
                <w:sz w:val="26"/>
              </w:rPr>
              <w:t>OF</w:t>
            </w:r>
            <w:r>
              <w:rPr>
                <w:rFonts w:ascii="Calibri"/>
                <w:b/>
                <w:spacing w:val="-14"/>
                <w:sz w:val="26"/>
              </w:rPr>
              <w:t> </w:t>
            </w:r>
            <w:r>
              <w:rPr>
                <w:rFonts w:ascii="Calibri"/>
                <w:b/>
                <w:sz w:val="26"/>
              </w:rPr>
              <w:t>PAYMENT: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5448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3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2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Setting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2"/>
              <w:ind w:left="7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48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Technologies</w:t>
            </w:r>
          </w:p>
        </w:tc>
        <w:tc>
          <w:tcPr>
            <w:tcW w:w="6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7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48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114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Distance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Geography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</w:p>
        </w:tc>
        <w:tc>
          <w:tcPr>
            <w:tcW w:w="6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7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48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</w:p>
        </w:tc>
        <w:tc>
          <w:tcPr>
            <w:tcW w:w="6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7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48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</w:p>
        </w:tc>
        <w:tc>
          <w:tcPr>
            <w:tcW w:w="6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7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48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2" w:lineRule="auto" w:before="27"/>
              <w:ind w:left="360" w:right="851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Mental/behavioral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Health</w:t>
            </w:r>
            <w:r>
              <w:rPr>
                <w:rFonts w:ascii="Calibri"/>
                <w:spacing w:val="2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</w:t>
            </w:r>
            <w:r>
              <w:rPr>
                <w:rFonts w:ascii="Calibri"/>
                <w:spacing w:val="-1"/>
                <w:position w:val="11"/>
                <w:sz w:val="16"/>
              </w:rPr>
              <w:t>10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7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48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Rehabilitation</w:t>
            </w:r>
          </w:p>
        </w:tc>
        <w:tc>
          <w:tcPr>
            <w:tcW w:w="6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12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N/A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48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1" w:lineRule="exact"/>
              <w:ind w:left="3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position w:val="11"/>
                <w:sz w:val="16"/>
              </w:rPr>
              <w:t>11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7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48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7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48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Telepresenter</w:t>
            </w:r>
          </w:p>
        </w:tc>
        <w:tc>
          <w:tcPr>
            <w:tcW w:w="6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7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48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42" w:hRule="exact"/>
        </w:trPr>
        <w:tc>
          <w:tcPr>
            <w:tcW w:w="447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54"/>
              <w:ind w:left="701" w:right="693" w:firstLine="64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b/>
                <w:sz w:val="26"/>
              </w:rPr>
              <w:t>INNOVATIVE</w:t>
            </w:r>
            <w:r>
              <w:rPr>
                <w:rFonts w:ascii="Calibri"/>
                <w:b/>
                <w:spacing w:val="-14"/>
                <w:sz w:val="26"/>
              </w:rPr>
              <w:t> </w:t>
            </w:r>
            <w:r>
              <w:rPr>
                <w:rFonts w:ascii="Calibri"/>
                <w:b/>
                <w:sz w:val="26"/>
              </w:rPr>
              <w:t>PAYMENT</w:t>
            </w:r>
            <w:r>
              <w:rPr>
                <w:rFonts w:ascii="Calibri"/>
                <w:b/>
                <w:spacing w:val="-14"/>
                <w:sz w:val="26"/>
              </w:rPr>
              <w:t> </w:t>
            </w:r>
            <w:r>
              <w:rPr>
                <w:rFonts w:ascii="Calibri"/>
                <w:b/>
                <w:sz w:val="26"/>
              </w:rPr>
              <w:t>OR</w:t>
            </w:r>
            <w:r>
              <w:rPr>
                <w:rFonts w:ascii="Calibri"/>
                <w:b/>
                <w:spacing w:val="21"/>
                <w:w w:val="99"/>
                <w:sz w:val="26"/>
              </w:rPr>
              <w:t> </w:t>
            </w:r>
            <w:r>
              <w:rPr>
                <w:rFonts w:ascii="Calibri"/>
                <w:b/>
                <w:sz w:val="26"/>
              </w:rPr>
              <w:t>SERVICE</w:t>
            </w:r>
            <w:r>
              <w:rPr>
                <w:rFonts w:ascii="Calibri"/>
                <w:b/>
                <w:spacing w:val="-15"/>
                <w:sz w:val="26"/>
              </w:rPr>
              <w:t> </w:t>
            </w:r>
            <w:r>
              <w:rPr>
                <w:rFonts w:ascii="Calibri"/>
                <w:b/>
                <w:sz w:val="26"/>
              </w:rPr>
              <w:t>DELIVERY</w:t>
            </w:r>
            <w:r>
              <w:rPr>
                <w:rFonts w:ascii="Calibri"/>
                <w:b/>
                <w:spacing w:val="-15"/>
                <w:sz w:val="26"/>
              </w:rPr>
              <w:t> </w:t>
            </w:r>
            <w:r>
              <w:rPr>
                <w:rFonts w:ascii="Calibri"/>
                <w:b/>
                <w:sz w:val="26"/>
              </w:rPr>
              <w:t>MODELS: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5448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5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6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48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48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Dual</w:t>
            </w:r>
            <w:r>
              <w:rPr>
                <w:rFonts w:ascii="Calibri" w:hAnsi="Calibri" w:cs="Calibri" w:eastAsia="Calibri"/>
                <w:spacing w:val="7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Eligibles</w:t>
            </w:r>
          </w:p>
        </w:tc>
        <w:tc>
          <w:tcPr>
            <w:tcW w:w="6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48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4" w:lineRule="exact"/>
              <w:ind w:left="3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position w:val="11"/>
                <w:sz w:val="16"/>
              </w:rPr>
              <w:t>12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85" w:lineRule="exact"/>
              <w:ind w:left="7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8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448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HCBS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Waiver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48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Corrections</w:t>
            </w:r>
          </w:p>
        </w:tc>
        <w:tc>
          <w:tcPr>
            <w:tcW w:w="6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85" w:lineRule="exact"/>
              <w:ind w:left="7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8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448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1" w:lineRule="exact"/>
              <w:ind w:left="3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Other</w:t>
            </w:r>
            <w:r>
              <w:rPr>
                <w:rFonts w:ascii="Calibri"/>
                <w:position w:val="11"/>
                <w:sz w:val="16"/>
              </w:rPr>
              <w:t>13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85" w:lineRule="exact"/>
              <w:ind w:left="7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8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448" w:type="dxa"/>
            <w:gridSpan w:val="3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760" w:footer="834" w:top="1240" w:bottom="1020" w:left="1160" w:right="9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3.079987pt;margin-top:195.240005pt;width:269.3pt;height:503.05pt;mso-position-horizontal-relative:page;mso-position-vertical-relative:page;z-index:-415480" coordorigin="5662,3905" coordsize="5386,10061">
            <v:group style="position:absolute;left:5662;top:3905;width:5386;height:10061" coordorigin="5662,3905" coordsize="5386,10061">
              <v:shape style="position:absolute;left:5662;top:3905;width:5386;height:10061" coordorigin="5662,3905" coordsize="5386,10061" path="m5662,3905l11047,3905,11047,13966,5662,13966,5662,3905xe" filled="true" fillcolor="#ffffff" stroked="false">
                <v:path arrowok="t"/>
                <v:fill type="solid"/>
              </v:shape>
            </v:group>
            <v:group style="position:absolute;left:5753;top:3905;width:5213;height:298" coordorigin="5753,3905" coordsize="5213,298">
              <v:shape style="position:absolute;left:5753;top:3905;width:5213;height:298" coordorigin="5753,3905" coordsize="5213,298" path="m5753,3905l10966,3905,10966,4202,5753,4202,5753,3905xe" filled="true" fillcolor="#ffffff" stroked="false">
                <v:path arrowok="t"/>
                <v:fill type="solid"/>
              </v:shape>
            </v:group>
            <v:group style="position:absolute;left:5753;top:4198;width:5213;height:322" coordorigin="5753,4198" coordsize="5213,322">
              <v:shape style="position:absolute;left:5753;top:4198;width:5213;height:322" coordorigin="5753,4198" coordsize="5213,322" path="m5753,4198l10966,4198,10966,4519,5753,4519,5753,4198xe" filled="true" fillcolor="#ffffff" stroked="false">
                <v:path arrowok="t"/>
                <v:fill type="solid"/>
              </v:shape>
            </v:group>
            <v:group style="position:absolute;left:5753;top:4514;width:5213;height:322" coordorigin="5753,4514" coordsize="5213,322">
              <v:shape style="position:absolute;left:5753;top:4514;width:5213;height:322" coordorigin="5753,4514" coordsize="5213,322" path="m5753,4514l10966,4514,10966,4836,5753,4836,5753,4514xe" filled="true" fillcolor="#ffffff" stroked="false">
                <v:path arrowok="t"/>
                <v:fill type="solid"/>
              </v:shape>
            </v:group>
            <v:group style="position:absolute;left:5753;top:4831;width:5213;height:298" coordorigin="5753,4831" coordsize="5213,298">
              <v:shape style="position:absolute;left:5753;top:4831;width:5213;height:298" coordorigin="5753,4831" coordsize="5213,298" path="m5753,4831l10966,4831,10966,5129,5753,5129,5753,4831xe" filled="true" fillcolor="#ffffff" stroked="false">
                <v:path arrowok="t"/>
                <v:fill type="solid"/>
              </v:shape>
            </v:group>
            <v:group style="position:absolute;left:5753;top:5124;width:5213;height:298" coordorigin="5753,5124" coordsize="5213,298">
              <v:shape style="position:absolute;left:5753;top:5124;width:5213;height:298" coordorigin="5753,5124" coordsize="5213,298" path="m5753,5124l10966,5124,10966,5422,5753,5422,5753,5124xe" filled="true" fillcolor="#ffffff" stroked="false">
                <v:path arrowok="t"/>
                <v:fill type="solid"/>
              </v:shape>
            </v:group>
            <v:group style="position:absolute;left:5753;top:5417;width:5213;height:298" coordorigin="5753,5417" coordsize="5213,298">
              <v:shape style="position:absolute;left:5753;top:5417;width:5213;height:298" coordorigin="5753,5417" coordsize="5213,298" path="m5753,5417l10966,5417,10966,5714,5753,5714,5753,5417xe" filled="true" fillcolor="#ffffff" stroked="false">
                <v:path arrowok="t"/>
                <v:fill type="solid"/>
              </v:shape>
            </v:group>
            <v:group style="position:absolute;left:5753;top:5710;width:5213;height:298" coordorigin="5753,5710" coordsize="5213,298">
              <v:shape style="position:absolute;left:5753;top:5710;width:5213;height:298" coordorigin="5753,5710" coordsize="5213,298" path="m5753,5710l10966,5710,10966,6007,5753,6007,5753,5710xe" filled="true" fillcolor="#ffffff" stroked="false">
                <v:path arrowok="t"/>
                <v:fill type="solid"/>
              </v:shape>
            </v:group>
            <v:group style="position:absolute;left:5753;top:6002;width:5213;height:298" coordorigin="5753,6002" coordsize="5213,298">
              <v:shape style="position:absolute;left:5753;top:6002;width:5213;height:298" coordorigin="5753,6002" coordsize="5213,298" path="m5753,6002l10966,6002,10966,6300,5753,6300,5753,6002xe" filled="true" fillcolor="#ffffff" stroked="false">
                <v:path arrowok="t"/>
                <v:fill type="solid"/>
              </v:shape>
            </v:group>
            <v:group style="position:absolute;left:5753;top:6295;width:5213;height:298" coordorigin="5753,6295" coordsize="5213,298">
              <v:shape style="position:absolute;left:5753;top:6295;width:5213;height:298" coordorigin="5753,6295" coordsize="5213,298" path="m5753,6295l10966,6295,10966,6593,5753,6593,5753,6295xe" filled="true" fillcolor="#ffffff" stroked="false">
                <v:path arrowok="t"/>
                <v:fill type="solid"/>
              </v:shape>
            </v:group>
            <v:group style="position:absolute;left:5753;top:6588;width:5213;height:298" coordorigin="5753,6588" coordsize="5213,298">
              <v:shape style="position:absolute;left:5753;top:6588;width:5213;height:298" coordorigin="5753,6588" coordsize="5213,298" path="m5753,6588l10966,6588,10966,6886,5753,6886,5753,6588xe" filled="true" fillcolor="#ffffff" stroked="false">
                <v:path arrowok="t"/>
                <v:fill type="solid"/>
              </v:shape>
            </v:group>
            <v:group style="position:absolute;left:5753;top:6881;width:5213;height:298" coordorigin="5753,6881" coordsize="5213,298">
              <v:shape style="position:absolute;left:5753;top:6881;width:5213;height:298" coordorigin="5753,6881" coordsize="5213,298" path="m5753,6881l10966,6881,10966,7178,5753,7178,5753,6881xe" filled="true" fillcolor="#ffffff" stroked="false">
                <v:path arrowok="t"/>
                <v:fill type="solid"/>
              </v:shape>
            </v:group>
            <v:group style="position:absolute;left:5753;top:7174;width:5213;height:298" coordorigin="5753,7174" coordsize="5213,298">
              <v:shape style="position:absolute;left:5753;top:7174;width:5213;height:298" coordorigin="5753,7174" coordsize="5213,298" path="m5753,7174l10966,7174,10966,7471,5753,7471,5753,7174xe" filled="true" fillcolor="#ffffff" stroked="false">
                <v:path arrowok="t"/>
                <v:fill type="solid"/>
              </v:shape>
            </v:group>
            <v:group style="position:absolute;left:5753;top:7466;width:5213;height:298" coordorigin="5753,7466" coordsize="5213,298">
              <v:shape style="position:absolute;left:5753;top:7466;width:5213;height:298" coordorigin="5753,7466" coordsize="5213,298" path="m5753,7466l10966,7466,10966,7764,5753,7764,5753,7466xe" filled="true" fillcolor="#ffffff" stroked="false">
                <v:path arrowok="t"/>
                <v:fill type="solid"/>
              </v:shape>
            </v:group>
            <v:group style="position:absolute;left:5753;top:7759;width:5213;height:298" coordorigin="5753,7759" coordsize="5213,298">
              <v:shape style="position:absolute;left:5753;top:7759;width:5213;height:298" coordorigin="5753,7759" coordsize="5213,298" path="m5753,7759l10966,7759,10966,8057,5753,8057,5753,7759xe" filled="true" fillcolor="#ffffff" stroked="false">
                <v:path arrowok="t"/>
                <v:fill type="solid"/>
              </v:shape>
            </v:group>
            <v:group style="position:absolute;left:5753;top:8052;width:5213;height:298" coordorigin="5753,8052" coordsize="5213,298">
              <v:shape style="position:absolute;left:5753;top:8052;width:5213;height:298" coordorigin="5753,8052" coordsize="5213,298" path="m5753,8052l10966,8052,10966,8350,5753,8350,5753,8052xe" filled="true" fillcolor="#ffffff" stroked="false">
                <v:path arrowok="t"/>
                <v:fill type="solid"/>
              </v:shape>
            </v:group>
            <v:group style="position:absolute;left:5753;top:8345;width:5213;height:298" coordorigin="5753,8345" coordsize="5213,298">
              <v:shape style="position:absolute;left:5753;top:8345;width:5213;height:298" coordorigin="5753,8345" coordsize="5213,298" path="m5753,8345l10966,8345,10966,8642,5753,8642,5753,8345xe" filled="true" fillcolor="#ffffff" stroked="false">
                <v:path arrowok="t"/>
                <v:fill type="solid"/>
              </v:shape>
            </v:group>
            <v:group style="position:absolute;left:5753;top:8638;width:5213;height:298" coordorigin="5753,8638" coordsize="5213,298">
              <v:shape style="position:absolute;left:5753;top:8638;width:5213;height:298" coordorigin="5753,8638" coordsize="5213,298" path="m5753,8638l10966,8638,10966,8935,5753,8935,5753,8638xe" filled="true" fillcolor="#ffffff" stroked="false">
                <v:path arrowok="t"/>
                <v:fill type="solid"/>
              </v:shape>
            </v:group>
            <v:group style="position:absolute;left:5753;top:8930;width:5213;height:298" coordorigin="5753,8930" coordsize="5213,298">
              <v:shape style="position:absolute;left:5753;top:8930;width:5213;height:298" coordorigin="5753,8930" coordsize="5213,298" path="m5753,8930l10966,8930,10966,9228,5753,9228,5753,8930xe" filled="true" fillcolor="#ffffff" stroked="false">
                <v:path arrowok="t"/>
                <v:fill type="solid"/>
              </v:shape>
            </v:group>
            <v:group style="position:absolute;left:5753;top:9223;width:5213;height:298" coordorigin="5753,9223" coordsize="5213,298">
              <v:shape style="position:absolute;left:5753;top:9223;width:5213;height:298" coordorigin="5753,9223" coordsize="5213,298" path="m5753,9223l10966,9223,10966,9521,5753,9521,5753,9223xe" filled="true" fillcolor="#ffffff" stroked="false">
                <v:path arrowok="t"/>
                <v:fill type="solid"/>
              </v:shape>
            </v:group>
            <v:group style="position:absolute;left:5753;top:9516;width:5213;height:327" coordorigin="5753,9516" coordsize="5213,327">
              <v:shape style="position:absolute;left:5753;top:9516;width:5213;height:327" coordorigin="5753,9516" coordsize="5213,327" path="m5753,9516l10966,9516,10966,9842,5753,9842,5753,9516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35.289215pt;margin-top:75.367493pt;width:95.3pt;height:71.5pt;mso-position-horizontal-relative:page;mso-position-vertical-relative:page;z-index:-415456" coordorigin="8706,1507" coordsize="1906,1430">
            <v:group style="position:absolute;left:9639;top:1680;width:2;height:333" coordorigin="9639,1680" coordsize="2,333">
              <v:shape style="position:absolute;left:9639;top:1680;width:2;height:333" coordorigin="9639,1680" coordsize="0,333" path="m9639,1680l9639,2012e" filled="false" stroked="true" strokeweight=".994009pt" strokecolor="#0c49b7">
                <v:path arrowok="t"/>
              </v:shape>
            </v:group>
            <v:group style="position:absolute;left:9630;top:1680;width:18;height:333" coordorigin="9630,1680" coordsize="18,333">
              <v:shape style="position:absolute;left:9630;top:1680;width:18;height:333" coordorigin="9630,1680" coordsize="18,333" path="m9648,1712l9648,2012,9630,1980,9630,1680,9648,1712xe" filled="false" stroked="true" strokeweight=".047053pt" strokecolor="#000000">
                <v:path arrowok="t"/>
              </v:shape>
            </v:group>
            <v:group style="position:absolute;left:9653;top:1712;width:2;height:314" coordorigin="9653,1712" coordsize="2,314">
              <v:shape style="position:absolute;left:9653;top:1712;width:2;height:314" coordorigin="9653,1712" coordsize="0,314" path="m9653,1712l9653,2025e" filled="false" stroked="true" strokeweight=".570522pt" strokecolor="#0f4fba">
                <v:path arrowok="t"/>
              </v:shape>
            </v:group>
            <v:group style="position:absolute;left:9648;top:1712;width:10;height:314" coordorigin="9648,1712" coordsize="10,314">
              <v:shape style="position:absolute;left:9648;top:1712;width:10;height:314" coordorigin="9648,1712" coordsize="10,314" path="m9657,1724l9657,2025,9648,2012,9648,1712,9657,1724xe" filled="false" stroked="true" strokeweight=".047053pt" strokecolor="#000000">
                <v:path arrowok="t"/>
              </v:shape>
            </v:group>
            <v:group style="position:absolute;left:9669;top:1724;width:2;height:333" coordorigin="9669,1724" coordsize="2,333">
              <v:shape style="position:absolute;left:9669;top:1724;width:2;height:333" coordorigin="9669,1724" coordsize="0,333" path="m9669,1724l9669,2057e" filled="false" stroked="true" strokeweight="1.276332pt" strokecolor="#0f4fba">
                <v:path arrowok="t"/>
              </v:shape>
            </v:group>
            <v:group style="position:absolute;left:9657;top:1724;width:24;height:333" coordorigin="9657,1724" coordsize="24,333">
              <v:shape style="position:absolute;left:9657;top:1724;width:24;height:333" coordorigin="9657,1724" coordsize="24,333" path="m9681,1756l9681,2057,9657,2025,9657,1724,9681,1756xe" filled="false" stroked="true" strokeweight=".047054pt" strokecolor="#000000">
                <v:path arrowok="t"/>
              </v:shape>
            </v:group>
            <v:group style="position:absolute;left:9525;top:1893;width:107;height:304" coordorigin="9525,1893" coordsize="107,304">
              <v:shape style="position:absolute;left:9525;top:1893;width:107;height:304" coordorigin="9525,1893" coordsize="107,304" path="m9631,1893l9525,1896,9525,2196,9631,2194,9631,1893xe" filled="true" fillcolor="#000089" stroked="false">
                <v:path arrowok="t"/>
                <v:fill type="solid"/>
              </v:shape>
            </v:group>
            <v:group style="position:absolute;left:9525;top:1893;width:107;height:304" coordorigin="9525,1893" coordsize="107,304">
              <v:shape style="position:absolute;left:9525;top:1893;width:107;height:304" coordorigin="9525,1893" coordsize="107,304" path="m9631,1893l9631,2194,9525,2196,9525,1896,9631,1893xe" filled="false" stroked="true" strokeweight=".047065pt" strokecolor="#000000">
                <v:path arrowok="t"/>
              </v:shape>
            </v:group>
            <v:group style="position:absolute;left:9511;top:1876;width:2;height:321" coordorigin="9511,1876" coordsize="2,321">
              <v:shape style="position:absolute;left:9511;top:1876;width:2;height:321" coordorigin="9511,1876" coordsize="0,321" path="m9511,1876l9511,2196e" filled="false" stroked="true" strokeweight="1.417473pt" strokecolor="#0744b5">
                <v:path arrowok="t"/>
              </v:shape>
            </v:group>
            <v:group style="position:absolute;left:9498;top:1876;width:27;height:321" coordorigin="9498,1876" coordsize="27,321">
              <v:shape style="position:absolute;left:9498;top:1876;width:27;height:321" coordorigin="9498,1876" coordsize="27,321" path="m9525,1896l9525,2196,9498,2178,9498,1876,9525,1896xe" filled="false" stroked="true" strokeweight=".047054pt" strokecolor="#000000">
                <v:path arrowok="t"/>
              </v:shape>
            </v:group>
            <v:group style="position:absolute;left:9632;top:1932;width:2;height:318" coordorigin="9632,1932" coordsize="2,318">
              <v:shape style="position:absolute;left:9632;top:1932;width:2;height:318" coordorigin="9632,1932" coordsize="0,318" path="m9632,1932l9632,2250e" filled="false" stroked="true" strokeweight=".711695pt" strokecolor="#0f4fba">
                <v:path arrowok="t"/>
              </v:shape>
            </v:group>
            <v:group style="position:absolute;left:9626;top:1932;width:13;height:318" coordorigin="9626,1932" coordsize="13,318">
              <v:shape style="position:absolute;left:9626;top:1932;width:13;height:318" coordorigin="9626,1932" coordsize="13,318" path="m9638,1948l9638,2250,9626,2233,9626,1932,9638,1948xe" filled="false" stroked="true" strokeweight=".047053pt" strokecolor="#000000">
                <v:path arrowok="t"/>
              </v:shape>
            </v:group>
            <v:group style="position:absolute;left:9414;top:2153;width:93;height:320" coordorigin="9414,2153" coordsize="93,320">
              <v:shape style="position:absolute;left:9414;top:2153;width:93;height:320" coordorigin="9414,2153" coordsize="93,320" path="m9414,2153l9414,2454,9506,2473,9506,2172,9414,2153xe" filled="true" fillcolor="#00119b" stroked="false">
                <v:path arrowok="t"/>
                <v:fill type="solid"/>
              </v:shape>
            </v:group>
            <v:group style="position:absolute;left:9414;top:2153;width:93;height:320" coordorigin="9414,2153" coordsize="93,320">
              <v:shape style="position:absolute;left:9414;top:2153;width:93;height:320" coordorigin="9414,2153" coordsize="93,320" path="m9506,2172l9506,2473,9414,2454,9414,2153,9506,2172xe" filled="false" stroked="true" strokeweight=".047062pt" strokecolor="#000000">
                <v:path arrowok="t"/>
              </v:shape>
            </v:group>
            <v:group style="position:absolute;left:10276;top:2083;width:2;height:322" coordorigin="10276,2083" coordsize="2,322">
              <v:shape style="position:absolute;left:10276;top:2083;width:2;height:322" coordorigin="10276,2083" coordsize="0,322" path="m10276,2083l10276,2405e" filled="false" stroked="true" strokeweight=".429344pt" strokecolor="#00169e">
                <v:path arrowok="t"/>
              </v:shape>
            </v:group>
            <v:group style="position:absolute;left:10273;top:2083;width:7;height:322" coordorigin="10273,2083" coordsize="7,322">
              <v:shape style="position:absolute;left:10273;top:2083;width:7;height:322" coordorigin="10273,2083" coordsize="7,322" path="m10279,2083l10279,2384,10273,2405,10273,2103,10279,2083xe" filled="false" stroked="true" strokeweight=".047053pt" strokecolor="#000000">
                <v:path arrowok="t"/>
              </v:shape>
            </v:group>
            <v:group style="position:absolute;left:10207;top:1541;width:59;height:865" coordorigin="10207,1541" coordsize="59,865">
              <v:shape style="position:absolute;left:10207;top:1541;width:59;height:865" coordorigin="10207,1541" coordsize="59,865" path="m10265,1541l10207,2103,10207,2405,10265,1842,10265,1541xe" filled="true" fillcolor="#002ba8" stroked="false">
                <v:path arrowok="t"/>
                <v:fill type="solid"/>
              </v:shape>
            </v:group>
            <v:group style="position:absolute;left:10207;top:1541;width:59;height:865" coordorigin="10207,1541" coordsize="59,865">
              <v:shape style="position:absolute;left:10207;top:1541;width:59;height:865" coordorigin="10207,1541" coordsize="59,865" path="m10265,1541l10265,1842,10207,2405,10207,2103,10265,1541xe" filled="false" stroked="true" strokeweight=".047054pt" strokecolor="#000000">
                <v:path arrowok="t"/>
              </v:shape>
            </v:group>
            <v:group style="position:absolute;left:9989;top:2112;width:59;height:314" coordorigin="9989,2112" coordsize="59,314">
              <v:shape style="position:absolute;left:9989;top:2112;width:59;height:314" coordorigin="9989,2112" coordsize="59,314" path="m9989,2112l9989,2413,10047,2426,10047,2125,9989,2112xe" filled="true" fillcolor="#00119b" stroked="false">
                <v:path arrowok="t"/>
                <v:fill type="solid"/>
              </v:shape>
            </v:group>
            <v:group style="position:absolute;left:9989;top:2112;width:59;height:314" coordorigin="9989,2112" coordsize="59,314">
              <v:shape style="position:absolute;left:9989;top:2112;width:59;height:314" coordorigin="9989,2112" coordsize="59,314" path="m10047,2125l10047,2426,9989,2413,9989,2112,10047,2125xe" filled="false" stroked="true" strokeweight=".047057pt" strokecolor="#000000">
                <v:path arrowok="t"/>
              </v:shape>
            </v:group>
            <v:group style="position:absolute;left:10047;top:2125;width:46;height:320" coordorigin="10047,2125" coordsize="46,320">
              <v:shape style="position:absolute;left:10047;top:2125;width:46;height:320" coordorigin="10047,2125" coordsize="46,320" path="m10047,2125l10047,2426,10092,2445,10092,2144,10047,2125xe" filled="true" fillcolor="#0030aa" stroked="false">
                <v:path arrowok="t"/>
                <v:fill type="solid"/>
              </v:shape>
            </v:group>
            <v:group style="position:absolute;left:10047;top:2125;width:46;height:320" coordorigin="10047,2125" coordsize="46,320">
              <v:shape style="position:absolute;left:10047;top:2125;width:46;height:320" coordorigin="10047,2125" coordsize="46,320" path="m10092,2144l10092,2445,10047,2426,10047,2125,10092,2144xe" filled="false" stroked="true" strokeweight=".047055pt" strokecolor="#000000">
                <v:path arrowok="t"/>
              </v:shape>
            </v:group>
            <v:group style="position:absolute;left:10092;top:2139;width:122;height:306" coordorigin="10092,2139" coordsize="122,306">
              <v:shape style="position:absolute;left:10092;top:2139;width:122;height:306" coordorigin="10092,2139" coordsize="122,306" path="m10213,2139l10092,2144,10092,2445,10213,2440,10213,2139xe" filled="true" fillcolor="#000087" stroked="false">
                <v:path arrowok="t"/>
                <v:fill type="solid"/>
              </v:shape>
            </v:group>
            <v:group style="position:absolute;left:10092;top:2139;width:122;height:306" coordorigin="10092,2139" coordsize="122,306">
              <v:shape style="position:absolute;left:10092;top:2139;width:122;height:306" coordorigin="10092,2139" coordsize="122,306" path="m10213,2139l10213,2440,10092,2445,10092,2144,10213,2139xe" filled="false" stroked="true" strokeweight=".047068pt" strokecolor="#000000">
                <v:path arrowok="t"/>
              </v:shape>
            </v:group>
            <v:group style="position:absolute;left:9985;top:2112;width:2;height:333" coordorigin="9985,2112" coordsize="2,333">
              <v:shape style="position:absolute;left:9985;top:2112;width:2;height:333" coordorigin="9985,2112" coordsize="0,333" path="m9985,2112l9985,2445e" filled="false" stroked="true" strokeweight=".429376pt" strokecolor="#0021a3">
                <v:path arrowok="t"/>
              </v:shape>
            </v:group>
            <v:group style="position:absolute;left:9982;top:2112;width:7;height:333" coordorigin="9982,2112" coordsize="7,333">
              <v:shape style="position:absolute;left:9982;top:2112;width:7;height:333" coordorigin="9982,2112" coordsize="7,333" path="m9989,2112l9989,2413,9982,2445,9982,2145,9989,2112xe" filled="false" stroked="true" strokeweight=".047053pt" strokecolor="#000000">
                <v:path arrowok="t"/>
              </v:shape>
            </v:group>
            <v:group style="position:absolute;left:9835;top:2104;width:69;height:328" coordorigin="9835,2104" coordsize="69,328">
              <v:shape style="position:absolute;left:9835;top:2104;width:69;height:328" coordorigin="9835,2104" coordsize="69,328" path="m9904,2104l9835,2130,9835,2431,9904,2405,9904,2104xe" filled="true" fillcolor="#00007c" stroked="false">
                <v:path arrowok="t"/>
                <v:fill type="solid"/>
              </v:shape>
            </v:group>
            <v:group style="position:absolute;left:9835;top:2104;width:69;height:328" coordorigin="9835,2104" coordsize="69,328">
              <v:shape style="position:absolute;left:9835;top:2104;width:69;height:328" coordorigin="9835,2104" coordsize="69,328" path="m9904,2104l9904,2405,9835,2431,9835,2130,9904,2104xe" filled="false" stroked="true" strokeweight=".047058pt" strokecolor="#000000">
                <v:path arrowok="t"/>
              </v:shape>
            </v:group>
            <v:group style="position:absolute;left:9942;top:2145;width:40;height:315" coordorigin="9942,2145" coordsize="40,315">
              <v:shape style="position:absolute;left:9942;top:2145;width:40;height:315" coordorigin="9942,2145" coordsize="40,315" path="m9982,2145l9942,2158,9942,2459,9982,2445,9982,2145xe" filled="true" fillcolor="#00007c" stroked="false">
                <v:path arrowok="t"/>
                <v:fill type="solid"/>
              </v:shape>
            </v:group>
            <v:group style="position:absolute;left:9942;top:2145;width:40;height:315" coordorigin="9942,2145" coordsize="40,315">
              <v:shape style="position:absolute;left:9942;top:2145;width:40;height:315" coordorigin="9942,2145" coordsize="40,315" path="m9982,2145l9982,2445,9942,2459,9942,2158,9982,2145xe" filled="false" stroked="true" strokeweight=".047055pt" strokecolor="#000000">
                <v:path arrowok="t"/>
              </v:shape>
            </v:group>
            <v:group style="position:absolute;left:10213;top:2139;width:78;height:326" coordorigin="10213,2139" coordsize="78,326">
              <v:shape style="position:absolute;left:10213;top:2139;width:78;height:326" coordorigin="10213,2139" coordsize="78,326" path="m10213,2139l10213,2440,10291,2464,10291,2163,10213,2139xe" filled="true" fillcolor="#0021a3" stroked="false">
                <v:path arrowok="t"/>
                <v:fill type="solid"/>
              </v:shape>
            </v:group>
            <v:group style="position:absolute;left:10213;top:2139;width:78;height:326" coordorigin="10213,2139" coordsize="78,326">
              <v:shape style="position:absolute;left:10213;top:2139;width:78;height:326" coordorigin="10213,2139" coordsize="78,326" path="m10291,2163l10291,2464,10213,2440,10213,2139,10291,2163xe" filled="false" stroked="true" strokeweight=".047059pt" strokecolor="#000000">
                <v:path arrowok="t"/>
              </v:shape>
            </v:group>
            <v:group style="position:absolute;left:9941;top:2158;width:2;height:313" coordorigin="9941,2158" coordsize="2,313">
              <v:shape style="position:absolute;left:9941;top:2158;width:2;height:313" coordorigin="9941,2158" coordsize="0,313" path="m9941,2158l9941,2470e" filled="false" stroked="true" strokeweight=".288203pt" strokecolor="#00169e">
                <v:path arrowok="t"/>
              </v:shape>
            </v:group>
            <v:group style="position:absolute;left:9939;top:2158;width:4;height:313" coordorigin="9939,2158" coordsize="4,313">
              <v:shape style="position:absolute;left:9939;top:2158;width:4;height:313" coordorigin="9939,2158" coordsize="4,313" path="m9942,2158l9942,2459,9939,2470,9939,2169,9942,2158xe" filled="false" stroked="true" strokeweight=".047053pt" strokecolor="#000000">
                <v:path arrowok="t"/>
              </v:shape>
            </v:group>
            <v:group style="position:absolute;left:9763;top:2130;width:73;height:378" coordorigin="9763,2130" coordsize="73,378">
              <v:shape style="position:absolute;left:9763;top:2130;width:73;height:378" coordorigin="9763,2130" coordsize="73,378" path="m9835,2130l9763,2207,9763,2508,9835,2431,9835,2130xe" filled="true" fillcolor="#00008e" stroked="false">
                <v:path arrowok="t"/>
                <v:fill type="solid"/>
              </v:shape>
            </v:group>
            <v:group style="position:absolute;left:9763;top:2130;width:73;height:378" coordorigin="9763,2130" coordsize="73,378">
              <v:shape style="position:absolute;left:9763;top:2130;width:73;height:378" coordorigin="9763,2130" coordsize="73,378" path="m9835,2130l9835,2431,9763,2508,9763,2207,9835,2130xe" filled="false" stroked="true" strokeweight=".047057pt" strokecolor="#000000">
                <v:path arrowok="t"/>
              </v:shape>
            </v:group>
            <v:group style="position:absolute;left:9828;top:2169;width:112;height:339" coordorigin="9828,2169" coordsize="112,339">
              <v:shape style="position:absolute;left:9828;top:2169;width:112;height:339" coordorigin="9828,2169" coordsize="112,339" path="m9939,2169l9828,2207,9828,2508,9939,2470,9939,2169xe" filled="true" fillcolor="#00007c" stroked="false">
                <v:path arrowok="t"/>
                <v:fill type="solid"/>
              </v:shape>
            </v:group>
            <v:group style="position:absolute;left:9828;top:2169;width:112;height:339" coordorigin="9828,2169" coordsize="112,339">
              <v:shape style="position:absolute;left:9828;top:2169;width:112;height:339" coordorigin="9828,2169" coordsize="112,339" path="m9939,2169l9939,2470,9828,2508,9828,2207,9939,2169xe" filled="false" stroked="true" strokeweight=".047064pt" strokecolor="#000000">
                <v:path arrowok="t"/>
              </v:shape>
            </v:group>
            <v:group style="position:absolute;left:9755;top:2207;width:2;height:326" coordorigin="9755,2207" coordsize="2,326">
              <v:shape style="position:absolute;left:9755;top:2207;width:2;height:326" coordorigin="9755,2207" coordsize="0,326" path="m9755,2207l9755,2532e" filled="false" stroked="true" strokeweight=".852869pt" strokecolor="#000796">
                <v:path arrowok="t"/>
              </v:shape>
            </v:group>
            <v:group style="position:absolute;left:9748;top:2207;width:16;height:326" coordorigin="9748,2207" coordsize="16,326">
              <v:shape style="position:absolute;left:9748;top:2207;width:16;height:326" coordorigin="9748,2207" coordsize="16,326" path="m9763,2207l9763,2508,9748,2532,9748,2230,9763,2207xe" filled="false" stroked="true" strokeweight=".047053pt" strokecolor="#000000">
                <v:path arrowok="t"/>
              </v:shape>
            </v:group>
            <v:group style="position:absolute;left:10291;top:2163;width:103;height:373" coordorigin="10291,2163" coordsize="103,373">
              <v:shape style="position:absolute;left:10291;top:2163;width:103;height:373" coordorigin="10291,2163" coordsize="103,373" path="m10291,2163l10291,2464,10393,2536,10393,2235,10291,2163xe" filled="true" fillcolor="#0744b5" stroked="false">
                <v:path arrowok="t"/>
                <v:fill type="solid"/>
              </v:shape>
            </v:group>
            <v:group style="position:absolute;left:10291;top:2163;width:103;height:373" coordorigin="10291,2163" coordsize="103,373">
              <v:shape style="position:absolute;left:10291;top:2163;width:103;height:373" coordorigin="10291,2163" coordsize="103,373" path="m10393,2235l10393,2536,10291,2464,10291,2163,10393,2235xe" filled="false" stroked="true" strokeweight=".047061pt" strokecolor="#000000">
                <v:path arrowok="t"/>
              </v:shape>
            </v:group>
            <v:group style="position:absolute;left:9497;top:2241;width:2;height:323" coordorigin="9497,2241" coordsize="2,323">
              <v:shape style="position:absolute;left:9497;top:2241;width:2;height:323" coordorigin="9497,2241" coordsize="0,323" path="m9497,2241l9497,2563e" filled="false" stroked="true" strokeweight=".241173pt" strokecolor="#002ba8">
                <v:path arrowok="t"/>
              </v:shape>
            </v:group>
            <v:group style="position:absolute;left:9495;top:2241;width:3;height:323" coordorigin="9495,2241" coordsize="3,323">
              <v:shape style="position:absolute;left:9495;top:2241;width:3;height:323" coordorigin="9495,2241" coordsize="3,323" path="m9498,2262l9498,2563,9495,2542,9495,2241,9498,2262xe" filled="false" stroked="true" strokeweight=".047053pt" strokecolor="#000000">
                <v:path arrowok="t"/>
              </v:shape>
            </v:group>
            <v:group style="position:absolute;left:9553;top:2259;width:71;height:313" coordorigin="9553,2259" coordsize="71,313">
              <v:shape style="position:absolute;left:9553;top:2259;width:71;height:313" coordorigin="9553,2259" coordsize="71,313" path="m9623,2259l9553,2270,9553,2571,9623,2560,9623,2259xe" filled="true" fillcolor="#000082" stroked="false">
                <v:path arrowok="t"/>
                <v:fill type="solid"/>
              </v:shape>
            </v:group>
            <v:group style="position:absolute;left:9553;top:2259;width:71;height:313" coordorigin="9553,2259" coordsize="71,313">
              <v:shape style="position:absolute;left:9553;top:2259;width:71;height:313" coordorigin="9553,2259" coordsize="71,313" path="m9623,2259l9623,2560,9553,2571,9553,2270,9623,2259xe" filled="false" stroked="true" strokeweight=".047059pt" strokecolor="#000000">
                <v:path arrowok="t"/>
              </v:shape>
            </v:group>
            <v:group style="position:absolute;left:9498;top:2262;width:55;height:309" coordorigin="9498,2262" coordsize="55,309">
              <v:shape style="position:absolute;left:9498;top:2262;width:55;height:309" coordorigin="9498,2262" coordsize="55,309" path="m9498,2262l9498,2563,9553,2571,9553,2270,9498,2262xe" filled="true" fillcolor="#000796" stroked="false">
                <v:path arrowok="t"/>
                <v:fill type="solid"/>
              </v:shape>
            </v:group>
            <v:group style="position:absolute;left:9498;top:2262;width:55;height:309" coordorigin="9498,2262" coordsize="55,309">
              <v:shape style="position:absolute;left:9498;top:2262;width:55;height:309" coordorigin="9498,2262" coordsize="55,309" path="m9553,2270l9553,2571,9498,2563,9498,2262,9553,2270xe" filled="false" stroked="true" strokeweight=".047057pt" strokecolor="#000000">
                <v:path arrowok="t"/>
              </v:shape>
            </v:group>
            <v:group style="position:absolute;left:10411;top:2235;width:2;height:354" coordorigin="10411,2235" coordsize="2,354">
              <v:shape style="position:absolute;left:10411;top:2235;width:2;height:354" coordorigin="10411,2235" coordsize="0,354" path="m10411,2235l10411,2589e" filled="false" stroked="true" strokeweight="1.84097pt" strokecolor="#0f4fba">
                <v:path arrowok="t"/>
              </v:shape>
            </v:group>
            <v:group style="position:absolute;left:10393;top:2235;width:35;height:354" coordorigin="10393,2235" coordsize="35,354">
              <v:shape style="position:absolute;left:10393;top:2235;width:35;height:354" coordorigin="10393,2235" coordsize="35,354" path="m10428,2288l10428,2589,10393,2536,10393,2235,10428,2288xe" filled="false" stroked="true" strokeweight=".047054pt" strokecolor="#000000">
                <v:path arrowok="t"/>
              </v:shape>
            </v:group>
            <v:group style="position:absolute;left:9733;top:2236;width:46;height:355" coordorigin="9733,2236" coordsize="46,355">
              <v:shape style="position:absolute;left:9733;top:2236;width:46;height:355" coordorigin="9733,2236" coordsize="46,355" path="m9779,2236l9733,2289,9733,2591,9779,2538,9779,2236xe" filled="true" fillcolor="#00008e" stroked="false">
                <v:path arrowok="t"/>
                <v:fill type="solid"/>
              </v:shape>
            </v:group>
            <v:group style="position:absolute;left:9733;top:2236;width:46;height:355" coordorigin="9733,2236" coordsize="46,355">
              <v:shape style="position:absolute;left:9733;top:2236;width:46;height:355" coordorigin="9733,2236" coordsize="46,355" path="m9779,2236l9779,2538,9733,2591,9733,2289,9779,2236xe" filled="false" stroked="true" strokeweight=".047055pt" strokecolor="#000000">
                <v:path arrowok="t"/>
              </v:shape>
            </v:group>
            <v:group style="position:absolute;left:10428;top:2288;width:64;height:348" coordorigin="10428,2288" coordsize="64,348">
              <v:shape style="position:absolute;left:10428;top:2288;width:64;height:348" coordorigin="10428,2288" coordsize="64,348" path="m10428,2288l10428,2589,10491,2635,10491,2334,10428,2288xe" filled="true" fillcolor="#0744b5" stroked="false">
                <v:path arrowok="t"/>
                <v:fill type="solid"/>
              </v:shape>
            </v:group>
            <v:group style="position:absolute;left:10428;top:2288;width:64;height:348" coordorigin="10428,2288" coordsize="64,348">
              <v:shape style="position:absolute;left:10428;top:2288;width:64;height:348" coordorigin="10428,2288" coordsize="64,348" path="m10491,2334l10491,2635,10428,2589,10428,2288,10491,2334xe" filled="false" stroked="true" strokeweight=".047057pt" strokecolor="#000000">
                <v:path arrowok="t"/>
              </v:shape>
            </v:group>
            <v:group style="position:absolute;left:10603;top:2255;width:2;height:373" coordorigin="10603,2255" coordsize="2,373">
              <v:shape style="position:absolute;left:10603;top:2255;width:2;height:373" coordorigin="10603,2255" coordsize="0,373" path="m10603,2255l10603,2628e" filled="false" stroked="true" strokeweight=".852807pt" strokecolor="#0021a3">
                <v:path arrowok="t"/>
              </v:shape>
            </v:group>
            <v:group style="position:absolute;left:10595;top:2255;width:16;height:373" coordorigin="10595,2255" coordsize="16,373">
              <v:shape style="position:absolute;left:10595;top:2255;width:16;height:373" coordorigin="10595,2255" coordsize="16,373" path="m10611,2556l10595,2628,10595,2326,10611,2255e" filled="false" stroked="true" strokeweight=".047053pt" strokecolor="#000000">
                <v:path arrowok="t"/>
              </v:shape>
            </v:group>
            <v:group style="position:absolute;left:10491;top:2326;width:105;height:310" coordorigin="10491,2326" coordsize="105,310">
              <v:shape style="position:absolute;left:10491;top:2326;width:105;height:310" coordorigin="10491,2326" coordsize="105,310" path="m10595,2326l10491,2334,10491,2635,10595,2628,10595,2326xe" filled="true" fillcolor="#000087" stroked="false">
                <v:path arrowok="t"/>
                <v:fill type="solid"/>
              </v:shape>
            </v:group>
            <v:group style="position:absolute;left:10491;top:2326;width:105;height:310" coordorigin="10491,2326" coordsize="105,310">
              <v:shape style="position:absolute;left:10491;top:2326;width:105;height:310" coordorigin="10491,2326" coordsize="105,310" path="m10595,2326l10595,2628,10491,2635,10491,2334,10595,2326xe" filled="false" stroked="true" strokeweight=".047065pt" strokecolor="#000000">
                <v:path arrowok="t"/>
              </v:shape>
            </v:group>
            <v:group style="position:absolute;left:9496;top:2289;width:238;height:443" coordorigin="9496,2289" coordsize="238,443">
              <v:shape style="position:absolute;left:9496;top:2289;width:238;height:443" coordorigin="9496,2289" coordsize="238,443" path="m9733,2289l9496,2429,9496,2731,9733,2591,9733,2289xe" filled="true" fillcolor="#000082" stroked="false">
                <v:path arrowok="t"/>
                <v:fill type="solid"/>
              </v:shape>
            </v:group>
            <v:group style="position:absolute;left:9496;top:2289;width:238;height:443" coordorigin="9496,2289" coordsize="238,443">
              <v:shape style="position:absolute;left:9496;top:2289;width:238;height:443" coordorigin="9496,2289" coordsize="238,443" path="m9733,2289l9733,2591,9496,2731,9496,2429,9733,2289xe" filled="false" stroked="true" strokeweight=".047078pt" strokecolor="#000000">
                <v:path arrowok="t"/>
              </v:shape>
            </v:group>
            <v:group style="position:absolute;left:9255;top:1508;width:1356;height:1005" coordorigin="9255,1508" coordsize="1356,1005">
              <v:shape style="position:absolute;left:9255;top:1508;width:1356;height:1005" coordorigin="9255,1508" coordsize="1356,1005" path="m9759,2259l9623,2259,9611,2307,9539,2353,9502,2371,9384,2416,9371,2434,9256,2462,9255,2512,9496,2429,9733,2289,9759,2259xe" filled="true" fillcolor="#3f7cce" stroked="false">
                <v:path arrowok="t"/>
                <v:fill type="solid"/>
              </v:shape>
              <v:shape style="position:absolute;left:9255;top:1508;width:1356;height:1005" coordorigin="9255,1508" coordsize="1356,1005" path="m10339,2139l10213,2139,10291,2163,10393,2235,10428,2288,10491,2334,10595,2326,10611,2255,10591,2219,10541,2209,10471,2145,10350,2145,10339,2139xe" filled="true" fillcolor="#3f7cce" stroked="false">
                <v:path arrowok="t"/>
                <v:fill type="solid"/>
              </v:shape>
              <v:shape style="position:absolute;left:9255;top:1508;width:1356;height:1005" coordorigin="9255,1508" coordsize="1356,1005" path="m10229,1893l9631,1893,9626,1932,9638,1948,9527,1996,9415,2076,9414,2153,9506,2172,9495,2241,9498,2262,9553,2270,9623,2259,9759,2259,9779,2236,9748,2230,9763,2207,9835,2130,9904,2104,10274,2104,10273,2103,10207,2103,10229,1893xe" filled="true" fillcolor="#3f7cce" stroked="false">
                <v:path arrowok="t"/>
                <v:fill type="solid"/>
              </v:shape>
              <v:shape style="position:absolute;left:9255;top:1508;width:1356;height:1005" coordorigin="9255,1508" coordsize="1356,1005" path="m10274,2104l9904,2104,9878,2144,9841,2171,9828,2207,9939,2169,9942,2158,9982,2145,9989,2112,10290,2112,10274,2104xe" filled="true" fillcolor="#3f7cce" stroked="false">
                <v:path arrowok="t"/>
                <v:fill type="solid"/>
              </v:shape>
              <v:shape style="position:absolute;left:9255;top:1508;width:1356;height:1005" coordorigin="9255,1508" coordsize="1356,1005" path="m10422,2099l10350,2145,10471,2145,10422,2099xe" filled="true" fillcolor="#3f7cce" stroked="false">
                <v:path arrowok="t"/>
                <v:fill type="solid"/>
              </v:shape>
              <v:shape style="position:absolute;left:9255;top:1508;width:1356;height:1005" coordorigin="9255,1508" coordsize="1356,1005" path="m10290,2112l9989,2112,10047,2125,10092,2144,10213,2139,10339,2139,10290,2112xe" filled="true" fillcolor="#3f7cce" stroked="false">
                <v:path arrowok="t"/>
                <v:fill type="solid"/>
              </v:shape>
              <v:shape style="position:absolute;left:9255;top:1508;width:1356;height:1005" coordorigin="9255,1508" coordsize="1356,1005" path="m10279,2083l10207,2103,10273,2103,10279,2083xe" filled="true" fillcolor="#3f7cce" stroked="false">
                <v:path arrowok="t"/>
                <v:fill type="solid"/>
              </v:shape>
              <v:shape style="position:absolute;left:9255;top:1508;width:1356;height:1005" coordorigin="9255,1508" coordsize="1356,1005" path="m9606,1784l9512,1805,9498,1876,9525,1896,9631,1893,10229,1893,10237,1812,9637,1812,9606,1784xe" filled="true" fillcolor="#3f7cce" stroked="false">
                <v:path arrowok="t"/>
                <v:fill type="solid"/>
              </v:shape>
              <v:shape style="position:absolute;left:9255;top:1508;width:1356;height:1005" coordorigin="9255,1508" coordsize="1356,1005" path="m9870,1508l9793,1549,9712,1620,9675,1631,9630,1680,9648,1712,9657,1724,9681,1756,9670,1790,9637,1812,10237,1812,10264,1549,10170,1549,10140,1541,10006,1541,9976,1513,9870,1508xe" filled="true" fillcolor="#3f7cce" stroked="false">
                <v:path arrowok="t"/>
                <v:fill type="solid"/>
              </v:shape>
              <v:shape style="position:absolute;left:9255;top:1508;width:1356;height:1005" coordorigin="9255,1508" coordsize="1356,1005" path="m10265,1541l10170,1549,10264,1549,10265,1541xe" filled="true" fillcolor="#3f7cce" stroked="false">
                <v:path arrowok="t"/>
                <v:fill type="solid"/>
              </v:shape>
              <v:shape style="position:absolute;left:9255;top:1508;width:1356;height:1005" coordorigin="9255,1508" coordsize="1356,1005" path="m10076,1523l10006,1541,10140,1541,10076,1523xe" filled="true" fillcolor="#3f7cce" stroked="false">
                <v:path arrowok="t"/>
                <v:fill type="solid"/>
              </v:shape>
            </v:group>
            <v:group style="position:absolute;left:9255;top:1508;width:1356;height:1005" coordorigin="9255,1508" coordsize="1356,1005">
              <v:shape style="position:absolute;left:9255;top:1508;width:1356;height:1005" coordorigin="9255,1508" coordsize="1356,1005" path="m10265,1541l10207,2103,10279,2083,10273,2103,10350,2145,10422,2099,10541,2209,10591,2219,10611,2255e" filled="false" stroked="true" strokeweight=".047109pt" strokecolor="#000000">
                <v:path arrowok="t"/>
              </v:shape>
              <v:shape style="position:absolute;left:9255;top:1508;width:1356;height:1005" coordorigin="9255,1508" coordsize="1356,1005" path="m10611,2255l10595,2326,10491,2334,10428,2288,10393,2235,10291,2163,10213,2139,10092,2144,10047,2125,9989,2112,9982,2145,9942,2158,9939,2169,9828,2207,9841,2171,9878,2144,9904,2104,9835,2130,9763,2207,9748,2230,9779,2236,9733,2289,9496,2429,9255,2512,9256,2462,9371,2434,9384,2416,9502,2371,9539,2353,9611,2307,9623,2259,9553,2270,9498,2262,9495,2241,9506,2172,9414,2153,9415,2076,9527,1996,9638,1948,9626,1932,9631,1893,9525,1896,9498,1876,9512,1805,9606,1784,9637,1812,9670,1790,9681,1756,9657,1724,9648,1712,9630,1680,9675,1631,9712,1620,9793,1549,9870,1508,9976,1513,10006,1541,10076,1523,10170,1549,10265,1541e" filled="false" stroked="true" strokeweight=".047109pt" strokecolor="#000000">
                <v:path arrowok="t"/>
              </v:shape>
            </v:group>
            <v:group style="position:absolute;left:9255;top:2429;width:241;height:384" coordorigin="9255,2429" coordsize="241,384">
              <v:shape style="position:absolute;left:9255;top:2429;width:241;height:384" coordorigin="9255,2429" coordsize="241,384" path="m9496,2429l9255,2512,9255,2813,9496,2731,9496,2429xe" filled="true" fillcolor="#00007c" stroked="false">
                <v:path arrowok="t"/>
                <v:fill type="solid"/>
              </v:shape>
            </v:group>
            <v:group style="position:absolute;left:9255;top:2429;width:241;height:384" coordorigin="9255,2429" coordsize="241,384">
              <v:shape style="position:absolute;left:9255;top:2429;width:241;height:384" coordorigin="9255,2429" coordsize="241,384" path="m9496,2429l9496,2731,9255,2813,9255,2512,9496,2429xe" filled="false" stroked="true" strokeweight=".047085pt" strokecolor="#000000">
                <v:path arrowok="t"/>
              </v:shape>
            </v:group>
            <v:group style="position:absolute;left:9163;top:2539;width:61;height:311" coordorigin="9163,2539" coordsize="61,311">
              <v:shape style="position:absolute;left:9163;top:2539;width:61;height:311" coordorigin="9163,2539" coordsize="61,311" path="m9223,2539l9163,2548,9163,2849,9223,2840,9223,2539xe" filled="true" fillcolor="#000082" stroked="false">
                <v:path arrowok="t"/>
                <v:fill type="solid"/>
              </v:shape>
            </v:group>
            <v:group style="position:absolute;left:9163;top:2539;width:61;height:311" coordorigin="9163,2539" coordsize="61,311">
              <v:shape style="position:absolute;left:9163;top:2539;width:61;height:311" coordorigin="9163,2539" coordsize="61,311" path="m9223,2539l9223,2840,9163,2849,9163,2548,9223,2539xe" filled="false" stroked="true" strokeweight=".047057pt" strokecolor="#000000">
                <v:path arrowok="t"/>
              </v:shape>
            </v:group>
            <v:group style="position:absolute;left:8937;top:2502;width:287;height:119" coordorigin="8937,2502" coordsize="287,119">
              <v:shape style="position:absolute;left:8937;top:2502;width:287;height:119" coordorigin="8937,2502" coordsize="287,119" path="m9132,2502l9023,2586,8966,2591,8937,2611,9044,2621,9163,2548,9223,2539,9217,2504,9132,2502xe" filled="true" fillcolor="#3f7cce" stroked="false">
                <v:path arrowok="t"/>
                <v:fill type="solid"/>
              </v:shape>
            </v:group>
            <v:group style="position:absolute;left:8937;top:2502;width:287;height:119" coordorigin="8937,2502" coordsize="287,119">
              <v:shape style="position:absolute;left:8937;top:2502;width:287;height:119" coordorigin="8937,2502" coordsize="287,119" path="m9217,2504l9223,2539,9163,2548,9044,2621,8937,2611,8966,2591,9023,2586,9132,2502,9217,2504xe" filled="false" stroked="true" strokeweight=".047148pt" strokecolor="#000000">
                <v:path arrowok="t"/>
              </v:shape>
            </v:group>
            <v:group style="position:absolute;left:9044;top:2548;width:120;height:374" coordorigin="9044,2548" coordsize="120,374">
              <v:shape style="position:absolute;left:9044;top:2548;width:120;height:374" coordorigin="9044,2548" coordsize="120,374" path="m9163,2548l9044,2621,9044,2922,9163,2849,9163,2548xe" filled="true" fillcolor="#000082" stroked="false">
                <v:path arrowok="t"/>
                <v:fill type="solid"/>
              </v:shape>
            </v:group>
            <v:group style="position:absolute;left:9044;top:2548;width:120;height:374" coordorigin="9044,2548" coordsize="120,374">
              <v:shape style="position:absolute;left:9044;top:2548;width:120;height:374" coordorigin="9044,2548" coordsize="120,374" path="m9163,2548l9163,2849,9044,2922,9044,2621,9163,2548xe" filled="false" stroked="true" strokeweight=".047063pt" strokecolor="#000000">
                <v:path arrowok="t"/>
              </v:shape>
            </v:group>
            <v:group style="position:absolute;left:8937;top:2611;width:107;height:312" coordorigin="8937,2611" coordsize="107,312">
              <v:shape style="position:absolute;left:8937;top:2611;width:107;height:312" coordorigin="8937,2611" coordsize="107,312" path="m8937,2611l8937,2912,9044,2922,9044,2621,8937,2611xe" filled="true" fillcolor="#000091" stroked="false">
                <v:path arrowok="t"/>
                <v:fill type="solid"/>
              </v:shape>
            </v:group>
            <v:group style="position:absolute;left:8937;top:2611;width:107;height:312" coordorigin="8937,2611" coordsize="107,312">
              <v:shape style="position:absolute;left:8937;top:2611;width:107;height:312" coordorigin="8937,2611" coordsize="107,312" path="m9044,2621l9044,2922,8937,2912,8937,2611,9044,2621xe" filled="false" stroked="true" strokeweight=".047065pt" strokecolor="#000000">
                <v:path arrowok="t"/>
              </v:shape>
            </v:group>
            <v:group style="position:absolute;left:8922;top:2599;width:2;height:321" coordorigin="8922,2599" coordsize="2,321">
              <v:shape style="position:absolute;left:8922;top:2599;width:2;height:321" coordorigin="8922,2599" coordsize="0,321" path="m8922,2599l8922,2920e" filled="false" stroked="true" strokeweight=".523478pt" strokecolor="#00119b">
                <v:path arrowok="t"/>
              </v:shape>
            </v:group>
            <v:group style="position:absolute;left:8918;top:2599;width:9;height:321" coordorigin="8918,2599" coordsize="9,321">
              <v:shape style="position:absolute;left:8918;top:2599;width:9;height:321" coordorigin="8918,2599" coordsize="9,321" path="m8926,2599l8926,2901,8918,2920,8918,2619,8926,2599xe" filled="false" stroked="true" strokeweight=".047053pt" strokecolor="#000000">
                <v:path arrowok="t"/>
              </v:shape>
            </v:group>
            <v:group style="position:absolute;left:8775;top:2600;width:2;height:303" coordorigin="8775,2600" coordsize="2,303">
              <v:shape style="position:absolute;left:8775;top:2600;width:2;height:303" coordorigin="8775,2600" coordsize="0,303" path="m8775,2600l8775,2903e" filled="false" stroked="true" strokeweight="1.417487pt" strokecolor="#00008e">
                <v:path arrowok="t"/>
              </v:shape>
            </v:group>
            <v:group style="position:absolute;left:8762;top:2600;width:27;height:303" coordorigin="8762,2600" coordsize="27,303">
              <v:shape style="position:absolute;left:8762;top:2600;width:27;height:303" coordorigin="8762,2600" coordsize="27,303" path="m8789,2602l8789,2903,8762,2902,8762,2600,8789,2602xe" filled="false" stroked="true" strokeweight=".047054pt" strokecolor="#000000">
                <v:path arrowok="t"/>
              </v:shape>
            </v:group>
            <v:group style="position:absolute;left:8799;top:2588;width:2;height:316" coordorigin="8799,2588" coordsize="2,316">
              <v:shape style="position:absolute;left:8799;top:2588;width:2;height:316" coordorigin="8799,2588" coordsize="0,316" path="m8799,2588l8799,2903e" filled="false" stroked="true" strokeweight="1.088115pt" strokecolor="#000084">
                <v:path arrowok="t"/>
              </v:shape>
            </v:group>
            <v:group style="position:absolute;left:8789;top:2588;width:20;height:316" coordorigin="8789,2588" coordsize="20,316">
              <v:shape style="position:absolute;left:8789;top:2588;width:20;height:316" coordorigin="8789,2588" coordsize="20,316" path="m8808,2588l8808,2889,8789,2903,8789,2602,8808,2588xe" filled="false" stroked="true" strokeweight=".047054pt" strokecolor="#000000">
                <v:path arrowok="t"/>
              </v:shape>
            </v:group>
            <v:group style="position:absolute;left:8762;top:2576;width:47;height:27" coordorigin="8762,2576" coordsize="47,27">
              <v:shape style="position:absolute;left:8762;top:2576;width:47;height:27" coordorigin="8762,2576" coordsize="47,27" path="m8783,2576l8765,2586,8762,2600,8789,2602,8808,2588,8783,2576xe" filled="true" fillcolor="#3f7cce" stroked="false">
                <v:path arrowok="t"/>
                <v:fill type="solid"/>
              </v:shape>
            </v:group>
            <v:group style="position:absolute;left:8762;top:2576;width:47;height:27" coordorigin="8762,2576" coordsize="47,27">
              <v:shape style="position:absolute;left:8762;top:2576;width:47;height:27" coordorigin="8762,2576" coordsize="47,27" path="m8808,2588l8789,2602,8762,2600,8765,2586,8783,2576,8808,2588xe" filled="false" stroked="true" strokeweight=".047137pt" strokecolor="#000000">
                <v:path arrowok="t"/>
              </v:shape>
            </v:group>
            <v:group style="position:absolute;left:8873;top:2619;width:45;height:317" coordorigin="8873,2619" coordsize="45,317">
              <v:shape style="position:absolute;left:8873;top:2619;width:45;height:317" coordorigin="8873,2619" coordsize="45,317" path="m8918,2619l8873,2635,8873,2936,8918,2920,8918,2619xe" filled="true" fillcolor="#00007c" stroked="false">
                <v:path arrowok="t"/>
                <v:fill type="solid"/>
              </v:shape>
            </v:group>
            <v:group style="position:absolute;left:8873;top:2619;width:45;height:317" coordorigin="8873,2619" coordsize="45,317">
              <v:shape style="position:absolute;left:8873;top:2619;width:45;height:317" coordorigin="8873,2619" coordsize="45,317" path="m8918,2619l8918,2920,8873,2936e" filled="false" stroked="true" strokeweight=".047109pt" strokecolor="#000000">
                <v:path arrowok="t"/>
              </v:shape>
              <v:shape style="position:absolute;left:8873;top:2619;width:45;height:317" coordorigin="8873,2619" coordsize="45,317" path="m8873,2936l8873,2635,8918,2619e" filled="false" stroked="true" strokeweight=".047109pt" strokecolor="#000000">
                <v:path arrowok="t"/>
              </v:shape>
            </v:group>
            <v:group style="position:absolute;left:8807;top:2599;width:120;height:36" coordorigin="8807,2599" coordsize="120,36">
              <v:shape style="position:absolute;left:8807;top:2599;width:120;height:36" coordorigin="8807,2599" coordsize="120,36" path="m8926,2599l8899,2601,8818,2609,8807,2626,8873,2635,8918,2619,8926,2599xe" filled="true" fillcolor="#3f7cce" stroked="false">
                <v:path arrowok="t"/>
                <v:fill type="solid"/>
              </v:shape>
            </v:group>
            <v:group style="position:absolute;left:8807;top:2599;width:120;height:36" coordorigin="8807,2599" coordsize="120,36">
              <v:shape style="position:absolute;left:8807;top:2599;width:120;height:36" coordorigin="8807,2599" coordsize="120,36" path="m8899,2601l8926,2599,8918,2619,8873,2635,8807,2626,8818,2609,8899,2601xe" filled="false" stroked="true" strokeweight=".047156pt" strokecolor="#000000">
                <v:path arrowok="t"/>
              </v:shape>
            </v:group>
            <v:group style="position:absolute;left:8807;top:2626;width:67;height:311" coordorigin="8807,2626" coordsize="67,311">
              <v:shape style="position:absolute;left:8807;top:2626;width:67;height:311" coordorigin="8807,2626" coordsize="67,311" path="m8807,2626l8807,2927,8873,2936,8873,2635,8807,2626xe" filled="true" fillcolor="#000796" stroked="false">
                <v:path arrowok="t"/>
                <v:fill type="solid"/>
              </v:shape>
            </v:group>
            <v:group style="position:absolute;left:8807;top:2626;width:67;height:311" coordorigin="8807,2626" coordsize="67,311">
              <v:shape style="position:absolute;left:8807;top:2626;width:67;height:311" coordorigin="8807,2626" coordsize="67,311" path="m8873,2635l8873,2936e" filled="false" stroked="true" strokeweight=".047109pt" strokecolor="#000000">
                <v:path arrowok="t"/>
              </v:shape>
              <v:shape style="position:absolute;left:8807;top:2626;width:67;height:311" coordorigin="8807,2626" coordsize="67,311" path="m8873,2936l8807,2927,8807,2626,8873,2635e" filled="false" stroked="true" strokeweight=".047109pt" strokecolor="#000000">
                <v:path arrowok="t"/>
              </v:shape>
            </v:group>
            <v:group style="position:absolute;left:8707;top:2512;width:29;height:13" coordorigin="8707,2512" coordsize="29,13">
              <v:shape style="position:absolute;left:8707;top:2512;width:29;height:13" coordorigin="8707,2512" coordsize="29,13" path="m8735,2512l8707,2512,8715,2525,8735,2512xe" filled="true" fillcolor="#2d72cc" stroked="false">
                <v:path arrowok="t"/>
                <v:fill type="solid"/>
              </v:shape>
            </v:group>
            <v:group style="position:absolute;left:8707;top:2512;width:29;height:13" coordorigin="8707,2512" coordsize="29,13">
              <v:shape style="position:absolute;left:8707;top:2512;width:29;height:13" coordorigin="8707,2512" coordsize="29,13" path="m8707,2512l8735,2512,8715,2525,8707,2512xe" filled="false" stroked="true" strokeweight=".047147pt" strokecolor="#000000">
                <v:path arrowok="t"/>
              </v:shape>
            </v:group>
            <v:group style="position:absolute;left:8725;top:2512;width:2;height:314" coordorigin="8725,2512" coordsize="2,314">
              <v:shape style="position:absolute;left:8725;top:2512;width:2;height:314" coordorigin="8725,2512" coordsize="0,314" path="m8725,2512l8725,2826e" filled="false" stroked="true" strokeweight="1.088115pt" strokecolor="#000082">
                <v:path arrowok="t"/>
              </v:shape>
            </v:group>
            <v:group style="position:absolute;left:8715;top:2512;width:20;height:314" coordorigin="8715,2512" coordsize="20,314">
              <v:shape style="position:absolute;left:8715;top:2512;width:20;height:314" coordorigin="8715,2512" coordsize="20,314" path="m8735,2512l8735,2813,8715,2826,8715,2525,8735,2512xe" filled="false" stroked="true" strokeweight=".047054pt" strokecolor="#000000">
                <v:path arrowok="t"/>
              </v:shape>
            </v:group>
            <v:group style="position:absolute;left:8711;top:2512;width:2;height:314" coordorigin="8711,2512" coordsize="2,314">
              <v:shape style="position:absolute;left:8711;top:2512;width:2;height:314" coordorigin="8711,2512" coordsize="0,314" path="m8711,2512l8711,2826e" filled="false" stroked="true" strokeweight=".523478pt" strokecolor="#0f4fba">
                <v:path arrowok="t"/>
              </v:shape>
            </v:group>
            <v:group style="position:absolute;left:8707;top:2512;width:9;height:314" coordorigin="8707,2512" coordsize="9,314">
              <v:shape style="position:absolute;left:8707;top:2512;width:9;height:314" coordorigin="8707,2512" coordsize="9,314" path="m8715,2525l8715,2826,8707,2813,8707,2512,8715,2525xe" filled="false" stroked="true" strokeweight=".047053pt" strokecolor="#000000">
                <v:path arrowok="t"/>
              </v:shape>
            </v:group>
            <v:group style="position:absolute;left:8747;top:2545;width:2;height:311" coordorigin="8747,2545" coordsize="2,311">
              <v:shape style="position:absolute;left:8747;top:2545;width:2;height:311" coordorigin="8747,2545" coordsize="0,311" path="m8747,2545l8747,2855e" filled="false" stroked="true" strokeweight=".476425pt" strokecolor="#000091">
                <v:path arrowok="t"/>
              </v:shape>
            </v:group>
            <v:group style="position:absolute;left:8743;top:2545;width:8;height:311" coordorigin="8743,2545" coordsize="8,311">
              <v:shape style="position:absolute;left:8743;top:2545;width:8;height:311" coordorigin="8743,2545" coordsize="8,311" path="m8751,2545l8751,2845,8743,2855,8743,2554,8751,2545xe" filled="false" stroked="true" strokeweight=".047053pt" strokecolor="#000000">
                <v:path arrowok="t"/>
              </v:shape>
            </v:group>
            <v:group style="position:absolute;left:8707;top:2534;width:45;height:23" coordorigin="8707,2534" coordsize="45,23">
              <v:shape style="position:absolute;left:8707;top:2534;width:45;height:23" coordorigin="8707,2534" coordsize="45,23" path="m8734,2534l8707,2545,8729,2557,8743,2554,8751,2545,8734,2534xe" filled="true" fillcolor="#3f7cce" stroked="false">
                <v:path arrowok="t"/>
                <v:fill type="solid"/>
              </v:shape>
            </v:group>
            <v:group style="position:absolute;left:8707;top:2534;width:45;height:23" coordorigin="8707,2534" coordsize="45,23">
              <v:shape style="position:absolute;left:8707;top:2534;width:45;height:23" coordorigin="8707,2534" coordsize="45,23" path="m8707,2545l8734,2534,8751,2545,8743,2554,8729,2557,8707,2545xe" filled="false" stroked="true" strokeweight=".047142pt" strokecolor="#000000">
                <v:path arrowok="t"/>
              </v:shape>
            </v:group>
            <v:group style="position:absolute;left:8736;top:2554;width:2;height:305" coordorigin="8736,2554" coordsize="2,305">
              <v:shape style="position:absolute;left:8736;top:2554;width:2;height:305" coordorigin="8736,2554" coordsize="0,305" path="m8736,2554l8736,2859e" filled="false" stroked="true" strokeweight=".805797pt" strokecolor="#00007f">
                <v:path arrowok="t"/>
              </v:shape>
            </v:group>
            <v:group style="position:absolute;left:8729;top:2554;width:15;height:305" coordorigin="8729,2554" coordsize="15,305">
              <v:shape style="position:absolute;left:8729;top:2554;width:15;height:305" coordorigin="8729,2554" coordsize="15,305" path="m8743,2554l8743,2855,8729,2859,8729,2557,8743,2554xe" filled="false" stroked="true" strokeweight=".047053pt" strokecolor="#000000">
                <v:path arrowok="t"/>
              </v:shape>
            </v:group>
            <v:group style="position:absolute;left:8718;top:2545;width:2;height:314" coordorigin="8718,2545" coordsize="2,314">
              <v:shape style="position:absolute;left:8718;top:2545;width:2;height:314" coordorigin="8718,2545" coordsize="0,314" path="m8718,2545l8718,2859e" filled="false" stroked="true" strokeweight="1.229275pt" strokecolor="#003aaf">
                <v:path arrowok="t"/>
              </v:shape>
            </v:group>
            <v:group style="position:absolute;left:8707;top:2545;width:23;height:314" coordorigin="8707,2545" coordsize="23,314">
              <v:shape style="position:absolute;left:8707;top:2545;width:23;height:314" coordorigin="8707,2545" coordsize="23,314" path="m8729,2557l8729,2859,8707,2846,8707,2545,8729,2557xe" filled="false" stroked="true" strokeweight=".047054pt" strokecolor="#00000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1"/>
        <w:gridCol w:w="682"/>
        <w:gridCol w:w="2597"/>
        <w:gridCol w:w="2832"/>
      </w:tblGrid>
      <w:tr>
        <w:trPr>
          <w:trHeight w:val="1512" w:hRule="exact"/>
        </w:trPr>
        <w:tc>
          <w:tcPr>
            <w:tcW w:w="697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/>
              <w:ind w:left="2655" w:right="1496" w:hanging="1153"/>
              <w:jc w:val="left"/>
              <w:rPr>
                <w:rFonts w:ascii="Calibri" w:hAnsi="Calibri" w:cs="Calibri" w:eastAsia="Calibri"/>
                <w:sz w:val="60"/>
                <w:szCs w:val="60"/>
              </w:rPr>
            </w:pPr>
            <w:r>
              <w:rPr>
                <w:rFonts w:ascii="Calibri"/>
                <w:b/>
                <w:color w:val="FFFFFF"/>
                <w:spacing w:val="-1"/>
                <w:sz w:val="60"/>
              </w:rPr>
              <w:t>Telemedicine</w:t>
            </w:r>
            <w:r>
              <w:rPr>
                <w:rFonts w:ascii="Calibri"/>
                <w:b/>
                <w:color w:val="FFFFFF"/>
                <w:spacing w:val="-11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in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60"/>
              </w:rPr>
              <w:t> </w:t>
            </w:r>
            <w:r>
              <w:rPr>
                <w:rFonts w:ascii="Calibri"/>
                <w:b/>
                <w:color w:val="FFFFFF"/>
                <w:sz w:val="60"/>
              </w:rPr>
              <w:t>Alaska</w:t>
            </w:r>
            <w:r>
              <w:rPr>
                <w:rFonts w:ascii="Calibri"/>
                <w:sz w:val="60"/>
              </w:rPr>
            </w:r>
          </w:p>
        </w:tc>
        <w:tc>
          <w:tcPr>
            <w:tcW w:w="283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907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5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PARITY:</w:t>
            </w:r>
            <w:r>
              <w:rPr>
                <w:rFonts w:ascii="Calibri"/>
                <w:sz w:val="33"/>
              </w:rPr>
            </w:r>
          </w:p>
        </w:tc>
        <w:tc>
          <w:tcPr>
            <w:tcW w:w="5429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9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GAPS:</w:t>
            </w:r>
            <w:r>
              <w:rPr>
                <w:rFonts w:ascii="Calibri"/>
                <w:sz w:val="33"/>
              </w:rPr>
            </w:r>
          </w:p>
        </w:tc>
      </w:tr>
      <w:tr>
        <w:trPr>
          <w:trHeight w:val="360" w:hRule="exact"/>
        </w:trPr>
        <w:tc>
          <w:tcPr>
            <w:tcW w:w="37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314" w:lineRule="exact"/>
              <w:ind w:left="1" w:right="0"/>
              <w:jc w:val="center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b/>
                <w:color w:val="FFFFFF"/>
                <w:sz w:val="26"/>
              </w:rPr>
              <w:t>F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5429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ListParagraph"/>
              <w:numPr>
                <w:ilvl w:val="0"/>
                <w:numId w:val="5"/>
              </w:numPr>
              <w:tabs>
                <w:tab w:pos="549" w:val="left" w:leader="none"/>
              </w:tabs>
              <w:spacing w:line="294" w:lineRule="exact" w:before="0" w:after="0"/>
              <w:ind w:left="548" w:right="0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AK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has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no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law.</w:t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313" w:lineRule="exact"/>
              <w:ind w:left="9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b/>
                <w:sz w:val="26"/>
              </w:rPr>
              <w:t>Medicaid</w:t>
            </w:r>
            <w:r>
              <w:rPr>
                <w:rFonts w:ascii="Calibri"/>
                <w:sz w:val="26"/>
              </w:rPr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pos="549" w:val="left" w:leader="none"/>
              </w:tabs>
              <w:spacing w:line="292" w:lineRule="exact" w:before="3" w:after="0"/>
              <w:ind w:left="548" w:right="136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Telemedicine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coverage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under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  <w:r>
              <w:rPr>
                <w:rFonts w:ascii="Calibri"/>
                <w:sz w:val="24"/>
              </w:rPr>
              <w:t> is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broad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least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restrictive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compared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z w:val="24"/>
              </w:rPr>
              <w:t> other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states.</w:t>
            </w:r>
            <w:r>
              <w:rPr>
                <w:rFonts w:ascii="Calibri"/>
                <w:spacing w:val="49"/>
                <w:sz w:val="24"/>
              </w:rPr>
              <w:t> </w:t>
            </w:r>
            <w:r>
              <w:rPr>
                <w:rFonts w:ascii="Calibri"/>
                <w:sz w:val="24"/>
              </w:rPr>
              <w:t>However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not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all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benefits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are</w:t>
            </w:r>
            <w:r>
              <w:rPr>
                <w:rFonts w:ascii="Calibri"/>
                <w:spacing w:val="27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covered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when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using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telemedicine,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thus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leaving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out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services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including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dental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ocular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care.</w:t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pos="549" w:val="left" w:leader="none"/>
              </w:tabs>
              <w:spacing w:line="292" w:lineRule="exact" w:before="0" w:after="0"/>
              <w:ind w:left="548" w:right="897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Will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cover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when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delivered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using</w:t>
            </w:r>
            <w:r>
              <w:rPr>
                <w:rFonts w:ascii="Calibri"/>
                <w:spacing w:val="27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dedicated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audio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conferencing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system.</w:t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pos="549" w:val="left" w:leader="none"/>
              </w:tabs>
              <w:spacing w:line="292" w:lineRule="exact" w:before="0" w:after="0"/>
              <w:ind w:left="548" w:right="187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Alaska</w:t>
            </w:r>
            <w:r>
              <w:rPr>
                <w:rFonts w:ascii="Calibri" w:hAnsi="Calibri" w:cs="Calibri" w:eastAsia="Calibri"/>
                <w:spacing w:val="17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17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covers</w:t>
            </w:r>
            <w:r>
              <w:rPr>
                <w:rFonts w:ascii="Calibri" w:hAnsi="Calibri" w:cs="Calibri" w:eastAsia="Calibri"/>
                <w:spacing w:val="17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school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based</w:t>
            </w:r>
            <w:r>
              <w:rPr>
                <w:rFonts w:ascii="Calibri" w:hAnsi="Calibri" w:cs="Calibri" w:eastAsia="Calibri"/>
                <w:spacing w:val="18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services</w:t>
            </w:r>
            <w:r>
              <w:rPr>
                <w:rFonts w:ascii="Calibri" w:hAnsi="Calibri" w:cs="Calibri" w:eastAsia="Calibri"/>
                <w:spacing w:val="2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when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via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telemedicine:</w:t>
            </w:r>
            <w:r>
              <w:rPr>
                <w:rFonts w:ascii="Calibri" w:hAnsi="Calibri" w:cs="Calibri" w:eastAsia="Calibri"/>
                <w:spacing w:val="4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audiology,</w:t>
            </w:r>
            <w:r>
              <w:rPr>
                <w:rFonts w:ascii="Calibri" w:hAnsi="Calibri" w:cs="Calibri" w:eastAsia="Calibri"/>
                <w:spacing w:val="24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behavioral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health,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nursing,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occupational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therapy,</w:t>
            </w:r>
            <w:r>
              <w:rPr>
                <w:rFonts w:ascii="Calibri" w:hAnsi="Calibri" w:cs="Calibri" w:eastAsia="Calibri"/>
                <w:spacing w:val="20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physical</w:t>
            </w:r>
            <w:r>
              <w:rPr>
                <w:rFonts w:ascii="Calibri" w:hAnsi="Calibri" w:cs="Calibri" w:eastAsia="Calibri"/>
                <w:spacing w:val="20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therapy,</w:t>
            </w:r>
            <w:r>
              <w:rPr>
                <w:rFonts w:ascii="Calibri" w:hAnsi="Calibri" w:cs="Calibri" w:eastAsia="Calibri"/>
                <w:spacing w:val="20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20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speech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language</w:t>
            </w:r>
            <w:r>
              <w:rPr>
                <w:rFonts w:ascii="Calibri" w:hAnsi="Calibri" w:cs="Calibri" w:eastAsia="Calibri"/>
                <w:spacing w:val="32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therapy.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14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pos="549" w:val="left" w:leader="none"/>
              </w:tabs>
              <w:spacing w:line="292" w:lineRule="exact" w:before="1" w:after="0"/>
              <w:ind w:left="548" w:right="481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Although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does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not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require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telepresenter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condition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of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payment,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state’s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Medical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Board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has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such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practice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standard</w:t>
            </w:r>
            <w:r>
              <w:rPr>
                <w:rFonts w:ascii="Calibri" w:hAnsi="Calibri" w:cs="Calibri" w:eastAsia="Calibri"/>
                <w:spacing w:val="-1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requirements.</w:t>
            </w:r>
          </w:p>
        </w:tc>
      </w:tr>
      <w:tr>
        <w:trPr>
          <w:trHeight w:val="365" w:hRule="exact"/>
        </w:trPr>
        <w:tc>
          <w:tcPr>
            <w:tcW w:w="37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4" w:lineRule="exact"/>
              <w:ind w:left="2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15-­‐21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</w:tc>
        <w:tc>
          <w:tcPr>
            <w:tcW w:w="6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b/>
                <w:color w:val="FFFFFF"/>
                <w:sz w:val="26"/>
              </w:rPr>
              <w:t>B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</w:p>
        </w:tc>
        <w:tc>
          <w:tcPr>
            <w:tcW w:w="6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314" w:lineRule="exact"/>
              <w:ind w:left="1" w:right="0"/>
              <w:jc w:val="center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b/>
                <w:color w:val="FFFFFF"/>
                <w:sz w:val="26"/>
              </w:rPr>
              <w:t>F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06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auto" w:before="174"/>
              <w:ind w:left="580" w:right="252" w:hanging="32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MEDICAID</w:t>
            </w:r>
            <w:r>
              <w:rPr>
                <w:rFonts w:ascii="Calibri"/>
                <w:b/>
                <w:spacing w:val="-13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COVERAGE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&amp;</w:t>
            </w:r>
            <w:r>
              <w:rPr>
                <w:rFonts w:ascii="Calibri"/>
                <w:b/>
                <w:spacing w:val="27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CONDITIONS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OF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2" w:hRule="exact"/>
        </w:trPr>
        <w:tc>
          <w:tcPr>
            <w:tcW w:w="37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2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Setting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316" w:lineRule="exact"/>
              <w:ind w:right="0"/>
              <w:jc w:val="center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b/>
                <w:color w:val="FFFFFF"/>
                <w:sz w:val="26"/>
              </w:rPr>
              <w:t>A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5" w:hRule="exact"/>
        </w:trPr>
        <w:tc>
          <w:tcPr>
            <w:tcW w:w="37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Technologies</w:t>
            </w:r>
          </w:p>
        </w:tc>
        <w:tc>
          <w:tcPr>
            <w:tcW w:w="6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b/>
                <w:color w:val="FFFFFF"/>
                <w:sz w:val="26"/>
              </w:rPr>
              <w:t>A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1065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Distance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Geography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</w:p>
        </w:tc>
        <w:tc>
          <w:tcPr>
            <w:tcW w:w="6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b/>
                <w:color w:val="FFFFFF"/>
                <w:sz w:val="26"/>
              </w:rPr>
              <w:t>A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5" w:hRule="exact"/>
        </w:trPr>
        <w:tc>
          <w:tcPr>
            <w:tcW w:w="37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</w:p>
        </w:tc>
        <w:tc>
          <w:tcPr>
            <w:tcW w:w="6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b/>
                <w:color w:val="FFFFFF"/>
                <w:sz w:val="26"/>
              </w:rPr>
              <w:t>B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</w:p>
        </w:tc>
        <w:tc>
          <w:tcPr>
            <w:tcW w:w="6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b/>
                <w:color w:val="FFFFFF"/>
                <w:sz w:val="26"/>
              </w:rPr>
              <w:t>A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7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2" w:lineRule="auto" w:before="27"/>
              <w:ind w:left="360" w:right="769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Mental/behavioral</w:t>
            </w:r>
            <w:r>
              <w:rPr>
                <w:rFonts w:ascii="Calibri" w:hAnsi="Calibri" w:cs="Calibri" w:eastAsia="Calibri"/>
                <w:spacing w:val="-1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Health</w:t>
            </w:r>
            <w:r>
              <w:rPr>
                <w:rFonts w:ascii="Calibri" w:hAnsi="Calibri" w:cs="Calibri" w:eastAsia="Calibri"/>
                <w:spacing w:val="3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Services</w:t>
            </w:r>
            <w:r>
              <w:rPr>
                <w:rFonts w:ascii="Calibri" w:hAnsi="Calibri" w:cs="Calibri" w:eastAsia="Calibri"/>
                <w:spacing w:val="-1"/>
                <w:position w:val="11"/>
                <w:sz w:val="16"/>
                <w:szCs w:val="16"/>
              </w:rPr>
              <w:t>22</w:t>
            </w:r>
            <w:r>
              <w:rPr>
                <w:rFonts w:ascii="Calibri" w:hAnsi="Calibri" w:cs="Calibri" w:eastAsia="Calibri"/>
                <w:spacing w:val="-3"/>
                <w:position w:val="11"/>
                <w:sz w:val="16"/>
                <w:szCs w:val="16"/>
              </w:rPr>
              <w:t>-­‐</w:t>
            </w:r>
            <w:r>
              <w:rPr>
                <w:rFonts w:ascii="Calibri" w:hAnsi="Calibri" w:cs="Calibri" w:eastAsia="Calibri"/>
                <w:spacing w:val="-1"/>
                <w:position w:val="11"/>
                <w:sz w:val="16"/>
                <w:szCs w:val="16"/>
              </w:rPr>
              <w:t>23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</w:tc>
        <w:tc>
          <w:tcPr>
            <w:tcW w:w="6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b/>
                <w:color w:val="FFFFFF"/>
                <w:sz w:val="26"/>
              </w:rPr>
              <w:t>A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4" w:lineRule="exact"/>
              <w:ind w:left="3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Rehabilitation</w:t>
            </w:r>
            <w:r>
              <w:rPr>
                <w:rFonts w:ascii="Calibri"/>
                <w:position w:val="11"/>
                <w:sz w:val="16"/>
              </w:rPr>
              <w:t>24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b/>
                <w:color w:val="FFFFFF"/>
                <w:sz w:val="26"/>
              </w:rPr>
              <w:t>A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5" w:hRule="exact"/>
        </w:trPr>
        <w:tc>
          <w:tcPr>
            <w:tcW w:w="37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4" w:lineRule="exact"/>
              <w:ind w:left="3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position w:val="11"/>
                <w:sz w:val="16"/>
              </w:rPr>
              <w:t>25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b/>
                <w:color w:val="FFFFFF"/>
                <w:sz w:val="26"/>
              </w:rPr>
              <w:t>A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b/>
                <w:color w:val="FFFFFF"/>
                <w:sz w:val="26"/>
              </w:rPr>
              <w:t>A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5" w:hRule="exact"/>
        </w:trPr>
        <w:tc>
          <w:tcPr>
            <w:tcW w:w="37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Telepresenter</w:t>
            </w:r>
          </w:p>
        </w:tc>
        <w:tc>
          <w:tcPr>
            <w:tcW w:w="6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b/>
                <w:color w:val="FFFFFF"/>
                <w:sz w:val="26"/>
              </w:rPr>
              <w:t>C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42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54"/>
              <w:ind w:left="539" w:right="530" w:firstLine="69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INNOVATIVE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OR</w:t>
            </w:r>
            <w:r>
              <w:rPr>
                <w:rFonts w:ascii="Calibri"/>
                <w:b/>
                <w:spacing w:val="25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DELIVERY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MODELS: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5" w:hRule="exact"/>
        </w:trPr>
        <w:tc>
          <w:tcPr>
            <w:tcW w:w="37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5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6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314" w:lineRule="exact"/>
              <w:ind w:left="9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b/>
                <w:color w:val="FFFFFF"/>
                <w:sz w:val="26"/>
              </w:rPr>
              <w:t>N/A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89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Dual</w:t>
            </w:r>
            <w:r>
              <w:rPr>
                <w:rFonts w:ascii="Calibri" w:hAnsi="Calibri" w:cs="Calibri" w:eastAsia="Calibri"/>
                <w:spacing w:val="3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Eligibles</w:t>
            </w:r>
          </w:p>
        </w:tc>
        <w:tc>
          <w:tcPr>
            <w:tcW w:w="6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84" w:hRule="exact"/>
        </w:trPr>
        <w:tc>
          <w:tcPr>
            <w:tcW w:w="37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84" w:hRule="exact"/>
        </w:trPr>
        <w:tc>
          <w:tcPr>
            <w:tcW w:w="37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HCBS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Waiver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6" w:hRule="exact"/>
        </w:trPr>
        <w:tc>
          <w:tcPr>
            <w:tcW w:w="37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Corrections</w:t>
            </w:r>
          </w:p>
        </w:tc>
        <w:tc>
          <w:tcPr>
            <w:tcW w:w="6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6" w:hRule="exact"/>
        </w:trPr>
        <w:tc>
          <w:tcPr>
            <w:tcW w:w="37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6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32"/>
          <w:pgSz w:w="12240" w:h="15840"/>
          <w:pgMar w:footer="834" w:header="760" w:top="1240" w:bottom="1020" w:left="1140" w:right="106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3.079987pt;margin-top:195.240005pt;width:269.3pt;height:482.2pt;mso-position-horizontal-relative:page;mso-position-vertical-relative:page;z-index:-415432" coordorigin="5662,3905" coordsize="5386,9644">
            <v:group style="position:absolute;left:5662;top:3905;width:5386;height:9644" coordorigin="5662,3905" coordsize="5386,9644">
              <v:shape style="position:absolute;left:5662;top:3905;width:5386;height:9644" coordorigin="5662,3905" coordsize="5386,9644" path="m5662,3905l11047,3905,11047,13548,5662,13548,5662,3905xe" filled="true" fillcolor="#ffffff" stroked="false">
                <v:path arrowok="t"/>
                <v:fill type="solid"/>
              </v:shape>
            </v:group>
            <v:group style="position:absolute;left:5753;top:3905;width:5213;height:298" coordorigin="5753,3905" coordsize="5213,298">
              <v:shape style="position:absolute;left:5753;top:3905;width:5213;height:298" coordorigin="5753,3905" coordsize="5213,298" path="m5753,3905l10966,3905,10966,4202,5753,4202,5753,3905xe" filled="true" fillcolor="#ffffff" stroked="false">
                <v:path arrowok="t"/>
                <v:fill type="solid"/>
              </v:shape>
            </v:group>
            <v:group style="position:absolute;left:5753;top:4198;width:5213;height:298" coordorigin="5753,4198" coordsize="5213,298">
              <v:shape style="position:absolute;left:5753;top:4198;width:5213;height:298" coordorigin="5753,4198" coordsize="5213,298" path="m5753,4198l10966,4198,10966,4495,5753,4495,5753,4198xe" filled="true" fillcolor="#ffffff" stroked="false">
                <v:path arrowok="t"/>
                <v:fill type="solid"/>
              </v:shape>
            </v:group>
            <v:group style="position:absolute;left:5753;top:4490;width:5213;height:298" coordorigin="5753,4490" coordsize="5213,298">
              <v:shape style="position:absolute;left:5753;top:4490;width:5213;height:298" coordorigin="5753,4490" coordsize="5213,298" path="m5753,4490l10966,4490,10966,4788,5753,4788,5753,4490xe" filled="true" fillcolor="#ffffff" stroked="false">
                <v:path arrowok="t"/>
                <v:fill type="solid"/>
              </v:shape>
            </v:group>
            <v:group style="position:absolute;left:5753;top:4783;width:5213;height:298" coordorigin="5753,4783" coordsize="5213,298">
              <v:shape style="position:absolute;left:5753;top:4783;width:5213;height:298" coordorigin="5753,4783" coordsize="5213,298" path="m5753,4783l10966,4783,10966,5081,5753,5081,5753,4783xe" filled="true" fillcolor="#ffffff" stroked="false">
                <v:path arrowok="t"/>
                <v:fill type="solid"/>
              </v:shape>
            </v:group>
            <v:group style="position:absolute;left:5753;top:5076;width:5213;height:298" coordorigin="5753,5076" coordsize="5213,298">
              <v:shape style="position:absolute;left:5753;top:5076;width:5213;height:298" coordorigin="5753,5076" coordsize="5213,298" path="m5753,5076l10966,5076,10966,5374,5753,5374,5753,5076xe" filled="true" fillcolor="#ffffff" stroked="false">
                <v:path arrowok="t"/>
                <v:fill type="solid"/>
              </v:shape>
            </v:group>
            <v:group style="position:absolute;left:5753;top:5369;width:5213;height:298" coordorigin="5753,5369" coordsize="5213,298">
              <v:shape style="position:absolute;left:5753;top:5369;width:5213;height:298" coordorigin="5753,5369" coordsize="5213,298" path="m5753,5369l10966,5369,10966,5666,5753,5666,5753,5369xe" filled="true" fillcolor="#ffffff" stroked="false">
                <v:path arrowok="t"/>
                <v:fill type="solid"/>
              </v:shape>
            </v:group>
            <v:group style="position:absolute;left:5753;top:5662;width:5213;height:298" coordorigin="5753,5662" coordsize="5213,298">
              <v:shape style="position:absolute;left:5753;top:5662;width:5213;height:298" coordorigin="5753,5662" coordsize="5213,298" path="m5753,5662l10966,5662,10966,5959,5753,5959,5753,5662xe" filled="true" fillcolor="#ffffff" stroked="false">
                <v:path arrowok="t"/>
                <v:fill type="solid"/>
              </v:shape>
            </v:group>
            <v:group style="position:absolute;left:5753;top:5954;width:5213;height:298" coordorigin="5753,5954" coordsize="5213,298">
              <v:shape style="position:absolute;left:5753;top:5954;width:5213;height:298" coordorigin="5753,5954" coordsize="5213,298" path="m5753,5954l10966,5954,10966,6252,5753,6252,5753,5954xe" filled="true" fillcolor="#ffffff" stroked="false">
                <v:path arrowok="t"/>
                <v:fill type="solid"/>
              </v:shape>
            </v:group>
            <v:group style="position:absolute;left:5753;top:6247;width:5213;height:298" coordorigin="5753,6247" coordsize="5213,298">
              <v:shape style="position:absolute;left:5753;top:6247;width:5213;height:298" coordorigin="5753,6247" coordsize="5213,298" path="m5753,6247l10966,6247,10966,6545,5753,6545,5753,6247xe" filled="true" fillcolor="#ffffff" stroked="false">
                <v:path arrowok="t"/>
                <v:fill type="solid"/>
              </v:shape>
            </v:group>
            <v:group style="position:absolute;left:5753;top:6540;width:5213;height:298" coordorigin="5753,6540" coordsize="5213,298">
              <v:shape style="position:absolute;left:5753;top:6540;width:5213;height:298" coordorigin="5753,6540" coordsize="5213,298" path="m5753,6540l10966,6540,10966,6838,5753,6838,5753,6540xe" filled="true" fillcolor="#ffffff" stroked="false">
                <v:path arrowok="t"/>
                <v:fill type="solid"/>
              </v:shape>
            </v:group>
            <v:group style="position:absolute;left:5753;top:6833;width:5213;height:298" coordorigin="5753,6833" coordsize="5213,298">
              <v:shape style="position:absolute;left:5753;top:6833;width:5213;height:298" coordorigin="5753,6833" coordsize="5213,298" path="m5753,6833l10966,6833,10966,7130,5753,7130,5753,6833xe" filled="true" fillcolor="#ffffff" stroked="false">
                <v:path arrowok="t"/>
                <v:fill type="solid"/>
              </v:shape>
            </v:group>
            <v:group style="position:absolute;left:5753;top:7126;width:5213;height:298" coordorigin="5753,7126" coordsize="5213,298">
              <v:shape style="position:absolute;left:5753;top:7126;width:5213;height:298" coordorigin="5753,7126" coordsize="5213,298" path="m5753,7126l10966,7126,10966,7423,5753,7423,5753,7126xe" filled="true" fillcolor="#ffffff" stroked="false">
                <v:path arrowok="t"/>
                <v:fill type="solid"/>
              </v:shape>
            </v:group>
            <v:group style="position:absolute;left:5753;top:7418;width:5213;height:298" coordorigin="5753,7418" coordsize="5213,298">
              <v:shape style="position:absolute;left:5753;top:7418;width:5213;height:298" coordorigin="5753,7418" coordsize="5213,298" path="m5753,7418l10966,7418,10966,7716,5753,7716,5753,7418xe" filled="true" fillcolor="#ffffff" stroked="false">
                <v:path arrowok="t"/>
                <v:fill type="solid"/>
              </v:shape>
            </v:group>
            <v:group style="position:absolute;left:5753;top:7711;width:5213;height:298" coordorigin="5753,7711" coordsize="5213,298">
              <v:shape style="position:absolute;left:5753;top:7711;width:5213;height:298" coordorigin="5753,7711" coordsize="5213,298" path="m5753,7711l10966,7711,10966,8009,5753,8009,5753,7711xe" filled="true" fillcolor="#ffffff" stroked="false">
                <v:path arrowok="t"/>
                <v:fill type="solid"/>
              </v:shape>
            </v:group>
            <v:group style="position:absolute;left:5753;top:8004;width:5213;height:298" coordorigin="5753,8004" coordsize="5213,298">
              <v:shape style="position:absolute;left:5753;top:8004;width:5213;height:298" coordorigin="5753,8004" coordsize="5213,298" path="m5753,8004l10966,8004,10966,8302,5753,8302,5753,8004xe" filled="true" fillcolor="#ffffff" stroked="false">
                <v:path arrowok="t"/>
                <v:fill type="solid"/>
              </v:shape>
            </v:group>
            <v:group style="position:absolute;left:5753;top:8297;width:5213;height:298" coordorigin="5753,8297" coordsize="5213,298">
              <v:shape style="position:absolute;left:5753;top:8297;width:5213;height:298" coordorigin="5753,8297" coordsize="5213,298" path="m5753,8297l10966,8297,10966,8594,5753,8594,5753,8297xe" filled="true" fillcolor="#ffffff" stroked="false">
                <v:path arrowok="t"/>
                <v:fill type="solid"/>
              </v:shape>
            </v:group>
            <v:group style="position:absolute;left:5753;top:8590;width:5213;height:298" coordorigin="5753,8590" coordsize="5213,298">
              <v:shape style="position:absolute;left:5753;top:8590;width:5213;height:298" coordorigin="5753,8590" coordsize="5213,298" path="m5753,8590l10966,8590,10966,8887,5753,8887,5753,8590xe" filled="true" fillcolor="#ffffff" stroked="false">
                <v:path arrowok="t"/>
                <v:fill type="solid"/>
              </v:shape>
            </v:group>
            <v:group style="position:absolute;left:5753;top:8882;width:5213;height:298" coordorigin="5753,8882" coordsize="5213,298">
              <v:shape style="position:absolute;left:5753;top:8882;width:5213;height:298" coordorigin="5753,8882" coordsize="5213,298" path="m5753,8882l10966,8882,10966,9180,5753,9180,5753,8882xe" filled="true" fillcolor="#ffffff" stroked="false">
                <v:path arrowok="t"/>
                <v:fill type="solid"/>
              </v:shape>
            </v:group>
            <v:group style="position:absolute;left:5753;top:9175;width:5213;height:298" coordorigin="5753,9175" coordsize="5213,298">
              <v:shape style="position:absolute;left:5753;top:9175;width:5213;height:298" coordorigin="5753,9175" coordsize="5213,298" path="m5753,9175l10966,9175,10966,9473,5753,9473,5753,9175xe" filled="true" fillcolor="#ffffff" stroked="false">
                <v:path arrowok="t"/>
                <v:fill type="solid"/>
              </v:shape>
            </v:group>
            <v:group style="position:absolute;left:5753;top:9468;width:5213;height:298" coordorigin="5753,9468" coordsize="5213,298">
              <v:shape style="position:absolute;left:5753;top:9468;width:5213;height:298" coordorigin="5753,9468" coordsize="5213,298" path="m5753,9468l10966,9468,10966,9766,5753,9766,5753,9468xe" filled="true" fillcolor="#ffffff" stroked="false">
                <v:path arrowok="t"/>
                <v:fill type="solid"/>
              </v:shape>
            </v:group>
            <v:group style="position:absolute;left:5753;top:9761;width:5213;height:298" coordorigin="5753,9761" coordsize="5213,298">
              <v:shape style="position:absolute;left:5753;top:9761;width:5213;height:298" coordorigin="5753,9761" coordsize="5213,298" path="m5753,9761l10966,9761,10966,10058,5753,10058,5753,9761xe" filled="true" fillcolor="#ffffff" stroked="false">
                <v:path arrowok="t"/>
                <v:fill type="solid"/>
              </v:shape>
            </v:group>
            <v:group style="position:absolute;left:5753;top:10054;width:5213;height:298" coordorigin="5753,10054" coordsize="5213,298">
              <v:shape style="position:absolute;left:5753;top:10054;width:5213;height:298" coordorigin="5753,10054" coordsize="5213,298" path="m5753,10054l10966,10054,10966,10351,5753,10351,5753,10054xe" filled="true" fillcolor="#ffffff" stroked="false">
                <v:path arrowok="t"/>
                <v:fill type="solid"/>
              </v:shape>
            </v:group>
            <v:group style="position:absolute;left:5753;top:10346;width:5213;height:351" coordorigin="5753,10346" coordsize="5213,351">
              <v:shape style="position:absolute;left:5753;top:10346;width:5213;height:351" coordorigin="5753,10346" coordsize="5213,351" path="m5753,10346l10966,10346,10966,10697,5753,10697,5753,10346xe" filled="true" fillcolor="#ffffff" stroked="false">
                <v:path arrowok="t"/>
                <v:fill type="solid"/>
              </v:shape>
            </v:group>
            <v:group style="position:absolute;left:5753;top:10692;width:5213;height:346" coordorigin="5753,10692" coordsize="5213,346">
              <v:shape style="position:absolute;left:5753;top:10692;width:5213;height:346" coordorigin="5753,10692" coordsize="5213,346" path="m5753,10692l10966,10692,10966,11038,5753,11038,5753,10692xe" filled="true" fillcolor="#ffffff" stroked="false">
                <v:path arrowok="t"/>
                <v:fill type="solid"/>
              </v:shape>
            </v:group>
            <v:group style="position:absolute;left:5753;top:11033;width:5213;height:346" coordorigin="5753,11033" coordsize="5213,346">
              <v:shape style="position:absolute;left:5753;top:11033;width:5213;height:346" coordorigin="5753,11033" coordsize="5213,346" path="m5753,11033l10966,11033,10966,11378,5753,11378,5753,11033xe" filled="true" fillcolor="#ffffff" stroked="false">
                <v:path arrowok="t"/>
                <v:fill type="solid"/>
              </v:shape>
            </v:group>
            <v:group style="position:absolute;left:5753;top:11374;width:5213;height:346" coordorigin="5753,11374" coordsize="5213,346">
              <v:shape style="position:absolute;left:5753;top:11374;width:5213;height:346" coordorigin="5753,11374" coordsize="5213,346" path="m5753,11374l10966,11374,10966,11719,5753,11719,5753,11374xe" filled="true" fillcolor="#ffffff" stroked="false">
                <v:path arrowok="t"/>
                <v:fill type="solid"/>
              </v:shape>
            </v:group>
            <v:group style="position:absolute;left:5753;top:11714;width:5213;height:346" coordorigin="5753,11714" coordsize="5213,346">
              <v:shape style="position:absolute;left:5753;top:11714;width:5213;height:346" coordorigin="5753,11714" coordsize="5213,346" path="m5753,11714l10966,11714,10966,12060,5753,12060,5753,11714xe" filled="true" fillcolor="#ffffff" stroked="false">
                <v:path arrowok="t"/>
                <v:fill type="solid"/>
              </v:shape>
            </v:group>
            <v:group style="position:absolute;left:5753;top:12055;width:5213;height:351" coordorigin="5753,12055" coordsize="5213,351">
              <v:shape style="position:absolute;left:5753;top:12055;width:5213;height:351" coordorigin="5753,12055" coordsize="5213,351" path="m5753,12055l10966,12055,10966,12406,5753,12406,5753,12055xe" filled="true" fillcolor="#ffffff" stroked="false">
                <v:path arrowok="t"/>
                <v:fill type="solid"/>
              </v:shape>
            </v:group>
            <v:group style="position:absolute;left:5753;top:12401;width:5213;height:298" coordorigin="5753,12401" coordsize="5213,298">
              <v:shape style="position:absolute;left:5753;top:12401;width:5213;height:298" coordorigin="5753,12401" coordsize="5213,298" path="m5753,12401l10966,12401,10966,12698,5753,12698,5753,12401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667"/>
        <w:gridCol w:w="2659"/>
        <w:gridCol w:w="2770"/>
      </w:tblGrid>
      <w:tr>
        <w:trPr>
          <w:trHeight w:val="1512" w:hRule="exact"/>
        </w:trPr>
        <w:tc>
          <w:tcPr>
            <w:tcW w:w="704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/>
              <w:ind w:left="2550" w:right="1527" w:hanging="1016"/>
              <w:jc w:val="left"/>
              <w:rPr>
                <w:rFonts w:ascii="Calibri" w:hAnsi="Calibri" w:cs="Calibri" w:eastAsia="Calibri"/>
                <w:sz w:val="60"/>
                <w:szCs w:val="60"/>
              </w:rPr>
            </w:pPr>
            <w:r>
              <w:rPr>
                <w:rFonts w:ascii="Calibri"/>
                <w:b/>
                <w:color w:val="FFFFFF"/>
                <w:spacing w:val="-1"/>
                <w:sz w:val="60"/>
              </w:rPr>
              <w:t>Telemedicine</w:t>
            </w:r>
            <w:r>
              <w:rPr>
                <w:rFonts w:ascii="Calibri"/>
                <w:b/>
                <w:color w:val="FFFFFF"/>
                <w:spacing w:val="-11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in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Arizona</w:t>
            </w:r>
            <w:r>
              <w:rPr>
                <w:rFonts w:ascii="Calibri"/>
                <w:sz w:val="60"/>
              </w:rPr>
            </w:r>
          </w:p>
        </w:tc>
        <w:tc>
          <w:tcPr>
            <w:tcW w:w="27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00" w:lineRule="atLeast"/>
              <w:ind w:left="9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600092" cy="809625"/>
                  <wp:effectExtent l="0" t="0" r="0" b="0"/>
                  <wp:docPr id="3" name="image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1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92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907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5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PARITY:</w:t>
            </w:r>
            <w:r>
              <w:rPr>
                <w:rFonts w:ascii="Calibri"/>
                <w:sz w:val="33"/>
              </w:rPr>
            </w:r>
          </w:p>
        </w:tc>
        <w:tc>
          <w:tcPr>
            <w:tcW w:w="5429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9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GAPS:</w:t>
            </w:r>
            <w:r>
              <w:rPr>
                <w:rFonts w:ascii="Calibri"/>
                <w:sz w:val="33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ListParagraph"/>
              <w:numPr>
                <w:ilvl w:val="0"/>
                <w:numId w:val="6"/>
              </w:numPr>
              <w:tabs>
                <w:tab w:pos="549" w:val="left" w:leader="none"/>
              </w:tabs>
              <w:spacing w:line="230" w:lineRule="auto" w:before="0" w:after="0"/>
              <w:ind w:left="548" w:right="122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Arizona’s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partial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parity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law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was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enacted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2013.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Coverage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under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private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employee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health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plans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applies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rural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areas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only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seven</w:t>
            </w:r>
            <w:r>
              <w:rPr>
                <w:rFonts w:ascii="Calibri" w:hAnsi="Calibri" w:cs="Calibri" w:eastAsia="Calibri"/>
                <w:spacing w:val="-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health</w:t>
            </w:r>
            <w:r>
              <w:rPr>
                <w:rFonts w:ascii="Calibri" w:hAnsi="Calibri" w:cs="Calibri" w:eastAsia="Calibri"/>
                <w:spacing w:val="-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services.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26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Medicaid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549" w:val="left" w:leader="none"/>
              </w:tabs>
              <w:spacing w:line="292" w:lineRule="exact" w:before="1" w:after="0"/>
              <w:ind w:left="548" w:right="149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AZ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has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varying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service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coverage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under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its</w:t>
            </w:r>
            <w:r>
              <w:rPr>
                <w:rFonts w:ascii="Calibri"/>
                <w:sz w:val="24"/>
              </w:rPr>
              <w:t> Medicaid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FFS,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plans,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Indian</w:t>
            </w:r>
            <w:r>
              <w:rPr>
                <w:rFonts w:ascii="Calibri"/>
                <w:sz w:val="24"/>
              </w:rPr>
              <w:t> Health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Service.</w:t>
            </w:r>
            <w:r>
              <w:rPr>
                <w:rFonts w:ascii="Calibri"/>
                <w:spacing w:val="4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This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includes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echocardiography,</w:t>
            </w:r>
            <w:r>
              <w:rPr>
                <w:rFonts w:ascii="Calibri"/>
                <w:spacing w:val="24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retinal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screening,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medical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nutrition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therapy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z w:val="24"/>
              </w:rPr>
              <w:t> patient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education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diabetes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chronic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kidney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disease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care.</w:t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549" w:val="left" w:leader="none"/>
              </w:tabs>
              <w:spacing w:line="292" w:lineRule="exact" w:before="0" w:after="0"/>
              <w:ind w:left="548" w:right="0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agency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now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covers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teledentistry.</w:t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549" w:val="left" w:leader="none"/>
              </w:tabs>
              <w:spacing w:line="292" w:lineRule="exact" w:before="1" w:after="0"/>
              <w:ind w:left="548" w:right="119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eligible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distant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site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provider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site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varies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according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participating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AHCCCS</w:t>
            </w:r>
            <w:r>
              <w:rPr>
                <w:rFonts w:ascii="Calibri"/>
                <w:sz w:val="24"/>
              </w:rPr>
              <w:t> program.</w:t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549" w:val="left" w:leader="none"/>
              </w:tabs>
              <w:spacing w:line="299" w:lineRule="exact" w:before="0" w:after="0"/>
              <w:ind w:left="548" w:right="0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Does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not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cover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use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RPM.</w:t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86" w:lineRule="exact"/>
              <w:ind w:left="10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Innovation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549" w:val="left" w:leader="none"/>
              </w:tabs>
              <w:spacing w:line="292" w:lineRule="exact" w:before="1" w:after="0"/>
              <w:ind w:left="548" w:right="584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AZ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Program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offers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clinical,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educational,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administrative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services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via</w:t>
            </w:r>
            <w:r>
              <w:rPr>
                <w:rFonts w:ascii="Calibri"/>
                <w:spacing w:val="22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across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state.</w:t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1" w:lineRule="exact"/>
              <w:ind w:left="2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27-­‐28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06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auto" w:before="174"/>
              <w:ind w:left="580" w:right="252" w:hanging="32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MEDICAID</w:t>
            </w:r>
            <w:r>
              <w:rPr>
                <w:rFonts w:ascii="Calibri"/>
                <w:b/>
                <w:spacing w:val="-13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COVERAGE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&amp;</w:t>
            </w:r>
            <w:r>
              <w:rPr>
                <w:rFonts w:ascii="Calibri"/>
                <w:b/>
                <w:spacing w:val="27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CONDITIONS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OF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2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Setting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2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1" w:lineRule="exact"/>
              <w:ind w:left="3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Technologies</w:t>
            </w:r>
            <w:r>
              <w:rPr>
                <w:rFonts w:ascii="Calibri"/>
                <w:spacing w:val="-1"/>
                <w:position w:val="11"/>
                <w:sz w:val="16"/>
              </w:rPr>
              <w:t>29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108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Distance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Geography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Restrictions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4" w:lineRule="exact"/>
              <w:ind w:left="3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2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  <w:r>
              <w:rPr>
                <w:rFonts w:ascii="Calibri" w:hAnsi="Calibri" w:cs="Calibri" w:eastAsia="Calibri"/>
                <w:spacing w:val="-1"/>
                <w:w w:val="95"/>
                <w:position w:val="11"/>
                <w:sz w:val="16"/>
                <w:szCs w:val="16"/>
              </w:rPr>
              <w:t>30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7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Mental/behavioral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Rehabilitation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Telepresenter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42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54"/>
              <w:ind w:left="539" w:right="530" w:firstLine="69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INNOVATIVE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OR</w:t>
            </w:r>
            <w:r>
              <w:rPr>
                <w:rFonts w:ascii="Calibri"/>
                <w:b/>
                <w:spacing w:val="25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DELIVERY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MODELS: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4" w:lineRule="exact"/>
              <w:ind w:left="3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18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w w:val="90"/>
                <w:position w:val="11"/>
                <w:sz w:val="16"/>
                <w:szCs w:val="16"/>
              </w:rPr>
              <w:t>31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85" w:lineRule="exact"/>
              <w:ind w:left="8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8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1" w:lineRule="exact"/>
              <w:ind w:left="3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position w:val="11"/>
                <w:sz w:val="16"/>
              </w:rPr>
              <w:t>32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85" w:lineRule="exact"/>
              <w:ind w:left="8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8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90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Dual</w:t>
            </w:r>
            <w:r>
              <w:rPr>
                <w:rFonts w:ascii="Calibri" w:hAnsi="Calibri" w:cs="Calibri" w:eastAsia="Calibri"/>
                <w:spacing w:val="3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Eligibles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HCBS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Waiver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Corrections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85" w:lineRule="exact"/>
              <w:ind w:left="8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8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33"/>
          <w:pgSz w:w="12240" w:h="15840"/>
          <w:pgMar w:footer="834" w:header="760" w:top="1240" w:bottom="1020" w:left="1140" w:right="1060"/>
          <w:pgNumType w:start="31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3.079987pt;margin-top:195.240005pt;width:269.3pt;height:482.2pt;mso-position-horizontal-relative:page;mso-position-vertical-relative:page;z-index:-415408" coordorigin="5662,3905" coordsize="5386,9644">
            <v:group style="position:absolute;left:5662;top:3905;width:5386;height:9644" coordorigin="5662,3905" coordsize="5386,9644">
              <v:shape style="position:absolute;left:5662;top:3905;width:5386;height:9644" coordorigin="5662,3905" coordsize="5386,9644" path="m5662,3905l11047,3905,11047,13548,5662,13548,5662,3905xe" filled="true" fillcolor="#ffffff" stroked="false">
                <v:path arrowok="t"/>
                <v:fill type="solid"/>
              </v:shape>
            </v:group>
            <v:group style="position:absolute;left:5753;top:3905;width:5213;height:298" coordorigin="5753,3905" coordsize="5213,298">
              <v:shape style="position:absolute;left:5753;top:3905;width:5213;height:298" coordorigin="5753,3905" coordsize="5213,298" path="m5753,3905l10966,3905,10966,4202,5753,4202,5753,3905xe" filled="true" fillcolor="#ffffff" stroked="false">
                <v:path arrowok="t"/>
                <v:fill type="solid"/>
              </v:shape>
            </v:group>
            <v:group style="position:absolute;left:5753;top:4198;width:5213;height:298" coordorigin="5753,4198" coordsize="5213,298">
              <v:shape style="position:absolute;left:5753;top:4198;width:5213;height:298" coordorigin="5753,4198" coordsize="5213,298" path="m5753,4198l10966,4198,10966,4495,5753,4495,5753,4198xe" filled="true" fillcolor="#ffffff" stroked="false">
                <v:path arrowok="t"/>
                <v:fill type="solid"/>
              </v:shape>
            </v:group>
            <v:group style="position:absolute;left:5753;top:4490;width:5213;height:298" coordorigin="5753,4490" coordsize="5213,298">
              <v:shape style="position:absolute;left:5753;top:4490;width:5213;height:298" coordorigin="5753,4490" coordsize="5213,298" path="m5753,4490l10966,4490,10966,4788,5753,4788,5753,4490xe" filled="true" fillcolor="#ffffff" stroked="false">
                <v:path arrowok="t"/>
                <v:fill type="solid"/>
              </v:shape>
            </v:group>
            <v:group style="position:absolute;left:5753;top:4783;width:5213;height:298" coordorigin="5753,4783" coordsize="5213,298">
              <v:shape style="position:absolute;left:5753;top:4783;width:5213;height:298" coordorigin="5753,4783" coordsize="5213,298" path="m5753,4783l10966,4783,10966,5081,5753,5081,5753,4783xe" filled="true" fillcolor="#ffffff" stroked="false">
                <v:path arrowok="t"/>
                <v:fill type="solid"/>
              </v:shape>
            </v:group>
            <v:group style="position:absolute;left:5753;top:5076;width:5213;height:298" coordorigin="5753,5076" coordsize="5213,298">
              <v:shape style="position:absolute;left:5753;top:5076;width:5213;height:298" coordorigin="5753,5076" coordsize="5213,298" path="m5753,5076l10966,5076,10966,5374,5753,5374,5753,5076xe" filled="true" fillcolor="#ffffff" stroked="false">
                <v:path arrowok="t"/>
                <v:fill type="solid"/>
              </v:shape>
            </v:group>
            <v:group style="position:absolute;left:5753;top:5369;width:5213;height:298" coordorigin="5753,5369" coordsize="5213,298">
              <v:shape style="position:absolute;left:5753;top:5369;width:5213;height:298" coordorigin="5753,5369" coordsize="5213,298" path="m5753,5369l10966,5369,10966,5666,5753,5666,5753,5369xe" filled="true" fillcolor="#ffffff" stroked="false">
                <v:path arrowok="t"/>
                <v:fill type="solid"/>
              </v:shape>
            </v:group>
            <v:group style="position:absolute;left:5753;top:5662;width:5213;height:298" coordorigin="5753,5662" coordsize="5213,298">
              <v:shape style="position:absolute;left:5753;top:5662;width:5213;height:298" coordorigin="5753,5662" coordsize="5213,298" path="m5753,5662l10966,5662,10966,5959,5753,5959,5753,5662xe" filled="true" fillcolor="#ffffff" stroked="false">
                <v:path arrowok="t"/>
                <v:fill type="solid"/>
              </v:shape>
            </v:group>
            <v:group style="position:absolute;left:5753;top:5954;width:5213;height:298" coordorigin="5753,5954" coordsize="5213,298">
              <v:shape style="position:absolute;left:5753;top:5954;width:5213;height:298" coordorigin="5753,5954" coordsize="5213,298" path="m5753,5954l10966,5954,10966,6252,5753,6252,5753,5954xe" filled="true" fillcolor="#ffffff" stroked="false">
                <v:path arrowok="t"/>
                <v:fill type="solid"/>
              </v:shape>
            </v:group>
            <v:group style="position:absolute;left:5753;top:6247;width:5213;height:298" coordorigin="5753,6247" coordsize="5213,298">
              <v:shape style="position:absolute;left:5753;top:6247;width:5213;height:298" coordorigin="5753,6247" coordsize="5213,298" path="m5753,6247l10966,6247,10966,6545,5753,6545,5753,6247xe" filled="true" fillcolor="#ffffff" stroked="false">
                <v:path arrowok="t"/>
                <v:fill type="solid"/>
              </v:shape>
            </v:group>
            <v:group style="position:absolute;left:5753;top:6540;width:5213;height:298" coordorigin="5753,6540" coordsize="5213,298">
              <v:shape style="position:absolute;left:5753;top:6540;width:5213;height:298" coordorigin="5753,6540" coordsize="5213,298" path="m5753,6540l10966,6540,10966,6838,5753,6838,5753,6540xe" filled="true" fillcolor="#ffffff" stroked="false">
                <v:path arrowok="t"/>
                <v:fill type="solid"/>
              </v:shape>
            </v:group>
            <v:group style="position:absolute;left:5753;top:6833;width:5213;height:274" coordorigin="5753,6833" coordsize="5213,274">
              <v:shape style="position:absolute;left:5753;top:6833;width:5213;height:274" coordorigin="5753,6833" coordsize="5213,274" path="m5753,6833l10966,6833,10966,7106,5753,7106,5753,6833xe" filled="true" fillcolor="#ffffff" stroked="false">
                <v:path arrowok="t"/>
                <v:fill type="solid"/>
              </v:shape>
            </v:group>
            <v:group style="position:absolute;left:5753;top:7102;width:5213;height:298" coordorigin="5753,7102" coordsize="5213,298">
              <v:shape style="position:absolute;left:5753;top:7102;width:5213;height:298" coordorigin="5753,7102" coordsize="5213,298" path="m5753,7102l10966,7102,10966,7399,5753,7399,5753,7102xe" filled="true" fillcolor="#ffffff" stroked="false">
                <v:path arrowok="t"/>
                <v:fill type="solid"/>
              </v:shape>
            </v:group>
            <v:group style="position:absolute;left:5753;top:7394;width:5213;height:298" coordorigin="5753,7394" coordsize="5213,298">
              <v:shape style="position:absolute;left:5753;top:7394;width:5213;height:298" coordorigin="5753,7394" coordsize="5213,298" path="m5753,7394l10966,7394,10966,7692,5753,7692,5753,7394xe" filled="true" fillcolor="#ffffff" stroked="false">
                <v:path arrowok="t"/>
                <v:fill type="solid"/>
              </v:shape>
            </v:group>
            <v:group style="position:absolute;left:5753;top:7687;width:5213;height:298" coordorigin="5753,7687" coordsize="5213,298">
              <v:shape style="position:absolute;left:5753;top:7687;width:5213;height:298" coordorigin="5753,7687" coordsize="5213,298" path="m5753,7687l10966,7687,10966,7985,5753,7985,5753,7687xe" filled="true" fillcolor="#ffffff" stroked="false">
                <v:path arrowok="t"/>
                <v:fill type="solid"/>
              </v:shape>
            </v:group>
            <v:group style="position:absolute;left:5753;top:7980;width:5213;height:298" coordorigin="5753,7980" coordsize="5213,298">
              <v:shape style="position:absolute;left:5753;top:7980;width:5213;height:298" coordorigin="5753,7980" coordsize="5213,298" path="m5753,7980l10966,7980,10966,8278,5753,8278,5753,7980xe" filled="true" fillcolor="#ffffff" stroked="false">
                <v:path arrowok="t"/>
                <v:fill type="solid"/>
              </v:shape>
            </v:group>
            <v:group style="position:absolute;left:5753;top:8273;width:5213;height:298" coordorigin="5753,8273" coordsize="5213,298">
              <v:shape style="position:absolute;left:5753;top:8273;width:5213;height:298" coordorigin="5753,8273" coordsize="5213,298" path="m5753,8273l10966,8273,10966,8570,5753,8570,5753,8273xe" filled="true" fillcolor="#ffffff" stroked="false">
                <v:path arrowok="t"/>
                <v:fill type="solid"/>
              </v:shape>
            </v:group>
            <v:group style="position:absolute;left:5753;top:8566;width:5213;height:298" coordorigin="5753,8566" coordsize="5213,298">
              <v:shape style="position:absolute;left:5753;top:8566;width:5213;height:298" coordorigin="5753,8566" coordsize="5213,298" path="m5753,8566l10966,8566,10966,8863,5753,8863,5753,8566xe" filled="true" fillcolor="#ffffff" stroked="false">
                <v:path arrowok="t"/>
                <v:fill type="solid"/>
              </v:shape>
            </v:group>
            <v:group style="position:absolute;left:5753;top:8858;width:5213;height:298" coordorigin="5753,8858" coordsize="5213,298">
              <v:shape style="position:absolute;left:5753;top:8858;width:5213;height:298" coordorigin="5753,8858" coordsize="5213,298" path="m5753,8858l10966,8858,10966,9156,5753,9156,5753,8858xe" filled="true" fillcolor="#ffffff" stroked="false">
                <v:path arrowok="t"/>
                <v:fill type="solid"/>
              </v:shape>
            </v:group>
            <v:group style="position:absolute;left:5753;top:9151;width:5213;height:298" coordorigin="5753,9151" coordsize="5213,298">
              <v:shape style="position:absolute;left:5753;top:9151;width:5213;height:298" coordorigin="5753,9151" coordsize="5213,298" path="m5753,9151l10966,9151,10966,9449,5753,9449,5753,9151xe" filled="true" fillcolor="#ffffff" stroked="false">
                <v:path arrowok="t"/>
                <v:fill type="solid"/>
              </v:shape>
            </v:group>
            <v:group style="position:absolute;left:5753;top:9444;width:5213;height:298" coordorigin="5753,9444" coordsize="5213,298">
              <v:shape style="position:absolute;left:5753;top:9444;width:5213;height:298" coordorigin="5753,9444" coordsize="5213,298" path="m5753,9444l10966,9444,10966,9742,5753,9742,5753,9444xe" filled="true" fillcolor="#ffffff" stroked="false">
                <v:path arrowok="t"/>
                <v:fill type="solid"/>
              </v:shape>
            </v:group>
            <v:group style="position:absolute;left:5753;top:9737;width:5213;height:298" coordorigin="5753,9737" coordsize="5213,298">
              <v:shape style="position:absolute;left:5753;top:9737;width:5213;height:298" coordorigin="5753,9737" coordsize="5213,298" path="m5753,9737l10966,9737,10966,10034,5753,10034,5753,9737xe" filled="true" fillcolor="#ffffff" stroked="false">
                <v:path arrowok="t"/>
                <v:fill type="solid"/>
              </v:shape>
            </v:group>
            <v:group style="position:absolute;left:5753;top:10030;width:5213;height:298" coordorigin="5753,10030" coordsize="5213,298">
              <v:shape style="position:absolute;left:5753;top:10030;width:5213;height:298" coordorigin="5753,10030" coordsize="5213,298" path="m5753,10030l10966,10030,10966,10327,5753,10327,5753,10030xe" filled="true" fillcolor="#ffffff" stroked="false">
                <v:path arrowok="t"/>
                <v:fill type="solid"/>
              </v:shape>
            </v:group>
            <v:group style="position:absolute;left:5753;top:10322;width:5213;height:298" coordorigin="5753,10322" coordsize="5213,298">
              <v:shape style="position:absolute;left:5753;top:10322;width:5213;height:298" coordorigin="5753,10322" coordsize="5213,298" path="m5753,10322l10966,10322,10966,10620,5753,10620,5753,10322xe" filled="true" fillcolor="#ffffff" stroked="false">
                <v:path arrowok="t"/>
                <v:fill type="solid"/>
              </v:shape>
            </v:group>
            <v:group style="position:absolute;left:5753;top:10615;width:5213;height:298" coordorigin="5753,10615" coordsize="5213,298">
              <v:shape style="position:absolute;left:5753;top:10615;width:5213;height:298" coordorigin="5753,10615" coordsize="5213,298" path="m5753,10615l10966,10615,10966,10913,5753,10913,5753,10615xe" filled="true" fillcolor="#ffffff" stroked="false">
                <v:path arrowok="t"/>
                <v:fill type="solid"/>
              </v:shape>
            </v:group>
            <v:group style="position:absolute;left:5753;top:10908;width:5213;height:298" coordorigin="5753,10908" coordsize="5213,298">
              <v:shape style="position:absolute;left:5753;top:10908;width:5213;height:298" coordorigin="5753,10908" coordsize="5213,298" path="m5753,10908l10966,10908,10966,11206,5753,11206,5753,10908xe" filled="true" fillcolor="#ffffff" stroked="false">
                <v:path arrowok="t"/>
                <v:fill type="solid"/>
              </v:shape>
            </v:group>
            <v:group style="position:absolute;left:5753;top:11201;width:5213;height:298" coordorigin="5753,11201" coordsize="5213,298">
              <v:shape style="position:absolute;left:5753;top:11201;width:5213;height:298" coordorigin="5753,11201" coordsize="5213,298" path="m5753,11201l10966,11201,10966,11498,5753,11498,5753,11201xe" filled="true" fillcolor="#ffffff" stroked="false">
                <v:path arrowok="t"/>
                <v:fill type="solid"/>
              </v:shape>
            </v:group>
            <v:group style="position:absolute;left:5753;top:11494;width:5213;height:298" coordorigin="5753,11494" coordsize="5213,298">
              <v:shape style="position:absolute;left:5753;top:11494;width:5213;height:298" coordorigin="5753,11494" coordsize="5213,298" path="m5753,11494l10966,11494,10966,11791,5753,11791,5753,11494xe" filled="true" fillcolor="#ffffff" stroked="false">
                <v:path arrowok="t"/>
                <v:fill type="solid"/>
              </v:shape>
            </v:group>
            <v:group style="position:absolute;left:5753;top:11786;width:5213;height:298" coordorigin="5753,11786" coordsize="5213,298">
              <v:shape style="position:absolute;left:5753;top:11786;width:5213;height:298" coordorigin="5753,11786" coordsize="5213,298" path="m5753,11786l10966,11786,10966,12084,5753,12084,5753,11786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54.10321pt;margin-top:78.247131pt;width:62.75pt;height:65.5pt;mso-position-horizontal-relative:page;mso-position-vertical-relative:page;z-index:-415384" coordorigin="9082,1565" coordsize="1255,1310">
            <v:group style="position:absolute;left:10211;top:1609;width:64;height:292" coordorigin="10211,1609" coordsize="64,292">
              <v:shape style="position:absolute;left:10211;top:1609;width:64;height:292" coordorigin="10211,1609" coordsize="64,292" path="m10275,1609l10211,1681,10211,1901,10275,1829,10275,1609xe" filled="true" fillcolor="#7c1600" stroked="false">
                <v:path arrowok="t"/>
                <v:fill type="solid"/>
              </v:shape>
            </v:group>
            <v:group style="position:absolute;left:10211;top:1609;width:64;height:292" coordorigin="10211,1609" coordsize="64,292">
              <v:shape style="position:absolute;left:10211;top:1609;width:64;height:292" coordorigin="10211,1609" coordsize="64,292" path="m10275,1609l10275,1829,10211,1901,10211,1681,10275,1609xe" filled="false" stroked="true" strokeweight=".039397pt" strokecolor="#000000">
                <v:path arrowok="t"/>
              </v:shape>
            </v:group>
            <v:group style="position:absolute;left:10174;top:1681;width:38;height:283" coordorigin="10174,1681" coordsize="38,283">
              <v:shape style="position:absolute;left:10174;top:1681;width:38;height:283" coordorigin="10174,1681" coordsize="38,283" path="m10211,1681l10174,1745,10174,1964,10211,1901,10211,1681xe" filled="true" fillcolor="#660000" stroked="false">
                <v:path arrowok="t"/>
                <v:fill type="solid"/>
              </v:shape>
            </v:group>
            <v:group style="position:absolute;left:10174;top:1681;width:38;height:283" coordorigin="10174,1681" coordsize="38,283">
              <v:shape style="position:absolute;left:10174;top:1681;width:38;height:283" coordorigin="10174,1681" coordsize="38,283" path="m10211,1681l10211,1901,10174,1964,10174,1745,10211,1681xe" filled="false" stroked="true" strokeweight=".039393pt" strokecolor="#000000">
                <v:path arrowok="t"/>
              </v:shape>
            </v:group>
            <v:group style="position:absolute;left:10289;top:1779;width:49;height:256" coordorigin="10289,1779" coordsize="49,256">
              <v:shape style="position:absolute;left:10289;top:1779;width:49;height:256" coordorigin="10289,1779" coordsize="49,256" path="m10337,1779l10289,1814,10289,2034,10337,1998,10337,1779xe" filled="true" fillcolor="#7c1600" stroked="false">
                <v:path arrowok="t"/>
                <v:fill type="solid"/>
              </v:shape>
            </v:group>
            <v:group style="position:absolute;left:10289;top:1779;width:49;height:256" coordorigin="10289,1779" coordsize="49,256">
              <v:shape style="position:absolute;left:10289;top:1779;width:49;height:256" coordorigin="10289,1779" coordsize="49,256" path="m10337,1998l10289,2034,10289,1814,10337,1779e" filled="false" stroked="true" strokeweight=".039395pt" strokecolor="#000000">
                <v:path arrowok="t"/>
              </v:shape>
            </v:group>
            <v:group style="position:absolute;left:10280;top:1814;width:2;height:284" coordorigin="10280,1814" coordsize="2,284">
              <v:shape style="position:absolute;left:10280;top:1814;width:2;height:284" coordorigin="10280,1814" coordsize="0,284" path="m10280,1814l10280,2098e" filled="false" stroked="true" strokeweight="1.006006pt" strokecolor="#540000">
                <v:path arrowok="t"/>
              </v:shape>
            </v:group>
            <v:group style="position:absolute;left:10270;top:1814;width:19;height:284" coordorigin="10270,1814" coordsize="19,284">
              <v:shape style="position:absolute;left:10270;top:1814;width:19;height:284" coordorigin="10270,1814" coordsize="19,284" path="m10289,1814l10289,2034,10270,2098,10270,1878,10289,1814xe" filled="false" stroked="true" strokeweight=".039391pt" strokecolor="#000000">
                <v:path arrowok="t"/>
              </v:shape>
            </v:group>
            <v:group style="position:absolute;left:10234;top:1878;width:37;height:257" coordorigin="10234,1878" coordsize="37,257">
              <v:shape style="position:absolute;left:10234;top:1878;width:37;height:257" coordorigin="10234,1878" coordsize="37,257" path="m10270,1878l10234,1916,10234,2135,10270,2098,10270,1878xe" filled="true" fillcolor="#700a00" stroked="false">
                <v:path arrowok="t"/>
                <v:fill type="solid"/>
              </v:shape>
            </v:group>
            <v:group style="position:absolute;left:10234;top:1878;width:37;height:257" coordorigin="10234,1878" coordsize="37,257">
              <v:shape style="position:absolute;left:10234;top:1878;width:37;height:257" coordorigin="10234,1878" coordsize="37,257" path="m10270,1878l10270,2098,10234,2135,10234,1916,10270,1878xe" filled="false" stroked="true" strokeweight=".039393pt" strokecolor="#000000">
                <v:path arrowok="t"/>
              </v:shape>
            </v:group>
            <v:group style="position:absolute;left:10233;top:1916;width:2;height:315" coordorigin="10233,1916" coordsize="2,315">
              <v:shape style="position:absolute;left:10233;top:1916;width:2;height:315" coordorigin="10233,1916" coordsize="0,315" path="m10233,1916l10233,2231e" filled="false" stroked="true" strokeweight=".257563pt" strokecolor="#3d0000">
                <v:path arrowok="t"/>
              </v:shape>
            </v:group>
            <v:group style="position:absolute;left:10231;top:1916;width:4;height:315" coordorigin="10231,1916" coordsize="4,315">
              <v:shape style="position:absolute;left:10231;top:1916;width:4;height:315" coordorigin="10231,1916" coordsize="4,315" path="m10234,1916l10234,2135,10231,2231,10231,2011,10234,1916xe" filled="false" stroked="true" strokeweight=".039391pt" strokecolor="#000000">
                <v:path arrowok="t"/>
              </v:shape>
            </v:group>
            <v:group style="position:absolute;left:10193;top:2011;width:38;height:233" coordorigin="10193,2011" coordsize="38,233">
              <v:shape style="position:absolute;left:10193;top:2011;width:38;height:233" coordorigin="10193,2011" coordsize="38,233" path="m10231,2011l10193,2024,10193,2243,10231,2231,10231,2011xe" filled="true" fillcolor="#660000" stroked="false">
                <v:path arrowok="t"/>
                <v:fill type="solid"/>
              </v:shape>
            </v:group>
            <v:group style="position:absolute;left:10193;top:2011;width:38;height:233" coordorigin="10193,2011" coordsize="38,233">
              <v:shape style="position:absolute;left:10193;top:2011;width:38;height:233" coordorigin="10193,2011" coordsize="38,233" path="m10231,2011l10231,2231,10193,2243,10193,2024,10231,2011xe" filled="false" stroked="true" strokeweight=".039394pt" strokecolor="#000000">
                <v:path arrowok="t"/>
              </v:shape>
            </v:group>
            <v:group style="position:absolute;left:10185;top:2024;width:2;height:270" coordorigin="10185,2024" coordsize="2,270">
              <v:shape style="position:absolute;left:10185;top:2024;width:2;height:270" coordorigin="10185,2024" coordsize="0,270" path="m10185,2024l10185,2293e" filled="false" stroked="true" strokeweight=".927181pt" strokecolor="#590000">
                <v:path arrowok="t"/>
              </v:shape>
            </v:group>
            <v:group style="position:absolute;left:10177;top:2024;width:17;height:270" coordorigin="10177,2024" coordsize="17,270">
              <v:shape style="position:absolute;left:10177;top:2024;width:17;height:270" coordorigin="10177,2024" coordsize="17,270" path="m10193,2024l10193,2243,10177,2293,10177,2073,10193,2024xe" filled="false" stroked="true" strokeweight=".039391pt" strokecolor="#000000">
                <v:path arrowok="t"/>
              </v:shape>
            </v:group>
            <v:group style="position:absolute;left:10137;top:2073;width:40;height:238" coordorigin="10137,2073" coordsize="40,238">
              <v:shape style="position:absolute;left:10137;top:2073;width:40;height:238" coordorigin="10137,2073" coordsize="40,238" path="m10177,2073l10137,2092,10137,2311,10177,2293,10177,2073xe" filled="true" fillcolor="#660000" stroked="false">
                <v:path arrowok="t"/>
                <v:fill type="solid"/>
              </v:shape>
            </v:group>
            <v:group style="position:absolute;left:10137;top:2073;width:40;height:238" coordorigin="10137,2073" coordsize="40,238">
              <v:shape style="position:absolute;left:10137;top:2073;width:40;height:238" coordorigin="10137,2073" coordsize="40,238" path="m10177,2073l10177,2293,10137,2311,10137,2092,10177,2073xe" filled="false" stroked="true" strokeweight=".039394pt" strokecolor="#000000">
                <v:path arrowok="t"/>
              </v:shape>
            </v:group>
            <v:group style="position:absolute;left:10122;top:2092;width:2;height:340" coordorigin="10122,2092" coordsize="2,340">
              <v:shape style="position:absolute;left:10122;top:2092;width:2;height:340" coordorigin="10122,2092" coordsize="0,340" path="m10122,2092l10122,2432e" filled="false" stroked="true" strokeweight="1.675622pt" strokecolor="#510000">
                <v:path arrowok="t"/>
              </v:shape>
            </v:group>
            <v:group style="position:absolute;left:10106;top:2092;width:32;height:340" coordorigin="10106,2092" coordsize="32,340">
              <v:shape style="position:absolute;left:10106;top:2092;width:32;height:340" coordorigin="10106,2092" coordsize="32,340" path="m10137,2092l10137,2311,10106,2432,10106,2212,10137,2092xe" filled="false" stroked="true" strokeweight=".039392pt" strokecolor="#000000">
                <v:path arrowok="t"/>
              </v:shape>
            </v:group>
            <v:group style="position:absolute;left:10011;top:2212;width:96;height:302" coordorigin="10011,2212" coordsize="96,302">
              <v:shape style="position:absolute;left:10011;top:2212;width:96;height:302" coordorigin="10011,2212" coordsize="96,302" path="m10106,2212l10011,2294,10011,2514,10106,2432,10106,2212xe" filled="true" fillcolor="#700a00" stroked="false">
                <v:path arrowok="t"/>
                <v:fill type="solid"/>
              </v:shape>
            </v:group>
            <v:group style="position:absolute;left:10011;top:2212;width:96;height:302" coordorigin="10011,2212" coordsize="96,302">
              <v:shape style="position:absolute;left:10011;top:2212;width:96;height:302" coordorigin="10011,2212" coordsize="96,302" path="m10106,2212l10106,2432,10011,2514,10011,2294,10106,2212xe" filled="false" stroked="true" strokeweight=".039403pt" strokecolor="#000000">
                <v:path arrowok="t"/>
              </v:shape>
            </v:group>
            <v:group style="position:absolute;left:9982;top:2318;width:44;height:259" coordorigin="9982,2318" coordsize="44,259">
              <v:shape style="position:absolute;left:9982;top:2318;width:44;height:259" coordorigin="9982,2318" coordsize="44,259" path="m10025,2318l9982,2358,9982,2577,10025,2538,10025,2318xe" filled="true" fillcolor="#590000" stroked="false">
                <v:path arrowok="t"/>
                <v:fill type="solid"/>
              </v:shape>
            </v:group>
            <v:group style="position:absolute;left:9982;top:2318;width:44;height:259" coordorigin="9982,2318" coordsize="44,259">
              <v:shape style="position:absolute;left:9982;top:2318;width:44;height:259" coordorigin="9982,2318" coordsize="44,259" path="m10025,2318l10025,2538,9982,2577,9982,2358,10025,2318xe" filled="false" stroked="true" strokeweight=".039394pt" strokecolor="#000000">
                <v:path arrowok="t"/>
              </v:shape>
            </v:group>
            <v:group style="position:absolute;left:9934;top:2388;width:65;height:313" coordorigin="9934,2388" coordsize="65,313">
              <v:shape style="position:absolute;left:9934;top:2388;width:65;height:313" coordorigin="9934,2388" coordsize="65,313" path="m9999,2388l9934,2481,9934,2700,9999,2608,9999,2388xe" filled="true" fillcolor="#6b0500" stroked="false">
                <v:path arrowok="t"/>
                <v:fill type="solid"/>
              </v:shape>
            </v:group>
            <v:group style="position:absolute;left:9934;top:2388;width:65;height:313" coordorigin="9934,2388" coordsize="65,313">
              <v:shape style="position:absolute;left:9934;top:2388;width:65;height:313" coordorigin="9934,2388" coordsize="65,313" path="m9999,2388l9999,2608,9934,2700,9934,2481,9999,2388xe" filled="false" stroked="true" strokeweight=".039396pt" strokecolor="#000000">
                <v:path arrowok="t"/>
              </v:shape>
            </v:group>
            <v:group style="position:absolute;left:9957;top:2577;width:2;height:286" coordorigin="9957,2577" coordsize="2,286">
              <v:shape style="position:absolute;left:9957;top:2577;width:2;height:286" coordorigin="9957,2577" coordsize="0,286" path="m9957,2577l9957,2862e" filled="false" stroked="true" strokeweight="1.242335pt" strokecolor="#590000">
                <v:path arrowok="t"/>
              </v:shape>
            </v:group>
            <v:group style="position:absolute;left:9945;top:2577;width:23;height:286" coordorigin="9945,2577" coordsize="23,286">
              <v:shape style="position:absolute;left:9945;top:2577;width:23;height:286" coordorigin="9945,2577" coordsize="23,286" path="m9968,2577l9968,2797,9945,2862,9945,2643,9968,2577xe" filled="false" stroked="true" strokeweight=".039392pt" strokecolor="#000000">
                <v:path arrowok="t"/>
              </v:shape>
            </v:group>
            <v:group style="position:absolute;left:9133;top:2450;width:33;height:236" coordorigin="9133,2450" coordsize="33,236">
              <v:shape style="position:absolute;left:9133;top:2450;width:33;height:236" coordorigin="9133,2450" coordsize="33,236" path="m9165,2450l9133,2466,9133,2685,9165,2669,9165,2450xe" filled="true" fillcolor="#660000" stroked="false">
                <v:path arrowok="t"/>
                <v:fill type="solid"/>
              </v:shape>
            </v:group>
            <v:group style="position:absolute;left:9133;top:2450;width:33;height:236" coordorigin="9133,2450" coordsize="33,236">
              <v:shape style="position:absolute;left:9133;top:2450;width:33;height:236" coordorigin="9133,2450" coordsize="33,236" path="m9165,2450l9165,2669,9133,2685,9133,2466,9165,2450xe" filled="false" stroked="true" strokeweight=".039393pt" strokecolor="#000000">
                <v:path arrowok="t"/>
              </v:shape>
            </v:group>
            <v:group style="position:absolute;left:9082;top:2435;width:51;height:251" coordorigin="9082,2435" coordsize="51,251">
              <v:shape style="position:absolute;left:9082;top:2435;width:51;height:251" coordorigin="9082,2435" coordsize="51,251" path="m9082,2435l9082,2654,9133,2685,9133,2466,9082,2435xe" filled="true" fillcolor="#590000" stroked="false">
                <v:path arrowok="t"/>
                <v:fill type="solid"/>
              </v:shape>
            </v:group>
            <v:group style="position:absolute;left:9082;top:2435;width:51;height:251" coordorigin="9082,2435" coordsize="51,251">
              <v:shape style="position:absolute;left:9082;top:2435;width:51;height:251" coordorigin="9082,2435" coordsize="51,251" path="m9133,2466l9133,2685,9082,2654,9082,2435,9133,2466xe" filled="false" stroked="true" strokeweight=".039396pt" strokecolor="#000000">
                <v:path arrowok="t"/>
              </v:shape>
            </v:group>
            <v:group style="position:absolute;left:9165;top:2450;width:50;height:238" coordorigin="9165,2450" coordsize="50,238">
              <v:shape style="position:absolute;left:9165;top:2450;width:50;height:238" coordorigin="9165,2450" coordsize="50,238" path="m9165,2450l9165,2669,9215,2688,9215,2468,9165,2450xe" filled="true" fillcolor="#490000" stroked="false">
                <v:path arrowok="t"/>
                <v:fill type="solid"/>
              </v:shape>
            </v:group>
            <v:group style="position:absolute;left:9165;top:2450;width:50;height:238" coordorigin="9165,2450" coordsize="50,238">
              <v:shape style="position:absolute;left:9165;top:2450;width:50;height:238" coordorigin="9165,2450" coordsize="50,238" path="m9215,2468l9215,2688,9165,2669,9165,2450,9215,2468xe" filled="false" stroked="true" strokeweight=".039396pt" strokecolor="#000000">
                <v:path arrowok="t"/>
              </v:shape>
            </v:group>
            <v:group style="position:absolute;left:9209;top:2628;width:737;height:241" coordorigin="9209,2628" coordsize="737,241">
              <v:shape style="position:absolute;left:9209;top:2628;width:737;height:241" coordorigin="9209,2628" coordsize="737,241" path="m9211,2628l9209,2628,9209,2847,9211,2847,9216,2848,9223,2849,9232,2851,9245,2852,9349,2860,9446,2865,9617,2868,9735,2868,9768,2867,9798,2867,9850,2866,9871,2866,9906,2864,9919,2863,9929,2863,9937,2862,9945,2862,9945,2649,9659,2649,9617,2648,9572,2648,9484,2647,9349,2640,9278,2635,9223,2629,9216,2628,9211,2628xe" filled="true" fillcolor="#ff9900" stroked="false">
                <v:path arrowok="t"/>
                <v:fill type="solid"/>
              </v:shape>
              <v:shape style="position:absolute;left:9209;top:2628;width:737;height:241" coordorigin="9209,2628" coordsize="737,241" path="m9945,2643l9937,2643,9929,2643,9919,2644,9906,2644,9890,2645,9850,2647,9825,2647,9768,2648,9699,2648,9659,2649,9945,2649,9945,2643xe" filled="true" fillcolor="#ff9900" stroked="false">
                <v:path arrowok="t"/>
                <v:fill type="solid"/>
              </v:shape>
            </v:group>
            <v:group style="position:absolute;left:9209;top:2628;width:737;height:241" coordorigin="9209,2628" coordsize="737,241">
              <v:shape style="position:absolute;left:9209;top:2628;width:737;height:241" coordorigin="9209,2628" coordsize="737,241" path="m9945,2643l9945,2862,9943,2862,9937,2862,9929,2863,9919,2863,9906,2864,9890,2865,9871,2866,9850,2866,9825,2866,9798,2867,9768,2867,9735,2868,9699,2868,9659,2868,9617,2868,9572,2867,9484,2866,9410,2863,9349,2860,9278,2855,9223,2849,9216,2848,9211,2847,9209,2847,9209,2628,9211,2628,9216,2628,9223,2629,9298,2637,9378,2642,9446,2645,9527,2647,9572,2648,9617,2648,9659,2649,9699,2648,9735,2648,9768,2648,9798,2647,9825,2647,9850,2647,9871,2646,9890,2645,9906,2644,9919,2644,9929,2643,9937,2643,9943,2643,9945,2643xe" filled="false" stroked="true" strokeweight=".039513pt" strokecolor="#000000">
                <v:path arrowok="t"/>
              </v:shape>
            </v:group>
            <v:group style="position:absolute;left:9209;top:2628;width:737;height:241" coordorigin="9209,2628" coordsize="737,241">
              <v:shape style="position:absolute;left:9209;top:2628;width:737;height:241" coordorigin="9209,2628" coordsize="737,241" path="m9211,2628l9209,2628,9209,2847,9211,2847,9216,2848,9223,2849,9232,2851,9245,2852,9349,2860,9446,2865,9617,2868,9735,2868,9768,2867,9798,2867,9850,2866,9871,2866,9906,2864,9919,2863,9929,2863,9937,2862,9945,2862,9945,2649,9659,2649,9617,2648,9572,2648,9484,2647,9349,2640,9278,2635,9223,2629,9216,2628,9211,2628xe" filled="true" fillcolor="#470000" stroked="false">
                <v:path arrowok="t"/>
                <v:fill type="solid"/>
              </v:shape>
              <v:shape style="position:absolute;left:9209;top:2628;width:737;height:241" coordorigin="9209,2628" coordsize="737,241" path="m9945,2643l9937,2643,9929,2643,9919,2644,9906,2644,9890,2645,9850,2647,9825,2647,9768,2648,9699,2648,9659,2649,9945,2649,9945,2643xe" filled="true" fillcolor="#470000" stroked="false">
                <v:path arrowok="t"/>
                <v:fill type="solid"/>
              </v:shape>
            </v:group>
            <v:group style="position:absolute;left:9209;top:2628;width:737;height:241" coordorigin="9209,2628" coordsize="737,241">
              <v:shape style="position:absolute;left:9209;top:2628;width:737;height:241" coordorigin="9209,2628" coordsize="737,241" path="m9945,2643l9945,2862,9943,2862,9937,2862,9929,2863,9919,2863,9906,2864,9890,2865,9871,2866,9850,2866,9825,2866,9798,2867,9768,2867,9735,2868,9699,2868,9659,2868,9617,2868,9572,2867,9484,2866,9410,2863,9349,2860,9278,2855,9223,2849,9216,2848,9211,2847,9209,2847,9209,2628,9211,2628,9216,2628,9223,2629,9298,2637,9378,2642,9446,2645,9527,2647,9572,2648,9617,2648,9659,2649,9699,2648,9735,2648,9768,2648,9798,2647,9825,2647,9850,2647,9871,2646,9890,2645,9906,2644,9919,2644,9929,2643,9937,2643,9943,2643,9945,2643xe" filled="false" stroked="true" strokeweight=".039513pt" strokecolor="#000000">
                <v:path arrowok="t"/>
              </v:shape>
            </v:group>
            <v:group style="position:absolute;left:9143;top:1574;width:2;height:551" coordorigin="9143,1574" coordsize="2,551">
              <v:shape style="position:absolute;left:9143;top:1574;width:2;height:551" coordorigin="9143,1574" coordsize="0,551" path="m9143,1574l9143,2125e" filled="false" stroked="true" strokeweight=".887814pt" strokecolor="#872100">
                <v:path arrowok="t"/>
              </v:shape>
            </v:group>
            <v:group style="position:absolute;left:9135;top:1574;width:16;height:551" coordorigin="9135,1574" coordsize="16,551">
              <v:shape style="position:absolute;left:9135;top:1574;width:16;height:551" coordorigin="9135,1574" coordsize="16,551" path="m9151,1905l9151,2125,9135,1793,9135,1574e" filled="false" stroked="true" strokeweight=".039459pt" strokecolor="#000000">
                <v:path arrowok="t"/>
              </v:shape>
              <v:shape style="position:absolute;left:9135;top:1574;width:16;height:551" coordorigin="9135,1574" coordsize="16,551" path="m9135,1574l9151,1905e" filled="false" stroked="true" strokeweight=".039459pt" strokecolor="#000000">
                <v:path arrowok="t"/>
              </v:shape>
            </v:group>
            <v:group style="position:absolute;left:9082;top:1574;width:1255;height:1076" coordorigin="9082,1574" coordsize="1255,1076">
              <v:shape style="position:absolute;left:9082;top:1574;width:1255;height:1076" coordorigin="9082,1574" coordsize="1255,1076" path="m9699,2648l9617,2648,9659,2649,9699,2648xe" filled="true" fillcolor="#c96300" stroked="false">
                <v:path arrowok="t"/>
                <v:fill type="solid"/>
              </v:shape>
              <v:shape style="position:absolute;left:9082;top:1574;width:1255;height:1076" coordorigin="9082,1574" coordsize="1255,1076" path="m9956,2450l9165,2450,9215,2468,9209,2628,9211,2628,9216,2628,9223,2629,9298,2637,9484,2647,9572,2648,9768,2648,9825,2647,9850,2647,9890,2645,9906,2644,9919,2644,9929,2643,9937,2643,9945,2643,9968,2577,9934,2481,9956,2450xe" filled="true" fillcolor="#c96300" stroked="false">
                <v:path arrowok="t"/>
                <v:fill type="solid"/>
              </v:shape>
              <v:shape style="position:absolute;left:9082;top:1574;width:1255;height:1076" coordorigin="9082,1574" coordsize="1255,1076" path="m9179,1574l9135,1574,9151,1905,9082,2435,9133,2466,9165,2450,9956,2450,9999,2388,9982,2358,10025,2318,10011,2294,10106,2212,10137,2092,10177,2073,10193,2024,10231,2011,10234,1916,10270,1878,10289,1814,10337,1779,10331,1745,10174,1745,10211,1681,10275,1609,10231,1578,10199,1578,10190,1577,10118,1577,10103,1576,9957,1576,9931,1575,9364,1575,9341,1575,9187,1575,9179,1574xe" filled="true" fillcolor="#c96300" stroked="false">
                <v:path arrowok="t"/>
                <v:fill type="solid"/>
              </v:shape>
            </v:group>
            <v:group style="position:absolute;left:9082;top:1574;width:1255;height:1076" coordorigin="9082,1574" coordsize="1255,1076">
              <v:shape style="position:absolute;left:9082;top:1574;width:1255;height:1076" coordorigin="9082,1574" coordsize="1255,1076" path="m9179,1574l9187,1575,9197,1575,9209,1575,9341,1575,9364,1575,9931,1575,9957,1576,10103,1576,10118,1577,10190,1577,10199,1578,10231,1578,10275,1609,10211,1681,10174,1745,10331,1745,10337,1779e" filled="false" stroked="true" strokeweight=".039459pt" strokecolor="#000000">
                <v:path arrowok="t"/>
              </v:shape>
              <v:shape style="position:absolute;left:9082;top:1574;width:1255;height:1076" coordorigin="9082,1574" coordsize="1255,1076" path="m10337,1779l10289,1814,10270,1878,10234,1916,10231,2011,10193,2024,10177,2073,10137,2092,10106,2212,10011,2294,10025,2318,9982,2358,9999,2388,9934,2481,9968,2577,9945,2643,9943,2643,9937,2643,9929,2643,9919,2644,9906,2644,9890,2645,9871,2646,9850,2647,9825,2647,9798,2647,9768,2648,9735,2648,9699,2648,9659,2649,9617,2648,9572,2648,9484,2647,9410,2643,9349,2640,9278,2635,9223,2629,9216,2628,9211,2628,9209,2628,9215,2468,9165,2450,9133,2466,9082,2435,9151,1905,9135,1574e" filled="false" stroked="true" strokeweight=".039459pt" strokecolor="#00000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667"/>
        <w:gridCol w:w="2659"/>
        <w:gridCol w:w="2770"/>
      </w:tblGrid>
      <w:tr>
        <w:trPr>
          <w:trHeight w:val="1512" w:hRule="exact"/>
        </w:trPr>
        <w:tc>
          <w:tcPr>
            <w:tcW w:w="704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/>
              <w:ind w:left="2373" w:right="1527" w:hanging="839"/>
              <w:jc w:val="left"/>
              <w:rPr>
                <w:rFonts w:ascii="Calibri" w:hAnsi="Calibri" w:cs="Calibri" w:eastAsia="Calibri"/>
                <w:sz w:val="60"/>
                <w:szCs w:val="60"/>
              </w:rPr>
            </w:pPr>
            <w:r>
              <w:rPr>
                <w:rFonts w:ascii="Calibri"/>
                <w:b/>
                <w:color w:val="FFFFFF"/>
                <w:spacing w:val="-1"/>
                <w:sz w:val="60"/>
              </w:rPr>
              <w:t>Telemedicine</w:t>
            </w:r>
            <w:r>
              <w:rPr>
                <w:rFonts w:ascii="Calibri"/>
                <w:b/>
                <w:color w:val="FFFFFF"/>
                <w:spacing w:val="-11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in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60"/>
              </w:rPr>
              <w:t> </w:t>
            </w:r>
            <w:r>
              <w:rPr>
                <w:rFonts w:ascii="Calibri"/>
                <w:b/>
                <w:color w:val="FFFFFF"/>
                <w:sz w:val="60"/>
              </w:rPr>
              <w:t>Arkansas</w:t>
            </w:r>
            <w:r>
              <w:rPr>
                <w:rFonts w:ascii="Calibri"/>
                <w:sz w:val="60"/>
              </w:rPr>
            </w:r>
          </w:p>
        </w:tc>
        <w:tc>
          <w:tcPr>
            <w:tcW w:w="27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907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5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PARITY:</w:t>
            </w:r>
            <w:r>
              <w:rPr>
                <w:rFonts w:ascii="Calibri"/>
                <w:sz w:val="33"/>
              </w:rPr>
            </w:r>
          </w:p>
        </w:tc>
        <w:tc>
          <w:tcPr>
            <w:tcW w:w="5429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9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GAPS:</w:t>
            </w:r>
            <w:r>
              <w:rPr>
                <w:rFonts w:ascii="Calibri"/>
                <w:sz w:val="33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86" w:lineRule="exact" w:before="1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Progress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pos="549" w:val="left" w:leader="none"/>
              </w:tabs>
              <w:spacing w:line="292" w:lineRule="exact" w:before="1" w:after="0"/>
              <w:ind w:left="548" w:right="82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Arkansas’s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parity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law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was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enacted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2015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includes</w:t>
            </w:r>
            <w:r>
              <w:rPr>
                <w:rFonts w:ascii="Calibri" w:hAnsi="Calibri" w:cs="Calibri" w:eastAsia="Calibri"/>
                <w:spacing w:val="1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telemedicine</w:t>
            </w:r>
            <w:r>
              <w:rPr>
                <w:rFonts w:ascii="Calibri" w:hAnsi="Calibri" w:cs="Calibri" w:eastAsia="Calibri"/>
                <w:spacing w:val="17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1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17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44"/>
                <w:w w:val="3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services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under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private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insurance,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Medicaid,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employee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health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plans.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Effective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January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2016,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new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parity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law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will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affect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payment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services.</w:t>
            </w:r>
            <w:r>
              <w:rPr>
                <w:rFonts w:ascii="Calibri" w:hAnsi="Calibri" w:cs="Calibri" w:eastAsia="Calibri"/>
                <w:spacing w:val="4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This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is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2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only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telemedicine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parity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law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that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requires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in-­‐person</w:t>
            </w:r>
            <w:r>
              <w:rPr>
                <w:rFonts w:ascii="Calibri" w:hAnsi="Calibri" w:cs="Calibri" w:eastAsia="Calibri"/>
                <w:spacing w:val="-2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encounter</w:t>
            </w:r>
            <w:r>
              <w:rPr>
                <w:rFonts w:ascii="Calibri" w:hAnsi="Calibri" w:cs="Calibri" w:eastAsia="Calibri"/>
                <w:spacing w:val="-2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as</w:t>
            </w:r>
            <w:r>
              <w:rPr>
                <w:rFonts w:ascii="Calibri" w:hAnsi="Calibri" w:cs="Calibri" w:eastAsia="Calibri"/>
                <w:spacing w:val="-2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</w:t>
            </w:r>
            <w:r>
              <w:rPr>
                <w:rFonts w:ascii="Calibri" w:hAnsi="Calibri" w:cs="Calibri" w:eastAsia="Calibri"/>
                <w:spacing w:val="-2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condition</w:t>
            </w:r>
            <w:r>
              <w:rPr>
                <w:rFonts w:ascii="Calibri" w:hAnsi="Calibri" w:cs="Calibri" w:eastAsia="Calibri"/>
                <w:spacing w:val="-2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of</w:t>
            </w:r>
            <w:r>
              <w:rPr>
                <w:rFonts w:ascii="Calibri" w:hAnsi="Calibri" w:cs="Calibri" w:eastAsia="Calibri"/>
                <w:spacing w:val="-2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payment.</w:t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86" w:lineRule="exact"/>
              <w:ind w:left="9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Medicaid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pos="549" w:val="left" w:leader="none"/>
              </w:tabs>
              <w:spacing w:line="292" w:lineRule="exact" w:before="1" w:after="0"/>
              <w:ind w:left="548" w:right="318" w:hanging="44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Effective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January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2016,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new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law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will</w:t>
            </w:r>
            <w:r>
              <w:rPr>
                <w:rFonts w:ascii="Calibri"/>
                <w:sz w:val="24"/>
              </w:rPr>
              <w:t> affect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payment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physician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services.</w:t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pos="549" w:val="left" w:leader="none"/>
              </w:tabs>
              <w:spacing w:line="292" w:lineRule="exact" w:before="0" w:after="0"/>
              <w:ind w:left="548" w:right="136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Telemedicine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coverage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under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includes</w:t>
            </w:r>
            <w:r>
              <w:rPr>
                <w:rFonts w:ascii="Calibri"/>
                <w:spacing w:val="30"/>
                <w:sz w:val="24"/>
              </w:rPr>
              <w:t> </w:t>
            </w:r>
            <w:r>
              <w:rPr>
                <w:rFonts w:ascii="Calibri"/>
                <w:sz w:val="24"/>
              </w:rPr>
              <w:t>limits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service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coverage,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frequency,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settings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eligible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distant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site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providers.</w:t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pos="549" w:val="left" w:leader="none"/>
              </w:tabs>
              <w:spacing w:line="292" w:lineRule="exact" w:before="1" w:after="0"/>
              <w:ind w:left="548" w:right="855" w:hanging="44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One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few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states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with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coverage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fetal</w:t>
            </w:r>
            <w:r>
              <w:rPr>
                <w:rFonts w:ascii="Calibri"/>
                <w:sz w:val="24"/>
              </w:rPr>
              <w:t> echography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echocardiography.</w:t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pos="549" w:val="left" w:leader="none"/>
              </w:tabs>
              <w:spacing w:line="292" w:lineRule="exact" w:before="1" w:after="0"/>
              <w:ind w:left="548" w:right="889" w:hanging="44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also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places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frequency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limits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z w:val="24"/>
              </w:rPr>
              <w:t> covered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services.</w:t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pos="549" w:val="left" w:leader="none"/>
              </w:tabs>
              <w:spacing w:line="292" w:lineRule="exact" w:before="0" w:after="0"/>
              <w:ind w:left="548" w:right="0" w:hanging="44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Requires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telepresenter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originating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site.</w:t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pos="549" w:val="left" w:leader="none"/>
              </w:tabs>
              <w:spacing w:line="299" w:lineRule="exact" w:before="0" w:after="0"/>
              <w:ind w:left="548" w:right="0" w:hanging="44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interactive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audio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video</w:t>
            </w:r>
            <w:r>
              <w:rPr>
                <w:rFonts w:ascii="Calibri" w:hAnsi="Calibri" w:cs="Calibri" w:eastAsia="Calibri"/>
                <w:spacing w:val="14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only.</w:t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86" w:lineRule="exact"/>
              <w:ind w:left="10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Innovation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pos="549" w:val="left" w:leader="none"/>
              </w:tabs>
              <w:spacing w:line="292" w:lineRule="exact" w:before="1" w:after="0"/>
              <w:ind w:left="548" w:right="310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Specialty</w:t>
            </w:r>
            <w:r>
              <w:rPr>
                <w:rFonts w:ascii="Calibri" w:hAnsi="Calibri" w:cs="Calibri" w:eastAsia="Calibri"/>
                <w:spacing w:val="22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maternal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fetal</w:t>
            </w:r>
            <w:r>
              <w:rPr>
                <w:rFonts w:ascii="Calibri" w:hAnsi="Calibri" w:cs="Calibri" w:eastAsia="Calibri"/>
                <w:spacing w:val="22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telemedicine</w:t>
            </w:r>
            <w:r>
              <w:rPr>
                <w:rFonts w:ascii="Calibri" w:hAnsi="Calibri" w:cs="Calibri" w:eastAsia="Calibri"/>
                <w:spacing w:val="22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spacing w:val="30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operated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by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University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of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Arkansas.</w:t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06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auto" w:before="174"/>
              <w:ind w:left="580" w:right="252" w:hanging="32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MEDICAID</w:t>
            </w:r>
            <w:r>
              <w:rPr>
                <w:rFonts w:ascii="Calibri"/>
                <w:b/>
                <w:spacing w:val="-13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COVERAGE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&amp;</w:t>
            </w:r>
            <w:r>
              <w:rPr>
                <w:rFonts w:ascii="Calibri"/>
                <w:b/>
                <w:spacing w:val="27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CONDITIONS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OF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2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Setting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2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Technologies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108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Distance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Geography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4" w:lineRule="exact"/>
              <w:ind w:left="3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2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  <w:r>
              <w:rPr>
                <w:rFonts w:ascii="Calibri" w:hAnsi="Calibri" w:cs="Calibri" w:eastAsia="Calibri"/>
                <w:spacing w:val="-1"/>
                <w:w w:val="95"/>
                <w:position w:val="11"/>
                <w:sz w:val="16"/>
                <w:szCs w:val="16"/>
              </w:rPr>
              <w:t>33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2" w:lineRule="auto" w:before="27"/>
              <w:ind w:left="360" w:right="783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Mental/behavioral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</w:t>
            </w:r>
            <w:r>
              <w:rPr>
                <w:rFonts w:ascii="Calibri"/>
                <w:spacing w:val="-1"/>
                <w:position w:val="11"/>
                <w:sz w:val="16"/>
              </w:rPr>
              <w:t>34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Rehabilitation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11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N/A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Telepresenter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42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54"/>
              <w:ind w:left="539" w:right="529" w:firstLine="69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INNOVATIVE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OR</w:t>
            </w:r>
            <w:r>
              <w:rPr>
                <w:rFonts w:ascii="Calibri"/>
                <w:b/>
                <w:spacing w:val="25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DELIVERY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MODELS: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5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90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Dual</w:t>
            </w:r>
            <w:r>
              <w:rPr>
                <w:rFonts w:ascii="Calibri" w:hAnsi="Calibri" w:cs="Calibri" w:eastAsia="Calibri"/>
                <w:spacing w:val="3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Eligibles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HCBS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Waiver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Corrections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1" w:lineRule="exact"/>
              <w:ind w:left="3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position w:val="-10"/>
                <w:sz w:val="24"/>
                <w:szCs w:val="24"/>
              </w:rPr>
              <w:t>Other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35-­‐36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85" w:lineRule="exact"/>
              <w:ind w:left="8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8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760" w:footer="834" w:top="1240" w:bottom="1020" w:left="1140" w:right="10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left="2482" w:right="3089" w:hanging="768"/>
        <w:jc w:val="left"/>
        <w:rPr>
          <w:b w:val="0"/>
          <w:bCs w:val="0"/>
        </w:rPr>
      </w:pPr>
      <w:r>
        <w:rPr>
          <w:color w:val="FFFFFF"/>
          <w:spacing w:val="-1"/>
        </w:rPr>
        <w:t>Telemedicine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in</w:t>
      </w:r>
      <w:r>
        <w:rPr>
          <w:color w:val="FFFFFF"/>
          <w:spacing w:val="25"/>
          <w:w w:val="99"/>
        </w:rPr>
        <w:t> </w:t>
      </w:r>
      <w:r>
        <w:rPr>
          <w:color w:val="FFFFFF"/>
          <w:spacing w:val="-1"/>
        </w:rPr>
        <w:t>California</w:t>
      </w:r>
      <w:r>
        <w:rPr>
          <w:b w:val="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pStyle w:val="Heading4"/>
        <w:tabs>
          <w:tab w:pos="6830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1"/>
        </w:rPr>
        <w:t>PARITY:</w:t>
        <w:tab/>
        <w:t>GAPS:</w:t>
      </w:r>
      <w:r>
        <w:rPr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pgSz w:w="12240" w:h="15840"/>
          <w:pgMar w:header="760" w:footer="834" w:top="1240" w:bottom="1020" w:left="1100" w:right="1020"/>
        </w:sectPr>
      </w:pPr>
    </w:p>
    <w:p>
      <w:pPr>
        <w:pStyle w:val="BodyText"/>
        <w:tabs>
          <w:tab w:pos="4137" w:val="left" w:leader="none"/>
        </w:tabs>
        <w:spacing w:line="240" w:lineRule="auto" w:before="58"/>
        <w:ind w:left="450" w:right="0" w:firstLine="0"/>
        <w:jc w:val="left"/>
        <w:rPr>
          <w:rFonts w:ascii="Calibri" w:hAnsi="Calibri" w:cs="Calibri" w:eastAsia="Calibri"/>
        </w:rPr>
      </w:pPr>
      <w:r>
        <w:rPr/>
        <w:t>Private</w:t>
      </w:r>
      <w:r>
        <w:rPr>
          <w:spacing w:val="-10"/>
        </w:rPr>
        <w:t> </w:t>
      </w:r>
      <w:r>
        <w:rPr/>
        <w:t>Insurance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tabs>
          <w:tab w:pos="4143" w:val="left" w:leader="none"/>
        </w:tabs>
        <w:spacing w:before="14"/>
        <w:ind w:left="45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w w:val="90"/>
          <w:sz w:val="24"/>
          <w:szCs w:val="24"/>
        </w:rPr>
        <w:t>Medicaid</w:t>
      </w:r>
      <w:r>
        <w:rPr>
          <w:rFonts w:ascii="Calibri" w:hAnsi="Calibri" w:cs="Calibri" w:eastAsia="Calibri"/>
          <w:w w:val="90"/>
          <w:position w:val="11"/>
          <w:sz w:val="16"/>
          <w:szCs w:val="16"/>
        </w:rPr>
        <w:t>41-­‐43</w:t>
        <w:tab/>
      </w:r>
      <w:r>
        <w:rPr>
          <w:rFonts w:ascii="Calibri" w:hAnsi="Calibri" w:cs="Calibri" w:eastAsia="Calibri"/>
          <w:b/>
          <w:bCs/>
          <w:color w:val="FFFFFF"/>
          <w:sz w:val="24"/>
          <w:szCs w:val="24"/>
        </w:rPr>
        <w:t>B</w:t>
      </w:r>
      <w:r>
        <w:rPr>
          <w:rFonts w:ascii="Calibri" w:hAnsi="Calibri" w:cs="Calibri" w:eastAsia="Calibri"/>
          <w:sz w:val="24"/>
          <w:szCs w:val="24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441" w:right="0" w:firstLine="9"/>
        <w:jc w:val="left"/>
        <w:rPr>
          <w:rFonts w:ascii="Calibri" w:hAnsi="Calibri" w:cs="Calibri" w:eastAsia="Calibri"/>
        </w:rPr>
      </w:pPr>
      <w:r>
        <w:rPr/>
        <w:t>State</w:t>
      </w:r>
      <w:r>
        <w:rPr>
          <w:spacing w:val="-5"/>
        </w:rPr>
        <w:t> </w:t>
      </w:r>
      <w:r>
        <w:rPr/>
        <w:t>Employee</w:t>
      </w:r>
      <w:r>
        <w:rPr>
          <w:spacing w:val="-4"/>
        </w:rPr>
        <w:t> </w:t>
      </w:r>
      <w:r>
        <w:rPr/>
        <w:t>Health</w:t>
      </w:r>
      <w:r>
        <w:rPr>
          <w:spacing w:val="-5"/>
        </w:rPr>
        <w:t> </w:t>
      </w:r>
      <w:r>
        <w:rPr/>
        <w:t>Plan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Heading6"/>
        <w:spacing w:line="240" w:lineRule="auto"/>
        <w:ind w:left="760" w:right="0" w:hanging="320"/>
        <w:jc w:val="left"/>
        <w:rPr>
          <w:b w:val="0"/>
          <w:bCs w:val="0"/>
        </w:rPr>
      </w:pPr>
      <w:r>
        <w:rPr/>
        <w:t>MEDICAID</w:t>
      </w:r>
      <w:r>
        <w:rPr>
          <w:spacing w:val="-13"/>
        </w:rPr>
        <w:t> </w:t>
      </w:r>
      <w:r>
        <w:rPr/>
        <w:t>SERVICE</w:t>
      </w:r>
      <w:r>
        <w:rPr>
          <w:spacing w:val="-12"/>
        </w:rPr>
        <w:t> </w:t>
      </w:r>
      <w:r>
        <w:rPr/>
        <w:t>COVERAGE</w:t>
      </w:r>
      <w:r>
        <w:rPr>
          <w:spacing w:val="-12"/>
        </w:rPr>
        <w:t> </w:t>
      </w:r>
      <w:r>
        <w:rPr/>
        <w:t>&amp;</w:t>
      </w:r>
      <w:r>
        <w:rPr>
          <w:spacing w:val="27"/>
          <w:w w:val="99"/>
        </w:rPr>
        <w:t> </w:t>
      </w:r>
      <w:r>
        <w:rPr/>
        <w:t>CONDITIONS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PAYMENT:</w:t>
      </w:r>
      <w:r>
        <w:rPr>
          <w:b w:val="0"/>
        </w:rPr>
      </w:r>
    </w:p>
    <w:p>
      <w:pPr>
        <w:pStyle w:val="BodyText"/>
        <w:tabs>
          <w:tab w:pos="4137" w:val="left" w:leader="none"/>
        </w:tabs>
        <w:spacing w:line="240" w:lineRule="auto" w:before="147"/>
        <w:ind w:left="540" w:right="0" w:firstLine="0"/>
        <w:jc w:val="left"/>
        <w:rPr>
          <w:rFonts w:ascii="Calibri" w:hAnsi="Calibri" w:cs="Calibri" w:eastAsia="Calibri"/>
        </w:rPr>
      </w:pPr>
      <w:r>
        <w:rPr/>
        <w:t>Patient</w:t>
      </w:r>
      <w:r>
        <w:rPr>
          <w:spacing w:val="-6"/>
        </w:rPr>
        <w:t> </w:t>
      </w:r>
      <w:r>
        <w:rPr/>
        <w:t>Setting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tabs>
          <w:tab w:pos="4147" w:val="left" w:leader="none"/>
        </w:tabs>
        <w:spacing w:before="14"/>
        <w:ind w:left="54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spacing w:val="-1"/>
          <w:w w:val="95"/>
          <w:sz w:val="24"/>
          <w:szCs w:val="24"/>
        </w:rPr>
        <w:t>Eligible</w:t>
      </w:r>
      <w:r>
        <w:rPr>
          <w:rFonts w:ascii="Calibri" w:hAnsi="Calibri" w:cs="Calibri" w:eastAsia="Calibri"/>
          <w:spacing w:val="23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w w:val="95"/>
          <w:sz w:val="24"/>
          <w:szCs w:val="24"/>
        </w:rPr>
        <w:t>Technologies</w:t>
      </w:r>
      <w:r>
        <w:rPr>
          <w:rFonts w:ascii="Calibri" w:hAnsi="Calibri" w:cs="Calibri" w:eastAsia="Calibri"/>
          <w:spacing w:val="-1"/>
          <w:w w:val="95"/>
          <w:position w:val="11"/>
          <w:sz w:val="16"/>
          <w:szCs w:val="16"/>
        </w:rPr>
        <w:t>44</w:t>
      </w:r>
      <w:r>
        <w:rPr>
          <w:rFonts w:ascii="Calibri" w:hAnsi="Calibri" w:cs="Calibri" w:eastAsia="Calibri"/>
          <w:spacing w:val="-3"/>
          <w:w w:val="95"/>
          <w:position w:val="11"/>
          <w:sz w:val="16"/>
          <w:szCs w:val="16"/>
        </w:rPr>
        <w:t>-­‐</w:t>
      </w:r>
      <w:r>
        <w:rPr>
          <w:rFonts w:ascii="Calibri" w:hAnsi="Calibri" w:cs="Calibri" w:eastAsia="Calibri"/>
          <w:spacing w:val="-1"/>
          <w:w w:val="95"/>
          <w:position w:val="11"/>
          <w:sz w:val="16"/>
          <w:szCs w:val="16"/>
        </w:rPr>
        <w:t>45</w:t>
        <w:tab/>
      </w:r>
      <w:r>
        <w:rPr>
          <w:rFonts w:ascii="Calibri" w:hAnsi="Calibri" w:cs="Calibri" w:eastAsia="Calibri"/>
          <w:b/>
          <w:bCs/>
          <w:color w:val="FFFFFF"/>
          <w:sz w:val="24"/>
          <w:szCs w:val="24"/>
        </w:rPr>
        <w:t>C</w:t>
      </w:r>
      <w:r>
        <w:rPr>
          <w:rFonts w:ascii="Calibri" w:hAnsi="Calibri" w:cs="Calibri" w:eastAsia="Calibri"/>
          <w:sz w:val="24"/>
          <w:szCs w:val="24"/>
        </w:rPr>
      </w:r>
    </w:p>
    <w:p>
      <w:pPr>
        <w:pStyle w:val="Heading9"/>
        <w:spacing w:line="286" w:lineRule="exact" w:before="58"/>
        <w:ind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Progress</w:t>
      </w:r>
      <w:r>
        <w:rPr>
          <w:b w:val="0"/>
        </w:rPr>
      </w:r>
    </w:p>
    <w:p>
      <w:pPr>
        <w:pStyle w:val="BodyText"/>
        <w:numPr>
          <w:ilvl w:val="0"/>
          <w:numId w:val="8"/>
        </w:numPr>
        <w:tabs>
          <w:tab w:pos="788" w:val="left" w:leader="none"/>
        </w:tabs>
        <w:spacing w:line="292" w:lineRule="exact" w:before="1" w:after="0"/>
        <w:ind w:left="787" w:right="842" w:hanging="450"/>
        <w:jc w:val="left"/>
      </w:pPr>
      <w:r>
        <w:rPr/>
        <w:t>One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few</w:t>
      </w:r>
      <w:r>
        <w:rPr>
          <w:spacing w:val="-4"/>
        </w:rPr>
        <w:t> </w:t>
      </w:r>
      <w:r>
        <w:rPr/>
        <w:t>Medicaid</w:t>
      </w:r>
      <w:r>
        <w:rPr>
          <w:spacing w:val="-3"/>
        </w:rPr>
        <w:t> </w:t>
      </w:r>
      <w:r>
        <w:rPr/>
        <w:t>programs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covers</w:t>
      </w:r>
      <w:r>
        <w:rPr/>
        <w:t> teledentistry.</w:t>
      </w:r>
    </w:p>
    <w:p>
      <w:pPr>
        <w:spacing w:line="240" w:lineRule="auto" w:before="11"/>
        <w:rPr>
          <w:rFonts w:ascii="Calibri" w:hAnsi="Calibri" w:cs="Calibri" w:eastAsia="Calibri"/>
          <w:sz w:val="24"/>
          <w:szCs w:val="24"/>
        </w:rPr>
      </w:pPr>
    </w:p>
    <w:p>
      <w:pPr>
        <w:pStyle w:val="Heading9"/>
        <w:spacing w:line="286" w:lineRule="exact"/>
        <w:ind w:right="0"/>
        <w:jc w:val="left"/>
        <w:rPr>
          <w:b w:val="0"/>
          <w:bCs w:val="0"/>
        </w:rPr>
      </w:pPr>
      <w:r>
        <w:rPr>
          <w:spacing w:val="-1"/>
        </w:rPr>
        <w:t>Private</w:t>
      </w:r>
      <w:r>
        <w:rPr>
          <w:spacing w:val="-9"/>
        </w:rPr>
        <w:t> </w:t>
      </w:r>
      <w:r>
        <w:rPr>
          <w:spacing w:val="-1"/>
        </w:rPr>
        <w:t>Insurance</w:t>
      </w:r>
      <w:r>
        <w:rPr>
          <w:b w:val="0"/>
        </w:rPr>
      </w:r>
    </w:p>
    <w:p>
      <w:pPr>
        <w:pStyle w:val="BodyText"/>
        <w:numPr>
          <w:ilvl w:val="0"/>
          <w:numId w:val="8"/>
        </w:numPr>
        <w:tabs>
          <w:tab w:pos="788" w:val="left" w:leader="none"/>
        </w:tabs>
        <w:spacing w:line="292" w:lineRule="exact" w:before="1" w:after="0"/>
        <w:ind w:left="787" w:right="723" w:hanging="450"/>
        <w:jc w:val="left"/>
        <w:rPr>
          <w:sz w:val="16"/>
          <w:szCs w:val="16"/>
        </w:rPr>
      </w:pPr>
      <w:r>
        <w:rPr/>
        <w:t>California’s</w:t>
      </w:r>
      <w:r>
        <w:rPr>
          <w:spacing w:val="-4"/>
        </w:rPr>
        <w:t> </w:t>
      </w:r>
      <w:r>
        <w:rPr/>
        <w:t>private</w:t>
      </w:r>
      <w:r>
        <w:rPr>
          <w:spacing w:val="-4"/>
        </w:rPr>
        <w:t> </w:t>
      </w:r>
      <w:r>
        <w:rPr/>
        <w:t>insurance</w:t>
      </w:r>
      <w:r>
        <w:rPr>
          <w:spacing w:val="-4"/>
        </w:rPr>
        <w:t> </w:t>
      </w:r>
      <w:r>
        <w:rPr/>
        <w:t>parity</w:t>
      </w:r>
      <w:r>
        <w:rPr>
          <w:spacing w:val="-4"/>
        </w:rPr>
        <w:t> </w:t>
      </w:r>
      <w:r>
        <w:rPr/>
        <w:t>law</w:t>
      </w:r>
      <w:r>
        <w:rPr>
          <w:spacing w:val="-4"/>
        </w:rPr>
        <w:t> </w:t>
      </w:r>
      <w:r>
        <w:rPr/>
        <w:t>was</w:t>
      </w:r>
      <w:r>
        <w:rPr/>
        <w:t> enacted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1996.</w:t>
      </w:r>
      <w:r>
        <w:rPr>
          <w:position w:val="11"/>
          <w:sz w:val="16"/>
          <w:szCs w:val="16"/>
        </w:rPr>
        <w:t>37</w:t>
      </w:r>
      <w:r>
        <w:rPr>
          <w:sz w:val="16"/>
          <w:szCs w:val="16"/>
        </w:rPr>
      </w:r>
    </w:p>
    <w:p>
      <w:pPr>
        <w:spacing w:line="240" w:lineRule="auto" w:before="6"/>
        <w:rPr>
          <w:rFonts w:ascii="Calibri" w:hAnsi="Calibri" w:cs="Calibri" w:eastAsia="Calibri"/>
          <w:sz w:val="24"/>
          <w:szCs w:val="24"/>
        </w:rPr>
      </w:pPr>
    </w:p>
    <w:p>
      <w:pPr>
        <w:pStyle w:val="Heading9"/>
        <w:spacing w:line="240" w:lineRule="auto"/>
        <w:ind w:right="0"/>
        <w:jc w:val="left"/>
        <w:rPr>
          <w:b w:val="0"/>
          <w:bCs w:val="0"/>
        </w:rPr>
      </w:pPr>
      <w:r>
        <w:rPr/>
        <w:t>Medicaid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2240" w:h="15840"/>
          <w:pgMar w:top="100" w:bottom="0" w:left="1100" w:right="1020"/>
          <w:cols w:num="2" w:equalWidth="0">
            <w:col w:w="4284" w:space="40"/>
            <w:col w:w="5796"/>
          </w:cols>
        </w:sectPr>
      </w:pPr>
    </w:p>
    <w:p>
      <w:pPr>
        <w:pStyle w:val="BodyText"/>
        <w:spacing w:line="240" w:lineRule="auto" w:before="43"/>
        <w:ind w:left="540" w:right="0" w:firstLine="0"/>
        <w:jc w:val="left"/>
      </w:pPr>
      <w:r>
        <w:rPr/>
        <w:t>Distance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Geography</w:t>
      </w:r>
      <w:r>
        <w:rPr>
          <w:w w:val="99"/>
        </w:rPr>
        <w:t> </w:t>
      </w:r>
      <w:r>
        <w:rPr/>
        <w:t>Restrictions</w:t>
      </w:r>
    </w:p>
    <w:p>
      <w:pPr>
        <w:pStyle w:val="BodyText"/>
        <w:numPr>
          <w:ilvl w:val="0"/>
          <w:numId w:val="9"/>
        </w:numPr>
        <w:tabs>
          <w:tab w:pos="1064" w:val="left" w:leader="none"/>
          <w:tab w:pos="1513" w:val="left" w:leader="none"/>
        </w:tabs>
        <w:spacing w:line="200" w:lineRule="auto" w:before="12" w:after="0"/>
        <w:ind w:left="1513" w:right="392" w:hanging="973"/>
        <w:jc w:val="left"/>
      </w:pPr>
      <w:r>
        <w:rPr>
          <w:rFonts w:ascii="Symbol" w:hAnsi="Symbol" w:cs="Symbol" w:eastAsia="Symbol"/>
          <w:color w:val="EE5D1B"/>
          <w:w w:val="95"/>
        </w:rPr>
        <w:t></w:t>
      </w:r>
      <w:r>
        <w:rPr>
          <w:rFonts w:ascii="Times New Roman" w:hAnsi="Times New Roman" w:cs="Times New Roman" w:eastAsia="Times New Roman"/>
          <w:color w:val="EE5D1B"/>
          <w:w w:val="95"/>
        </w:rPr>
        <w:tab/>
      </w:r>
      <w:r>
        <w:rPr>
          <w:w w:val="95"/>
        </w:rPr>
        <w:t>Coverage</w:t>
      </w:r>
      <w:r>
        <w:rPr>
          <w:spacing w:val="-14"/>
          <w:w w:val="95"/>
        </w:rPr>
        <w:t> </w:t>
      </w:r>
      <w:r>
        <w:rPr>
          <w:w w:val="95"/>
        </w:rPr>
        <w:t>for</w:t>
      </w:r>
      <w:r>
        <w:rPr>
          <w:spacing w:val="-14"/>
          <w:w w:val="95"/>
        </w:rPr>
        <w:t> </w:t>
      </w:r>
      <w:r>
        <w:rPr>
          <w:w w:val="95"/>
        </w:rPr>
        <w:t>interactive</w:t>
      </w:r>
      <w:r>
        <w:rPr>
          <w:spacing w:val="-15"/>
          <w:w w:val="95"/>
        </w:rPr>
        <w:t> </w:t>
      </w:r>
      <w:r>
        <w:rPr>
          <w:w w:val="95"/>
        </w:rPr>
        <w:t>audio-­‐video</w:t>
      </w:r>
      <w:r>
        <w:rPr>
          <w:spacing w:val="-13"/>
          <w:w w:val="95"/>
        </w:rPr>
        <w:t> </w:t>
      </w:r>
      <w:r>
        <w:rPr>
          <w:w w:val="95"/>
        </w:rPr>
        <w:t>and</w:t>
      </w:r>
      <w:r>
        <w:rPr>
          <w:spacing w:val="-14"/>
          <w:w w:val="95"/>
        </w:rPr>
        <w:t> </w:t>
      </w:r>
      <w:r>
        <w:rPr>
          <w:w w:val="95"/>
        </w:rPr>
        <w:t>store-­‐</w:t>
      </w:r>
      <w:r>
        <w:rPr>
          <w:w w:val="33"/>
        </w:rPr>
        <w:t> </w:t>
      </w:r>
      <w:r>
        <w:rPr/>
        <w:t>and-­‐forward</w:t>
      </w:r>
      <w:r>
        <w:rPr>
          <w:spacing w:val="-33"/>
        </w:rPr>
        <w:t> </w:t>
      </w:r>
      <w:r>
        <w:rPr/>
        <w:t>for</w:t>
      </w:r>
      <w:r>
        <w:rPr>
          <w:spacing w:val="-33"/>
        </w:rPr>
        <w:t> </w:t>
      </w:r>
      <w:r>
        <w:rPr/>
        <w:t>the</w:t>
      </w:r>
      <w:r>
        <w:rPr>
          <w:spacing w:val="-32"/>
        </w:rPr>
        <w:t> </w:t>
      </w:r>
      <w:r>
        <w:rPr/>
        <w:t>purposes</w:t>
      </w:r>
      <w:r>
        <w:rPr>
          <w:spacing w:val="-33"/>
        </w:rPr>
        <w:t> </w:t>
      </w:r>
      <w:r>
        <w:rPr/>
        <w:t>of</w:t>
      </w:r>
      <w:r>
        <w:rPr>
          <w:spacing w:val="-32"/>
        </w:rPr>
        <w:t> </w:t>
      </w:r>
      <w:r>
        <w:rPr/>
        <w:t>dermatology,</w:t>
      </w:r>
      <w:r>
        <w:rPr/>
      </w:r>
    </w:p>
    <w:p>
      <w:pPr>
        <w:spacing w:after="0" w:line="200" w:lineRule="auto"/>
        <w:jc w:val="left"/>
        <w:sectPr>
          <w:type w:val="continuous"/>
          <w:pgSz w:w="12240" w:h="15840"/>
          <w:pgMar w:top="100" w:bottom="0" w:left="1100" w:right="1020"/>
          <w:cols w:num="2" w:equalWidth="0">
            <w:col w:w="2768" w:space="829"/>
            <w:col w:w="6523"/>
          </w:cols>
        </w:sectPr>
      </w:pPr>
    </w:p>
    <w:p>
      <w:pPr>
        <w:pStyle w:val="BodyText"/>
        <w:tabs>
          <w:tab w:pos="4147" w:val="left" w:leader="none"/>
        </w:tabs>
        <w:spacing w:line="240" w:lineRule="auto" w:before="48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Providers</w:t>
        <w:tab/>
      </w:r>
      <w:r>
        <w:rPr>
          <w:rFonts w:ascii="Calibri"/>
          <w:b/>
          <w:color w:val="FFFFFF"/>
        </w:rPr>
        <w:t>C</w:t>
      </w:r>
      <w:r>
        <w:rPr>
          <w:rFonts w:ascii="Calibri"/>
        </w:rPr>
      </w:r>
    </w:p>
    <w:p>
      <w:pPr>
        <w:pStyle w:val="BodyText"/>
        <w:tabs>
          <w:tab w:pos="4143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  <w:w w:val="95"/>
        </w:rPr>
        <w:t>Physician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provided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Services</w:t>
        <w:tab/>
      </w:r>
      <w:r>
        <w:rPr>
          <w:rFonts w:ascii="Calibri" w:hAnsi="Calibri" w:cs="Calibri" w:eastAsia="Calibri"/>
          <w:b/>
          <w:bCs/>
          <w:color w:val="FFFFFF"/>
          <w:w w:val="95"/>
        </w:rPr>
        <w:t>B</w:t>
      </w:r>
      <w:r>
        <w:rPr>
          <w:rFonts w:ascii="Calibri" w:hAnsi="Calibri" w:cs="Calibri" w:eastAsia="Calibri"/>
        </w:rPr>
      </w:r>
    </w:p>
    <w:p>
      <w:pPr>
        <w:pStyle w:val="BodyText"/>
        <w:spacing w:line="229" w:lineRule="exact" w:before="0"/>
        <w:ind w:left="792" w:right="0" w:firstLine="0"/>
        <w:jc w:val="left"/>
      </w:pPr>
      <w:r>
        <w:rPr/>
        <w:br w:type="column"/>
      </w:r>
      <w:r>
        <w:rPr/>
        <w:t>ophthalmology,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dentistry.</w:t>
      </w:r>
    </w:p>
    <w:p>
      <w:pPr>
        <w:pStyle w:val="BodyText"/>
        <w:numPr>
          <w:ilvl w:val="0"/>
          <w:numId w:val="8"/>
        </w:numPr>
        <w:tabs>
          <w:tab w:pos="793" w:val="left" w:leader="none"/>
        </w:tabs>
        <w:spacing w:line="292" w:lineRule="exact" w:before="1" w:after="0"/>
        <w:ind w:left="792" w:right="338" w:hanging="450"/>
        <w:jc w:val="left"/>
      </w:pPr>
      <w:r>
        <w:rPr/>
        <w:t>Also</w:t>
      </w:r>
      <w:r>
        <w:rPr>
          <w:spacing w:val="-4"/>
        </w:rPr>
        <w:t> </w:t>
      </w:r>
      <w:r>
        <w:rPr/>
        <w:t>recognizes</w:t>
      </w:r>
      <w:r>
        <w:rPr>
          <w:spacing w:val="-4"/>
        </w:rPr>
        <w:t> </w:t>
      </w:r>
      <w:r>
        <w:rPr/>
        <w:t>OT,</w:t>
      </w:r>
      <w:r>
        <w:rPr>
          <w:spacing w:val="-3"/>
        </w:rPr>
        <w:t> </w:t>
      </w:r>
      <w:r>
        <w:rPr/>
        <w:t>PT,</w:t>
      </w:r>
      <w:r>
        <w:rPr>
          <w:spacing w:val="-4"/>
        </w:rPr>
        <w:t> </w:t>
      </w:r>
      <w:r>
        <w:rPr/>
        <w:t>speech</w:t>
      </w:r>
      <w:r>
        <w:rPr>
          <w:spacing w:val="-4"/>
        </w:rPr>
        <w:t> </w:t>
      </w:r>
      <w:r>
        <w:rPr/>
        <w:t>language</w:t>
      </w:r>
      <w:r>
        <w:rPr>
          <w:w w:val="99"/>
        </w:rPr>
        <w:t> </w:t>
      </w:r>
      <w:r>
        <w:rPr/>
        <w:t>therapists,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audiologists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eligible</w:t>
      </w:r>
      <w:r>
        <w:rPr>
          <w:spacing w:val="-3"/>
        </w:rPr>
        <w:t> </w:t>
      </w:r>
      <w:r>
        <w:rPr/>
        <w:t>providers</w:t>
      </w:r>
    </w:p>
    <w:p>
      <w:pPr>
        <w:spacing w:after="0" w:line="292" w:lineRule="exact"/>
        <w:jc w:val="left"/>
        <w:sectPr>
          <w:type w:val="continuous"/>
          <w:pgSz w:w="12240" w:h="15840"/>
          <w:pgMar w:top="100" w:bottom="0" w:left="1100" w:right="1020"/>
          <w:cols w:num="2" w:equalWidth="0">
            <w:col w:w="4278" w:space="40"/>
            <w:col w:w="5802"/>
          </w:cols>
        </w:sectPr>
      </w:pPr>
    </w:p>
    <w:p>
      <w:pPr>
        <w:pStyle w:val="BodyText"/>
        <w:spacing w:line="183" w:lineRule="exact" w:before="0"/>
        <w:ind w:left="540" w:right="0" w:firstLine="0"/>
        <w:jc w:val="left"/>
      </w:pPr>
      <w:r>
        <w:rPr/>
        <w:t>Mental/behavioral</w:t>
      </w:r>
      <w:r>
        <w:rPr>
          <w:spacing w:val="-11"/>
        </w:rPr>
        <w:t> </w:t>
      </w:r>
      <w:r>
        <w:rPr>
          <w:spacing w:val="-1"/>
        </w:rPr>
        <w:t>Health</w:t>
      </w:r>
    </w:p>
    <w:p>
      <w:pPr>
        <w:pStyle w:val="BodyText"/>
        <w:spacing w:line="312" w:lineRule="exact" w:before="0"/>
        <w:ind w:left="540" w:right="0" w:firstLine="0"/>
        <w:jc w:val="left"/>
        <w:rPr>
          <w:sz w:val="16"/>
          <w:szCs w:val="16"/>
        </w:rPr>
      </w:pPr>
      <w:r>
        <w:rPr>
          <w:spacing w:val="-1"/>
        </w:rPr>
        <w:t>Services</w:t>
      </w:r>
      <w:r>
        <w:rPr>
          <w:spacing w:val="-1"/>
          <w:position w:val="11"/>
          <w:sz w:val="16"/>
        </w:rPr>
        <w:t>46</w:t>
      </w:r>
      <w:r>
        <w:rPr>
          <w:sz w:val="16"/>
        </w:rPr>
      </w:r>
    </w:p>
    <w:p>
      <w:pPr>
        <w:pStyle w:val="BodyText"/>
        <w:numPr>
          <w:ilvl w:val="0"/>
          <w:numId w:val="9"/>
        </w:numPr>
        <w:tabs>
          <w:tab w:pos="1015" w:val="left" w:leader="none"/>
          <w:tab w:pos="1508" w:val="left" w:leader="none"/>
        </w:tabs>
        <w:spacing w:line="299" w:lineRule="exact" w:before="0" w:after="0"/>
        <w:ind w:left="1507" w:right="0" w:hanging="967"/>
        <w:jc w:val="center"/>
      </w:pPr>
      <w:r>
        <w:rPr/>
        <w:br w:type="column"/>
        <w:t>of</w:t>
      </w:r>
      <w:r>
        <w:rPr>
          <w:spacing w:val="-3"/>
        </w:rPr>
        <w:t> </w:t>
      </w:r>
      <w:r>
        <w:rPr/>
        <w:t>telemedicine</w:t>
      </w:r>
      <w:r>
        <w:rPr>
          <w:spacing w:val="-3"/>
        </w:rPr>
        <w:t> </w:t>
      </w:r>
      <w:r>
        <w:rPr/>
        <w:t>but</w:t>
      </w:r>
      <w:r>
        <w:rPr>
          <w:spacing w:val="-2"/>
        </w:rPr>
        <w:t> </w:t>
      </w:r>
      <w:r>
        <w:rPr/>
        <w:t>offers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billing</w:t>
      </w:r>
      <w:r>
        <w:rPr>
          <w:spacing w:val="-2"/>
        </w:rPr>
        <w:t> </w:t>
      </w:r>
      <w:r>
        <w:rPr/>
        <w:t>details</w:t>
      </w:r>
      <w:r>
        <w:rPr>
          <w:spacing w:val="-2"/>
        </w:rPr>
        <w:t> </w:t>
      </w:r>
      <w:r>
        <w:rPr/>
        <w:t>for</w:t>
      </w:r>
      <w:r>
        <w:rPr/>
      </w:r>
    </w:p>
    <w:p>
      <w:pPr>
        <w:pStyle w:val="BodyText"/>
        <w:spacing w:line="281" w:lineRule="exact" w:before="0"/>
        <w:ind w:left="91" w:right="0" w:firstLine="0"/>
        <w:jc w:val="center"/>
      </w:pPr>
      <w:r>
        <w:rPr/>
        <w:t>rehabilitation</w:t>
      </w:r>
      <w:r>
        <w:rPr>
          <w:spacing w:val="-5"/>
        </w:rPr>
        <w:t> </w:t>
      </w:r>
      <w:r>
        <w:rPr>
          <w:spacing w:val="-1"/>
        </w:rPr>
        <w:t>services</w:t>
      </w:r>
      <w:r>
        <w:rPr>
          <w:spacing w:val="-4"/>
        </w:rPr>
        <w:t> </w:t>
      </w:r>
      <w:r>
        <w:rPr/>
        <w:t>via</w:t>
      </w:r>
      <w:r>
        <w:rPr>
          <w:spacing w:val="-4"/>
        </w:rPr>
        <w:t> </w:t>
      </w:r>
      <w:r>
        <w:rPr/>
        <w:t>telehealth.</w:t>
      </w:r>
    </w:p>
    <w:p>
      <w:pPr>
        <w:spacing w:after="0" w:line="281" w:lineRule="exact"/>
        <w:jc w:val="center"/>
        <w:sectPr>
          <w:type w:val="continuous"/>
          <w:pgSz w:w="12240" w:h="15840"/>
          <w:pgMar w:top="100" w:bottom="0" w:left="1100" w:right="1020"/>
          <w:cols w:num="2" w:equalWidth="0">
            <w:col w:w="3065" w:space="538"/>
            <w:col w:w="6517"/>
          </w:cols>
        </w:sectPr>
      </w:pPr>
    </w:p>
    <w:p>
      <w:pPr>
        <w:pStyle w:val="BodyText"/>
        <w:tabs>
          <w:tab w:pos="4155" w:val="left" w:leader="none"/>
        </w:tabs>
        <w:spacing w:line="252" w:lineRule="exact" w:before="0"/>
        <w:ind w:left="540" w:right="0" w:firstLine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60.669998pt;margin-top:72.070pt;width:495pt;height:612.85pt;mso-position-horizontal-relative:page;mso-position-vertical-relative:page;z-index:-415360" coordorigin="1213,1441" coordsize="9900,12257">
            <v:group style="position:absolute;left:1279;top:1486;width:6999;height:1474" coordorigin="1279,1486" coordsize="6999,1474">
              <v:shape style="position:absolute;left:1279;top:1486;width:6999;height:1474" coordorigin="1279,1486" coordsize="6999,1474" path="m1279,1486l8278,1486,8278,2959,1279,2959,1279,1486xe" filled="true" fillcolor="#ee5d1b" stroked="false">
                <v:path arrowok="t"/>
                <v:fill type="solid"/>
              </v:shape>
            </v:group>
            <v:group style="position:absolute;left:1370;top:1490;width:6826;height:740" coordorigin="1370,1490" coordsize="6826,740">
              <v:shape style="position:absolute;left:1370;top:1490;width:6826;height:740" coordorigin="1370,1490" coordsize="6826,740" path="m1370,1490l8196,1490,8196,2230,1370,2230,1370,1490xe" filled="true" fillcolor="#ee5d1b" stroked="false">
                <v:path arrowok="t"/>
                <v:fill type="solid"/>
              </v:shape>
            </v:group>
            <v:group style="position:absolute;left:1370;top:2225;width:6826;height:735" coordorigin="1370,2225" coordsize="6826,735">
              <v:shape style="position:absolute;left:1370;top:2225;width:6826;height:735" coordorigin="1370,2225" coordsize="6826,735" path="m1370,2225l8196,2225,8196,2959,1370,2959,1370,2225xe" filled="true" fillcolor="#ee5d1b" stroked="false">
                <v:path arrowok="t"/>
                <v:fill type="solid"/>
              </v:shape>
            </v:group>
            <v:group style="position:absolute;left:1236;top:1464;width:9855;height:2" coordorigin="1236,1464" coordsize="9855,2">
              <v:shape style="position:absolute;left:1236;top:1464;width:9855;height:2" coordorigin="1236,1464" coordsize="9855,0" path="m1236,1464l11090,1464e" filled="false" stroked="true" strokeweight="2.260pt" strokecolor="#000000">
                <v:path arrowok="t"/>
              </v:shape>
            </v:group>
            <v:group style="position:absolute;left:1258;top:1486;width:2;height:12168" coordorigin="1258,1486" coordsize="2,12168">
              <v:shape style="position:absolute;left:1258;top:1486;width:2;height:12168" coordorigin="1258,1486" coordsize="0,12168" path="m1258,1486l1258,13654e" filled="false" stroked="true" strokeweight="2.260pt" strokecolor="#000000">
                <v:path arrowok="t"/>
              </v:shape>
            </v:group>
            <v:group style="position:absolute;left:8299;top:1486;width:2;height:1474" coordorigin="8299,1486" coordsize="2,1474">
              <v:shape style="position:absolute;left:8299;top:1486;width:2;height:1474" coordorigin="8299,1486" coordsize="0,1474" path="m8299,1486l8299,2959e" filled="false" stroked="true" strokeweight="2.260pt" strokecolor="#000000">
                <v:path arrowok="t"/>
              </v:shape>
            </v:group>
            <v:group style="position:absolute;left:11069;top:1486;width:2;height:12168" coordorigin="11069,1486" coordsize="2,12168">
              <v:shape style="position:absolute;left:11069;top:1486;width:2;height:12168" coordorigin="11069,1486" coordsize="0,12168" path="m11069,1486l11069,13654e" filled="false" stroked="true" strokeweight="2.260pt" strokecolor="#000000">
                <v:path arrowok="t"/>
              </v:shape>
            </v:group>
            <v:group style="position:absolute;left:5532;top:3002;width:87;height:864" coordorigin="5532,3002" coordsize="87,864">
              <v:shape style="position:absolute;left:5532;top:3002;width:87;height:864" coordorigin="5532,3002" coordsize="87,864" path="m5532,3866l5618,3866,5618,3002,5532,3002,5532,3866xe" filled="true" fillcolor="#bebebe" stroked="false">
                <v:path arrowok="t"/>
                <v:fill type="solid"/>
              </v:shape>
            </v:group>
            <v:group style="position:absolute;left:1279;top:3002;width:92;height:864" coordorigin="1279,3002" coordsize="92,864">
              <v:shape style="position:absolute;left:1279;top:3002;width:92;height:864" coordorigin="1279,3002" coordsize="92,864" path="m1279,3866l1370,3866,1370,3002,1279,3002,1279,3866xe" filled="true" fillcolor="#bebebe" stroked="false">
                <v:path arrowok="t"/>
                <v:fill type="solid"/>
              </v:shape>
            </v:group>
            <v:group style="position:absolute;left:1370;top:3002;width:4162;height:869" coordorigin="1370,3002" coordsize="4162,869">
              <v:shape style="position:absolute;left:1370;top:3002;width:4162;height:869" coordorigin="1370,3002" coordsize="4162,869" path="m1370,3002l5532,3002,5532,3871,1370,3871,1370,3002xe" filled="true" fillcolor="#bebebe" stroked="false">
                <v:path arrowok="t"/>
                <v:fill type="solid"/>
              </v:shape>
            </v:group>
            <v:group style="position:absolute;left:10966;top:3002;width:82;height:864" coordorigin="10966,3002" coordsize="82,864">
              <v:shape style="position:absolute;left:10966;top:3002;width:82;height:864" coordorigin="10966,3002" coordsize="82,864" path="m10966,3866l11047,3866,11047,3002,10966,3002,10966,3866xe" filled="true" fillcolor="#bebebe" stroked="false">
                <v:path arrowok="t"/>
                <v:fill type="solid"/>
              </v:shape>
            </v:group>
            <v:group style="position:absolute;left:5662;top:3002;width:92;height:864" coordorigin="5662,3002" coordsize="92,864">
              <v:shape style="position:absolute;left:5662;top:3002;width:92;height:864" coordorigin="5662,3002" coordsize="92,864" path="m5662,3866l5753,3866,5753,3002,5662,3002,5662,3866xe" filled="true" fillcolor="#bebebe" stroked="false">
                <v:path arrowok="t"/>
                <v:fill type="solid"/>
              </v:shape>
            </v:group>
            <v:group style="position:absolute;left:5753;top:3002;width:5213;height:869" coordorigin="5753,3002" coordsize="5213,869">
              <v:shape style="position:absolute;left:5753;top:3002;width:5213;height:869" coordorigin="5753,3002" coordsize="5213,869" path="m5753,3002l10966,3002,10966,3871,5753,3871,5753,3002xe" filled="true" fillcolor="#bebebe" stroked="false">
                <v:path arrowok="t"/>
                <v:fill type="solid"/>
              </v:shape>
            </v:group>
            <v:group style="position:absolute;left:1236;top:2981;width:9855;height:2" coordorigin="1236,2981" coordsize="9855,2">
              <v:shape style="position:absolute;left:1236;top:2981;width:9855;height:2" coordorigin="1236,2981" coordsize="9855,0" path="m1236,2981l11090,2981e" filled="false" stroked="true" strokeweight="2.260pt" strokecolor="#000000">
                <v:path arrowok="t"/>
              </v:shape>
            </v:group>
            <v:group style="position:absolute;left:5640;top:3002;width:2;height:10652" coordorigin="5640,3002" coordsize="2,10652">
              <v:shape style="position:absolute;left:5640;top:3002;width:2;height:10652" coordorigin="5640,3002" coordsize="0,10652" path="m5640,3002l5640,13654e" filled="false" stroked="true" strokeweight="2.260pt" strokecolor="#000000">
                <v:path arrowok="t"/>
              </v:shape>
            </v:group>
            <v:group style="position:absolute;left:5537;top:3910;width:82;height:293" coordorigin="5537,3910" coordsize="82,293">
              <v:shape style="position:absolute;left:5537;top:3910;width:82;height:293" coordorigin="5537,3910" coordsize="82,293" path="m5537,4202l5618,4202,5618,3910,5537,3910,5537,4202xe" filled="true" fillcolor="#ee5d1b" stroked="false">
                <v:path arrowok="t"/>
                <v:fill type="solid"/>
              </v:shape>
            </v:group>
            <v:group style="position:absolute;left:4994;top:3910;width:92;height:293" coordorigin="4994,3910" coordsize="92,293">
              <v:shape style="position:absolute;left:4994;top:3910;width:92;height:293" coordorigin="4994,3910" coordsize="92,293" path="m4994,4202l5086,4202,5086,3910,4994,3910,4994,4202xe" filled="true" fillcolor="#ee5d1b" stroked="false">
                <v:path arrowok="t"/>
                <v:fill type="solid"/>
              </v:shape>
            </v:group>
            <v:group style="position:absolute;left:5086;top:3910;width:452;height:298" coordorigin="5086,3910" coordsize="452,298">
              <v:shape style="position:absolute;left:5086;top:3910;width:452;height:298" coordorigin="5086,3910" coordsize="452,298" path="m5086,3910l5537,3910,5537,4207,5086,4207,5086,3910xe" filled="true" fillcolor="#ee5d1b" stroked="false">
                <v:path arrowok="t"/>
                <v:fill type="solid"/>
              </v:shape>
            </v:group>
            <v:group style="position:absolute;left:1236;top:3888;width:9855;height:2" coordorigin="1236,3888" coordsize="9855,2">
              <v:shape style="position:absolute;left:1236;top:3888;width:9855;height:2" coordorigin="1236,3888" coordsize="9855,0" path="m1236,3888l11090,3888e" filled="false" stroked="true" strokeweight="2.260pt" strokecolor="#000000">
                <v:path arrowok="t"/>
              </v:shape>
            </v:group>
            <v:group style="position:absolute;left:4973;top:3910;width:2;height:975" coordorigin="4973,3910" coordsize="2,975">
              <v:shape style="position:absolute;left:4973;top:3910;width:2;height:975" coordorigin="4973,3910" coordsize="0,975" path="m4973,3910l4973,4884e" filled="false" stroked="true" strokeweight="2.260pt" strokecolor="#000000">
                <v:path arrowok="t"/>
              </v:shape>
            </v:group>
            <v:group style="position:absolute;left:5537;top:4250;width:82;height:293" coordorigin="5537,4250" coordsize="82,293">
              <v:shape style="position:absolute;left:5537;top:4250;width:82;height:293" coordorigin="5537,4250" coordsize="82,293" path="m5537,4543l5618,4543,5618,4250,5537,4250,5537,4543xe" filled="true" fillcolor="#ee5d1b" stroked="false">
                <v:path arrowok="t"/>
                <v:fill type="solid"/>
              </v:shape>
            </v:group>
            <v:group style="position:absolute;left:4994;top:4250;width:92;height:293" coordorigin="4994,4250" coordsize="92,293">
              <v:shape style="position:absolute;left:4994;top:4250;width:92;height:293" coordorigin="4994,4250" coordsize="92,293" path="m4994,4543l5086,4543,5086,4250,4994,4250,4994,4543xe" filled="true" fillcolor="#ee5d1b" stroked="false">
                <v:path arrowok="t"/>
                <v:fill type="solid"/>
              </v:shape>
            </v:group>
            <v:group style="position:absolute;left:5086;top:4250;width:452;height:298" coordorigin="5086,4250" coordsize="452,298">
              <v:shape style="position:absolute;left:5086;top:4250;width:452;height:298" coordorigin="5086,4250" coordsize="452,298" path="m5086,4250l5537,4250,5537,4548,5086,4548,5086,4250xe" filled="true" fillcolor="#ee5d1b" stroked="false">
                <v:path arrowok="t"/>
                <v:fill type="solid"/>
              </v:shape>
            </v:group>
            <v:group style="position:absolute;left:1236;top:4229;width:4426;height:2" coordorigin="1236,4229" coordsize="4426,2">
              <v:shape style="position:absolute;left:1236;top:4229;width:4426;height:2" coordorigin="1236,4229" coordsize="4426,0" path="m1236,4229l5662,4229e" filled="false" stroked="true" strokeweight="2.260pt" strokecolor="#000000">
                <v:path arrowok="t"/>
              </v:shape>
            </v:group>
            <v:group style="position:absolute;left:5537;top:4586;width:82;height:293" coordorigin="5537,4586" coordsize="82,293">
              <v:shape style="position:absolute;left:5537;top:4586;width:82;height:293" coordorigin="5537,4586" coordsize="82,293" path="m5537,4879l5618,4879,5618,4586,5537,4586,5537,4879xe" filled="true" fillcolor="#ee5d1b" stroked="false">
                <v:path arrowok="t"/>
                <v:fill type="solid"/>
              </v:shape>
            </v:group>
            <v:group style="position:absolute;left:4994;top:4586;width:92;height:293" coordorigin="4994,4586" coordsize="92,293">
              <v:shape style="position:absolute;left:4994;top:4586;width:92;height:293" coordorigin="4994,4586" coordsize="92,293" path="m4994,4879l5086,4879,5086,4586,4994,4586,4994,4879xe" filled="true" fillcolor="#ee5d1b" stroked="false">
                <v:path arrowok="t"/>
                <v:fill type="solid"/>
              </v:shape>
            </v:group>
            <v:group style="position:absolute;left:5086;top:4586;width:452;height:298" coordorigin="5086,4586" coordsize="452,298">
              <v:shape style="position:absolute;left:5086;top:4586;width:452;height:298" coordorigin="5086,4586" coordsize="452,298" path="m5086,4586l5537,4586,5537,4884,5086,4884,5086,4586xe" filled="true" fillcolor="#ee5d1b" stroked="false">
                <v:path arrowok="t"/>
                <v:fill type="solid"/>
              </v:shape>
            </v:group>
            <v:group style="position:absolute;left:1236;top:4565;width:4426;height:2" coordorigin="1236,4565" coordsize="4426,2">
              <v:shape style="position:absolute;left:1236;top:4565;width:4426;height:2" coordorigin="1236,4565" coordsize="4426,0" path="m1236,4565l5662,4565e" filled="false" stroked="true" strokeweight="2.260pt" strokecolor="#000000">
                <v:path arrowok="t"/>
              </v:shape>
            </v:group>
            <v:group style="position:absolute;left:1279;top:4927;width:4340;height:960" coordorigin="1279,4927" coordsize="4340,960">
              <v:shape style="position:absolute;left:1279;top:4927;width:4340;height:960" coordorigin="1279,4927" coordsize="4340,960" path="m1279,4927l5618,4927,5618,5887,1279,5887,1279,4927xe" filled="true" fillcolor="#bebebe" stroked="false">
                <v:path arrowok="t"/>
                <v:fill type="solid"/>
              </v:shape>
            </v:group>
            <v:group style="position:absolute;left:1370;top:4927;width:4162;height:524" coordorigin="1370,4927" coordsize="4162,524">
              <v:shape style="position:absolute;left:1370;top:4927;width:4162;height:524" coordorigin="1370,4927" coordsize="4162,524" path="m1370,4927l5532,4927,5532,5450,1370,5450,1370,4927xe" filled="true" fillcolor="#bebebe" stroked="false">
                <v:path arrowok="t"/>
                <v:fill type="solid"/>
              </v:shape>
            </v:group>
            <v:group style="position:absolute;left:1370;top:5446;width:4162;height:351" coordorigin="1370,5446" coordsize="4162,351">
              <v:shape style="position:absolute;left:1370;top:5446;width:4162;height:351" coordorigin="1370,5446" coordsize="4162,351" path="m1370,5446l5532,5446,5532,5796,1370,5796,1370,5446xe" filled="true" fillcolor="#bebebe" stroked="false">
                <v:path arrowok="t"/>
                <v:fill type="solid"/>
              </v:shape>
            </v:group>
            <v:group style="position:absolute;left:1236;top:4906;width:4426;height:2" coordorigin="1236,4906" coordsize="4426,2">
              <v:shape style="position:absolute;left:1236;top:4906;width:4426;height:2" coordorigin="1236,4906" coordsize="4426,0" path="m1236,4906l5662,4906e" filled="false" stroked="true" strokeweight="2.260pt" strokecolor="#000000">
                <v:path arrowok="t"/>
              </v:shape>
            </v:group>
            <v:group style="position:absolute;left:5537;top:5930;width:82;height:293" coordorigin="5537,5930" coordsize="82,293">
              <v:shape style="position:absolute;left:5537;top:5930;width:82;height:293" coordorigin="5537,5930" coordsize="82,293" path="m5537,6223l5618,6223,5618,5930,5537,5930,5537,6223xe" filled="true" fillcolor="#ee5d1b" stroked="false">
                <v:path arrowok="t"/>
                <v:fill type="solid"/>
              </v:shape>
            </v:group>
            <v:group style="position:absolute;left:4994;top:5930;width:92;height:293" coordorigin="4994,5930" coordsize="92,293">
              <v:shape style="position:absolute;left:4994;top:5930;width:92;height:293" coordorigin="4994,5930" coordsize="92,293" path="m4994,6223l5086,6223,5086,5930,4994,5930,4994,6223xe" filled="true" fillcolor="#ee5d1b" stroked="false">
                <v:path arrowok="t"/>
                <v:fill type="solid"/>
              </v:shape>
            </v:group>
            <v:group style="position:absolute;left:5086;top:5930;width:452;height:298" coordorigin="5086,5930" coordsize="452,298">
              <v:shape style="position:absolute;left:5086;top:5930;width:452;height:298" coordorigin="5086,5930" coordsize="452,298" path="m5086,5930l5537,5930,5537,6228,5086,6228,5086,5930xe" filled="true" fillcolor="#ee5d1b" stroked="false">
                <v:path arrowok="t"/>
                <v:fill type="solid"/>
              </v:shape>
            </v:group>
            <v:group style="position:absolute;left:1236;top:5909;width:4426;height:2" coordorigin="1236,5909" coordsize="4426,2">
              <v:shape style="position:absolute;left:1236;top:5909;width:4426;height:2" coordorigin="1236,5909" coordsize="4426,0" path="m1236,5909l5662,5909e" filled="false" stroked="true" strokeweight="2.260pt" strokecolor="#000000">
                <v:path arrowok="t"/>
              </v:shape>
            </v:group>
            <v:group style="position:absolute;left:4973;top:5930;width:2;height:3927" coordorigin="4973,5930" coordsize="2,3927">
              <v:shape style="position:absolute;left:4973;top:5930;width:2;height:3927" coordorigin="4973,5930" coordsize="0,3927" path="m4973,5930l4973,9857e" filled="false" stroked="true" strokeweight="2.260pt" strokecolor="#000000">
                <v:path arrowok="t"/>
              </v:shape>
            </v:group>
            <v:group style="position:absolute;left:5537;top:6271;width:82;height:293" coordorigin="5537,6271" coordsize="82,293">
              <v:shape style="position:absolute;left:5537;top:6271;width:82;height:293" coordorigin="5537,6271" coordsize="82,293" path="m5537,6564l5618,6564,5618,6271,5537,6271,5537,6564xe" filled="true" fillcolor="#ee5d1b" stroked="false">
                <v:path arrowok="t"/>
                <v:fill type="solid"/>
              </v:shape>
            </v:group>
            <v:group style="position:absolute;left:4994;top:6271;width:92;height:293" coordorigin="4994,6271" coordsize="92,293">
              <v:shape style="position:absolute;left:4994;top:6271;width:92;height:293" coordorigin="4994,6271" coordsize="92,293" path="m4994,6564l5086,6564,5086,6271,4994,6271,4994,6564xe" filled="true" fillcolor="#ee5d1b" stroked="false">
                <v:path arrowok="t"/>
                <v:fill type="solid"/>
              </v:shape>
            </v:group>
            <v:group style="position:absolute;left:5086;top:6271;width:452;height:298" coordorigin="5086,6271" coordsize="452,298">
              <v:shape style="position:absolute;left:5086;top:6271;width:452;height:298" coordorigin="5086,6271" coordsize="452,298" path="m5086,6271l5537,6271,5537,6569,5086,6569,5086,6271xe" filled="true" fillcolor="#ee5d1b" stroked="false">
                <v:path arrowok="t"/>
                <v:fill type="solid"/>
              </v:shape>
            </v:group>
            <v:group style="position:absolute;left:1236;top:6250;width:4426;height:2" coordorigin="1236,6250" coordsize="4426,2">
              <v:shape style="position:absolute;left:1236;top:6250;width:4426;height:2" coordorigin="1236,6250" coordsize="4426,0" path="m1236,6250l5662,6250e" filled="false" stroked="true" strokeweight="2.260pt" strokecolor="#000000">
                <v:path arrowok="t"/>
              </v:shape>
            </v:group>
            <v:group style="position:absolute;left:4994;top:6607;width:624;height:586" coordorigin="4994,6607" coordsize="624,586">
              <v:shape style="position:absolute;left:4994;top:6607;width:624;height:586" coordorigin="4994,6607" coordsize="624,586" path="m4994,6607l5618,6607,5618,7193,4994,7193,4994,6607xe" filled="true" fillcolor="#ee5d1b" stroked="false">
                <v:path arrowok="t"/>
                <v:fill type="solid"/>
              </v:shape>
            </v:group>
            <v:group style="position:absolute;left:5086;top:6607;width:452;height:298" coordorigin="5086,6607" coordsize="452,298">
              <v:shape style="position:absolute;left:5086;top:6607;width:452;height:298" coordorigin="5086,6607" coordsize="452,298" path="m5086,6607l5537,6607,5537,6905,5086,6905,5086,6607xe" filled="true" fillcolor="#ee5d1b" stroked="false">
                <v:path arrowok="t"/>
                <v:fill type="solid"/>
              </v:shape>
            </v:group>
            <v:group style="position:absolute;left:1236;top:6586;width:4426;height:2" coordorigin="1236,6586" coordsize="4426,2">
              <v:shape style="position:absolute;left:1236;top:6586;width:4426;height:2" coordorigin="1236,6586" coordsize="4426,0" path="m1236,6586l5662,6586e" filled="false" stroked="true" strokeweight="2.260pt" strokecolor="#000000">
                <v:path arrowok="t"/>
              </v:shape>
            </v:group>
            <v:group style="position:absolute;left:5537;top:7241;width:82;height:293" coordorigin="5537,7241" coordsize="82,293">
              <v:shape style="position:absolute;left:5537;top:7241;width:82;height:293" coordorigin="5537,7241" coordsize="82,293" path="m5537,7534l5618,7534,5618,7241,5537,7241,5537,7534xe" filled="true" fillcolor="#ee5d1b" stroked="false">
                <v:path arrowok="t"/>
                <v:fill type="solid"/>
              </v:shape>
            </v:group>
            <v:group style="position:absolute;left:4994;top:7241;width:92;height:293" coordorigin="4994,7241" coordsize="92,293">
              <v:shape style="position:absolute;left:4994;top:7241;width:92;height:293" coordorigin="4994,7241" coordsize="92,293" path="m4994,7534l5086,7534,5086,7241,4994,7241,4994,7534xe" filled="true" fillcolor="#ee5d1b" stroked="false">
                <v:path arrowok="t"/>
                <v:fill type="solid"/>
              </v:shape>
            </v:group>
            <v:group style="position:absolute;left:5086;top:7241;width:452;height:298" coordorigin="5086,7241" coordsize="452,298">
              <v:shape style="position:absolute;left:5086;top:7241;width:452;height:298" coordorigin="5086,7241" coordsize="452,298" path="m5086,7241l5537,7241,5537,7538,5086,7538,5086,7241xe" filled="true" fillcolor="#ee5d1b" stroked="false">
                <v:path arrowok="t"/>
                <v:fill type="solid"/>
              </v:shape>
            </v:group>
            <v:group style="position:absolute;left:1236;top:7219;width:4426;height:2" coordorigin="1236,7219" coordsize="4426,2">
              <v:shape style="position:absolute;left:1236;top:7219;width:4426;height:2" coordorigin="1236,7219" coordsize="4426,0" path="m1236,7219l5662,7219e" filled="false" stroked="true" strokeweight="2.260pt" strokecolor="#000000">
                <v:path arrowok="t"/>
              </v:shape>
            </v:group>
            <v:group style="position:absolute;left:5537;top:7577;width:82;height:293" coordorigin="5537,7577" coordsize="82,293">
              <v:shape style="position:absolute;left:5537;top:7577;width:82;height:293" coordorigin="5537,7577" coordsize="82,293" path="m5537,7870l5618,7870,5618,7577,5537,7577,5537,7870xe" filled="true" fillcolor="#ee5d1b" stroked="false">
                <v:path arrowok="t"/>
                <v:fill type="solid"/>
              </v:shape>
            </v:group>
            <v:group style="position:absolute;left:4994;top:7577;width:92;height:293" coordorigin="4994,7577" coordsize="92,293">
              <v:shape style="position:absolute;left:4994;top:7577;width:92;height:293" coordorigin="4994,7577" coordsize="92,293" path="m4994,7870l5086,7870,5086,7577,4994,7577,4994,7870xe" filled="true" fillcolor="#ee5d1b" stroked="false">
                <v:path arrowok="t"/>
                <v:fill type="solid"/>
              </v:shape>
            </v:group>
            <v:group style="position:absolute;left:5086;top:7577;width:452;height:298" coordorigin="5086,7577" coordsize="452,298">
              <v:shape style="position:absolute;left:5086;top:7577;width:452;height:298" coordorigin="5086,7577" coordsize="452,298" path="m5086,7577l5537,7577,5537,7874,5086,7874,5086,7577xe" filled="true" fillcolor="#ee5d1b" stroked="false">
                <v:path arrowok="t"/>
                <v:fill type="solid"/>
              </v:shape>
            </v:group>
            <v:group style="position:absolute;left:1236;top:7555;width:4426;height:2" coordorigin="1236,7555" coordsize="4426,2">
              <v:shape style="position:absolute;left:1236;top:7555;width:4426;height:2" coordorigin="1236,7555" coordsize="4426,0" path="m1236,7555l5662,7555e" filled="false" stroked="true" strokeweight="2.260pt" strokecolor="#000000">
                <v:path arrowok="t"/>
              </v:shape>
            </v:group>
            <v:group style="position:absolute;left:4994;top:7913;width:624;height:586" coordorigin="4994,7913" coordsize="624,586">
              <v:shape style="position:absolute;left:4994;top:7913;width:624;height:586" coordorigin="4994,7913" coordsize="624,586" path="m4994,7913l5618,7913,5618,8498,4994,8498,4994,7913xe" filled="true" fillcolor="#ee5d1b" stroked="false">
                <v:path arrowok="t"/>
                <v:fill type="solid"/>
              </v:shape>
            </v:group>
            <v:group style="position:absolute;left:5086;top:7913;width:452;height:303" coordorigin="5086,7913" coordsize="452,303">
              <v:shape style="position:absolute;left:5086;top:7913;width:452;height:303" coordorigin="5086,7913" coordsize="452,303" path="m5086,7913l5537,7913,5537,8215,5086,8215,5086,7913xe" filled="true" fillcolor="#ee5d1b" stroked="false">
                <v:path arrowok="t"/>
                <v:fill type="solid"/>
              </v:shape>
            </v:group>
            <v:group style="position:absolute;left:1236;top:7891;width:4426;height:2" coordorigin="1236,7891" coordsize="4426,2">
              <v:shape style="position:absolute;left:1236;top:7891;width:4426;height:2" coordorigin="1236,7891" coordsize="4426,0" path="m1236,7891l5662,7891e" filled="false" stroked="true" strokeweight="2.260pt" strokecolor="#000000">
                <v:path arrowok="t"/>
              </v:shape>
            </v:group>
            <v:group style="position:absolute;left:5537;top:8546;width:82;height:293" coordorigin="5537,8546" coordsize="82,293">
              <v:shape style="position:absolute;left:5537;top:8546;width:82;height:293" coordorigin="5537,8546" coordsize="82,293" path="m5537,8839l5618,8839,5618,8546,5537,8546,5537,8839xe" filled="true" fillcolor="#ee5d1b" stroked="false">
                <v:path arrowok="t"/>
                <v:fill type="solid"/>
              </v:shape>
            </v:group>
            <v:group style="position:absolute;left:4994;top:8546;width:92;height:293" coordorigin="4994,8546" coordsize="92,293">
              <v:shape style="position:absolute;left:4994;top:8546;width:92;height:293" coordorigin="4994,8546" coordsize="92,293" path="m4994,8839l5086,8839,5086,8546,4994,8546,4994,8839xe" filled="true" fillcolor="#ee5d1b" stroked="false">
                <v:path arrowok="t"/>
                <v:fill type="solid"/>
              </v:shape>
            </v:group>
            <v:group style="position:absolute;left:5086;top:8546;width:452;height:298" coordorigin="5086,8546" coordsize="452,298">
              <v:shape style="position:absolute;left:5086;top:8546;width:452;height:298" coordorigin="5086,8546" coordsize="452,298" path="m5086,8546l5537,8546,5537,8844,5086,8844,5086,8546xe" filled="true" fillcolor="#ee5d1b" stroked="false">
                <v:path arrowok="t"/>
                <v:fill type="solid"/>
              </v:shape>
            </v:group>
            <v:group style="position:absolute;left:1236;top:8525;width:4426;height:2" coordorigin="1236,8525" coordsize="4426,2">
              <v:shape style="position:absolute;left:1236;top:8525;width:4426;height:2" coordorigin="1236,8525" coordsize="4426,0" path="m1236,8525l5662,8525e" filled="false" stroked="true" strokeweight="2.260pt" strokecolor="#000000">
                <v:path arrowok="t"/>
              </v:shape>
            </v:group>
            <v:group style="position:absolute;left:5537;top:8882;width:82;height:293" coordorigin="5537,8882" coordsize="82,293">
              <v:shape style="position:absolute;left:5537;top:8882;width:82;height:293" coordorigin="5537,8882" coordsize="82,293" path="m5537,9175l5618,9175,5618,8882,5537,8882,5537,9175xe" filled="true" fillcolor="#ee5d1b" stroked="false">
                <v:path arrowok="t"/>
                <v:fill type="solid"/>
              </v:shape>
            </v:group>
            <v:group style="position:absolute;left:4994;top:8882;width:92;height:293" coordorigin="4994,8882" coordsize="92,293">
              <v:shape style="position:absolute;left:4994;top:8882;width:92;height:293" coordorigin="4994,8882" coordsize="92,293" path="m4994,9175l5086,9175,5086,8882,4994,8882,4994,9175xe" filled="true" fillcolor="#ee5d1b" stroked="false">
                <v:path arrowok="t"/>
                <v:fill type="solid"/>
              </v:shape>
            </v:group>
            <v:group style="position:absolute;left:5086;top:8882;width:452;height:298" coordorigin="5086,8882" coordsize="452,298">
              <v:shape style="position:absolute;left:5086;top:8882;width:452;height:298" coordorigin="5086,8882" coordsize="452,298" path="m5086,8882l5537,8882,5537,9180,5086,9180,5086,8882xe" filled="true" fillcolor="#ee5d1b" stroked="false">
                <v:path arrowok="t"/>
                <v:fill type="solid"/>
              </v:shape>
            </v:group>
            <v:group style="position:absolute;left:1236;top:8861;width:4426;height:2" coordorigin="1236,8861" coordsize="4426,2">
              <v:shape style="position:absolute;left:1236;top:8861;width:4426;height:2" coordorigin="1236,8861" coordsize="4426,0" path="m1236,8861l5662,8861e" filled="false" stroked="true" strokeweight="2.260pt" strokecolor="#000000">
                <v:path arrowok="t"/>
              </v:shape>
            </v:group>
            <v:group style="position:absolute;left:5537;top:9223;width:82;height:293" coordorigin="5537,9223" coordsize="82,293">
              <v:shape style="position:absolute;left:5537;top:9223;width:82;height:293" coordorigin="5537,9223" coordsize="82,293" path="m5537,9516l5618,9516,5618,9223,5537,9223,5537,9516xe" filled="true" fillcolor="#ee5d1b" stroked="false">
                <v:path arrowok="t"/>
                <v:fill type="solid"/>
              </v:shape>
            </v:group>
            <v:group style="position:absolute;left:4994;top:9223;width:92;height:293" coordorigin="4994,9223" coordsize="92,293">
              <v:shape style="position:absolute;left:4994;top:9223;width:92;height:293" coordorigin="4994,9223" coordsize="92,293" path="m4994,9516l5086,9516,5086,9223,4994,9223,4994,9516xe" filled="true" fillcolor="#ee5d1b" stroked="false">
                <v:path arrowok="t"/>
                <v:fill type="solid"/>
              </v:shape>
            </v:group>
            <v:group style="position:absolute;left:5086;top:9223;width:452;height:298" coordorigin="5086,9223" coordsize="452,298">
              <v:shape style="position:absolute;left:5086;top:9223;width:452;height:298" coordorigin="5086,9223" coordsize="452,298" path="m5086,9223l5537,9223,5537,9521,5086,9521,5086,9223xe" filled="true" fillcolor="#ee5d1b" stroked="false">
                <v:path arrowok="t"/>
                <v:fill type="solid"/>
              </v:shape>
            </v:group>
            <v:group style="position:absolute;left:1236;top:9202;width:4426;height:2" coordorigin="1236,9202" coordsize="4426,2">
              <v:shape style="position:absolute;left:1236;top:9202;width:4426;height:2" coordorigin="1236,9202" coordsize="4426,0" path="m1236,9202l5662,9202e" filled="false" stroked="true" strokeweight="2.260pt" strokecolor="#000000">
                <v:path arrowok="t"/>
              </v:shape>
            </v:group>
            <v:group style="position:absolute;left:5537;top:9559;width:82;height:293" coordorigin="5537,9559" coordsize="82,293">
              <v:shape style="position:absolute;left:5537;top:9559;width:82;height:293" coordorigin="5537,9559" coordsize="82,293" path="m5537,9852l5618,9852,5618,9559,5537,9559,5537,9852xe" filled="true" fillcolor="#ee5d1b" stroked="false">
                <v:path arrowok="t"/>
                <v:fill type="solid"/>
              </v:shape>
            </v:group>
            <v:group style="position:absolute;left:4994;top:9559;width:92;height:293" coordorigin="4994,9559" coordsize="92,293">
              <v:shape style="position:absolute;left:4994;top:9559;width:92;height:293" coordorigin="4994,9559" coordsize="92,293" path="m4994,9852l5086,9852,5086,9559,4994,9559,4994,9852xe" filled="true" fillcolor="#ee5d1b" stroked="false">
                <v:path arrowok="t"/>
                <v:fill type="solid"/>
              </v:shape>
            </v:group>
            <v:group style="position:absolute;left:5086;top:9559;width:452;height:298" coordorigin="5086,9559" coordsize="452,298">
              <v:shape style="position:absolute;left:5086;top:9559;width:452;height:298" coordorigin="5086,9559" coordsize="452,298" path="m5086,9559l5537,9559,5537,9857,5086,9857,5086,9559xe" filled="true" fillcolor="#ee5d1b" stroked="false">
                <v:path arrowok="t"/>
                <v:fill type="solid"/>
              </v:shape>
            </v:group>
            <v:group style="position:absolute;left:1236;top:9538;width:4426;height:2" coordorigin="1236,9538" coordsize="4426,2">
              <v:shape style="position:absolute;left:1236;top:9538;width:4426;height:2" coordorigin="1236,9538" coordsize="4426,0" path="m1236,9538l5662,9538e" filled="false" stroked="true" strokeweight="2.260pt" strokecolor="#000000">
                <v:path arrowok="t"/>
              </v:shape>
            </v:group>
            <v:group style="position:absolute;left:1279;top:9900;width:4340;height:999" coordorigin="1279,9900" coordsize="4340,999">
              <v:shape style="position:absolute;left:1279;top:9900;width:4340;height:999" coordorigin="1279,9900" coordsize="4340,999" path="m1279,9900l5618,9900,5618,10898,1279,10898,1279,9900xe" filled="true" fillcolor="#bebebe" stroked="false">
                <v:path arrowok="t"/>
                <v:fill type="solid"/>
              </v:shape>
            </v:group>
            <v:group style="position:absolute;left:1370;top:9900;width:4162;height:504" coordorigin="1370,9900" coordsize="4162,504">
              <v:shape style="position:absolute;left:1370;top:9900;width:4162;height:504" coordorigin="1370,9900" coordsize="4162,504" path="m1370,9900l5532,9900,5532,10404,1370,10404,1370,9900xe" filled="true" fillcolor="#bebebe" stroked="false">
                <v:path arrowok="t"/>
                <v:fill type="solid"/>
              </v:shape>
            </v:group>
            <v:group style="position:absolute;left:1370;top:10399;width:4162;height:346" coordorigin="1370,10399" coordsize="4162,346">
              <v:shape style="position:absolute;left:1370;top:10399;width:4162;height:346" coordorigin="1370,10399" coordsize="4162,346" path="m1370,10399l5532,10399,5532,10745,1370,10745,1370,10399xe" filled="true" fillcolor="#bebebe" stroked="false">
                <v:path arrowok="t"/>
                <v:fill type="solid"/>
              </v:shape>
            </v:group>
            <v:group style="position:absolute;left:1236;top:9878;width:4426;height:2" coordorigin="1236,9878" coordsize="4426,2">
              <v:shape style="position:absolute;left:1236;top:9878;width:4426;height:2" coordorigin="1236,9878" coordsize="4426,0" path="m1236,9878l5662,9878e" filled="false" stroked="true" strokeweight="2.260pt" strokecolor="#000000">
                <v:path arrowok="t"/>
              </v:shape>
            </v:group>
            <v:group style="position:absolute;left:5537;top:10942;width:82;height:312" coordorigin="5537,10942" coordsize="82,312">
              <v:shape style="position:absolute;left:5537;top:10942;width:82;height:312" coordorigin="5537,10942" coordsize="82,312" path="m5537,11254l5618,11254,5618,10942,5537,10942,5537,11254xe" filled="true" fillcolor="#ee5d1b" stroked="false">
                <v:path arrowok="t"/>
                <v:fill type="solid"/>
              </v:shape>
            </v:group>
            <v:group style="position:absolute;left:4994;top:10942;width:92;height:312" coordorigin="4994,10942" coordsize="92,312">
              <v:shape style="position:absolute;left:4994;top:10942;width:92;height:312" coordorigin="4994,10942" coordsize="92,312" path="m4994,11254l5086,11254,5086,10942,4994,10942,4994,11254xe" filled="true" fillcolor="#ee5d1b" stroked="false">
                <v:path arrowok="t"/>
                <v:fill type="solid"/>
              </v:shape>
            </v:group>
            <v:group style="position:absolute;left:5086;top:10942;width:452;height:317" coordorigin="5086,10942" coordsize="452,317">
              <v:shape style="position:absolute;left:5086;top:10942;width:452;height:317" coordorigin="5086,10942" coordsize="452,317" path="m5086,10942l5537,10942,5537,11258,5086,11258,5086,10942xe" filled="true" fillcolor="#ee5d1b" stroked="false">
                <v:path arrowok="t"/>
                <v:fill type="solid"/>
              </v:shape>
            </v:group>
            <v:group style="position:absolute;left:1236;top:10920;width:4426;height:2" coordorigin="1236,10920" coordsize="4426,2">
              <v:shape style="position:absolute;left:1236;top:10920;width:4426;height:2" coordorigin="1236,10920" coordsize="4426,0" path="m1236,10920l5662,10920e" filled="false" stroked="true" strokeweight="2.260pt" strokecolor="#000000">
                <v:path arrowok="t"/>
              </v:shape>
            </v:group>
            <v:group style="position:absolute;left:4973;top:10942;width:2;height:2712" coordorigin="4973,10942" coordsize="2,2712">
              <v:shape style="position:absolute;left:4973;top:10942;width:2;height:2712" coordorigin="4973,10942" coordsize="0,2712" path="m4973,10942l4973,13654e" filled="false" stroked="true" strokeweight="2.260pt" strokecolor="#000000">
                <v:path arrowok="t"/>
              </v:shape>
            </v:group>
            <v:group style="position:absolute;left:5537;top:11297;width:82;height:312" coordorigin="5537,11297" coordsize="82,312">
              <v:shape style="position:absolute;left:5537;top:11297;width:82;height:312" coordorigin="5537,11297" coordsize="82,312" path="m5537,11609l5618,11609,5618,11297,5537,11297,5537,11609xe" filled="true" fillcolor="#ee5d1b" stroked="false">
                <v:path arrowok="t"/>
                <v:fill type="solid"/>
              </v:shape>
            </v:group>
            <v:group style="position:absolute;left:4994;top:11297;width:92;height:312" coordorigin="4994,11297" coordsize="92,312">
              <v:shape style="position:absolute;left:4994;top:11297;width:92;height:312" coordorigin="4994,11297" coordsize="92,312" path="m4994,11609l5086,11609,5086,11297,4994,11297,4994,11609xe" filled="true" fillcolor="#ee5d1b" stroked="false">
                <v:path arrowok="t"/>
                <v:fill type="solid"/>
              </v:shape>
            </v:group>
            <v:group style="position:absolute;left:5086;top:11297;width:452;height:317" coordorigin="5086,11297" coordsize="452,317">
              <v:shape style="position:absolute;left:5086;top:11297;width:452;height:317" coordorigin="5086,11297" coordsize="452,317" path="m5086,11297l5537,11297,5537,11614,5086,11614,5086,11297xe" filled="true" fillcolor="#ee5d1b" stroked="false">
                <v:path arrowok="t"/>
                <v:fill type="solid"/>
              </v:shape>
            </v:group>
            <v:group style="position:absolute;left:1236;top:11275;width:4426;height:2" coordorigin="1236,11275" coordsize="4426,2">
              <v:shape style="position:absolute;left:1236;top:11275;width:4426;height:2" coordorigin="1236,11275" coordsize="4426,0" path="m1236,11275l5662,11275e" filled="false" stroked="true" strokeweight="2.260pt" strokecolor="#000000">
                <v:path arrowok="t"/>
              </v:shape>
            </v:group>
            <v:group style="position:absolute;left:4994;top:11657;width:624;height:586" coordorigin="4994,11657" coordsize="624,586">
              <v:shape style="position:absolute;left:4994;top:11657;width:624;height:586" coordorigin="4994,11657" coordsize="624,586" path="m4994,11657l5618,11657,5618,12242,4994,12242,4994,11657xe" filled="true" fillcolor="#ee5d1b" stroked="false">
                <v:path arrowok="t"/>
                <v:fill type="solid"/>
              </v:shape>
            </v:group>
            <v:group style="position:absolute;left:5086;top:11657;width:452;height:298" coordorigin="5086,11657" coordsize="452,298">
              <v:shape style="position:absolute;left:5086;top:11657;width:452;height:298" coordorigin="5086,11657" coordsize="452,298" path="m5086,11657l5537,11657,5537,11954,5086,11954,5086,11657xe" filled="true" fillcolor="#ee5d1b" stroked="false">
                <v:path arrowok="t"/>
                <v:fill type="solid"/>
              </v:shape>
            </v:group>
            <v:group style="position:absolute;left:1236;top:11635;width:4426;height:2" coordorigin="1236,11635" coordsize="4426,2">
              <v:shape style="position:absolute;left:1236;top:11635;width:4426;height:2" coordorigin="1236,11635" coordsize="4426,0" path="m1236,11635l5662,11635e" filled="false" stroked="true" strokeweight="2.260pt" strokecolor="#000000">
                <v:path arrowok="t"/>
              </v:shape>
            </v:group>
            <v:group style="position:absolute;left:5537;top:12286;width:82;height:312" coordorigin="5537,12286" coordsize="82,312">
              <v:shape style="position:absolute;left:5537;top:12286;width:82;height:312" coordorigin="5537,12286" coordsize="82,312" path="m5537,12598l5618,12598,5618,12286,5537,12286,5537,12598xe" filled="true" fillcolor="#ee5d1b" stroked="false">
                <v:path arrowok="t"/>
                <v:fill type="solid"/>
              </v:shape>
            </v:group>
            <v:group style="position:absolute;left:4994;top:12286;width:92;height:312" coordorigin="4994,12286" coordsize="92,312">
              <v:shape style="position:absolute;left:4994;top:12286;width:92;height:312" coordorigin="4994,12286" coordsize="92,312" path="m4994,12598l5086,12598,5086,12286,4994,12286,4994,12598xe" filled="true" fillcolor="#ee5d1b" stroked="false">
                <v:path arrowok="t"/>
                <v:fill type="solid"/>
              </v:shape>
            </v:group>
            <v:group style="position:absolute;left:5086;top:12286;width:452;height:317" coordorigin="5086,12286" coordsize="452,317">
              <v:shape style="position:absolute;left:5086;top:12286;width:452;height:317" coordorigin="5086,12286" coordsize="452,317" path="m5086,12286l5537,12286,5537,12602,5086,12602,5086,12286xe" filled="true" fillcolor="#ee5d1b" stroked="false">
                <v:path arrowok="t"/>
                <v:fill type="solid"/>
              </v:shape>
            </v:group>
            <v:group style="position:absolute;left:1236;top:12264;width:4426;height:2" coordorigin="1236,12264" coordsize="4426,2">
              <v:shape style="position:absolute;left:1236;top:12264;width:4426;height:2" coordorigin="1236,12264" coordsize="4426,0" path="m1236,12264l5662,12264e" filled="false" stroked="true" strokeweight="2.260pt" strokecolor="#000000">
                <v:path arrowok="t"/>
              </v:shape>
            </v:group>
            <v:group style="position:absolute;left:5537;top:12641;width:82;height:312" coordorigin="5537,12641" coordsize="82,312">
              <v:shape style="position:absolute;left:5537;top:12641;width:82;height:312" coordorigin="5537,12641" coordsize="82,312" path="m5537,12953l5618,12953,5618,12641,5537,12641,5537,12953xe" filled="true" fillcolor="#ee5d1b" stroked="false">
                <v:path arrowok="t"/>
                <v:fill type="solid"/>
              </v:shape>
            </v:group>
            <v:group style="position:absolute;left:4994;top:12641;width:92;height:312" coordorigin="4994,12641" coordsize="92,312">
              <v:shape style="position:absolute;left:4994;top:12641;width:92;height:312" coordorigin="4994,12641" coordsize="92,312" path="m4994,12953l5086,12953,5086,12641,4994,12641,4994,12953xe" filled="true" fillcolor="#ee5d1b" stroked="false">
                <v:path arrowok="t"/>
                <v:fill type="solid"/>
              </v:shape>
            </v:group>
            <v:group style="position:absolute;left:5086;top:12641;width:452;height:317" coordorigin="5086,12641" coordsize="452,317">
              <v:shape style="position:absolute;left:5086;top:12641;width:452;height:317" coordorigin="5086,12641" coordsize="452,317" path="m5086,12641l5537,12641,5537,12958,5086,12958,5086,12641xe" filled="true" fillcolor="#ee5d1b" stroked="false">
                <v:path arrowok="t"/>
                <v:fill type="solid"/>
              </v:shape>
            </v:group>
            <v:group style="position:absolute;left:1236;top:12619;width:4426;height:2" coordorigin="1236,12619" coordsize="4426,2">
              <v:shape style="position:absolute;left:1236;top:12619;width:4426;height:2" coordorigin="1236,12619" coordsize="4426,0" path="m1236,12619l5662,12619e" filled="false" stroked="true" strokeweight="2.260pt" strokecolor="#000000">
                <v:path arrowok="t"/>
              </v:shape>
            </v:group>
            <v:group style="position:absolute;left:5537;top:13001;width:82;height:312" coordorigin="5537,13001" coordsize="82,312">
              <v:shape style="position:absolute;left:5537;top:13001;width:82;height:312" coordorigin="5537,13001" coordsize="82,312" path="m5537,13313l5618,13313,5618,13001,5537,13001,5537,13313xe" filled="true" fillcolor="#ee5d1b" stroked="false">
                <v:path arrowok="t"/>
                <v:fill type="solid"/>
              </v:shape>
            </v:group>
            <v:group style="position:absolute;left:4994;top:13001;width:92;height:312" coordorigin="4994,13001" coordsize="92,312">
              <v:shape style="position:absolute;left:4994;top:13001;width:92;height:312" coordorigin="4994,13001" coordsize="92,312" path="m4994,13313l5086,13313,5086,13001,4994,13001,4994,13313xe" filled="true" fillcolor="#ee5d1b" stroked="false">
                <v:path arrowok="t"/>
                <v:fill type="solid"/>
              </v:shape>
            </v:group>
            <v:group style="position:absolute;left:5086;top:13001;width:452;height:317" coordorigin="5086,13001" coordsize="452,317">
              <v:shape style="position:absolute;left:5086;top:13001;width:452;height:317" coordorigin="5086,13001" coordsize="452,317" path="m5086,13001l5537,13001,5537,13318,5086,13318,5086,13001xe" filled="true" fillcolor="#ee5d1b" stroked="false">
                <v:path arrowok="t"/>
                <v:fill type="solid"/>
              </v:shape>
            </v:group>
            <v:group style="position:absolute;left:1236;top:12979;width:4426;height:2" coordorigin="1236,12979" coordsize="4426,2">
              <v:shape style="position:absolute;left:1236;top:12979;width:4426;height:2" coordorigin="1236,12979" coordsize="4426,0" path="m1236,12979l5662,12979e" filled="false" stroked="true" strokeweight="2.260pt" strokecolor="#000000">
                <v:path arrowok="t"/>
              </v:shape>
            </v:group>
            <v:group style="position:absolute;left:4994;top:13356;width:624;height:293" coordorigin="4994,13356" coordsize="624,293">
              <v:shape style="position:absolute;left:4994;top:13356;width:624;height:293" coordorigin="4994,13356" coordsize="624,293" path="m4994,13356l5618,13356,5618,13649,4994,13649,4994,13356xe" filled="true" fillcolor="#ee5d1b" stroked="false">
                <v:path arrowok="t"/>
                <v:fill type="solid"/>
              </v:shape>
            </v:group>
            <v:group style="position:absolute;left:5086;top:13356;width:452;height:284" coordorigin="5086,13356" coordsize="452,284">
              <v:shape style="position:absolute;left:5086;top:13356;width:452;height:284" coordorigin="5086,13356" coordsize="452,284" path="m5086,13356l5537,13356,5537,13639,5086,13639,5086,13356xe" filled="true" fillcolor="#ee5d1b" stroked="false">
                <v:path arrowok="t"/>
                <v:fill type="solid"/>
              </v:shape>
            </v:group>
            <v:group style="position:absolute;left:5662;top:3910;width:5386;height:9740" coordorigin="5662,3910" coordsize="5386,9740">
              <v:shape style="position:absolute;left:5662;top:3910;width:5386;height:9740" coordorigin="5662,3910" coordsize="5386,9740" path="m5662,3910l11047,3910,11047,13649,5662,13649,5662,3910xe" filled="true" fillcolor="#ffffff" stroked="false">
                <v:path arrowok="t"/>
                <v:fill type="solid"/>
              </v:shape>
            </v:group>
            <v:group style="position:absolute;left:5753;top:3910;width:5213;height:298" coordorigin="5753,3910" coordsize="5213,298">
              <v:shape style="position:absolute;left:5753;top:3910;width:5213;height:298" coordorigin="5753,3910" coordsize="5213,298" path="m5753,3910l10966,3910,10966,4207,5753,4207,5753,3910xe" filled="true" fillcolor="#ffffff" stroked="false">
                <v:path arrowok="t"/>
                <v:fill type="solid"/>
              </v:shape>
            </v:group>
            <v:group style="position:absolute;left:5753;top:4202;width:5213;height:298" coordorigin="5753,4202" coordsize="5213,298">
              <v:shape style="position:absolute;left:5753;top:4202;width:5213;height:298" coordorigin="5753,4202" coordsize="5213,298" path="m5753,4202l10966,4202,10966,4500,5753,4500,5753,4202xe" filled="true" fillcolor="#ffffff" stroked="false">
                <v:path arrowok="t"/>
                <v:fill type="solid"/>
              </v:shape>
            </v:group>
            <v:group style="position:absolute;left:5753;top:4495;width:5213;height:298" coordorigin="5753,4495" coordsize="5213,298">
              <v:shape style="position:absolute;left:5753;top:4495;width:5213;height:298" coordorigin="5753,4495" coordsize="5213,298" path="m5753,4495l10966,4495,10966,4793,5753,4793,5753,4495xe" filled="true" fillcolor="#ffffff" stroked="false">
                <v:path arrowok="t"/>
                <v:fill type="solid"/>
              </v:shape>
            </v:group>
            <v:group style="position:absolute;left:5753;top:4788;width:5213;height:303" coordorigin="5753,4788" coordsize="5213,303">
              <v:shape style="position:absolute;left:5753;top:4788;width:5213;height:303" coordorigin="5753,4788" coordsize="5213,303" path="m5753,4788l10966,4788,10966,5090,5753,5090,5753,4788xe" filled="true" fillcolor="#ffffff" stroked="false">
                <v:path arrowok="t"/>
                <v:fill type="solid"/>
              </v:shape>
            </v:group>
            <v:group style="position:absolute;left:5753;top:5086;width:5213;height:298" coordorigin="5753,5086" coordsize="5213,298">
              <v:shape style="position:absolute;left:5753;top:5086;width:5213;height:298" coordorigin="5753,5086" coordsize="5213,298" path="m5753,5086l10966,5086,10966,5383,5753,5383,5753,5086xe" filled="true" fillcolor="#ffffff" stroked="false">
                <v:path arrowok="t"/>
                <v:fill type="solid"/>
              </v:shape>
            </v:group>
            <v:group style="position:absolute;left:5753;top:5378;width:5213;height:298" coordorigin="5753,5378" coordsize="5213,298">
              <v:shape style="position:absolute;left:5753;top:5378;width:5213;height:298" coordorigin="5753,5378" coordsize="5213,298" path="m5753,5378l10966,5378,10966,5676,5753,5676,5753,5378xe" filled="true" fillcolor="#ffffff" stroked="false">
                <v:path arrowok="t"/>
                <v:fill type="solid"/>
              </v:shape>
            </v:group>
            <v:group style="position:absolute;left:5753;top:5671;width:5213;height:298" coordorigin="5753,5671" coordsize="5213,298">
              <v:shape style="position:absolute;left:5753;top:5671;width:5213;height:298" coordorigin="5753,5671" coordsize="5213,298" path="m5753,5671l10966,5671,10966,5969,5753,5969,5753,5671xe" filled="true" fillcolor="#ffffff" stroked="false">
                <v:path arrowok="t"/>
                <v:fill type="solid"/>
              </v:shape>
            </v:group>
            <v:group style="position:absolute;left:5753;top:5964;width:5213;height:298" coordorigin="5753,5964" coordsize="5213,298">
              <v:shape style="position:absolute;left:5753;top:5964;width:5213;height:298" coordorigin="5753,5964" coordsize="5213,298" path="m5753,5964l10966,5964,10966,6262,5753,6262,5753,5964xe" filled="true" fillcolor="#ffffff" stroked="false">
                <v:path arrowok="t"/>
                <v:fill type="solid"/>
              </v:shape>
            </v:group>
            <v:group style="position:absolute;left:5753;top:6257;width:5213;height:298" coordorigin="5753,6257" coordsize="5213,298">
              <v:shape style="position:absolute;left:5753;top:6257;width:5213;height:298" coordorigin="5753,6257" coordsize="5213,298" path="m5753,6257l10966,6257,10966,6554,5753,6554,5753,6257xe" filled="true" fillcolor="#ffffff" stroked="false">
                <v:path arrowok="t"/>
                <v:fill type="solid"/>
              </v:shape>
            </v:group>
            <v:group style="position:absolute;left:5753;top:6550;width:5213;height:298" coordorigin="5753,6550" coordsize="5213,298">
              <v:shape style="position:absolute;left:5753;top:6550;width:5213;height:298" coordorigin="5753,6550" coordsize="5213,298" path="m5753,6550l10966,6550,10966,6847,5753,6847,5753,6550xe" filled="true" fillcolor="#ffffff" stroked="false">
                <v:path arrowok="t"/>
                <v:fill type="solid"/>
              </v:shape>
            </v:group>
            <v:group style="position:absolute;left:5753;top:6842;width:5213;height:298" coordorigin="5753,6842" coordsize="5213,298">
              <v:shape style="position:absolute;left:5753;top:6842;width:5213;height:298" coordorigin="5753,6842" coordsize="5213,298" path="m5753,6842l10966,6842,10966,7140,5753,7140,5753,6842xe" filled="true" fillcolor="#ffffff" stroked="false">
                <v:path arrowok="t"/>
                <v:fill type="solid"/>
              </v:shape>
            </v:group>
            <v:group style="position:absolute;left:5753;top:7135;width:5213;height:298" coordorigin="5753,7135" coordsize="5213,298">
              <v:shape style="position:absolute;left:5753;top:7135;width:5213;height:298" coordorigin="5753,7135" coordsize="5213,298" path="m5753,7135l10966,7135,10966,7433,5753,7433,5753,7135xe" filled="true" fillcolor="#ffffff" stroked="false">
                <v:path arrowok="t"/>
                <v:fill type="solid"/>
              </v:shape>
            </v:group>
            <v:group style="position:absolute;left:5753;top:7428;width:5213;height:298" coordorigin="5753,7428" coordsize="5213,298">
              <v:shape style="position:absolute;left:5753;top:7428;width:5213;height:298" coordorigin="5753,7428" coordsize="5213,298" path="m5753,7428l10966,7428,10966,7726,5753,7726,5753,7428xe" filled="true" fillcolor="#ffffff" stroked="false">
                <v:path arrowok="t"/>
                <v:fill type="solid"/>
              </v:shape>
            </v:group>
            <v:group style="position:absolute;left:5753;top:7721;width:5213;height:298" coordorigin="5753,7721" coordsize="5213,298">
              <v:shape style="position:absolute;left:5753;top:7721;width:5213;height:298" coordorigin="5753,7721" coordsize="5213,298" path="m5753,7721l10966,7721,10966,8018,5753,8018,5753,7721xe" filled="true" fillcolor="#ffffff" stroked="false">
                <v:path arrowok="t"/>
                <v:fill type="solid"/>
              </v:shape>
            </v:group>
            <v:group style="position:absolute;left:5753;top:8014;width:5213;height:298" coordorigin="5753,8014" coordsize="5213,298">
              <v:shape style="position:absolute;left:5753;top:8014;width:5213;height:298" coordorigin="5753,8014" coordsize="5213,298" path="m5753,8014l10966,8014,10966,8311,5753,8311,5753,8014xe" filled="true" fillcolor="#ffffff" stroked="false">
                <v:path arrowok="t"/>
                <v:fill type="solid"/>
              </v:shape>
            </v:group>
            <v:group style="position:absolute;left:5753;top:8306;width:5213;height:298" coordorigin="5753,8306" coordsize="5213,298">
              <v:shape style="position:absolute;left:5753;top:8306;width:5213;height:298" coordorigin="5753,8306" coordsize="5213,298" path="m5753,8306l10966,8306,10966,8604,5753,8604,5753,8306xe" filled="true" fillcolor="#ffffff" stroked="false">
                <v:path arrowok="t"/>
                <v:fill type="solid"/>
              </v:shape>
            </v:group>
            <v:group style="position:absolute;left:5753;top:8599;width:5213;height:298" coordorigin="5753,8599" coordsize="5213,298">
              <v:shape style="position:absolute;left:5753;top:8599;width:5213;height:298" coordorigin="5753,8599" coordsize="5213,298" path="m5753,8599l10966,8599,10966,8897,5753,8897,5753,8599xe" filled="true" fillcolor="#ffffff" stroked="false">
                <v:path arrowok="t"/>
                <v:fill type="solid"/>
              </v:shape>
            </v:group>
            <v:group style="position:absolute;left:5753;top:8892;width:5213;height:298" coordorigin="5753,8892" coordsize="5213,298">
              <v:shape style="position:absolute;left:5753;top:8892;width:5213;height:298" coordorigin="5753,8892" coordsize="5213,298" path="m5753,8892l10966,8892,10966,9190,5753,9190,5753,8892xe" filled="true" fillcolor="#ffffff" stroked="false">
                <v:path arrowok="t"/>
                <v:fill type="solid"/>
              </v:shape>
            </v:group>
            <v:group style="position:absolute;left:5753;top:9185;width:5213;height:298" coordorigin="5753,9185" coordsize="5213,298">
              <v:shape style="position:absolute;left:5753;top:9185;width:5213;height:298" coordorigin="5753,9185" coordsize="5213,298" path="m5753,9185l10966,9185,10966,9482,5753,9482,5753,9185xe" filled="true" fillcolor="#ffffff" stroked="false">
                <v:path arrowok="t"/>
                <v:fill type="solid"/>
              </v:shape>
            </v:group>
            <v:group style="position:absolute;left:5753;top:9478;width:5213;height:298" coordorigin="5753,9478" coordsize="5213,298">
              <v:shape style="position:absolute;left:5753;top:9478;width:5213;height:298" coordorigin="5753,9478" coordsize="5213,298" path="m5753,9478l10966,9478,10966,9775,5753,9775,5753,9478xe" filled="true" fillcolor="#ffffff" stroked="false">
                <v:path arrowok="t"/>
                <v:fill type="solid"/>
              </v:shape>
            </v:group>
            <v:group style="position:absolute;left:5753;top:9770;width:5213;height:298" coordorigin="5753,9770" coordsize="5213,298">
              <v:shape style="position:absolute;left:5753;top:9770;width:5213;height:298" coordorigin="5753,9770" coordsize="5213,298" path="m5753,9770l10966,9770,10966,10068,5753,10068,5753,9770xe" filled="true" fillcolor="#ffffff" stroked="false">
                <v:path arrowok="t"/>
                <v:fill type="solid"/>
              </v:shape>
            </v:group>
            <v:group style="position:absolute;left:5753;top:10063;width:5213;height:298" coordorigin="5753,10063" coordsize="5213,298">
              <v:shape style="position:absolute;left:5753;top:10063;width:5213;height:298" coordorigin="5753,10063" coordsize="5213,298" path="m5753,10063l10966,10063,10966,10361,5753,10361,5753,10063xe" filled="true" fillcolor="#ffffff" stroked="false">
                <v:path arrowok="t"/>
                <v:fill type="solid"/>
              </v:shape>
            </v:group>
            <v:group style="position:absolute;left:5753;top:10356;width:5213;height:298" coordorigin="5753,10356" coordsize="5213,298">
              <v:shape style="position:absolute;left:5753;top:10356;width:5213;height:298" coordorigin="5753,10356" coordsize="5213,298" path="m5753,10356l10966,10356,10966,10654,5753,10654,5753,10356xe" filled="true" fillcolor="#ffffff" stroked="false">
                <v:path arrowok="t"/>
                <v:fill type="solid"/>
              </v:shape>
            </v:group>
            <v:group style="position:absolute;left:5753;top:10649;width:5213;height:298" coordorigin="5753,10649" coordsize="5213,298">
              <v:shape style="position:absolute;left:5753;top:10649;width:5213;height:298" coordorigin="5753,10649" coordsize="5213,298" path="m5753,10649l10966,10649,10966,10946,5753,10946,5753,10649xe" filled="true" fillcolor="#ffffff" stroked="false">
                <v:path arrowok="t"/>
                <v:fill type="solid"/>
              </v:shape>
            </v:group>
            <v:group style="position:absolute;left:5753;top:10942;width:5213;height:298" coordorigin="5753,10942" coordsize="5213,298">
              <v:shape style="position:absolute;left:5753;top:10942;width:5213;height:298" coordorigin="5753,10942" coordsize="5213,298" path="m5753,10942l10966,10942,10966,11239,5753,11239,5753,10942xe" filled="true" fillcolor="#ffffff" stroked="false">
                <v:path arrowok="t"/>
                <v:fill type="solid"/>
              </v:shape>
            </v:group>
            <v:group style="position:absolute;left:5753;top:11234;width:5213;height:298" coordorigin="5753,11234" coordsize="5213,298">
              <v:shape style="position:absolute;left:5753;top:11234;width:5213;height:298" coordorigin="5753,11234" coordsize="5213,298" path="m5753,11234l10966,11234,10966,11532,5753,11532,5753,11234xe" filled="true" fillcolor="#ffffff" stroked="false">
                <v:path arrowok="t"/>
                <v:fill type="solid"/>
              </v:shape>
            </v:group>
            <v:group style="position:absolute;left:5753;top:11527;width:5213;height:298" coordorigin="5753,11527" coordsize="5213,298">
              <v:shape style="position:absolute;left:5753;top:11527;width:5213;height:298" coordorigin="5753,11527" coordsize="5213,298" path="m5753,11527l10966,11527,10966,11825,5753,11825,5753,11527xe" filled="true" fillcolor="#ffffff" stroked="false">
                <v:path arrowok="t"/>
                <v:fill type="solid"/>
              </v:shape>
            </v:group>
            <v:group style="position:absolute;left:5753;top:11820;width:5213;height:298" coordorigin="5753,11820" coordsize="5213,298">
              <v:shape style="position:absolute;left:5753;top:11820;width:5213;height:298" coordorigin="5753,11820" coordsize="5213,298" path="m5753,11820l10966,11820,10966,12118,5753,12118,5753,11820xe" filled="true" fillcolor="#ffffff" stroked="false">
                <v:path arrowok="t"/>
                <v:fill type="solid"/>
              </v:shape>
            </v:group>
            <v:group style="position:absolute;left:5753;top:12113;width:5213;height:298" coordorigin="5753,12113" coordsize="5213,298">
              <v:shape style="position:absolute;left:5753;top:12113;width:5213;height:298" coordorigin="5753,12113" coordsize="5213,298" path="m5753,12113l10966,12113,10966,12410,5753,12410,5753,12113xe" filled="true" fillcolor="#ffffff" stroked="false">
                <v:path arrowok="t"/>
                <v:fill type="solid"/>
              </v:shape>
            </v:group>
            <v:group style="position:absolute;left:5753;top:12406;width:5213;height:298" coordorigin="5753,12406" coordsize="5213,298">
              <v:shape style="position:absolute;left:5753;top:12406;width:5213;height:298" coordorigin="5753,12406" coordsize="5213,298" path="m5753,12406l10966,12406,10966,12703,5753,12703,5753,12406xe" filled="true" fillcolor="#ffffff" stroked="false">
                <v:path arrowok="t"/>
                <v:fill type="solid"/>
              </v:shape>
            </v:group>
            <v:group style="position:absolute;left:1236;top:13334;width:4426;height:2" coordorigin="1236,13334" coordsize="4426,2">
              <v:shape style="position:absolute;left:1236;top:13334;width:4426;height:2" coordorigin="1236,13334" coordsize="4426,0" path="m1236,13334l5662,13334e" filled="false" stroked="true" strokeweight="2.260pt" strokecolor="#000000">
                <v:path arrowok="t"/>
              </v:shape>
            </v:group>
            <v:group style="position:absolute;left:1236;top:13675;width:9855;height:2" coordorigin="1236,13675" coordsize="9855,2">
              <v:shape style="position:absolute;left:1236;top:13675;width:9855;height:2" coordorigin="1236,13675" coordsize="9855,0" path="m1236,13675l11090,13675e" filled="false" stroked="true" strokeweight="2.260pt" strokecolor="#000000">
                <v:path arrowok="t"/>
              </v:shape>
            </v:group>
            <v:group style="position:absolute;left:9195;top:1487;width:2;height:254" coordorigin="9195,1487" coordsize="2,254">
              <v:shape style="position:absolute;left:9195;top:1487;width:2;height:254" coordorigin="9195,1487" coordsize="0,254" path="m9195,1487l9195,1741e" filled="false" stroked="true" strokeweight=".330569pt" strokecolor="#560000">
                <v:path arrowok="t"/>
              </v:shape>
            </v:group>
            <v:group style="position:absolute;left:9192;top:1487;width:5;height:254" coordorigin="9192,1487" coordsize="5,254">
              <v:shape style="position:absolute;left:9192;top:1487;width:5;height:254" coordorigin="9192,1487" coordsize="5,254" path="m9197,1529l9197,1741,9192,1700,9192,1487,9197,1529xe" filled="false" stroked="true" strokeweight=".038428pt" strokecolor="#000000">
                <v:path arrowok="t"/>
              </v:shape>
            </v:group>
            <v:group style="position:absolute;left:9164;top:1728;width:43;height:267" coordorigin="9164,1728" coordsize="43,267">
              <v:shape style="position:absolute;left:9164;top:1728;width:43;height:267" coordorigin="9164,1728" coordsize="43,267" path="m9164,1728l9164,1941,9206,1994,9206,1780,9164,1728xe" filled="true" fillcolor="#700000" stroked="false">
                <v:path arrowok="t"/>
                <v:fill type="solid"/>
              </v:shape>
            </v:group>
            <v:group style="position:absolute;left:9164;top:1728;width:43;height:267" coordorigin="9164,1728" coordsize="43,267">
              <v:shape style="position:absolute;left:9164;top:1728;width:43;height:267" coordorigin="9164,1728" coordsize="43,267" path="m9206,1780l9206,1994,9164,1941,9164,1728,9206,1780xe" filled="false" stroked="true" strokeweight=".038426pt" strokecolor="#000000">
                <v:path arrowok="t"/>
              </v:shape>
            </v:group>
            <v:group style="position:absolute;left:9211;top:1780;width:2;height:332" coordorigin="9211,1780" coordsize="2,332">
              <v:shape style="position:absolute;left:9211;top:1780;width:2;height:332" coordorigin="9211,1780" coordsize="0,332" path="m9211,1780l9211,2112e" filled="false" stroked="true" strokeweight=".561176pt" strokecolor="#560000">
                <v:path arrowok="t"/>
              </v:shape>
            </v:group>
            <v:group style="position:absolute;left:9206;top:1780;width:10;height:248" coordorigin="9206,1780" coordsize="10,248">
              <v:shape style="position:absolute;left:9206;top:1780;width:10;height:248" coordorigin="9206,1780" coordsize="10,248" path="m9215,1815l9215,2028,9206,1994,9206,1780,9215,1815xe" filled="false" stroked="true" strokeweight=".038428pt" strokecolor="#000000">
                <v:path arrowok="t"/>
              </v:shape>
            </v:group>
            <v:group style="position:absolute;left:9610;top:1487;width:2;height:624" coordorigin="9610,1487" coordsize="2,624">
              <v:shape style="position:absolute;left:9610;top:1487;width:2;height:624" coordorigin="9610,1487" coordsize="0,624" path="m9610,1487l9610,2111e" filled="false" stroked="true" strokeweight=".868555pt" strokecolor="#350000">
                <v:path arrowok="t"/>
              </v:shape>
            </v:group>
            <v:group style="position:absolute;left:9603;top:1487;width:16;height:624" coordorigin="9603,1487" coordsize="16,624">
              <v:shape style="position:absolute;left:9603;top:1487;width:16;height:624" coordorigin="9603,1487" coordsize="16,624" path="m9618,1487l9618,1700,9603,2111,9603,1898,9618,1487xe" filled="false" stroked="true" strokeweight=".038428pt" strokecolor="#000000">
                <v:path arrowok="t"/>
              </v:shape>
            </v:group>
            <v:group style="position:absolute;left:9208;top:1831;width:4;height:281" coordorigin="9208,1831" coordsize="4,281">
              <v:shape style="position:absolute;left:9208;top:1831;width:4;height:281" coordorigin="9208,1831" coordsize="4,281" path="m9212,1899l9212,2112,9208,2044,9208,1831,9212,1899xe" filled="false" stroked="true" strokeweight=".038428pt" strokecolor="#000000">
                <v:path arrowok="t"/>
              </v:shape>
            </v:group>
            <v:group style="position:absolute;left:9212;top:1899;width:76;height:281" coordorigin="9212,1899" coordsize="76,281">
              <v:shape style="position:absolute;left:9212;top:1899;width:76;height:281" coordorigin="9212,1899" coordsize="76,281" path="m9212,1899l9212,2112,9288,2179,9288,1967,9212,1899xe" filled="true" fillcolor="#260000" stroked="false">
                <v:path arrowok="t"/>
                <v:fill type="solid"/>
              </v:shape>
            </v:group>
            <v:group style="position:absolute;left:9212;top:1899;width:76;height:281" coordorigin="9212,1899" coordsize="76,281">
              <v:shape style="position:absolute;left:9212;top:1899;width:76;height:281" coordorigin="9212,1899" coordsize="76,281" path="m9288,1967l9288,2179,9212,2112,9212,1899,9288,1967xe" filled="false" stroked="true" strokeweight=".038423pt" strokecolor="#000000">
                <v:path arrowok="t"/>
              </v:shape>
            </v:group>
            <v:group style="position:absolute;left:9295;top:1967;width:2;height:278" coordorigin="9295,1967" coordsize="2,278">
              <v:shape style="position:absolute;left:9295;top:1967;width:2;height:278" coordorigin="9295,1967" coordsize="0,278" path="m9295,1967l9295,2245e" filled="false" stroked="true" strokeweight=".791714pt" strokecolor="#560000">
                <v:path arrowok="t"/>
              </v:shape>
            </v:group>
            <v:group style="position:absolute;left:9288;top:1967;width:14;height:278" coordorigin="9288,1967" coordsize="14,278">
              <v:shape style="position:absolute;left:9288;top:1967;width:14;height:278" coordorigin="9288,1967" coordsize="14,278" path="m9301,2031l9301,2245,9288,2179,9288,1967,9301,2031xe" filled="false" stroked="true" strokeweight=".038428pt" strokecolor="#000000">
                <v:path arrowok="t"/>
              </v:shape>
            </v:group>
            <v:group style="position:absolute;left:9345;top:2022;width:2;height:227" coordorigin="9345,2022" coordsize="2,227">
              <v:shape style="position:absolute;left:9345;top:2022;width:2;height:227" coordorigin="9345,2022" coordsize="0,227" path="m9345,2022l9345,2248e" filled="false" stroked="true" strokeweight=".714838pt" strokecolor="#2d0000">
                <v:path arrowok="t"/>
              </v:shape>
            </v:group>
            <v:group style="position:absolute;left:9338;top:2022;width:13;height:227" coordorigin="9338,2022" coordsize="13,227">
              <v:shape style="position:absolute;left:9338;top:2022;width:13;height:227" coordorigin="9338,2022" coordsize="13,227" path="m9351,2022l9351,2235,9338,2248,9338,2035,9351,2022xe" filled="false" stroked="true" strokeweight=".038428pt" strokecolor="#000000">
                <v:path arrowok="t"/>
              </v:shape>
            </v:group>
            <v:group style="position:absolute;left:9338;top:2035;width:2;height:229" coordorigin="9338,2035" coordsize="2,229">
              <v:shape style="position:absolute;left:9338;top:2035;width:2;height:229" coordorigin="9338,2035" coordsize="0,229" path="m9338,2035l9338,2264e" filled="false" stroked="true" strokeweight=".138451pt" strokecolor="#330000">
                <v:path arrowok="t"/>
              </v:shape>
            </v:group>
            <v:group style="position:absolute;left:9338;top:2035;width:2;height:229" coordorigin="9338,2035" coordsize="2,229">
              <v:shape style="position:absolute;left:9338;top:2035;width:2;height:229" coordorigin="9338,2035" coordsize="1,229" path="m9338,2035l9338,2248,9338,2264,9338,2050,9338,2035xe" filled="false" stroked="true" strokeweight=".038428pt" strokecolor="#000000">
                <v:path arrowok="t"/>
              </v:shape>
            </v:group>
            <v:group style="position:absolute;left:9336;top:2050;width:2;height:224" coordorigin="9336,2050" coordsize="2,224">
              <v:shape style="position:absolute;left:9336;top:2050;width:2;height:224" coordorigin="9336,2050" coordsize="0,224" path="m9336,2050l9336,2274e" filled="false" stroked="true" strokeweight=".25372pt" strokecolor="#2d0000">
                <v:path arrowok="t"/>
              </v:shape>
            </v:group>
            <v:group style="position:absolute;left:9335;top:2050;width:4;height:224" coordorigin="9335,2050" coordsize="4,224">
              <v:shape style="position:absolute;left:9335;top:2050;width:4;height:224" coordorigin="9335,2050" coordsize="4,224" path="m9338,2050l9338,2264,9335,2274,9335,2060,9338,2050xe" filled="false" stroked="true" strokeweight=".038428pt" strokecolor="#000000">
                <v:path arrowok="t"/>
              </v:shape>
            </v:group>
            <v:group style="position:absolute;left:9301;top:2031;width:34;height:243" coordorigin="9301,2031" coordsize="34,243">
              <v:shape style="position:absolute;left:9301;top:2031;width:34;height:243" coordorigin="9301,2031" coordsize="34,243" path="m9301,2031l9301,2245,9335,2274,9335,2060,9301,2031xe" filled="true" fillcolor="#720000" stroked="false">
                <v:path arrowok="t"/>
                <v:fill type="solid"/>
              </v:shape>
            </v:group>
            <v:group style="position:absolute;left:9301;top:2031;width:34;height:243" coordorigin="9301,2031" coordsize="34,243">
              <v:shape style="position:absolute;left:9301;top:2031;width:34;height:243" coordorigin="9301,2031" coordsize="34,243" path="m9335,2060l9335,2274,9301,2245,9301,2031,9335,2060xe" filled="false" stroked="true" strokeweight=".038427pt" strokecolor="#000000">
                <v:path arrowok="t"/>
              </v:shape>
            </v:group>
            <v:group style="position:absolute;left:9362;top:2022;width:2;height:267" coordorigin="9362,2022" coordsize="2,267">
              <v:shape style="position:absolute;left:9362;top:2022;width:2;height:267" coordorigin="9362,2022" coordsize="0,267" path="m9362,2022l9362,2288e" filled="false" stroked="true" strokeweight="1.214408pt" strokecolor="#560000">
                <v:path arrowok="t"/>
              </v:shape>
            </v:group>
            <v:group style="position:absolute;left:9351;top:2022;width:23;height:267" coordorigin="9351,2022" coordsize="23,267">
              <v:shape style="position:absolute;left:9351;top:2022;width:23;height:267" coordorigin="9351,2022" coordsize="23,267" path="m9373,2076l9373,2288,9351,2235,9351,2022,9373,2076xe" filled="false" stroked="true" strokeweight=".038428pt" strokecolor="#000000">
                <v:path arrowok="t"/>
              </v:shape>
            </v:group>
            <v:group style="position:absolute;left:9346;top:2097;width:2;height:277" coordorigin="9346,2097" coordsize="2,277">
              <v:shape style="position:absolute;left:9346;top:2097;width:2;height:277" coordorigin="9346,2097" coordsize="0,277" path="m9346,2097l9346,2373e" filled="false" stroked="true" strokeweight=".983847pt" strokecolor="#560000">
                <v:path arrowok="t"/>
              </v:shape>
            </v:group>
            <v:group style="position:absolute;left:9338;top:2097;width:18;height:277" coordorigin="9338,2097" coordsize="18,277">
              <v:shape style="position:absolute;left:9338;top:2097;width:18;height:277" coordorigin="9338,2097" coordsize="18,277" path="m9355,2160l9355,2373,9338,2310,9338,2097,9355,2160xe" filled="false" stroked="true" strokeweight=".038428pt" strokecolor="#000000">
                <v:path arrowok="t"/>
              </v:shape>
            </v:group>
            <v:group style="position:absolute;left:9355;top:2160;width:49;height:232" coordorigin="9355,2160" coordsize="49,232">
              <v:shape style="position:absolute;left:9355;top:2160;width:49;height:232" coordorigin="9355,2160" coordsize="49,232" path="m9355,2160l9355,2373,9404,2392,9404,2179,9355,2160xe" filled="true" fillcolor="#3f0000" stroked="false">
                <v:path arrowok="t"/>
                <v:fill type="solid"/>
              </v:shape>
            </v:group>
            <v:group style="position:absolute;left:9355;top:2160;width:49;height:232" coordorigin="9355,2160" coordsize="49,232">
              <v:shape style="position:absolute;left:9355;top:2160;width:49;height:232" coordorigin="9355,2160" coordsize="49,232" path="m9404,2179l9404,2392,9355,2373,9355,2160,9404,2179xe" filled="false" stroked="true" strokeweight=".038425pt" strokecolor="#000000">
                <v:path arrowok="t"/>
              </v:shape>
            </v:group>
            <v:group style="position:absolute;left:9406;top:2179;width:2;height:236" coordorigin="9406,2179" coordsize="2,236">
              <v:shape style="position:absolute;left:9406;top:2179;width:2;height:236" coordorigin="9406,2179" coordsize="0,236" path="m9406,2179l9406,2414e" filled="false" stroked="true" strokeweight=".292137pt" strokecolor="#560000">
                <v:path arrowok="t"/>
              </v:shape>
            </v:group>
            <v:group style="position:absolute;left:9404;top:2179;width:4;height:236" coordorigin="9404,2179" coordsize="4,236">
              <v:shape style="position:absolute;left:9404;top:2179;width:4;height:236" coordorigin="9404,2179" coordsize="4,236" path="m9408,2202l9408,2414,9404,2392,9404,2179,9408,2202xe" filled="false" stroked="true" strokeweight=".038428pt" strokecolor="#000000">
                <v:path arrowok="t"/>
              </v:shape>
            </v:group>
            <v:group style="position:absolute;left:9391;top:2228;width:2;height:266" coordorigin="9391,2228" coordsize="2,266">
              <v:shape style="position:absolute;left:9391;top:2228;width:2;height:266" coordorigin="9391,2228" coordsize="0,266" path="m9391,2228l9391,2494e" filled="false" stroked="true" strokeweight=".445853pt" strokecolor="#560000">
                <v:path arrowok="t"/>
              </v:shape>
            </v:group>
            <v:group style="position:absolute;left:9388;top:2228;width:7;height:266" coordorigin="9388,2228" coordsize="7,266">
              <v:shape style="position:absolute;left:9388;top:2228;width:7;height:266" coordorigin="9388,2228" coordsize="7,266" path="m9394,2281l9394,2494,9388,2442,9388,2228,9394,2281xe" filled="false" stroked="true" strokeweight=".038428pt" strokecolor="#000000">
                <v:path arrowok="t"/>
              </v:shape>
            </v:group>
            <v:group style="position:absolute;left:9394;top:2281;width:36;height:231" coordorigin="9394,2281" coordsize="36,231">
              <v:shape style="position:absolute;left:9394;top:2281;width:36;height:231" coordorigin="9394,2281" coordsize="36,231" path="m9394,2281l9394,2494,9430,2512,9430,2298,9394,2281xe" filled="true" fillcolor="#440000" stroked="false">
                <v:path arrowok="t"/>
                <v:fill type="solid"/>
              </v:shape>
            </v:group>
            <v:group style="position:absolute;left:9394;top:2281;width:36;height:231" coordorigin="9394,2281" coordsize="36,231">
              <v:shape style="position:absolute;left:9394;top:2281;width:36;height:231" coordorigin="9394,2281" coordsize="36,231" path="m9430,2298l9430,2512,9394,2494,9394,2281,9430,2298xe" filled="false" stroked="true" strokeweight=".038427pt" strokecolor="#000000">
                <v:path arrowok="t"/>
              </v:shape>
            </v:group>
            <v:group style="position:absolute;left:9430;top:2298;width:78;height:307" coordorigin="9430,2298" coordsize="78,307">
              <v:shape style="position:absolute;left:9430;top:2298;width:78;height:307" coordorigin="9430,2298" coordsize="78,307" path="m9430,2298l9430,2512,9507,2605,9507,2392,9430,2298xe" filled="true" fillcolor="#6b0000" stroked="false">
                <v:path arrowok="t"/>
                <v:fill type="solid"/>
              </v:shape>
            </v:group>
            <v:group style="position:absolute;left:9430;top:2298;width:78;height:307" coordorigin="9430,2298" coordsize="78,307">
              <v:shape style="position:absolute;left:9430;top:2298;width:78;height:307" coordorigin="9430,2298" coordsize="78,307" path="m9507,2392l9507,2605,9430,2512,9430,2298,9507,2392xe" filled="false" stroked="true" strokeweight=".038424pt" strokecolor="#000000">
                <v:path arrowok="t"/>
              </v:shape>
            </v:group>
            <v:group style="position:absolute;left:9512;top:2398;width:2;height:229" coordorigin="9512,2398" coordsize="2,229">
              <v:shape style="position:absolute;left:9512;top:2398;width:2;height:229" coordorigin="9512,2398" coordsize="0,229" path="m9512,2398l9512,2627e" filled="false" stroked="true" strokeweight="1.060695pt" strokecolor="#4f0000">
                <v:path arrowok="t"/>
              </v:shape>
            </v:group>
            <v:group style="position:absolute;left:9502;top:2398;width:20;height:229" coordorigin="9502,2398" coordsize="20,229">
              <v:shape style="position:absolute;left:9502;top:2398;width:20;height:229" coordorigin="9502,2398" coordsize="20,229" path="m9521,2414l9521,2627,9502,2611,9502,2398,9521,2414xe" filled="false" stroked="true" strokeweight=".038428pt" strokecolor="#000000">
                <v:path arrowok="t"/>
              </v:shape>
            </v:group>
            <v:group style="position:absolute;left:9524;top:2414;width:2;height:251" coordorigin="9524,2414" coordsize="2,251">
              <v:shape style="position:absolute;left:9524;top:2414;width:2;height:251" coordorigin="9524,2414" coordsize="0,251" path="m9524,2414l9524,2665e" filled="false" stroked="true" strokeweight=".407433pt" strokecolor="#560000">
                <v:path arrowok="t"/>
              </v:shape>
            </v:group>
            <v:group style="position:absolute;left:9521;top:2414;width:7;height:251" coordorigin="9521,2414" coordsize="7,251">
              <v:shape style="position:absolute;left:9521;top:2414;width:7;height:251" coordorigin="9521,2414" coordsize="7,251" path="m9527,2452l9527,2665,9521,2627,9521,2414,9527,2452xe" filled="false" stroked="true" strokeweight=".038428pt" strokecolor="#000000">
                <v:path arrowok="t"/>
              </v:shape>
            </v:group>
            <v:group style="position:absolute;left:9534;top:2497;width:2;height:222" coordorigin="9534,2497" coordsize="2,222">
              <v:shape style="position:absolute;left:9534;top:2497;width:2;height:222" coordorigin="9534,2497" coordsize="0,222" path="m9534,2497l9534,2719e" filled="false" stroked="true" strokeweight=".83013pt" strokecolor="#470000">
                <v:path arrowok="t"/>
              </v:shape>
            </v:group>
            <v:group style="position:absolute;left:9527;top:2497;width:15;height:222" coordorigin="9527,2497" coordsize="15,222">
              <v:shape style="position:absolute;left:9527;top:2497;width:15;height:222" coordorigin="9527,2497" coordsize="15,222" path="m9541,2505l9541,2719,9527,2709,9527,2497,9541,2505xe" filled="false" stroked="true" strokeweight=".038428pt" strokecolor="#000000">
                <v:path arrowok="t"/>
              </v:shape>
            </v:group>
            <v:group style="position:absolute;left:9561;top:2505;width:2;height:215" coordorigin="9561,2505" coordsize="2,215">
              <v:shape style="position:absolute;left:9561;top:2505;width:2;height:215" coordorigin="9561,2505" coordsize="0,215" path="m9561,2505l9561,2720e" filled="false" stroked="true" strokeweight="2.059842pt" strokecolor="#330000">
                <v:path arrowok="t"/>
              </v:shape>
            </v:group>
            <v:group style="position:absolute;left:9541;top:2505;width:40;height:215" coordorigin="9541,2505" coordsize="40,215">
              <v:shape style="position:absolute;left:9541;top:2505;width:40;height:215" coordorigin="9541,2505" coordsize="40,215" path="m9580,2507l9580,2720,9541,2719,9541,2505,9580,2507xe" filled="false" stroked="true" strokeweight=".038426pt" strokecolor="#000000">
                <v:path arrowok="t"/>
              </v:shape>
            </v:group>
            <v:group style="position:absolute;left:9580;top:2507;width:29;height:234" coordorigin="9580,2507" coordsize="29,234">
              <v:shape style="position:absolute;left:9580;top:2507;width:29;height:234" coordorigin="9580,2507" coordsize="29,234" path="m9580,2507l9580,2720,9609,2740,9609,2527,9580,2507xe" filled="true" fillcolor="#4c0000" stroked="false">
                <v:path arrowok="t"/>
                <v:fill type="solid"/>
              </v:shape>
            </v:group>
            <v:group style="position:absolute;left:9580;top:2507;width:29;height:234" coordorigin="9580,2507" coordsize="29,234">
              <v:shape style="position:absolute;left:9580;top:2507;width:29;height:234" coordorigin="9580,2507" coordsize="29,234" path="m9609,2527l9609,2740,9580,2720,9580,2507,9609,2527xe" filled="false" stroked="true" strokeweight=".038427pt" strokecolor="#000000">
                <v:path arrowok="t"/>
              </v:shape>
            </v:group>
            <v:group style="position:absolute;left:9609;top:2515;width:44;height:225" coordorigin="9609,2515" coordsize="44,225">
              <v:shape style="position:absolute;left:9609;top:2515;width:44;height:225" coordorigin="9609,2515" coordsize="44,225" path="m9653,2515l9609,2527,9609,2740,9653,2729,9653,2515xe" filled="true" fillcolor="#2d0000" stroked="false">
                <v:path arrowok="t"/>
                <v:fill type="solid"/>
              </v:shape>
            </v:group>
            <v:group style="position:absolute;left:9609;top:2515;width:44;height:225" coordorigin="9609,2515" coordsize="44,225">
              <v:shape style="position:absolute;left:9609;top:2515;width:44;height:225" coordorigin="9609,2515" coordsize="44,225" path="m9653,2515l9653,2729,9609,2740,9609,2527,9653,2515xe" filled="false" stroked="true" strokeweight=".038426pt" strokecolor="#000000">
                <v:path arrowok="t"/>
              </v:shape>
            </v:group>
            <v:group style="position:absolute;left:10228;top:2512;width:31;height:237" coordorigin="10228,2512" coordsize="31,237">
              <v:shape style="position:absolute;left:10228;top:2512;width:31;height:237" coordorigin="10228,2512" coordsize="31,237" path="m10259,2512l10228,2535,10228,2748,10259,2725,10259,2512xe" filled="true" fillcolor="#2d0000" stroked="false">
                <v:path arrowok="t"/>
                <v:fill type="solid"/>
              </v:shape>
            </v:group>
            <v:group style="position:absolute;left:10228;top:2512;width:31;height:237" coordorigin="10228,2512" coordsize="31,237">
              <v:shape style="position:absolute;left:10228;top:2512;width:31;height:237" coordorigin="10228,2512" coordsize="31,237" path="m10259,2725l10228,2748,10228,2535,10259,2512e" filled="false" stroked="true" strokeweight=".038427pt" strokecolor="#000000">
                <v:path arrowok="t"/>
              </v:shape>
            </v:group>
            <v:group style="position:absolute;left:9653;top:2515;width:38;height:248" coordorigin="9653,2515" coordsize="38,248">
              <v:shape style="position:absolute;left:9653;top:2515;width:38;height:248" coordorigin="9653,2515" coordsize="38,248" path="m9653,2515l9653,2729,9690,2762,9690,2549,9653,2515xe" filled="true" fillcolor="#680000" stroked="false">
                <v:path arrowok="t"/>
                <v:fill type="solid"/>
              </v:shape>
            </v:group>
            <v:group style="position:absolute;left:9653;top:2515;width:38;height:248" coordorigin="9653,2515" coordsize="38,248">
              <v:shape style="position:absolute;left:9653;top:2515;width:38;height:248" coordorigin="9653,2515" coordsize="38,248" path="m9690,2549l9690,2762,9653,2729,9653,2515,9690,2549xe" filled="false" stroked="true" strokeweight=".038427pt" strokecolor="#000000">
                <v:path arrowok="t"/>
              </v:shape>
            </v:group>
            <v:group style="position:absolute;left:10224;top:2535;width:2;height:248" coordorigin="10224,2535" coordsize="2,248">
              <v:shape style="position:absolute;left:10224;top:2535;width:2;height:248" coordorigin="10224,2535" coordsize="0,248" path="m10224,2535l10224,2782e" filled="false" stroked="true" strokeweight=".522698pt" strokecolor="#300000">
                <v:path arrowok="t"/>
              </v:shape>
            </v:group>
            <v:group style="position:absolute;left:10220;top:2535;width:9;height:248" coordorigin="10220,2535" coordsize="9,248">
              <v:shape style="position:absolute;left:10220;top:2535;width:9;height:248" coordorigin="10220,2535" coordsize="9,248" path="m10228,2535l10228,2748,10220,2782,10220,2569,10228,2535xe" filled="false" stroked="true" strokeweight=".038428pt" strokecolor="#000000">
                <v:path arrowok="t"/>
              </v:shape>
            </v:group>
            <v:group style="position:absolute;left:9690;top:2549;width:81;height:238" coordorigin="9690,2549" coordsize="81,238">
              <v:shape style="position:absolute;left:9690;top:2549;width:81;height:238" coordorigin="9690,2549" coordsize="81,238" path="m9690,2549l9690,2762,9771,2787,9771,2574,9690,2549xe" filled="true" fillcolor="#3d0000" stroked="false">
                <v:path arrowok="t"/>
                <v:fill type="solid"/>
              </v:shape>
            </v:group>
            <v:group style="position:absolute;left:9690;top:2549;width:81;height:238" coordorigin="9690,2549" coordsize="81,238">
              <v:shape style="position:absolute;left:9690;top:2549;width:81;height:238" coordorigin="9690,2549" coordsize="81,238" path="m9771,2574l9771,2787,9690,2762,9690,2549,9771,2574xe" filled="false" stroked="true" strokeweight=".038421pt" strokecolor="#000000">
                <v:path arrowok="t"/>
              </v:shape>
            </v:group>
            <v:group style="position:absolute;left:9778;top:2574;width:2;height:241" coordorigin="9778,2574" coordsize="2,241">
              <v:shape style="position:absolute;left:9778;top:2574;width:2;height:241" coordorigin="9778,2574" coordsize="0,241" path="m9778,2574l9778,2815e" filled="false" stroked="true" strokeweight=".83013pt" strokecolor="#560000">
                <v:path arrowok="t"/>
              </v:shape>
            </v:group>
            <v:group style="position:absolute;left:9771;top:2574;width:15;height:241" coordorigin="9771,2574" coordsize="15,241">
              <v:shape style="position:absolute;left:9771;top:2574;width:15;height:241" coordorigin="9771,2574" coordsize="15,241" path="m9786,2601l9786,2815,9771,2787,9771,2574,9786,2601xe" filled="false" stroked="true" strokeweight=".038428pt" strokecolor="#000000">
                <v:path arrowok="t"/>
              </v:shape>
            </v:group>
            <v:group style="position:absolute;left:9786;top:2601;width:37;height:218" coordorigin="9786,2601" coordsize="37,218">
              <v:shape style="position:absolute;left:9786;top:2601;width:37;height:218" coordorigin="9786,2601" coordsize="37,218" path="m9786,2601l9786,2815,9822,2819,9822,2606,9786,2601xe" filled="true" fillcolor="#350000" stroked="false">
                <v:path arrowok="t"/>
                <v:fill type="solid"/>
              </v:shape>
            </v:group>
            <v:group style="position:absolute;left:9786;top:2601;width:37;height:218" coordorigin="9786,2601" coordsize="37,218">
              <v:shape style="position:absolute;left:9786;top:2601;width:37;height:218" coordorigin="9786,2601" coordsize="37,218" path="m9822,2606l9822,2819,9786,2815,9786,2601,9822,2606xe" filled="false" stroked="true" strokeweight=".038426pt" strokecolor="#000000">
                <v:path arrowok="t"/>
              </v:shape>
            </v:group>
            <v:group style="position:absolute;left:10213;top:2590;width:2;height:245" coordorigin="10213,2590" coordsize="2,245">
              <v:shape style="position:absolute;left:10213;top:2590;width:2;height:245" coordorigin="10213,2590" coordsize="0,245" path="m10213,2590l10213,2835e" filled="false" stroked="true" strokeweight=".830134pt" strokecolor="#2d0000">
                <v:path arrowok="t"/>
              </v:shape>
            </v:group>
            <v:group style="position:absolute;left:10205;top:2590;width:15;height:245" coordorigin="10205,2590" coordsize="15,245">
              <v:shape style="position:absolute;left:10205;top:2590;width:15;height:245" coordorigin="10205,2590" coordsize="15,245" path="m10220,2590l10220,2803,10205,2835,10205,2622,10220,2590xe" filled="false" stroked="true" strokeweight=".038428pt" strokecolor="#000000">
                <v:path arrowok="t"/>
              </v:shape>
            </v:group>
            <v:group style="position:absolute;left:9822;top:2606;width:43;height:244" coordorigin="9822,2606" coordsize="43,244">
              <v:shape style="position:absolute;left:9822;top:2606;width:43;height:244" coordorigin="9822,2606" coordsize="43,244" path="m9822,2606l9822,2819,9864,2849,9864,2636,9822,2606xe" filled="true" fillcolor="#4c0000" stroked="false">
                <v:path arrowok="t"/>
                <v:fill type="solid"/>
              </v:shape>
            </v:group>
            <v:group style="position:absolute;left:9822;top:2606;width:43;height:244" coordorigin="9822,2606" coordsize="43,244">
              <v:shape style="position:absolute;left:9822;top:2606;width:43;height:244" coordorigin="9822,2606" coordsize="43,244" path="m9864,2636l9864,2849,9822,2819,9822,2606,9864,2636xe" filled="false" stroked="true" strokeweight=".038426pt" strokecolor="#000000">
                <v:path arrowok="t"/>
              </v:shape>
            </v:group>
            <v:group style="position:absolute;left:10203;top:2622;width:2;height:241" coordorigin="10203,2622" coordsize="2,241">
              <v:shape style="position:absolute;left:10203;top:2622;width:2;height:241" coordorigin="10203,2622" coordsize="0,241" path="m10203,2622l10203,2862e" filled="false" stroked="true" strokeweight=".330592pt" strokecolor="#300000">
                <v:path arrowok="t"/>
              </v:shape>
            </v:group>
            <v:group style="position:absolute;left:10201;top:2622;width:5;height:241" coordorigin="10201,2622" coordsize="5,241">
              <v:shape style="position:absolute;left:10201;top:2622;width:5;height:241" coordorigin="10201,2622" coordsize="5,241" path="m10205,2622l10205,2835,10201,2862,10201,2649,10205,2622xe" filled="false" stroked="true" strokeweight=".038428pt" strokecolor="#000000">
                <v:path arrowok="t"/>
              </v:shape>
            </v:group>
            <v:group style="position:absolute;left:9872;top:2636;width:2;height:231" coordorigin="9872,2636" coordsize="2,231">
              <v:shape style="position:absolute;left:9872;top:2636;width:2;height:231" coordorigin="9872,2636" coordsize="0,231" path="m9872,2636l9872,2867e" filled="false" stroked="true" strokeweight=".868555pt" strokecolor="#540000">
                <v:path arrowok="t"/>
              </v:shape>
            </v:group>
            <v:group style="position:absolute;left:9864;top:2636;width:16;height:231" coordorigin="9864,2636" coordsize="16,231">
              <v:shape style="position:absolute;left:9864;top:2636;width:16;height:231" coordorigin="9864,2636" coordsize="16,231" path="m9879,2654l9879,2867,9864,2849,9864,2636,9879,2654xe" filled="false" stroked="true" strokeweight=".038428pt" strokecolor="#000000">
                <v:path arrowok="t"/>
              </v:shape>
            </v:group>
            <v:group style="position:absolute;left:10220;top:2681;width:2;height:246" coordorigin="10220,2681" coordsize="2,246">
              <v:shape style="position:absolute;left:10220;top:2681;width:2;height:246" coordorigin="10220,2681" coordsize="0,246" path="m10220,2681l10220,2927e" filled="false" stroked="true" strokeweight=".407406pt" strokecolor="#300000">
                <v:path arrowok="t"/>
              </v:shape>
            </v:group>
            <v:group style="position:absolute;left:10217;top:2681;width:7;height:246" coordorigin="10217,2681" coordsize="7,246">
              <v:shape style="position:absolute;left:10217;top:2681;width:7;height:246" coordorigin="10217,2681" coordsize="7,246" path="m10223,2681l10223,2894,10217,2927,10217,2713,10223,2681xe" filled="false" stroked="true" strokeweight=".038428pt" strokecolor="#000000">
                <v:path arrowok="t"/>
              </v:shape>
            </v:group>
            <v:group style="position:absolute;left:9928;top:2713;width:289;height:259" coordorigin="9928,2713" coordsize="289,259">
              <v:shape style="position:absolute;left:9928;top:2713;width:289;height:259" coordorigin="9928,2713" coordsize="289,259" path="m10217,2713l9928,2759,9928,2972,10217,2927,10217,2713xe" filled="true" fillcolor="#2d0000" stroked="false">
                <v:path arrowok="t"/>
                <v:fill type="solid"/>
              </v:shape>
            </v:group>
            <v:group style="position:absolute;left:9928;top:2713;width:289;height:259" coordorigin="9928,2713" coordsize="289,259">
              <v:shape style="position:absolute;left:9928;top:2713;width:289;height:259" coordorigin="9928,2713" coordsize="289,259" path="m10217,2713l10217,2927,9928,2972e" filled="false" stroked="true" strokeweight=".038393pt" strokecolor="#000000">
                <v:path arrowok="t"/>
              </v:shape>
              <v:shape style="position:absolute;left:9928;top:2713;width:289;height:259" coordorigin="9928,2713" coordsize="289,259" path="m9928,2972l9928,2759,10217,2713e" filled="false" stroked="true" strokeweight=".038393pt" strokecolor="#000000">
                <v:path arrowok="t"/>
              </v:shape>
            </v:group>
            <v:group style="position:absolute;left:9879;top:2654;width:49;height:318" coordorigin="9879,2654" coordsize="49,318">
              <v:shape style="position:absolute;left:9879;top:2654;width:49;height:318" coordorigin="9879,2654" coordsize="49,318" path="m9879,2654l9879,2867,9928,2972,9928,2759,9879,2654xe" filled="true" fillcolor="#560000" stroked="false">
                <v:path arrowok="t"/>
                <v:fill type="solid"/>
              </v:shape>
            </v:group>
            <v:group style="position:absolute;left:9879;top:2654;width:49;height:318" coordorigin="9879,2654" coordsize="49,318">
              <v:shape style="position:absolute;left:9879;top:2654;width:49;height:318" coordorigin="9879,2654" coordsize="49,318" path="m9928,2759l9928,2972e" filled="false" stroked="true" strokeweight=".038393pt" strokecolor="#000000">
                <v:path arrowok="t"/>
              </v:shape>
              <v:shape style="position:absolute;left:9879;top:2654;width:49;height:318" coordorigin="9879,2654" coordsize="49,318" path="m9928,2972l9879,2867,9879,2654,9928,2759e" filled="false" stroked="true" strokeweight=".038393pt" strokecolor="#000000">
                <v:path arrowok="t"/>
              </v:shape>
            </v:group>
            <v:group style="position:absolute;left:9164;top:1487;width:1096;height:1272" coordorigin="9164,1487" coordsize="1096,1272">
              <v:shape style="position:absolute;left:9164;top:1487;width:1096;height:1272" coordorigin="9164,1487" coordsize="1096,1272" path="m10254,2515l9653,2515,9690,2549,9771,2574,9786,2601,9822,2606,9864,2636,9879,2654,9928,2759,10217,2713,10223,2681,10201,2649,10205,2622,10220,2590,10220,2569,10228,2535,10254,2515xe" filled="true" fillcolor="#b22800" stroked="false">
                <v:path arrowok="t"/>
                <v:fill type="solid"/>
              </v:shape>
              <v:shape style="position:absolute;left:9164;top:1487;width:1096;height:1272" coordorigin="9164,1487" coordsize="1096,1272" path="m9349,2081l9338,2097,9355,2160,9404,2179,9408,2202,9388,2228,9394,2281,9430,2298,9507,2392,9502,2398,9521,2414,9527,2452,9527,2497,9541,2505,9580,2507,9609,2527,9653,2515,10254,2515,10259,2512,10255,2495,10231,2473,10207,2426,9818,2086,9354,2086,9349,2081xe" filled="true" fillcolor="#b22800" stroked="false">
                <v:path arrowok="t"/>
                <v:fill type="solid"/>
              </v:shape>
              <v:shape style="position:absolute;left:9164;top:1487;width:1096;height:1272" coordorigin="9164,1487" coordsize="1096,1272" path="m9745,2022l9351,2022,9373,2076,9354,2086,9818,2086,9745,2022xe" filled="true" fillcolor="#b22800" stroked="false">
                <v:path arrowok="t"/>
                <v:fill type="solid"/>
              </v:shape>
              <v:shape style="position:absolute;left:9164;top:1487;width:1096;height:1272" coordorigin="9164,1487" coordsize="1096,1272" path="m9618,1487l9192,1487,9197,1529,9192,1618,9164,1668,9164,1728,9206,1780,9215,1815,9208,1831,9212,1899,9288,1967,9301,2031,9335,2060,9338,2050,9338,2035,9351,2022,9745,2022,9603,1898,9618,1487xe" filled="true" fillcolor="#b22800" stroked="false">
                <v:path arrowok="t"/>
                <v:fill type="solid"/>
              </v:shape>
            </v:group>
            <v:group style="position:absolute;left:9164;top:1487;width:1096;height:1272" coordorigin="9164,1487" coordsize="1096,1272">
              <v:shape style="position:absolute;left:9164;top:1487;width:1096;height:1272" coordorigin="9164,1487" coordsize="1096,1272" path="m9192,1487l9618,1487,9603,1898,10207,2426,10231,2473,10255,2495,10259,2512e" filled="false" stroked="true" strokeweight=".038393pt" strokecolor="#000000">
                <v:path arrowok="t"/>
              </v:shape>
              <v:shape style="position:absolute;left:9164;top:1487;width:1096;height:1272" coordorigin="9164,1487" coordsize="1096,1272" path="m10259,2512l10228,2535,10220,2569,10220,2590,10205,2622,10201,2649,10223,2681,10217,2713,9928,2759,9879,2654,9864,2636,9822,2606,9786,2601,9771,2574,9690,2549,9653,2515,9609,2527,9580,2507,9541,2505,9527,2497,9527,2452,9521,2414,9502,2398,9507,2392,9430,2298,9394,2281,9388,2228,9408,2202,9404,2179,9355,2160,9338,2097,9349,2081,9354,2086,9373,2076,9351,2022,9338,2035,9338,2050,9335,2060,9301,2031,9288,1967,9212,1899,9208,1831,9215,1815,9206,1780,9164,1728,9164,1668,9192,1618,9197,1529,9192,1487e" filled="false" stroked="true" strokeweight=".038393pt" strokecolor="#000000">
                <v:path arrowok="t"/>
              </v:shape>
            </v:group>
            <w10:wrap type="none"/>
          </v:group>
        </w:pict>
      </w:r>
      <w:r>
        <w:rPr>
          <w:w w:val="95"/>
        </w:rPr>
        <w:t>Rehabilitation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BodyText"/>
        <w:tabs>
          <w:tab w:pos="4155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/>
        <w:t>Home</w:t>
      </w:r>
      <w:r>
        <w:rPr>
          <w:spacing w:val="-6"/>
        </w:rPr>
        <w:t> </w:t>
      </w:r>
      <w:r>
        <w:rPr/>
        <w:t>Health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BodyText"/>
        <w:tabs>
          <w:tab w:pos="4143" w:val="left" w:leader="none"/>
        </w:tabs>
        <w:spacing w:line="240" w:lineRule="auto" w:before="48"/>
        <w:ind w:left="540" w:right="0" w:firstLine="0"/>
        <w:jc w:val="left"/>
        <w:rPr>
          <w:rFonts w:ascii="Calibri" w:hAnsi="Calibri" w:cs="Calibri" w:eastAsia="Calibri"/>
        </w:rPr>
      </w:pPr>
      <w:r>
        <w:rPr/>
        <w:t>Informed</w:t>
      </w:r>
      <w:r>
        <w:rPr>
          <w:spacing w:val="-6"/>
        </w:rPr>
        <w:t> </w:t>
      </w:r>
      <w:r>
        <w:rPr/>
        <w:t>Consent</w:t>
        <w:tab/>
      </w:r>
      <w:r>
        <w:rPr>
          <w:rFonts w:ascii="Calibri"/>
          <w:b/>
          <w:color w:val="FFFFFF"/>
        </w:rPr>
        <w:t>B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w w:val="95"/>
        </w:rPr>
        <w:t>Telepresenter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Heading6"/>
        <w:spacing w:line="240" w:lineRule="auto" w:before="201"/>
        <w:ind w:right="343"/>
        <w:jc w:val="center"/>
        <w:rPr>
          <w:b w:val="0"/>
          <w:bCs w:val="0"/>
        </w:rPr>
      </w:pPr>
      <w:r>
        <w:rPr/>
        <w:t>INNOVATIVE</w:t>
      </w:r>
      <w:r>
        <w:rPr>
          <w:spacing w:val="-15"/>
        </w:rPr>
        <w:t> </w:t>
      </w:r>
      <w:r>
        <w:rPr/>
        <w:t>PAYMENT</w:t>
      </w:r>
      <w:r>
        <w:rPr>
          <w:spacing w:val="-15"/>
        </w:rPr>
        <w:t> </w:t>
      </w:r>
      <w:r>
        <w:rPr/>
        <w:t>OR</w:t>
      </w:r>
      <w:r>
        <w:rPr>
          <w:spacing w:val="25"/>
          <w:w w:val="99"/>
        </w:rPr>
        <w:t> </w:t>
      </w:r>
      <w:r>
        <w:rPr/>
        <w:t>SERVICE</w:t>
      </w:r>
      <w:r>
        <w:rPr>
          <w:spacing w:val="-16"/>
        </w:rPr>
        <w:t> </w:t>
      </w:r>
      <w:r>
        <w:rPr/>
        <w:t>DELIVERY</w:t>
      </w:r>
      <w:r>
        <w:rPr>
          <w:spacing w:val="-16"/>
        </w:rPr>
        <w:t> </w:t>
      </w:r>
      <w:r>
        <w:rPr/>
        <w:t>MODELS:</w:t>
      </w:r>
      <w:r>
        <w:rPr>
          <w:b w:val="0"/>
        </w:rPr>
      </w:r>
    </w:p>
    <w:p>
      <w:pPr>
        <w:pStyle w:val="BodyText"/>
        <w:tabs>
          <w:tab w:pos="4090" w:val="left" w:leader="none"/>
        </w:tabs>
        <w:spacing w:line="388" w:lineRule="exact" w:before="82"/>
        <w:ind w:left="540" w:right="0" w:firstLine="0"/>
        <w:jc w:val="left"/>
        <w:rPr>
          <w:rFonts w:ascii="Arial Unicode MS" w:hAnsi="Arial Unicode MS" w:cs="Arial Unicode MS" w:eastAsia="Arial Unicode MS"/>
        </w:rPr>
      </w:pPr>
      <w:r>
        <w:rPr>
          <w:spacing w:val="-1"/>
          <w:w w:val="90"/>
        </w:rPr>
        <w:t>State</w:t>
      </w:r>
      <w:r>
        <w:rPr>
          <w:spacing w:val="-3"/>
          <w:w w:val="90"/>
        </w:rPr>
        <w:t>-­‐</w:t>
      </w:r>
      <w:r>
        <w:rPr>
          <w:spacing w:val="-1"/>
          <w:w w:val="90"/>
        </w:rPr>
        <w:t>wide</w:t>
      </w:r>
      <w:r>
        <w:rPr>
          <w:w w:val="90"/>
        </w:rPr>
        <w:t> </w:t>
      </w:r>
      <w:r>
        <w:rPr>
          <w:spacing w:val="18"/>
          <w:w w:val="90"/>
        </w:rPr>
        <w:t> </w:t>
      </w:r>
      <w:r>
        <w:rPr>
          <w:w w:val="90"/>
        </w:rPr>
        <w:t>Network</w:t>
      </w:r>
      <w:r>
        <w:rPr>
          <w:w w:val="90"/>
          <w:position w:val="12"/>
          <w:sz w:val="16"/>
          <w:szCs w:val="16"/>
        </w:rPr>
        <w:t>47</w:t>
        <w:tab/>
      </w:r>
      <w:r>
        <w:rPr>
          <w:rFonts w:ascii="Arial Unicode MS" w:hAnsi="Arial Unicode MS" w:cs="Arial Unicode MS" w:eastAsia="Arial Unicode MS"/>
          <w:color w:val="FFFFFF"/>
        </w:rPr>
        <w:t>✔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tabs>
          <w:tab w:pos="4090" w:val="left" w:leader="none"/>
        </w:tabs>
        <w:spacing w:line="388" w:lineRule="exact" w:before="0"/>
        <w:ind w:left="540" w:right="0" w:firstLine="0"/>
        <w:jc w:val="left"/>
        <w:rPr>
          <w:rFonts w:ascii="Arial Unicode MS" w:hAnsi="Arial Unicode MS" w:cs="Arial Unicode MS" w:eastAsia="Arial Unicode MS"/>
        </w:rPr>
      </w:pPr>
      <w:r>
        <w:rPr/>
        <w:t>Medicaid</w:t>
      </w:r>
      <w:r>
        <w:rPr>
          <w:spacing w:val="-6"/>
        </w:rPr>
        <w:t> </w:t>
      </w:r>
      <w:r>
        <w:rPr/>
        <w:t>Managed</w:t>
      </w:r>
      <w:r>
        <w:rPr>
          <w:spacing w:val="-5"/>
        </w:rPr>
        <w:t> </w:t>
      </w:r>
      <w:r>
        <w:rPr/>
        <w:t>Care</w:t>
        <w:tab/>
      </w:r>
      <w:r>
        <w:rPr>
          <w:rFonts w:ascii="Arial Unicode MS" w:hAnsi="Arial Unicode MS" w:cs="Arial Unicode MS" w:eastAsia="Arial Unicode MS"/>
          <w:color w:val="FFFFFF"/>
          <w:w w:val="105"/>
        </w:rPr>
        <w:t>✔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240" w:lineRule="auto" w:before="61"/>
        <w:ind w:left="540" w:right="980" w:firstLine="0"/>
        <w:jc w:val="left"/>
      </w:pPr>
      <w:r>
        <w:rPr>
          <w:spacing w:val="-1"/>
          <w:w w:val="95"/>
        </w:rPr>
        <w:t>Medicare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Medicaid</w:t>
      </w:r>
      <w:r>
        <w:rPr>
          <w:spacing w:val="-26"/>
          <w:w w:val="95"/>
        </w:rPr>
        <w:t> </w:t>
      </w:r>
      <w:r>
        <w:rPr>
          <w:w w:val="95"/>
        </w:rPr>
        <w:t>Dual</w:t>
      </w:r>
      <w:r>
        <w:rPr>
          <w:spacing w:val="36"/>
        </w:rPr>
        <w:t> </w:t>
      </w:r>
      <w:r>
        <w:rPr>
          <w:spacing w:val="-1"/>
        </w:rPr>
        <w:t>Eligibles</w:t>
      </w:r>
    </w:p>
    <w:p>
      <w:pPr>
        <w:pStyle w:val="BodyText"/>
        <w:spacing w:line="290" w:lineRule="auto" w:before="43"/>
        <w:ind w:left="540" w:right="2115" w:firstLine="0"/>
        <w:jc w:val="left"/>
      </w:pPr>
      <w:r>
        <w:rPr/>
        <w:t>Health</w:t>
      </w:r>
      <w:r>
        <w:rPr>
          <w:spacing w:val="-6"/>
        </w:rPr>
        <w:t> </w:t>
      </w:r>
      <w:r>
        <w:rPr/>
        <w:t>Home</w:t>
      </w:r>
      <w:r>
        <w:rPr>
          <w:w w:val="99"/>
        </w:rPr>
        <w:t> </w:t>
      </w:r>
      <w:r>
        <w:rPr/>
        <w:t>HCBS</w:t>
      </w:r>
      <w:r>
        <w:rPr>
          <w:spacing w:val="-7"/>
        </w:rPr>
        <w:t> </w:t>
      </w:r>
      <w:r>
        <w:rPr/>
        <w:t>Waiver</w:t>
      </w:r>
      <w:r>
        <w:rPr/>
      </w:r>
    </w:p>
    <w:p>
      <w:pPr>
        <w:pStyle w:val="BodyText"/>
        <w:tabs>
          <w:tab w:pos="4090" w:val="left" w:leader="none"/>
        </w:tabs>
        <w:spacing w:line="303" w:lineRule="exact" w:before="0"/>
        <w:ind w:left="540" w:right="0" w:firstLine="0"/>
        <w:jc w:val="left"/>
        <w:rPr>
          <w:rFonts w:ascii="Arial Unicode MS" w:hAnsi="Arial Unicode MS" w:cs="Arial Unicode MS" w:eastAsia="Arial Unicode MS"/>
        </w:rPr>
      </w:pPr>
      <w:r>
        <w:rPr>
          <w:w w:val="95"/>
        </w:rPr>
        <w:t>Corrections</w:t>
        <w:tab/>
      </w:r>
      <w:r>
        <w:rPr>
          <w:rFonts w:ascii="Arial Unicode MS" w:hAnsi="Arial Unicode MS" w:cs="Arial Unicode MS" w:eastAsia="Arial Unicode MS"/>
          <w:color w:val="FFFFFF"/>
          <w:w w:val="110"/>
        </w:rPr>
        <w:t>✔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240" w:lineRule="auto" w:before="57"/>
        <w:ind w:left="540" w:right="0" w:firstLine="0"/>
        <w:jc w:val="left"/>
      </w:pPr>
      <w:r>
        <w:rPr/>
        <w:t>Other</w:t>
      </w:r>
    </w:p>
    <w:p>
      <w:pPr>
        <w:pStyle w:val="BodyText"/>
        <w:numPr>
          <w:ilvl w:val="0"/>
          <w:numId w:val="8"/>
        </w:numPr>
        <w:tabs>
          <w:tab w:pos="741" w:val="left" w:leader="none"/>
        </w:tabs>
        <w:spacing w:line="292" w:lineRule="exact" w:before="6" w:after="0"/>
        <w:ind w:left="740" w:right="583" w:hanging="450"/>
        <w:jc w:val="left"/>
        <w:rPr>
          <w:sz w:val="16"/>
          <w:szCs w:val="16"/>
        </w:rPr>
      </w:pPr>
      <w:r>
        <w:rPr/>
        <w:br w:type="column"/>
        <w:t>2014</w:t>
      </w:r>
      <w:r>
        <w:rPr>
          <w:spacing w:val="-4"/>
        </w:rPr>
        <w:t> </w:t>
      </w:r>
      <w:r>
        <w:rPr/>
        <w:t>law</w:t>
      </w:r>
      <w:r>
        <w:rPr>
          <w:spacing w:val="-3"/>
        </w:rPr>
        <w:t> </w:t>
      </w:r>
      <w:r>
        <w:rPr/>
        <w:t>allows</w:t>
      </w:r>
      <w:r>
        <w:rPr>
          <w:spacing w:val="-3"/>
        </w:rPr>
        <w:t> </w:t>
      </w:r>
      <w:r>
        <w:rPr/>
        <w:t>verbal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written</w:t>
      </w:r>
      <w:r>
        <w:rPr>
          <w:spacing w:val="-3"/>
        </w:rPr>
        <w:t> </w:t>
      </w:r>
      <w:r>
        <w:rPr/>
        <w:t>method</w:t>
      </w:r>
      <w:r>
        <w:rPr>
          <w:spacing w:val="-3"/>
        </w:rPr>
        <w:t> </w:t>
      </w:r>
      <w:r>
        <w:rPr/>
        <w:t>of</w:t>
      </w:r>
      <w:r>
        <w:rPr/>
        <w:t> collection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satisfy</w:t>
      </w:r>
      <w:r>
        <w:rPr>
          <w:spacing w:val="-2"/>
        </w:rPr>
        <w:t> </w:t>
      </w:r>
      <w:r>
        <w:rPr/>
        <w:t>patient</w:t>
      </w:r>
      <w:r>
        <w:rPr>
          <w:spacing w:val="-3"/>
        </w:rPr>
        <w:t> </w:t>
      </w:r>
      <w:r>
        <w:rPr/>
        <w:t>informed</w:t>
      </w:r>
      <w:r>
        <w:rPr>
          <w:spacing w:val="-3"/>
        </w:rPr>
        <w:t> </w:t>
      </w:r>
      <w:r>
        <w:rPr/>
        <w:t>consent</w:t>
      </w:r>
      <w:r>
        <w:rPr>
          <w:w w:val="99"/>
        </w:rPr>
        <w:t> </w:t>
      </w:r>
      <w:r>
        <w:rPr/>
        <w:t>requirements</w:t>
      </w:r>
      <w:r>
        <w:rPr>
          <w:rFonts w:ascii="Calibri" w:hAnsi="Calibri" w:cs="Calibri" w:eastAsia="Calibri"/>
          <w:b/>
          <w:bCs/>
        </w:rPr>
        <w:t>.</w:t>
      </w:r>
      <w:r>
        <w:rPr>
          <w:rFonts w:ascii="Calibri" w:hAnsi="Calibri" w:cs="Calibri" w:eastAsia="Calibri"/>
          <w:b/>
          <w:bCs/>
          <w:position w:val="11"/>
          <w:sz w:val="16"/>
          <w:szCs w:val="16"/>
        </w:rPr>
        <w:t>38</w:t>
      </w:r>
      <w:r>
        <w:rPr>
          <w:position w:val="11"/>
          <w:sz w:val="16"/>
          <w:szCs w:val="16"/>
        </w:rPr>
        <w:t>-­‐40</w:t>
      </w:r>
      <w:r>
        <w:rPr>
          <w:sz w:val="16"/>
          <w:szCs w:val="16"/>
        </w:rPr>
      </w:r>
    </w:p>
    <w:p>
      <w:pPr>
        <w:spacing w:line="240" w:lineRule="auto" w:before="6"/>
        <w:rPr>
          <w:rFonts w:ascii="Calibri" w:hAnsi="Calibri" w:cs="Calibri" w:eastAsia="Calibri"/>
          <w:sz w:val="24"/>
          <w:szCs w:val="24"/>
        </w:rPr>
      </w:pPr>
    </w:p>
    <w:p>
      <w:pPr>
        <w:pStyle w:val="Heading9"/>
        <w:spacing w:line="286" w:lineRule="exact"/>
        <w:ind w:left="293" w:right="0"/>
        <w:jc w:val="left"/>
        <w:rPr>
          <w:b w:val="0"/>
          <w:bCs w:val="0"/>
        </w:rPr>
      </w:pPr>
      <w:r>
        <w:rPr/>
        <w:t>Innovation</w:t>
      </w:r>
      <w:r>
        <w:rPr>
          <w:b w:val="0"/>
        </w:rPr>
      </w:r>
    </w:p>
    <w:p>
      <w:pPr>
        <w:pStyle w:val="BodyText"/>
        <w:numPr>
          <w:ilvl w:val="0"/>
          <w:numId w:val="8"/>
        </w:numPr>
        <w:tabs>
          <w:tab w:pos="741" w:val="left" w:leader="none"/>
        </w:tabs>
        <w:spacing w:line="292" w:lineRule="exact" w:before="1" w:after="0"/>
        <w:ind w:left="740" w:right="696" w:hanging="450"/>
        <w:jc w:val="left"/>
      </w:pPr>
      <w:r>
        <w:rPr/>
        <w:t>California</w:t>
      </w:r>
      <w:r>
        <w:rPr>
          <w:spacing w:val="-5"/>
        </w:rPr>
        <w:t> </w:t>
      </w:r>
      <w:r>
        <w:rPr/>
        <w:t>Telehealth</w:t>
      </w:r>
      <w:r>
        <w:rPr>
          <w:spacing w:val="-4"/>
        </w:rPr>
        <w:t> </w:t>
      </w:r>
      <w:r>
        <w:rPr/>
        <w:t>Network</w:t>
      </w:r>
      <w:r>
        <w:rPr>
          <w:spacing w:val="-4"/>
        </w:rPr>
        <w:t> </w:t>
      </w:r>
      <w:r>
        <w:rPr/>
        <w:t>supports</w:t>
      </w:r>
      <w:r>
        <w:rPr/>
        <w:t> broadband</w:t>
      </w:r>
      <w:r>
        <w:rPr>
          <w:spacing w:val="-2"/>
        </w:rPr>
        <w:t> </w:t>
      </w:r>
      <w:r>
        <w:rPr/>
        <w:t>connections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many</w:t>
      </w:r>
      <w:r>
        <w:rPr>
          <w:spacing w:val="-2"/>
        </w:rPr>
        <w:t> </w:t>
      </w:r>
      <w:r>
        <w:rPr/>
        <w:t>institutions</w:t>
      </w:r>
      <w:r>
        <w:rPr/>
        <w:t> </w:t>
      </w:r>
      <w:r>
        <w:rPr>
          <w:spacing w:val="-1"/>
        </w:rPr>
        <w:t>state</w:t>
      </w:r>
      <w:r>
        <w:rPr>
          <w:spacing w:val="-3"/>
        </w:rPr>
        <w:t>-­‐</w:t>
      </w:r>
      <w:r>
        <w:rPr>
          <w:spacing w:val="-1"/>
        </w:rPr>
        <w:t>wide.</w:t>
      </w:r>
    </w:p>
    <w:p>
      <w:pPr>
        <w:spacing w:after="0" w:line="292" w:lineRule="exact"/>
        <w:jc w:val="left"/>
        <w:sectPr>
          <w:type w:val="continuous"/>
          <w:pgSz w:w="12240" w:h="15840"/>
          <w:pgMar w:top="100" w:bottom="0" w:left="1100" w:right="1020"/>
          <w:cols w:num="2" w:equalWidth="0">
            <w:col w:w="4331" w:space="40"/>
            <w:col w:w="5749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3.079987pt;margin-top:195.240005pt;width:269.3pt;height:486pt;mso-position-horizontal-relative:page;mso-position-vertical-relative:page;z-index:-415336" coordorigin="5662,3905" coordsize="5386,9720">
            <v:group style="position:absolute;left:5662;top:3905;width:5386;height:9720" coordorigin="5662,3905" coordsize="5386,9720">
              <v:shape style="position:absolute;left:5662;top:3905;width:5386;height:9720" coordorigin="5662,3905" coordsize="5386,9720" path="m5662,3905l11047,3905,11047,13625,5662,13625,5662,3905xe" filled="true" fillcolor="#ffffff" stroked="false">
                <v:path arrowok="t"/>
                <v:fill type="solid"/>
              </v:shape>
            </v:group>
            <v:group style="position:absolute;left:5753;top:3905;width:5213;height:298" coordorigin="5753,3905" coordsize="5213,298">
              <v:shape style="position:absolute;left:5753;top:3905;width:5213;height:298" coordorigin="5753,3905" coordsize="5213,298" path="m5753,3905l10966,3905,10966,4202,5753,4202,5753,3905xe" filled="true" fillcolor="#ffffff" stroked="false">
                <v:path arrowok="t"/>
                <v:fill type="solid"/>
              </v:shape>
            </v:group>
            <v:group style="position:absolute;left:5753;top:4198;width:5213;height:298" coordorigin="5753,4198" coordsize="5213,298">
              <v:shape style="position:absolute;left:5753;top:4198;width:5213;height:298" coordorigin="5753,4198" coordsize="5213,298" path="m5753,4198l10966,4198,10966,4495,5753,4495,5753,4198xe" filled="true" fillcolor="#ffffff" stroked="false">
                <v:path arrowok="t"/>
                <v:fill type="solid"/>
              </v:shape>
            </v:group>
            <v:group style="position:absolute;left:5753;top:4490;width:5213;height:298" coordorigin="5753,4490" coordsize="5213,298">
              <v:shape style="position:absolute;left:5753;top:4490;width:5213;height:298" coordorigin="5753,4490" coordsize="5213,298" path="m5753,4490l10966,4490,10966,4788,5753,4788,5753,4490xe" filled="true" fillcolor="#ffffff" stroked="false">
                <v:path arrowok="t"/>
                <v:fill type="solid"/>
              </v:shape>
            </v:group>
            <v:group style="position:absolute;left:5753;top:4783;width:5213;height:298" coordorigin="5753,4783" coordsize="5213,298">
              <v:shape style="position:absolute;left:5753;top:4783;width:5213;height:298" coordorigin="5753,4783" coordsize="5213,298" path="m5753,4783l10966,4783,10966,5081,5753,5081,5753,4783xe" filled="true" fillcolor="#ffffff" stroked="false">
                <v:path arrowok="t"/>
                <v:fill type="solid"/>
              </v:shape>
            </v:group>
            <v:group style="position:absolute;left:5753;top:5076;width:5213;height:298" coordorigin="5753,5076" coordsize="5213,298">
              <v:shape style="position:absolute;left:5753;top:5076;width:5213;height:298" coordorigin="5753,5076" coordsize="5213,298" path="m5753,5076l10966,5076,10966,5374,5753,5374,5753,5076xe" filled="true" fillcolor="#ffffff" stroked="false">
                <v:path arrowok="t"/>
                <v:fill type="solid"/>
              </v:shape>
            </v:group>
            <v:group style="position:absolute;left:5753;top:5369;width:5213;height:298" coordorigin="5753,5369" coordsize="5213,298">
              <v:shape style="position:absolute;left:5753;top:5369;width:5213;height:298" coordorigin="5753,5369" coordsize="5213,298" path="m5753,5369l10966,5369,10966,5666,5753,5666,5753,5369xe" filled="true" fillcolor="#ffffff" stroked="false">
                <v:path arrowok="t"/>
                <v:fill type="solid"/>
              </v:shape>
            </v:group>
            <v:group style="position:absolute;left:5753;top:5662;width:5213;height:298" coordorigin="5753,5662" coordsize="5213,298">
              <v:shape style="position:absolute;left:5753;top:5662;width:5213;height:298" coordorigin="5753,5662" coordsize="5213,298" path="m5753,5662l10966,5662,10966,5959,5753,5959,5753,5662xe" filled="true" fillcolor="#ffffff" stroked="false">
                <v:path arrowok="t"/>
                <v:fill type="solid"/>
              </v:shape>
            </v:group>
            <v:group style="position:absolute;left:5753;top:5954;width:5213;height:298" coordorigin="5753,5954" coordsize="5213,298">
              <v:shape style="position:absolute;left:5753;top:5954;width:5213;height:298" coordorigin="5753,5954" coordsize="5213,298" path="m5753,5954l10966,5954,10966,6252,5753,6252,5753,5954xe" filled="true" fillcolor="#ffffff" stroked="false">
                <v:path arrowok="t"/>
                <v:fill type="solid"/>
              </v:shape>
            </v:group>
            <v:group style="position:absolute;left:5753;top:6247;width:5213;height:298" coordorigin="5753,6247" coordsize="5213,298">
              <v:shape style="position:absolute;left:5753;top:6247;width:5213;height:298" coordorigin="5753,6247" coordsize="5213,298" path="m5753,6247l10966,6247,10966,6545,5753,6545,5753,6247xe" filled="true" fillcolor="#ffffff" stroked="false">
                <v:path arrowok="t"/>
                <v:fill type="solid"/>
              </v:shape>
            </v:group>
            <v:group style="position:absolute;left:5753;top:6540;width:5213;height:298" coordorigin="5753,6540" coordsize="5213,298">
              <v:shape style="position:absolute;left:5753;top:6540;width:5213;height:298" coordorigin="5753,6540" coordsize="5213,298" path="m5753,6540l10966,6540,10966,6838,5753,6838,5753,6540xe" filled="true" fillcolor="#ffffff" stroked="false">
                <v:path arrowok="t"/>
                <v:fill type="solid"/>
              </v:shape>
            </v:group>
            <v:group style="position:absolute;left:5753;top:6833;width:5213;height:298" coordorigin="5753,6833" coordsize="5213,298">
              <v:shape style="position:absolute;left:5753;top:6833;width:5213;height:298" coordorigin="5753,6833" coordsize="5213,298" path="m5753,6833l10966,6833,10966,7130,5753,7130,5753,6833xe" filled="true" fillcolor="#ffffff" stroked="false">
                <v:path arrowok="t"/>
                <v:fill type="solid"/>
              </v:shape>
            </v:group>
            <v:group style="position:absolute;left:5753;top:7126;width:5213;height:298" coordorigin="5753,7126" coordsize="5213,298">
              <v:shape style="position:absolute;left:5753;top:7126;width:5213;height:298" coordorigin="5753,7126" coordsize="5213,298" path="m5753,7126l10966,7126,10966,7423,5753,7423,5753,7126xe" filled="true" fillcolor="#ffffff" stroked="false">
                <v:path arrowok="t"/>
                <v:fill type="solid"/>
              </v:shape>
            </v:group>
            <v:group style="position:absolute;left:5753;top:7418;width:5213;height:298" coordorigin="5753,7418" coordsize="5213,298">
              <v:shape style="position:absolute;left:5753;top:7418;width:5213;height:298" coordorigin="5753,7418" coordsize="5213,298" path="m5753,7418l10966,7418,10966,7716,5753,7716,5753,7418xe" filled="true" fillcolor="#ffffff" stroked="false">
                <v:path arrowok="t"/>
                <v:fill type="solid"/>
              </v:shape>
            </v:group>
            <v:group style="position:absolute;left:5753;top:7711;width:5213;height:298" coordorigin="5753,7711" coordsize="5213,298">
              <v:shape style="position:absolute;left:5753;top:7711;width:5213;height:298" coordorigin="5753,7711" coordsize="5213,298" path="m5753,7711l10966,7711,10966,8009,5753,8009,5753,7711xe" filled="true" fillcolor="#ffffff" stroked="false">
                <v:path arrowok="t"/>
                <v:fill type="solid"/>
              </v:shape>
            </v:group>
            <v:group style="position:absolute;left:5753;top:8004;width:5213;height:298" coordorigin="5753,8004" coordsize="5213,298">
              <v:shape style="position:absolute;left:5753;top:8004;width:5213;height:298" coordorigin="5753,8004" coordsize="5213,298" path="m5753,8004l10966,8004,10966,8302,5753,8302,5753,8004xe" filled="true" fillcolor="#ffffff" stroked="false">
                <v:path arrowok="t"/>
                <v:fill type="solid"/>
              </v:shape>
            </v:group>
            <v:group style="position:absolute;left:5753;top:8297;width:5213;height:298" coordorigin="5753,8297" coordsize="5213,298">
              <v:shape style="position:absolute;left:5753;top:8297;width:5213;height:298" coordorigin="5753,8297" coordsize="5213,298" path="m5753,8297l10966,8297,10966,8594,5753,8594,5753,8297xe" filled="true" fillcolor="#ffffff" stroked="false">
                <v:path arrowok="t"/>
                <v:fill type="solid"/>
              </v:shape>
            </v:group>
            <v:group style="position:absolute;left:5753;top:8590;width:5213;height:298" coordorigin="5753,8590" coordsize="5213,298">
              <v:shape style="position:absolute;left:5753;top:8590;width:5213;height:298" coordorigin="5753,8590" coordsize="5213,298" path="m5753,8590l10966,8590,10966,8887,5753,8887,5753,8590xe" filled="true" fillcolor="#ffffff" stroked="false">
                <v:path arrowok="t"/>
                <v:fill type="solid"/>
              </v:shape>
            </v:group>
            <v:group style="position:absolute;left:5753;top:8882;width:5213;height:298" coordorigin="5753,8882" coordsize="5213,298">
              <v:shape style="position:absolute;left:5753;top:8882;width:5213;height:298" coordorigin="5753,8882" coordsize="5213,298" path="m5753,8882l10966,8882,10966,9180,5753,9180,5753,8882xe" filled="true" fillcolor="#ffffff" stroked="false">
                <v:path arrowok="t"/>
                <v:fill type="solid"/>
              </v:shape>
            </v:group>
            <v:group style="position:absolute;left:5753;top:9175;width:5213;height:298" coordorigin="5753,9175" coordsize="5213,298">
              <v:shape style="position:absolute;left:5753;top:9175;width:5213;height:298" coordorigin="5753,9175" coordsize="5213,298" path="m5753,9175l10966,9175,10966,9473,5753,9473,5753,9175xe" filled="true" fillcolor="#ffffff" stroked="false">
                <v:path arrowok="t"/>
                <v:fill type="solid"/>
              </v:shape>
            </v:group>
            <v:group style="position:absolute;left:5753;top:9468;width:5213;height:298" coordorigin="5753,9468" coordsize="5213,298">
              <v:shape style="position:absolute;left:5753;top:9468;width:5213;height:298" coordorigin="5753,9468" coordsize="5213,298" path="m5753,9468l10966,9468,10966,9766,5753,9766,5753,9468xe" filled="true" fillcolor="#ffffff" stroked="false">
                <v:path arrowok="t"/>
                <v:fill type="solid"/>
              </v:shape>
            </v:group>
            <v:group style="position:absolute;left:5753;top:9761;width:5213;height:298" coordorigin="5753,9761" coordsize="5213,298">
              <v:shape style="position:absolute;left:5753;top:9761;width:5213;height:298" coordorigin="5753,9761" coordsize="5213,298" path="m5753,9761l10966,9761,10966,10058,5753,10058,5753,9761xe" filled="true" fillcolor="#ffffff" stroked="false">
                <v:path arrowok="t"/>
                <v:fill type="solid"/>
              </v:shape>
            </v:group>
            <v:group style="position:absolute;left:5753;top:10054;width:5213;height:298" coordorigin="5753,10054" coordsize="5213,298">
              <v:shape style="position:absolute;left:5753;top:10054;width:5213;height:298" coordorigin="5753,10054" coordsize="5213,298" path="m5753,10054l10966,10054,10966,10351,5753,10351,5753,10054xe" filled="true" fillcolor="#ffffff" stroked="false">
                <v:path arrowok="t"/>
                <v:fill type="solid"/>
              </v:shape>
            </v:group>
            <v:group style="position:absolute;left:5753;top:10346;width:5213;height:298" coordorigin="5753,10346" coordsize="5213,298">
              <v:shape style="position:absolute;left:5753;top:10346;width:5213;height:298" coordorigin="5753,10346" coordsize="5213,298" path="m5753,10346l10966,10346,10966,10644,5753,10644,5753,10346xe" filled="true" fillcolor="#ffffff" stroked="false">
                <v:path arrowok="t"/>
                <v:fill type="solid"/>
              </v:shape>
            </v:group>
            <v:group style="position:absolute;left:5753;top:10639;width:5213;height:298" coordorigin="5753,10639" coordsize="5213,298">
              <v:shape style="position:absolute;left:5753;top:10639;width:5213;height:298" coordorigin="5753,10639" coordsize="5213,298" path="m5753,10639l10966,10639,10966,10937,5753,10937,5753,10639xe" filled="true" fillcolor="#ffffff" stroked="false">
                <v:path arrowok="t"/>
                <v:fill type="solid"/>
              </v:shape>
            </v:group>
            <v:group style="position:absolute;left:5753;top:10932;width:5213;height:298" coordorigin="5753,10932" coordsize="5213,298">
              <v:shape style="position:absolute;left:5753;top:10932;width:5213;height:298" coordorigin="5753,10932" coordsize="5213,298" path="m5753,10932l10966,10932,10966,11230,5753,11230,5753,10932xe" filled="true" fillcolor="#ffffff" stroked="false">
                <v:path arrowok="t"/>
                <v:fill type="solid"/>
              </v:shape>
            </v:group>
            <v:group style="position:absolute;left:5753;top:11225;width:5213;height:303" coordorigin="5753,11225" coordsize="5213,303">
              <v:shape style="position:absolute;left:5753;top:11225;width:5213;height:303" coordorigin="5753,11225" coordsize="5213,303" path="m5753,11225l10966,11225,10966,11527,5753,11527,5753,11225xe" filled="true" fillcolor="#ffffff" stroked="false">
                <v:path arrowok="t"/>
                <v:fill type="solid"/>
              </v:shape>
            </v:group>
            <v:group style="position:absolute;left:5753;top:11522;width:5213;height:298" coordorigin="5753,11522" coordsize="5213,298">
              <v:shape style="position:absolute;left:5753;top:11522;width:5213;height:298" coordorigin="5753,11522" coordsize="5213,298" path="m5753,11522l10966,11522,10966,11820,5753,11820,5753,11522xe" filled="true" fillcolor="#ffffff" stroked="false">
                <v:path arrowok="t"/>
                <v:fill type="solid"/>
              </v:shape>
            </v:group>
            <v:group style="position:absolute;left:5753;top:11815;width:5213;height:298" coordorigin="5753,11815" coordsize="5213,298">
              <v:shape style="position:absolute;left:5753;top:11815;width:5213;height:298" coordorigin="5753,11815" coordsize="5213,298" path="m5753,11815l10966,11815,10966,12113,5753,12113,5753,11815xe" filled="true" fillcolor="#ffffff" stroked="false">
                <v:path arrowok="t"/>
                <v:fill type="solid"/>
              </v:shape>
            </v:group>
            <v:group style="position:absolute;left:5753;top:12108;width:5213;height:298" coordorigin="5753,12108" coordsize="5213,298">
              <v:shape style="position:absolute;left:5753;top:12108;width:5213;height:298" coordorigin="5753,12108" coordsize="5213,298" path="m5753,12108l10966,12108,10966,12406,5753,12406,5753,12108xe" filled="true" fillcolor="#ffffff" stroked="false">
                <v:path arrowok="t"/>
                <v:fill type="solid"/>
              </v:shape>
            </v:group>
            <v:group style="position:absolute;left:5753;top:12401;width:5213;height:298" coordorigin="5753,12401" coordsize="5213,298">
              <v:shape style="position:absolute;left:5753;top:12401;width:5213;height:298" coordorigin="5753,12401" coordsize="5213,298" path="m5753,12401l10966,12401,10966,12698,5753,12698,5753,12401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667"/>
        <w:gridCol w:w="2659"/>
        <w:gridCol w:w="2770"/>
      </w:tblGrid>
      <w:tr>
        <w:trPr>
          <w:trHeight w:val="1512" w:hRule="exact"/>
        </w:trPr>
        <w:tc>
          <w:tcPr>
            <w:tcW w:w="704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/>
              <w:ind w:left="2370" w:right="1527" w:hanging="836"/>
              <w:jc w:val="left"/>
              <w:rPr>
                <w:rFonts w:ascii="Calibri" w:hAnsi="Calibri" w:cs="Calibri" w:eastAsia="Calibri"/>
                <w:sz w:val="60"/>
                <w:szCs w:val="60"/>
              </w:rPr>
            </w:pPr>
            <w:r>
              <w:rPr>
                <w:rFonts w:ascii="Calibri"/>
                <w:b/>
                <w:color w:val="FFFFFF"/>
                <w:spacing w:val="-1"/>
                <w:sz w:val="60"/>
              </w:rPr>
              <w:t>Telemedicine</w:t>
            </w:r>
            <w:r>
              <w:rPr>
                <w:rFonts w:ascii="Calibri"/>
                <w:b/>
                <w:color w:val="FFFFFF"/>
                <w:spacing w:val="-11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in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Colorado</w:t>
            </w:r>
            <w:r>
              <w:rPr>
                <w:rFonts w:ascii="Calibri"/>
                <w:sz w:val="60"/>
              </w:rPr>
            </w:r>
          </w:p>
        </w:tc>
        <w:tc>
          <w:tcPr>
            <w:tcW w:w="27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00" w:lineRule="atLeast"/>
              <w:ind w:left="65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929638" cy="795337"/>
                  <wp:effectExtent l="0" t="0" r="0" b="0"/>
                  <wp:docPr id="5" name="image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20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38" cy="79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907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5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PARITY:</w:t>
            </w:r>
            <w:r>
              <w:rPr>
                <w:rFonts w:ascii="Calibri"/>
                <w:sz w:val="33"/>
              </w:rPr>
            </w:r>
          </w:p>
        </w:tc>
        <w:tc>
          <w:tcPr>
            <w:tcW w:w="5429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9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GAPS:</w:t>
            </w:r>
            <w:r>
              <w:rPr>
                <w:rFonts w:ascii="Calibri"/>
                <w:sz w:val="33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86" w:lineRule="exact" w:before="1"/>
              <w:ind w:left="10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Progress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549" w:val="left" w:leader="none"/>
              </w:tabs>
              <w:spacing w:line="292" w:lineRule="exact" w:before="1" w:after="0"/>
              <w:ind w:left="548" w:right="231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Colorado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enacted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law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improve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existing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parity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law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remove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rural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restrictions.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Effective</w:t>
            </w:r>
            <w:r>
              <w:rPr>
                <w:rFonts w:ascii="Calibri" w:hAnsi="Calibri" w:cs="Calibri" w:eastAsia="Calibri"/>
                <w:spacing w:val="-2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2017,</w:t>
            </w:r>
            <w:r>
              <w:rPr>
                <w:rFonts w:ascii="Calibri" w:hAnsi="Calibri" w:cs="Calibri" w:eastAsia="Calibri"/>
                <w:spacing w:val="-2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2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2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will</w:t>
            </w:r>
            <w:r>
              <w:rPr>
                <w:rFonts w:ascii="Calibri" w:hAnsi="Calibri" w:cs="Calibri" w:eastAsia="Calibri"/>
                <w:spacing w:val="-2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have</w:t>
            </w:r>
            <w:r>
              <w:rPr>
                <w:rFonts w:ascii="Calibri" w:hAnsi="Calibri" w:cs="Calibri" w:eastAsia="Calibri"/>
                <w:spacing w:val="-2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spacing w:val="22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telehealth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parity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all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private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state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employee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health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plans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state.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48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549" w:val="left" w:leader="none"/>
              </w:tabs>
              <w:spacing w:line="292" w:lineRule="exact" w:before="0" w:after="0"/>
              <w:ind w:left="548" w:right="474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Removed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rural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distance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that</w:t>
            </w:r>
            <w:r>
              <w:rPr>
                <w:rFonts w:ascii="Calibri"/>
                <w:spacing w:val="24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were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applied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under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care.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Medicaid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549" w:val="left" w:leader="none"/>
              </w:tabs>
              <w:spacing w:line="292" w:lineRule="exact" w:before="1" w:after="0"/>
              <w:ind w:left="548" w:right="77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imposes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covered</w:t>
            </w:r>
            <w:r>
              <w:rPr>
                <w:rFonts w:ascii="Calibri"/>
                <w:sz w:val="24"/>
              </w:rPr>
              <w:t> services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designates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certain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provider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types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z w:val="24"/>
              </w:rPr>
              <w:t> render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service.</w:t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549" w:val="left" w:leader="none"/>
              </w:tabs>
              <w:spacing w:line="292" w:lineRule="exact" w:before="0" w:after="0"/>
              <w:ind w:left="548" w:right="517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program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will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pay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certain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facilities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an</w:t>
            </w:r>
            <w:r>
              <w:rPr>
                <w:rFonts w:ascii="Calibri"/>
                <w:sz w:val="24"/>
              </w:rPr>
              <w:t> originating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site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but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that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does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not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limit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reimbursement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distant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site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provider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if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z w:val="24"/>
              </w:rPr>
              <w:t> patient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located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elsewhere.</w:t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549" w:val="left" w:leader="none"/>
              </w:tabs>
              <w:spacing w:line="292" w:lineRule="exact" w:before="1" w:after="0"/>
              <w:ind w:left="548" w:right="435" w:hanging="450"/>
              <w:jc w:val="both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-2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-2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interactive</w:t>
            </w:r>
            <w:r>
              <w:rPr>
                <w:rFonts w:ascii="Calibri" w:hAnsi="Calibri" w:cs="Calibri" w:eastAsia="Calibri"/>
                <w:spacing w:val="-2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audio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video</w:t>
            </w:r>
            <w:r>
              <w:rPr>
                <w:rFonts w:ascii="Calibri" w:hAnsi="Calibri" w:cs="Calibri" w:eastAsia="Calibri"/>
                <w:spacing w:val="-2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only</w:t>
            </w:r>
            <w:r>
              <w:rPr>
                <w:rFonts w:ascii="Calibri" w:hAnsi="Calibri" w:cs="Calibri" w:eastAsia="Calibri"/>
                <w:spacing w:val="-2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24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physician,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mental/behavioral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health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services,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speech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therapy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services.</w:t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549" w:val="left" w:leader="none"/>
              </w:tabs>
              <w:spacing w:line="292" w:lineRule="exact" w:before="0" w:after="0"/>
              <w:ind w:left="548" w:right="164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only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RPM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chronic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disease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management</w:t>
            </w:r>
            <w:r>
              <w:rPr>
                <w:rFonts w:ascii="Calibri" w:hAnsi="Calibri" w:cs="Calibri" w:eastAsia="Calibri"/>
                <w:spacing w:val="-1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under</w:t>
            </w:r>
            <w:r>
              <w:rPr>
                <w:rFonts w:ascii="Calibri" w:hAnsi="Calibri" w:cs="Calibri" w:eastAsia="Calibri"/>
                <w:spacing w:val="-1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1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home</w:t>
            </w:r>
            <w:r>
              <w:rPr>
                <w:rFonts w:ascii="Calibri" w:hAnsi="Calibri" w:cs="Calibri" w:eastAsia="Calibri"/>
                <w:spacing w:val="-1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health</w:t>
            </w:r>
            <w:r>
              <w:rPr>
                <w:rFonts w:ascii="Calibri" w:hAnsi="Calibri" w:cs="Calibri" w:eastAsia="Calibri"/>
                <w:spacing w:val="-1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benefit.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49</w:t>
            </w:r>
            <w:r>
              <w:rPr>
                <w:rFonts w:ascii="Calibri" w:hAnsi="Calibri" w:cs="Calibri" w:eastAsia="Calibri"/>
                <w:spacing w:val="-10"/>
                <w:position w:val="11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w w:val="70"/>
                <w:position w:val="11"/>
                <w:sz w:val="16"/>
                <w:szCs w:val="16"/>
              </w:rPr>
              <w:t>-­‐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  <w:p>
            <w:pPr>
              <w:pStyle w:val="TableParagraph"/>
              <w:spacing w:line="167" w:lineRule="exact"/>
              <w:ind w:right="4127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1"/>
                <w:sz w:val="16"/>
              </w:rPr>
              <w:t>51</w:t>
            </w:r>
            <w:r>
              <w:rPr>
                <w:rFonts w:ascii="Calibri"/>
                <w:sz w:val="16"/>
              </w:rPr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549" w:val="left" w:leader="none"/>
              </w:tabs>
              <w:spacing w:line="240" w:lineRule="auto" w:before="119" w:after="0"/>
              <w:ind w:left="548" w:right="0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Requires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written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consent.</w:t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89" w:lineRule="exact"/>
              <w:ind w:left="10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Opportunities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549" w:val="left" w:leader="none"/>
              </w:tabs>
              <w:spacing w:line="292" w:lineRule="exact" w:before="3" w:after="0"/>
              <w:ind w:left="548" w:right="522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Colorado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Telehealth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supports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broadband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connections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of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many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institutions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wide.</w:t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1" w:lineRule="exact"/>
              <w:ind w:left="2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52-­‐53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06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auto" w:before="174"/>
              <w:ind w:left="580" w:right="252" w:hanging="32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MEDICAID</w:t>
            </w:r>
            <w:r>
              <w:rPr>
                <w:rFonts w:ascii="Calibri"/>
                <w:b/>
                <w:spacing w:val="-13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COVERAGE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&amp;</w:t>
            </w:r>
            <w:r>
              <w:rPr>
                <w:rFonts w:ascii="Calibri"/>
                <w:b/>
                <w:spacing w:val="27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CONDITIONS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OF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2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Setting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2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Technologies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108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Distance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Geography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7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Mental/behavioral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Rehabilitation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Telepresenter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42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54"/>
              <w:ind w:left="539" w:right="532" w:firstLine="69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INNOVATIVE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OR</w:t>
            </w:r>
            <w:r>
              <w:rPr>
                <w:rFonts w:ascii="Calibri"/>
                <w:b/>
                <w:spacing w:val="25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DELIVERY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MODELS: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4" w:lineRule="exact"/>
              <w:ind w:left="3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18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w w:val="90"/>
                <w:position w:val="11"/>
                <w:sz w:val="16"/>
                <w:szCs w:val="16"/>
              </w:rPr>
              <w:t>54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4" w:lineRule="exact"/>
              <w:ind w:left="3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position w:val="11"/>
                <w:sz w:val="16"/>
              </w:rPr>
              <w:t>55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90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Dual</w:t>
            </w:r>
            <w:r>
              <w:rPr>
                <w:rFonts w:ascii="Calibri" w:hAnsi="Calibri" w:cs="Calibri" w:eastAsia="Calibri"/>
                <w:spacing w:val="3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Eligibles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HCBS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Waiver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Corrections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760" w:footer="834" w:top="1240" w:bottom="1020" w:left="1140" w:right="106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3.079987pt;margin-top:195.240005pt;width:269.3pt;height:484.1pt;mso-position-horizontal-relative:page;mso-position-vertical-relative:page;z-index:-415312" coordorigin="5662,3905" coordsize="5386,9682">
            <v:group style="position:absolute;left:5662;top:3905;width:5386;height:9682" coordorigin="5662,3905" coordsize="5386,9682">
              <v:shape style="position:absolute;left:5662;top:3905;width:5386;height:9682" coordorigin="5662,3905" coordsize="5386,9682" path="m5662,3905l11047,3905,11047,13586,5662,13586,5662,3905xe" filled="true" fillcolor="#ffffff" stroked="false">
                <v:path arrowok="t"/>
                <v:fill type="solid"/>
              </v:shape>
            </v:group>
            <v:group style="position:absolute;left:5753;top:3905;width:5213;height:298" coordorigin="5753,3905" coordsize="5213,298">
              <v:shape style="position:absolute;left:5753;top:3905;width:5213;height:298" coordorigin="5753,3905" coordsize="5213,298" path="m5753,3905l10966,3905,10966,4202,5753,4202,5753,3905xe" filled="true" fillcolor="#ffffff" stroked="false">
                <v:path arrowok="t"/>
                <v:fill type="solid"/>
              </v:shape>
            </v:group>
            <v:group style="position:absolute;left:5753;top:4198;width:5213;height:298" coordorigin="5753,4198" coordsize="5213,298">
              <v:shape style="position:absolute;left:5753;top:4198;width:5213;height:298" coordorigin="5753,4198" coordsize="5213,298" path="m5753,4198l10966,4198,10966,4495,5753,4495,5753,4198xe" filled="true" fillcolor="#ffffff" stroked="false">
                <v:path arrowok="t"/>
                <v:fill type="solid"/>
              </v:shape>
            </v:group>
            <v:group style="position:absolute;left:5753;top:4490;width:5213;height:298" coordorigin="5753,4490" coordsize="5213,298">
              <v:shape style="position:absolute;left:5753;top:4490;width:5213;height:298" coordorigin="5753,4490" coordsize="5213,298" path="m5753,4490l10966,4490,10966,4788,5753,4788,5753,4490xe" filled="true" fillcolor="#ffffff" stroked="false">
                <v:path arrowok="t"/>
                <v:fill type="solid"/>
              </v:shape>
            </v:group>
            <v:group style="position:absolute;left:5753;top:4783;width:5213;height:298" coordorigin="5753,4783" coordsize="5213,298">
              <v:shape style="position:absolute;left:5753;top:4783;width:5213;height:298" coordorigin="5753,4783" coordsize="5213,298" path="m5753,4783l10966,4783,10966,5081,5753,5081,5753,4783xe" filled="true" fillcolor="#ffffff" stroked="false">
                <v:path arrowok="t"/>
                <v:fill type="solid"/>
              </v:shape>
            </v:group>
            <v:group style="position:absolute;left:5753;top:5076;width:5213;height:298" coordorigin="5753,5076" coordsize="5213,298">
              <v:shape style="position:absolute;left:5753;top:5076;width:5213;height:298" coordorigin="5753,5076" coordsize="5213,298" path="m5753,5076l10966,5076,10966,5374,5753,5374,5753,5076xe" filled="true" fillcolor="#ffffff" stroked="false">
                <v:path arrowok="t"/>
                <v:fill type="solid"/>
              </v:shape>
            </v:group>
            <v:group style="position:absolute;left:5753;top:5369;width:5213;height:298" coordorigin="5753,5369" coordsize="5213,298">
              <v:shape style="position:absolute;left:5753;top:5369;width:5213;height:298" coordorigin="5753,5369" coordsize="5213,298" path="m5753,5369l10966,5369,10966,5666,5753,5666,5753,5369xe" filled="true" fillcolor="#ffffff" stroked="false">
                <v:path arrowok="t"/>
                <v:fill type="solid"/>
              </v:shape>
            </v:group>
            <v:group style="position:absolute;left:5753;top:5662;width:5213;height:298" coordorigin="5753,5662" coordsize="5213,298">
              <v:shape style="position:absolute;left:5753;top:5662;width:5213;height:298" coordorigin="5753,5662" coordsize="5213,298" path="m5753,5662l10966,5662,10966,5959,5753,5959,5753,5662xe" filled="true" fillcolor="#ffffff" stroked="false">
                <v:path arrowok="t"/>
                <v:fill type="solid"/>
              </v:shape>
            </v:group>
            <v:group style="position:absolute;left:5753;top:5954;width:5213;height:298" coordorigin="5753,5954" coordsize="5213,298">
              <v:shape style="position:absolute;left:5753;top:5954;width:5213;height:298" coordorigin="5753,5954" coordsize="5213,298" path="m5753,5954l10966,5954,10966,6252,5753,6252,5753,5954xe" filled="true" fillcolor="#ffffff" stroked="false">
                <v:path arrowok="t"/>
                <v:fill type="solid"/>
              </v:shape>
            </v:group>
            <v:group style="position:absolute;left:5753;top:6247;width:5213;height:298" coordorigin="5753,6247" coordsize="5213,298">
              <v:shape style="position:absolute;left:5753;top:6247;width:5213;height:298" coordorigin="5753,6247" coordsize="5213,298" path="m5753,6247l10966,6247,10966,6545,5753,6545,5753,6247xe" filled="true" fillcolor="#ffffff" stroked="false">
                <v:path arrowok="t"/>
                <v:fill type="solid"/>
              </v:shape>
            </v:group>
            <v:group style="position:absolute;left:5753;top:6540;width:5213;height:298" coordorigin="5753,6540" coordsize="5213,298">
              <v:shape style="position:absolute;left:5753;top:6540;width:5213;height:298" coordorigin="5753,6540" coordsize="5213,298" path="m5753,6540l10966,6540,10966,6838,5753,6838,5753,6540xe" filled="true" fillcolor="#ffffff" stroked="false">
                <v:path arrowok="t"/>
                <v:fill type="solid"/>
              </v:shape>
            </v:group>
            <v:group style="position:absolute;left:5753;top:6833;width:5213;height:298" coordorigin="5753,6833" coordsize="5213,298">
              <v:shape style="position:absolute;left:5753;top:6833;width:5213;height:298" coordorigin="5753,6833" coordsize="5213,298" path="m5753,6833l10966,6833,10966,7130,5753,7130,5753,6833xe" filled="true" fillcolor="#ffffff" stroked="false">
                <v:path arrowok="t"/>
                <v:fill type="solid"/>
              </v:shape>
            </v:group>
            <v:group style="position:absolute;left:5753;top:7126;width:5213;height:298" coordorigin="5753,7126" coordsize="5213,298">
              <v:shape style="position:absolute;left:5753;top:7126;width:5213;height:298" coordorigin="5753,7126" coordsize="5213,298" path="m5753,7126l10966,7126,10966,7423,5753,7423,5753,7126xe" filled="true" fillcolor="#ffffff" stroked="false">
                <v:path arrowok="t"/>
                <v:fill type="solid"/>
              </v:shape>
            </v:group>
            <v:group style="position:absolute;left:5753;top:7418;width:5213;height:298" coordorigin="5753,7418" coordsize="5213,298">
              <v:shape style="position:absolute;left:5753;top:7418;width:5213;height:298" coordorigin="5753,7418" coordsize="5213,298" path="m5753,7418l10966,7418,10966,7716,5753,7716,5753,7418xe" filled="true" fillcolor="#ffffff" stroked="false">
                <v:path arrowok="t"/>
                <v:fill type="solid"/>
              </v:shape>
            </v:group>
            <v:group style="position:absolute;left:5753;top:7711;width:5213;height:298" coordorigin="5753,7711" coordsize="5213,298">
              <v:shape style="position:absolute;left:5753;top:7711;width:5213;height:298" coordorigin="5753,7711" coordsize="5213,298" path="m5753,7711l10966,7711,10966,8009,5753,8009,5753,7711xe" filled="true" fillcolor="#ffffff" stroked="false">
                <v:path arrowok="t"/>
                <v:fill type="solid"/>
              </v:shape>
            </v:group>
            <v:group style="position:absolute;left:5753;top:8004;width:5213;height:298" coordorigin="5753,8004" coordsize="5213,298">
              <v:shape style="position:absolute;left:5753;top:8004;width:5213;height:298" coordorigin="5753,8004" coordsize="5213,298" path="m5753,8004l10966,8004,10966,8302,5753,8302,5753,8004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48.34552pt;margin-top:79.197327pt;width:74.2pt;height:63.9pt;mso-position-horizontal-relative:page;mso-position-vertical-relative:page;z-index:-415288" coordorigin="8967,1584" coordsize="1484,1278">
            <v:group style="position:absolute;left:10444;top:1613;width:2;height:828" coordorigin="10444,1613" coordsize="2,828">
              <v:shape style="position:absolute;left:10444;top:1613;width:2;height:828" coordorigin="10444,1613" coordsize="0,828" path="m10444,1613l10444,2441e" filled="false" stroked="true" strokeweight=".729396pt" strokecolor="#000035">
                <v:path arrowok="t"/>
              </v:shape>
            </v:group>
            <v:group style="position:absolute;left:10437;top:1613;width:13;height:828" coordorigin="10437,1613" coordsize="13,828">
              <v:shape style="position:absolute;left:10437;top:1613;width:13;height:828" coordorigin="10437,1613" coordsize="13,828" path="m10450,1613l10450,1881,10437,2441,10437,2172,10450,1613xe" filled="false" stroked="true" strokeweight=".048414pt" strokecolor="#000000">
                <v:path arrowok="t"/>
              </v:shape>
            </v:group>
            <v:group style="position:absolute;left:10400;top:2172;width:37;height:310" coordorigin="10400,2172" coordsize="37,310">
              <v:shape style="position:absolute;left:10400;top:2172;width:37;height:310" coordorigin="10400,2172" coordsize="37,310" path="m10437,2172l10400,2215,10400,2482,10437,2441,10437,2172xe" filled="true" fillcolor="#003099" stroked="false">
                <v:path arrowok="t"/>
                <v:fill type="solid"/>
              </v:shape>
            </v:group>
            <v:group style="position:absolute;left:10400;top:2172;width:37;height:310" coordorigin="10400,2172" coordsize="37,310">
              <v:shape style="position:absolute;left:10400;top:2172;width:37;height:310" coordorigin="10400,2172" coordsize="37,310" path="m10437,2172l10437,2441,10400,2482,10400,2215,10437,2172xe" filled="false" stroked="true" strokeweight=".048412pt" strokecolor="#000000">
                <v:path arrowok="t"/>
              </v:shape>
            </v:group>
            <v:group style="position:absolute;left:10391;top:2215;width:2;height:292" coordorigin="10391,2215" coordsize="2,292">
              <v:shape style="position:absolute;left:10391;top:2215;width:2;height:292" coordorigin="10391,2215" coordsize="0,292" path="m10391,2215l10391,2506e" filled="false" stroked="true" strokeweight="1.01986pt" strokecolor="#003099">
                <v:path arrowok="t"/>
              </v:shape>
            </v:group>
            <v:group style="position:absolute;left:10382;top:2215;width:19;height:292" coordorigin="10382,2215" coordsize="19,292">
              <v:shape style="position:absolute;left:10382;top:2215;width:19;height:292" coordorigin="10382,2215" coordsize="19,292" path="m10400,2215l10400,2482,10382,2506,10382,2238,10400,2215xe" filled="false" stroked="true" strokeweight=".048413pt" strokecolor="#000000">
                <v:path arrowok="t"/>
              </v:shape>
            </v:group>
            <v:group style="position:absolute;left:10293;top:2282;width:84;height:279" coordorigin="10293,2282" coordsize="84,279">
              <v:shape style="position:absolute;left:10293;top:2282;width:84;height:279" coordorigin="10293,2282" coordsize="84,279" path="m10293,2282l10293,2551,10376,2561,10376,2293,10293,2282xe" filled="true" fillcolor="#000066" stroked="false">
                <v:path arrowok="t"/>
                <v:fill type="solid"/>
              </v:shape>
            </v:group>
            <v:group style="position:absolute;left:10293;top:2282;width:84;height:279" coordorigin="10293,2282" coordsize="84,279">
              <v:shape style="position:absolute;left:10293;top:2282;width:84;height:279" coordorigin="10293,2282" coordsize="84,279" path="m10376,2293l10376,2561,10293,2551,10293,2282,10376,2293xe" filled="false" stroked="true" strokeweight=".048402pt" strokecolor="#000000">
                <v:path arrowok="t"/>
              </v:shape>
            </v:group>
            <v:group style="position:absolute;left:10380;top:2267;width:2;height:295" coordorigin="10380,2267" coordsize="2,295">
              <v:shape style="position:absolute;left:10380;top:2267;width:2;height:295" coordorigin="10380,2267" coordsize="0,295" path="m10380,2267l10380,2561e" filled="false" stroked="true" strokeweight=".487326pt" strokecolor="#00238c">
                <v:path arrowok="t"/>
              </v:shape>
            </v:group>
            <v:group style="position:absolute;left:10376;top:2267;width:8;height:295" coordorigin="10376,2267" coordsize="8,295">
              <v:shape style="position:absolute;left:10376;top:2267;width:8;height:295" coordorigin="10376,2267" coordsize="8,295" path="m10384,2267l10384,2535,10376,2561,10376,2293,10384,2267xe" filled="false" stroked="true" strokeweight=".048414pt" strokecolor="#000000">
                <v:path arrowok="t"/>
              </v:shape>
            </v:group>
            <v:group style="position:absolute;left:9979;top:2289;width:2;height:291" coordorigin="9979,2289" coordsize="2,291">
              <v:shape style="position:absolute;left:9979;top:2289;width:2;height:291" coordorigin="9979,2289" coordsize="0,291" path="m9979,2289l9979,2580e" filled="false" stroked="true" strokeweight="1.310358pt" strokecolor="#003099">
                <v:path arrowok="t"/>
              </v:shape>
            </v:group>
            <v:group style="position:absolute;left:9967;top:2289;width:25;height:291" coordorigin="9967,2289" coordsize="25,291">
              <v:shape style="position:absolute;left:9967;top:2289;width:25;height:291" coordorigin="9967,2289" coordsize="25,291" path="m9991,2289l9991,2558,9967,2580,9967,2311,9991,2289xe" filled="false" stroked="true" strokeweight=".048413pt" strokecolor="#000000">
                <v:path arrowok="t"/>
              </v:shape>
            </v:group>
            <v:group style="position:absolute;left:10046;top:2282;width:247;height:302" coordorigin="10046,2282" coordsize="247,302">
              <v:shape style="position:absolute;left:10046;top:2282;width:247;height:302" coordorigin="10046,2282" coordsize="247,302" path="m10293,2282l10046,2315,10046,2584,10293,2551,10293,2282xe" filled="true" fillcolor="#00117a" stroked="false">
                <v:path arrowok="t"/>
                <v:fill type="solid"/>
              </v:shape>
            </v:group>
            <v:group style="position:absolute;left:10046;top:2282;width:247;height:302" coordorigin="10046,2282" coordsize="247,302">
              <v:shape style="position:absolute;left:10046;top:2282;width:247;height:302" coordorigin="10046,2282" coordsize="247,302" path="m10293,2282l10293,2551,10046,2584,10046,2315,10293,2282xe" filled="false" stroked="true" strokeweight=".048357pt" strokecolor="#000000">
                <v:path arrowok="t"/>
              </v:shape>
            </v:group>
            <v:group style="position:absolute;left:9991;top:2289;width:56;height:295" coordorigin="9991,2289" coordsize="56,295">
              <v:shape style="position:absolute;left:9991;top:2289;width:56;height:295" coordorigin="9991,2289" coordsize="56,295" path="m9991,2289l9991,2558,10046,2584,10046,2315,9991,2289xe" filled="true" fillcolor="#000054" stroked="false">
                <v:path arrowok="t"/>
                <v:fill type="solid"/>
              </v:shape>
            </v:group>
            <v:group style="position:absolute;left:9991;top:2289;width:56;height:295" coordorigin="9991,2289" coordsize="56,295">
              <v:shape style="position:absolute;left:9991;top:2289;width:56;height:295" coordorigin="9991,2289" coordsize="56,295" path="m10046,2315l10046,2584,9991,2558,9991,2289,10046,2315xe" filled="false" stroked="true" strokeweight=".048409pt" strokecolor="#000000">
                <v:path arrowok="t"/>
              </v:shape>
            </v:group>
            <v:group style="position:absolute;left:9959;top:2311;width:2;height:299" coordorigin="9959,2311" coordsize="2,299">
              <v:shape style="position:absolute;left:9959;top:2311;width:2;height:299" coordorigin="9959,2311" coordsize="0,299" path="m9959,2311l9959,2610e" filled="false" stroked="true" strokeweight=".826228pt" strokecolor="#002891">
                <v:path arrowok="t"/>
              </v:shape>
            </v:group>
            <v:group style="position:absolute;left:9952;top:2311;width:15;height:299" coordorigin="9952,2311" coordsize="15,299">
              <v:shape style="position:absolute;left:9952;top:2311;width:15;height:299" coordorigin="9952,2311" coordsize="15,299" path="m9967,2311l9967,2580,9952,2610,9952,2341,9967,2311xe" filled="false" stroked="true" strokeweight=".048414pt" strokecolor="#000000">
                <v:path arrowok="t"/>
              </v:shape>
            </v:group>
            <v:group style="position:absolute;left:9941;top:2341;width:2;height:280" coordorigin="9941,2341" coordsize="2,280">
              <v:shape style="position:absolute;left:9941;top:2341;width:2;height:280" coordorigin="9941,2341" coordsize="0,280" path="m9941,2341l9941,2621e" filled="false" stroked="true" strokeweight="1.165092pt" strokecolor="#002b93">
                <v:path arrowok="t"/>
              </v:shape>
            </v:group>
            <v:group style="position:absolute;left:9931;top:2341;width:22;height:280" coordorigin="9931,2341" coordsize="22,280">
              <v:shape style="position:absolute;left:9931;top:2341;width:22;height:280" coordorigin="9931,2341" coordsize="22,280" path="m9952,2341l9952,2610,9931,2621,9931,2353,9952,2341xe" filled="false" stroked="true" strokeweight=".048413pt" strokecolor="#000000">
                <v:path arrowok="t"/>
              </v:shape>
            </v:group>
            <v:group style="position:absolute;left:9801;top:2342;width:130;height:279" coordorigin="9801,2342" coordsize="130,279">
              <v:shape style="position:absolute;left:9801;top:2342;width:130;height:279" coordorigin="9801,2342" coordsize="130,279" path="m9801,2342l9801,2611,9931,2621,9931,2353,9801,2342xe" filled="true" fillcolor="#000068" stroked="false">
                <v:path arrowok="t"/>
                <v:fill type="solid"/>
              </v:shape>
            </v:group>
            <v:group style="position:absolute;left:9801;top:2342;width:130;height:279" coordorigin="9801,2342" coordsize="130,279">
              <v:shape style="position:absolute;left:9801;top:2342;width:130;height:279" coordorigin="9801,2342" coordsize="130,279" path="m9931,2353l9931,2621,9801,2611,9801,2342,9931,2353xe" filled="false" stroked="true" strokeweight=".048389pt" strokecolor="#000000">
                <v:path arrowok="t"/>
              </v:shape>
            </v:group>
            <v:group style="position:absolute;left:9595;top:2342;width:207;height:300" coordorigin="9595,2342" coordsize="207,300">
              <v:shape style="position:absolute;left:9595;top:2342;width:207;height:300" coordorigin="9595,2342" coordsize="207,300" path="m9801,2342l9595,2374,9595,2642,9801,2611,9801,2342xe" filled="true" fillcolor="#00147c" stroked="false">
                <v:path arrowok="t"/>
                <v:fill type="solid"/>
              </v:shape>
            </v:group>
            <v:group style="position:absolute;left:9595;top:2342;width:207;height:300" coordorigin="9595,2342" coordsize="207,300">
              <v:shape style="position:absolute;left:9595;top:2342;width:207;height:300" coordorigin="9595,2342" coordsize="207,300" path="m9801,2342l9801,2611,9595,2642,9595,2374,9801,2342xe" filled="false" stroked="true" strokeweight=".048368pt" strokecolor="#000000">
                <v:path arrowok="t"/>
              </v:shape>
            </v:group>
            <v:group style="position:absolute;left:9589;top:2337;width:2;height:306" coordorigin="9589,2337" coordsize="2,306">
              <v:shape style="position:absolute;left:9589;top:2337;width:2;height:306" coordorigin="9589,2337" coordsize="0,306" path="m9589,2337l9589,2642e" filled="false" stroked="true" strokeweight=".680962pt" strokecolor="#00004f">
                <v:path arrowok="t"/>
              </v:shape>
            </v:group>
            <v:group style="position:absolute;left:9583;top:2337;width:12;height:306" coordorigin="9583,2337" coordsize="12,306">
              <v:shape style="position:absolute;left:9583;top:2337;width:12;height:306" coordorigin="9583,2337" coordsize="12,306" path="m9595,2374l9595,2642,9583,2605,9583,2337,9595,2374xe" filled="false" stroked="true" strokeweight=".048414pt" strokecolor="#000000">
                <v:path arrowok="t"/>
              </v:shape>
            </v:group>
            <v:group style="position:absolute;left:9440;top:2337;width:144;height:357" coordorigin="9440,2337" coordsize="144,357">
              <v:shape style="position:absolute;left:9440;top:2337;width:144;height:357" coordorigin="9440,2337" coordsize="144,357" path="m9583,2337l9440,2424,9440,2693,9583,2605,9583,2337xe" filled="true" fillcolor="#002d96" stroked="false">
                <v:path arrowok="t"/>
                <v:fill type="solid"/>
              </v:shape>
            </v:group>
            <v:group style="position:absolute;left:9440;top:2337;width:144;height:357" coordorigin="9440,2337" coordsize="144,357">
              <v:shape style="position:absolute;left:9440;top:2337;width:144;height:357" coordorigin="9440,2337" coordsize="144,357" path="m9583,2337l9583,2605,9440,2693,9440,2424,9583,2337xe" filled="false" stroked="true" strokeweight=".048394pt" strokecolor="#000000">
                <v:path arrowok="t"/>
              </v:shape>
            </v:group>
            <v:group style="position:absolute;left:9118;top:2297;width:2;height:339" coordorigin="9118,2297" coordsize="2,339">
              <v:shape style="position:absolute;left:9118;top:2297;width:2;height:339" coordorigin="9118,2297" coordsize="0,339" path="m9118,2297l9118,2636e" filled="false" stroked="true" strokeweight="1.649246pt" strokecolor="#00004f">
                <v:path arrowok="t"/>
              </v:shape>
            </v:group>
            <v:group style="position:absolute;left:9103;top:2297;width:31;height:339" coordorigin="9103,2297" coordsize="31,339">
              <v:shape style="position:absolute;left:9103;top:2297;width:31;height:339" coordorigin="9103,2297" coordsize="31,339" path="m9134,2367l9134,2636,9103,2565,9103,2297,9134,2367xe" filled="false" stroked="true" strokeweight=".048413pt" strokecolor="#000000">
                <v:path arrowok="t"/>
              </v:shape>
            </v:group>
            <v:group style="position:absolute;left:9130;top:2424;width:310;height:410" coordorigin="9130,2424" coordsize="310,410">
              <v:shape style="position:absolute;left:9130;top:2424;width:310;height:410" coordorigin="9130,2424" coordsize="310,410" path="m9440,2424l9130,2565,9130,2834,9440,2693,9440,2424xe" filled="true" fillcolor="#000f77" stroked="false">
                <v:path arrowok="t"/>
                <v:fill type="solid"/>
              </v:shape>
            </v:group>
            <v:group style="position:absolute;left:9130;top:2424;width:310;height:410" coordorigin="9130,2424" coordsize="310,410">
              <v:shape style="position:absolute;left:9130;top:2424;width:310;height:410" coordorigin="9130,2424" coordsize="310,410" path="m9440,2424l9440,2693,9130,2834,9130,2565,9440,2424xe" filled="false" stroked="true" strokeweight=".048362pt" strokecolor="#000000">
                <v:path arrowok="t"/>
              </v:shape>
            </v:group>
            <v:group style="position:absolute;left:9018;top:2565;width:113;height:296" coordorigin="9018,2565" coordsize="113,296">
              <v:shape style="position:absolute;left:9018;top:2565;width:113;height:296" coordorigin="9018,2565" coordsize="113,296" path="m9130,2565l9018,2593,9018,2861,9130,2834,9130,2565xe" filled="true" fillcolor="#00026b" stroked="false">
                <v:path arrowok="t"/>
                <v:fill type="solid"/>
              </v:shape>
            </v:group>
            <v:group style="position:absolute;left:9018;top:2565;width:113;height:296" coordorigin="9018,2565" coordsize="113,296">
              <v:shape style="position:absolute;left:9018;top:2565;width:113;height:296" coordorigin="9018,2565" coordsize="113,296" path="m9130,2565l9130,2834,9018,2861,9018,2593,9130,2565xe" filled="false" stroked="true" strokeweight=".048396pt" strokecolor="#000000">
                <v:path arrowok="t"/>
              </v:shape>
            </v:group>
            <v:group style="position:absolute;left:8967;top:2495;width:51;height:366" coordorigin="8967,2495" coordsize="51,366">
              <v:shape style="position:absolute;left:8967;top:2495;width:51;height:366" coordorigin="8967,2495" coordsize="51,366" path="m8967,2495l8967,2763,9018,2861,9018,2593,8967,2495xe" filled="true" fillcolor="#00004f" stroked="false">
                <v:path arrowok="t"/>
                <v:fill type="solid"/>
              </v:shape>
            </v:group>
            <v:group style="position:absolute;left:8967;top:2495;width:51;height:366" coordorigin="8967,2495" coordsize="51,366">
              <v:shape style="position:absolute;left:8967;top:2495;width:51;height:366" coordorigin="8967,2495" coordsize="51,366" path="m9018,2593l9018,2861,8967,2763e" filled="false" stroked="true" strokeweight=".048343pt" strokecolor="#000000">
                <v:path arrowok="t"/>
              </v:shape>
              <v:shape style="position:absolute;left:8967;top:2495;width:51;height:366" coordorigin="8967,2495" coordsize="51,366" path="m8967,2495l9018,2593e" filled="false" stroked="true" strokeweight=".048343pt" strokecolor="#000000">
                <v:path arrowok="t"/>
              </v:shape>
            </v:group>
            <v:group style="position:absolute;left:8967;top:1584;width:1483;height:1009" coordorigin="8967,1584" coordsize="1483,1009">
              <v:shape style="position:absolute;left:8967;top:1584;width:1483;height:1009" coordorigin="8967,1584" coordsize="1483,1009" path="m9227,1584l9103,2297,9134,2367,9111,2406,8967,2495,9018,2593,9130,2565,9440,2424,9583,2337,9954,2337,9967,2311,9991,2289,10242,2289,10293,2282,10379,2282,10384,2267,10382,2238,10400,2215,10437,2172,10449,1650,9722,1650,9695,1586,9227,1584xe" filled="true" fillcolor="#3887ce" stroked="false">
                <v:path arrowok="t"/>
                <v:fill type="solid"/>
              </v:shape>
              <v:shape style="position:absolute;left:8967;top:1584;width:1483;height:1009" coordorigin="8967,1584" coordsize="1483,1009" path="m9954,2337l9583,2337,9595,2374,9801,2342,9950,2342,9952,2341,9954,2337xe" filled="true" fillcolor="#3887ce" stroked="false">
                <v:path arrowok="t"/>
                <v:fill type="solid"/>
              </v:shape>
              <v:shape style="position:absolute;left:8967;top:1584;width:1483;height:1009" coordorigin="8967,1584" coordsize="1483,1009" path="m9950,2342l9801,2342,9931,2353,9950,2342xe" filled="true" fillcolor="#3887ce" stroked="false">
                <v:path arrowok="t"/>
                <v:fill type="solid"/>
              </v:shape>
              <v:shape style="position:absolute;left:8967;top:1584;width:1483;height:1009" coordorigin="8967,1584" coordsize="1483,1009" path="m10242,2289l9991,2289,10046,2315,10242,2289xe" filled="true" fillcolor="#3887ce" stroked="false">
                <v:path arrowok="t"/>
                <v:fill type="solid"/>
              </v:shape>
              <v:shape style="position:absolute;left:8967;top:1584;width:1483;height:1009" coordorigin="8967,1584" coordsize="1483,1009" path="m10379,2282l10293,2282,10376,2293,10379,2282xe" filled="true" fillcolor="#3887ce" stroked="false">
                <v:path arrowok="t"/>
                <v:fill type="solid"/>
              </v:shape>
              <v:shape style="position:absolute;left:8967;top:1584;width:1483;height:1009" coordorigin="8967,1584" coordsize="1483,1009" path="m10450,1613l9757,1614,9735,1643,9722,1650,10449,1650,10450,1613xe" filled="true" fillcolor="#3887ce" stroked="false">
                <v:path arrowok="t"/>
                <v:fill type="solid"/>
              </v:shape>
            </v:group>
            <v:group style="position:absolute;left:8967;top:1584;width:1483;height:1009" coordorigin="8967,1584" coordsize="1483,1009">
              <v:shape style="position:absolute;left:8967;top:1584;width:1483;height:1009" coordorigin="8967,1584" coordsize="1483,1009" path="m9227,1584l9695,1586,9722,1650,9735,1643,9757,1614,10450,1613,10437,2172,10400,2215,10382,2238,10384,2267,10376,2293,10293,2282,10046,2315,9991,2289,9967,2311,9952,2341,9931,2353,9801,2342,9595,2374,9583,2337,9440,2424,9130,2565,9018,2593,8967,2495e" filled="false" stroked="true" strokeweight=".048343pt" strokecolor="#000000">
                <v:path arrowok="t"/>
              </v:shape>
              <v:shape style="position:absolute;left:8967;top:1584;width:1483;height:1009" coordorigin="8967,1584" coordsize="1483,1009" path="m8967,2495l9111,2406,9134,2367,9103,2297,9227,1584e" filled="false" stroked="true" strokeweight=".048343pt" strokecolor="#00000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667"/>
        <w:gridCol w:w="2659"/>
        <w:gridCol w:w="2770"/>
      </w:tblGrid>
      <w:tr>
        <w:trPr>
          <w:trHeight w:val="1512" w:hRule="exact"/>
        </w:trPr>
        <w:tc>
          <w:tcPr>
            <w:tcW w:w="704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/>
              <w:ind w:left="2015" w:right="1527" w:hanging="481"/>
              <w:jc w:val="left"/>
              <w:rPr>
                <w:rFonts w:ascii="Calibri" w:hAnsi="Calibri" w:cs="Calibri" w:eastAsia="Calibri"/>
                <w:sz w:val="60"/>
                <w:szCs w:val="60"/>
              </w:rPr>
            </w:pPr>
            <w:r>
              <w:rPr>
                <w:rFonts w:ascii="Calibri"/>
                <w:b/>
                <w:color w:val="FFFFFF"/>
                <w:spacing w:val="-1"/>
                <w:sz w:val="60"/>
              </w:rPr>
              <w:t>Telemedicine</w:t>
            </w:r>
            <w:r>
              <w:rPr>
                <w:rFonts w:ascii="Calibri"/>
                <w:b/>
                <w:color w:val="FFFFFF"/>
                <w:spacing w:val="-11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in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Connecticut</w:t>
            </w:r>
            <w:r>
              <w:rPr>
                <w:rFonts w:ascii="Calibri"/>
                <w:sz w:val="60"/>
              </w:rPr>
            </w:r>
          </w:p>
        </w:tc>
        <w:tc>
          <w:tcPr>
            <w:tcW w:w="27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907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5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PARITY:</w:t>
            </w:r>
            <w:r>
              <w:rPr>
                <w:rFonts w:ascii="Calibri"/>
                <w:sz w:val="33"/>
              </w:rPr>
            </w:r>
          </w:p>
        </w:tc>
        <w:tc>
          <w:tcPr>
            <w:tcW w:w="5429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9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GAPS:</w:t>
            </w:r>
            <w:r>
              <w:rPr>
                <w:rFonts w:ascii="Calibri"/>
                <w:sz w:val="33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86" w:lineRule="exact" w:before="1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Progress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11"/>
              </w:numPr>
              <w:tabs>
                <w:tab w:pos="549" w:val="left" w:leader="none"/>
              </w:tabs>
              <w:spacing w:line="292" w:lineRule="exact" w:before="1" w:after="0"/>
              <w:ind w:left="548" w:right="155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CT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enacted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law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coverage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2015.</w:t>
            </w:r>
            <w:r>
              <w:rPr>
                <w:rFonts w:ascii="Calibri"/>
                <w:position w:val="11"/>
                <w:sz w:val="16"/>
              </w:rPr>
              <w:t>56</w:t>
            </w:r>
            <w:r>
              <w:rPr>
                <w:rFonts w:ascii="Calibri"/>
                <w:sz w:val="16"/>
              </w:rPr>
            </w:r>
          </w:p>
          <w:p>
            <w:pPr>
              <w:pStyle w:val="ListParagraph"/>
              <w:numPr>
                <w:ilvl w:val="0"/>
                <w:numId w:val="11"/>
              </w:numPr>
              <w:tabs>
                <w:tab w:pos="549" w:val="left" w:leader="none"/>
              </w:tabs>
              <w:spacing w:line="292" w:lineRule="exact" w:before="1" w:after="0"/>
              <w:ind w:left="548" w:right="317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workgroup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having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conversations</w:t>
            </w:r>
            <w:r>
              <w:rPr>
                <w:rFonts w:ascii="Calibri"/>
                <w:sz w:val="24"/>
              </w:rPr>
              <w:t> about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RPM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reimbursement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under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position w:val="11"/>
                <w:sz w:val="16"/>
              </w:rPr>
              <w:t>57</w:t>
            </w:r>
            <w:r>
              <w:rPr>
                <w:rFonts w:ascii="Calibri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Medicaid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11"/>
              </w:numPr>
              <w:tabs>
                <w:tab w:pos="549" w:val="left" w:leader="none"/>
              </w:tabs>
              <w:spacing w:line="292" w:lineRule="exact" w:before="1" w:after="0"/>
              <w:ind w:left="548" w:right="714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No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coverage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under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although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statute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authorizes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demonstration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beneficiaries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located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at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FQHCs.</w:t>
            </w:r>
            <w:r>
              <w:rPr>
                <w:rFonts w:ascii="Calibri"/>
                <w:position w:val="11"/>
                <w:sz w:val="16"/>
              </w:rPr>
              <w:t>58</w:t>
            </w:r>
            <w:r>
              <w:rPr>
                <w:rFonts w:ascii="Calibri"/>
                <w:sz w:val="16"/>
              </w:rPr>
            </w:r>
          </w:p>
          <w:p>
            <w:pPr>
              <w:pStyle w:val="ListParagraph"/>
              <w:numPr>
                <w:ilvl w:val="0"/>
                <w:numId w:val="11"/>
              </w:numPr>
              <w:tabs>
                <w:tab w:pos="549" w:val="left" w:leader="none"/>
              </w:tabs>
              <w:spacing w:line="292" w:lineRule="exact" w:before="0" w:after="0"/>
              <w:ind w:left="548" w:right="768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agency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will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not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cover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information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services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provided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client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provider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electronically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over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telephone.</w:t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06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auto" w:before="174"/>
              <w:ind w:left="580" w:right="252" w:hanging="32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MEDICAID</w:t>
            </w:r>
            <w:r>
              <w:rPr>
                <w:rFonts w:ascii="Calibri"/>
                <w:b/>
                <w:spacing w:val="-13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COVERAGE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&amp;</w:t>
            </w:r>
            <w:r>
              <w:rPr>
                <w:rFonts w:ascii="Calibri"/>
                <w:b/>
                <w:spacing w:val="27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CONDITIONS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OF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2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Setting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2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Technologies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108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Distance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Geography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7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Mental/behavioral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Rehabilitation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13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N.A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11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N/A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Telepresenter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11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N/A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42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54"/>
              <w:ind w:left="539" w:right="530" w:firstLine="69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INNOVATIVE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OR</w:t>
            </w:r>
            <w:r>
              <w:rPr>
                <w:rFonts w:ascii="Calibri"/>
                <w:b/>
                <w:spacing w:val="25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DELIVERY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MODELS: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5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90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Dual</w:t>
            </w:r>
            <w:r>
              <w:rPr>
                <w:rFonts w:ascii="Calibri" w:hAnsi="Calibri" w:cs="Calibri" w:eastAsia="Calibri"/>
                <w:spacing w:val="3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Eligibles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HCBS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Waiver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Corrections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760" w:footer="834" w:top="1240" w:bottom="1020" w:left="1140" w:right="106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3.079987pt;margin-top:202.199997pt;width:269.3pt;height:485.05pt;mso-position-horizontal-relative:page;mso-position-vertical-relative:page;z-index:-415264" coordorigin="5662,4044" coordsize="5386,9701">
            <v:group style="position:absolute;left:5662;top:4044;width:5386;height:9701" coordorigin="5662,4044" coordsize="5386,9701">
              <v:shape style="position:absolute;left:5662;top:4044;width:5386;height:9701" coordorigin="5662,4044" coordsize="5386,9701" path="m5662,4044l11047,4044,11047,13745,5662,13745,5662,4044xe" filled="true" fillcolor="#ffffff" stroked="false">
                <v:path arrowok="t"/>
                <v:fill type="solid"/>
              </v:shape>
            </v:group>
            <v:group style="position:absolute;left:5753;top:4044;width:5213;height:298" coordorigin="5753,4044" coordsize="5213,298">
              <v:shape style="position:absolute;left:5753;top:4044;width:5213;height:298" coordorigin="5753,4044" coordsize="5213,298" path="m5753,4044l10966,4044,10966,4342,5753,4342,5753,4044xe" filled="true" fillcolor="#ffffff" stroked="false">
                <v:path arrowok="t"/>
                <v:fill type="solid"/>
              </v:shape>
            </v:group>
            <v:group style="position:absolute;left:5753;top:4337;width:5213;height:298" coordorigin="5753,4337" coordsize="5213,298">
              <v:shape style="position:absolute;left:5753;top:4337;width:5213;height:298" coordorigin="5753,4337" coordsize="5213,298" path="m5753,4337l10966,4337,10966,4634,5753,4634,5753,4337xe" filled="true" fillcolor="#ffffff" stroked="false">
                <v:path arrowok="t"/>
                <v:fill type="solid"/>
              </v:shape>
            </v:group>
            <v:group style="position:absolute;left:5753;top:4630;width:5213;height:298" coordorigin="5753,4630" coordsize="5213,298">
              <v:shape style="position:absolute;left:5753;top:4630;width:5213;height:298" coordorigin="5753,4630" coordsize="5213,298" path="m5753,4630l10966,4630,10966,4927,5753,4927,5753,4630xe" filled="true" fillcolor="#ffffff" stroked="false">
                <v:path arrowok="t"/>
                <v:fill type="solid"/>
              </v:shape>
            </v:group>
            <v:group style="position:absolute;left:5753;top:4922;width:5213;height:274" coordorigin="5753,4922" coordsize="5213,274">
              <v:shape style="position:absolute;left:5753;top:4922;width:5213;height:274" coordorigin="5753,4922" coordsize="5213,274" path="m5753,4922l10966,4922,10966,5196,5753,5196,5753,4922xe" filled="true" fillcolor="#ffffff" stroked="false">
                <v:path arrowok="t"/>
                <v:fill type="solid"/>
              </v:shape>
            </v:group>
            <v:group style="position:absolute;left:5753;top:5191;width:5213;height:298" coordorigin="5753,5191" coordsize="5213,298">
              <v:shape style="position:absolute;left:5753;top:5191;width:5213;height:298" coordorigin="5753,5191" coordsize="5213,298" path="m5753,5191l10966,5191,10966,5489,5753,5489,5753,5191xe" filled="true" fillcolor="#ffffff" stroked="false">
                <v:path arrowok="t"/>
                <v:fill type="solid"/>
              </v:shape>
            </v:group>
            <v:group style="position:absolute;left:5753;top:5484;width:5213;height:298" coordorigin="5753,5484" coordsize="5213,298">
              <v:shape style="position:absolute;left:5753;top:5484;width:5213;height:298" coordorigin="5753,5484" coordsize="5213,298" path="m5753,5484l10966,5484,10966,5782,5753,5782,5753,5484xe" filled="true" fillcolor="#ffffff" stroked="false">
                <v:path arrowok="t"/>
                <v:fill type="solid"/>
              </v:shape>
            </v:group>
            <v:group style="position:absolute;left:5753;top:5777;width:5213;height:298" coordorigin="5753,5777" coordsize="5213,298">
              <v:shape style="position:absolute;left:5753;top:5777;width:5213;height:298" coordorigin="5753,5777" coordsize="5213,298" path="m5753,5777l10966,5777,10966,6074,5753,6074,5753,5777xe" filled="true" fillcolor="#ffffff" stroked="false">
                <v:path arrowok="t"/>
                <v:fill type="solid"/>
              </v:shape>
            </v:group>
            <v:group style="position:absolute;left:5753;top:6070;width:5213;height:298" coordorigin="5753,6070" coordsize="5213,298">
              <v:shape style="position:absolute;left:5753;top:6070;width:5213;height:298" coordorigin="5753,6070" coordsize="5213,298" path="m5753,6070l10966,6070,10966,6367,5753,6367,5753,6070xe" filled="true" fillcolor="#ffffff" stroked="false">
                <v:path arrowok="t"/>
                <v:fill type="solid"/>
              </v:shape>
            </v:group>
            <v:group style="position:absolute;left:5753;top:6362;width:5213;height:298" coordorigin="5753,6362" coordsize="5213,298">
              <v:shape style="position:absolute;left:5753;top:6362;width:5213;height:298" coordorigin="5753,6362" coordsize="5213,298" path="m5753,6362l10966,6362,10966,6660,5753,6660,5753,6362xe" filled="true" fillcolor="#ffffff" stroked="false">
                <v:path arrowok="t"/>
                <v:fill type="solid"/>
              </v:shape>
            </v:group>
            <v:group style="position:absolute;left:5753;top:6655;width:5213;height:298" coordorigin="5753,6655" coordsize="5213,298">
              <v:shape style="position:absolute;left:5753;top:6655;width:5213;height:298" coordorigin="5753,6655" coordsize="5213,298" path="m5753,6655l10966,6655,10966,6953,5753,6953,5753,6655xe" filled="true" fillcolor="#ffffff" stroked="false">
                <v:path arrowok="t"/>
                <v:fill type="solid"/>
              </v:shape>
            </v:group>
            <v:group style="position:absolute;left:5753;top:6948;width:5213;height:298" coordorigin="5753,6948" coordsize="5213,298">
              <v:shape style="position:absolute;left:5753;top:6948;width:5213;height:298" coordorigin="5753,6948" coordsize="5213,298" path="m5753,6948l10966,6948,10966,7246,5753,7246,5753,6948xe" filled="true" fillcolor="#ffffff" stroked="false">
                <v:path arrowok="t"/>
                <v:fill type="solid"/>
              </v:shape>
            </v:group>
            <v:group style="position:absolute;left:5753;top:7241;width:5213;height:322" coordorigin="5753,7241" coordsize="5213,322">
              <v:shape style="position:absolute;left:5753;top:7241;width:5213;height:322" coordorigin="5753,7241" coordsize="5213,322" path="m5753,7241l10966,7241,10966,7562,5753,7562,5753,7241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70.347504pt;margin-top:74.347839pt;width:30.15pt;height:68.55pt;mso-position-horizontal-relative:page;mso-position-vertical-relative:page;z-index:-415240" coordorigin="9407,1487" coordsize="603,1371">
            <v:group style="position:absolute;left:9689;top:1519;width:2;height:291" coordorigin="9689,1519" coordsize="2,291">
              <v:shape style="position:absolute;left:9689;top:1519;width:2;height:291" coordorigin="9689,1519" coordsize="0,291" path="m9689,1519l9689,1810e" filled="false" stroked="true" strokeweight=".722772pt" strokecolor="#00c100">
                <v:path arrowok="t"/>
              </v:shape>
            </v:group>
            <v:group style="position:absolute;left:9683;top:1519;width:13;height:291" coordorigin="9683,1519" coordsize="13,291">
              <v:shape style="position:absolute;left:9683;top:1519;width:13;height:291" coordorigin="9683,1519" coordsize="13,291" path="m9696,1519l9696,1766,9683,1810,9683,1564,9696,1519xe" filled="false" stroked="true" strokeweight=".044484pt" strokecolor="#000000">
                <v:path arrowok="t"/>
              </v:shape>
            </v:group>
            <v:group style="position:absolute;left:9594;top:1564;width:89;height:409" coordorigin="9594,1564" coordsize="89,409">
              <v:shape style="position:absolute;left:9594;top:1564;width:89;height:409" coordorigin="9594,1564" coordsize="89,409" path="m9683,1564l9594,1727,9594,1973,9683,1810,9683,1564xe" filled="true" fillcolor="#0cbf00" stroked="false">
                <v:path arrowok="t"/>
                <v:fill type="solid"/>
              </v:shape>
            </v:group>
            <v:group style="position:absolute;left:9594;top:1564;width:89;height:409" coordorigin="9594,1564" coordsize="89,409">
              <v:shape style="position:absolute;left:9594;top:1564;width:89;height:409" coordorigin="9594,1564" coordsize="89,409" path="m9683,1564l9683,1810,9594,1973,9594,1727,9683,1564xe" filled="false" stroked="true" strokeweight=".044476pt" strokecolor="#000000">
                <v:path arrowok="t"/>
              </v:shape>
            </v:group>
            <v:group style="position:absolute;left:9407;top:1487;width:602;height:1370" coordorigin="9407,1487" coordsize="602,1370">
              <v:shape style="position:absolute;left:9407;top:1487;width:602;height:1370" coordorigin="9407,1487" coordsize="602,1370" path="m9572,1487l9534,1518,9502,1518,9466,1538,9463,1596,9407,1611,9486,2857,10007,2857,10009,2732,10003,2690,9990,2613,9780,2378,9739,2289,9729,2136,9679,2010,9665,1946,9604,1853,9594,1727,9683,1564,9696,1519,9572,1487xe" filled="true" fillcolor="#00a000" stroked="false">
                <v:path arrowok="t"/>
                <v:fill type="solid"/>
              </v:shape>
            </v:group>
            <v:group style="position:absolute;left:9407;top:1487;width:602;height:1370" coordorigin="9407,1487" coordsize="602,1370">
              <v:shape style="position:absolute;left:9407;top:1487;width:602;height:1370" coordorigin="9407,1487" coordsize="602,1370" path="m9407,1611l9463,1596,9466,1538,9502,1518,9534,1518,9572,1487,9696,1519,9683,1564,9594,1727,9604,1853,9665,1946,9679,2010,9729,2136,9739,2289,9780,2378,9990,2613,10003,2690,10009,2732,10007,2857,9486,2857,9407,1611e" filled="false" stroked="true" strokeweight=".044453pt" strokecolor="#00000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667"/>
        <w:gridCol w:w="2659"/>
        <w:gridCol w:w="1186"/>
        <w:gridCol w:w="522"/>
        <w:gridCol w:w="1061"/>
      </w:tblGrid>
      <w:tr>
        <w:trPr>
          <w:trHeight w:val="1393" w:hRule="exact"/>
        </w:trPr>
        <w:tc>
          <w:tcPr>
            <w:tcW w:w="7042" w:type="dxa"/>
            <w:gridSpan w:val="3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66"/>
              <w:ind w:left="2310" w:right="1527" w:hanging="777"/>
              <w:jc w:val="left"/>
              <w:rPr>
                <w:rFonts w:ascii="Calibri" w:hAnsi="Calibri" w:cs="Calibri" w:eastAsia="Calibri"/>
                <w:sz w:val="60"/>
                <w:szCs w:val="60"/>
              </w:rPr>
            </w:pPr>
            <w:r>
              <w:rPr>
                <w:rFonts w:ascii="Calibri"/>
                <w:b/>
                <w:color w:val="FFFFFF"/>
                <w:spacing w:val="-1"/>
                <w:sz w:val="60"/>
              </w:rPr>
              <w:t>Telemedicine</w:t>
            </w:r>
            <w:r>
              <w:rPr>
                <w:rFonts w:ascii="Calibri"/>
                <w:b/>
                <w:color w:val="FFFFFF"/>
                <w:spacing w:val="-11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in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Delaware</w:t>
            </w:r>
            <w:r>
              <w:rPr>
                <w:rFonts w:ascii="Calibri"/>
                <w:sz w:val="60"/>
              </w:rPr>
            </w:r>
          </w:p>
        </w:tc>
        <w:tc>
          <w:tcPr>
            <w:tcW w:w="2770" w:type="dxa"/>
            <w:gridSpan w:val="3"/>
            <w:tcBorders>
              <w:top w:val="single" w:sz="18" w:space="0" w:color="000000"/>
              <w:left w:val="single" w:sz="18" w:space="0" w:color="000000"/>
              <w:bottom w:val="nil" w:sz="6" w:space="0" w:color="auto"/>
              <w:right w:val="single" w:sz="18" w:space="0" w:color="000000"/>
            </w:tcBorders>
          </w:tcPr>
          <w:p>
            <w:pPr/>
          </w:p>
        </w:tc>
      </w:tr>
      <w:tr>
        <w:trPr>
          <w:trHeight w:val="256" w:hRule="exact"/>
        </w:trPr>
        <w:tc>
          <w:tcPr>
            <w:tcW w:w="7042" w:type="dxa"/>
            <w:gridSpan w:val="3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single" w:sz="18" w:space="0" w:color="000000"/>
              <w:bottom w:val="single" w:sz="18" w:space="0" w:color="000000"/>
              <w:right w:val="single" w:sz="0" w:space="0" w:color="000000"/>
            </w:tcBorders>
          </w:tcPr>
          <w:p>
            <w:pPr/>
          </w:p>
        </w:tc>
        <w:tc>
          <w:tcPr>
            <w:tcW w:w="522" w:type="dxa"/>
            <w:tcBorders>
              <w:top w:val="single" w:sz="0" w:space="0" w:color="000000"/>
              <w:left w:val="single" w:sz="0" w:space="0" w:color="000000"/>
              <w:bottom w:val="single" w:sz="18" w:space="0" w:color="000000"/>
              <w:right w:val="single" w:sz="2" w:space="0" w:color="07C900"/>
            </w:tcBorders>
            <w:shd w:val="clear" w:color="auto" w:fill="005600"/>
          </w:tcPr>
          <w:p>
            <w:pPr/>
          </w:p>
        </w:tc>
        <w:tc>
          <w:tcPr>
            <w:tcW w:w="1061" w:type="dxa"/>
            <w:tcBorders>
              <w:top w:val="nil" w:sz="6" w:space="0" w:color="auto"/>
              <w:left w:val="single" w:sz="2" w:space="0" w:color="07C9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909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8"/>
              <w:ind w:left="85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PARITY:</w:t>
            </w:r>
            <w:r>
              <w:rPr>
                <w:rFonts w:ascii="Calibri"/>
                <w:sz w:val="33"/>
              </w:rPr>
            </w:r>
          </w:p>
        </w:tc>
        <w:tc>
          <w:tcPr>
            <w:tcW w:w="5429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8"/>
              <w:ind w:left="9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GAPS:</w:t>
            </w:r>
            <w:r>
              <w:rPr>
                <w:rFonts w:ascii="Calibri"/>
                <w:sz w:val="33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4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86" w:lineRule="exact" w:before="1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Progress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12"/>
              </w:numPr>
              <w:tabs>
                <w:tab w:pos="549" w:val="left" w:leader="none"/>
              </w:tabs>
              <w:spacing w:line="292" w:lineRule="exact" w:before="1" w:after="0"/>
              <w:ind w:left="548" w:right="259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enacted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telemedicine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law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introduced</w:t>
            </w:r>
            <w:r>
              <w:rPr>
                <w:rFonts w:ascii="Calibri"/>
                <w:spacing w:val="3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in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2015.</w:t>
            </w:r>
            <w:r>
              <w:rPr>
                <w:rFonts w:ascii="Calibri"/>
                <w:spacing w:val="-1"/>
                <w:position w:val="11"/>
                <w:sz w:val="16"/>
              </w:rPr>
              <w:t>59</w:t>
            </w:r>
            <w:r>
              <w:rPr>
                <w:rFonts w:ascii="Calibri"/>
                <w:sz w:val="16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86" w:lineRule="exact"/>
              <w:ind w:left="9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Medicaid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12"/>
              </w:numPr>
              <w:tabs>
                <w:tab w:pos="549" w:val="left" w:leader="none"/>
              </w:tabs>
              <w:spacing w:line="292" w:lineRule="exact" w:before="1" w:after="0"/>
              <w:ind w:left="548" w:right="192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any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services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included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SPA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that</w:t>
            </w:r>
            <w:r>
              <w:rPr>
                <w:rFonts w:ascii="Calibri" w:hAnsi="Calibri" w:cs="Calibri" w:eastAsia="Calibri"/>
                <w:spacing w:val="-8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would</w:t>
            </w:r>
            <w:r>
              <w:rPr>
                <w:rFonts w:ascii="Calibri" w:hAnsi="Calibri" w:cs="Calibri" w:eastAsia="Calibri"/>
                <w:spacing w:val="-8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be</w:t>
            </w:r>
            <w:r>
              <w:rPr>
                <w:rFonts w:ascii="Calibri" w:hAnsi="Calibri" w:cs="Calibri" w:eastAsia="Calibri"/>
                <w:spacing w:val="-7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8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spacing w:val="-8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a</w:t>
            </w:r>
            <w:r>
              <w:rPr>
                <w:rFonts w:ascii="Calibri" w:hAnsi="Calibri" w:cs="Calibri" w:eastAsia="Calibri"/>
                <w:spacing w:val="-7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face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face</w:t>
            </w:r>
            <w:r>
              <w:rPr>
                <w:rFonts w:ascii="Calibri" w:hAnsi="Calibri" w:cs="Calibri" w:eastAsia="Calibri"/>
                <w:spacing w:val="-8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setting</w:t>
            </w:r>
            <w:r>
              <w:rPr>
                <w:rFonts w:ascii="Calibri" w:hAnsi="Calibri" w:cs="Calibri" w:eastAsia="Calibri"/>
                <w:spacing w:val="30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including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home.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60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  <w:p>
            <w:pPr>
              <w:pStyle w:val="ListParagraph"/>
              <w:numPr>
                <w:ilvl w:val="0"/>
                <w:numId w:val="12"/>
              </w:numPr>
              <w:tabs>
                <w:tab w:pos="549" w:val="left" w:leader="none"/>
              </w:tabs>
              <w:spacing w:line="292" w:lineRule="exact" w:before="1" w:after="0"/>
              <w:ind w:left="548" w:right="648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Also</w:t>
            </w:r>
            <w:r>
              <w:rPr>
                <w:rFonts w:ascii="Calibri" w:hAnsi="Calibri" w:cs="Calibri" w:eastAsia="Calibri"/>
                <w:spacing w:val="14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includes</w:t>
            </w:r>
            <w:r>
              <w:rPr>
                <w:rFonts w:ascii="Calibri" w:hAnsi="Calibri" w:cs="Calibri" w:eastAsia="Calibri"/>
                <w:spacing w:val="15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15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under</w:t>
            </w:r>
            <w:r>
              <w:rPr>
                <w:rFonts w:ascii="Calibri" w:hAnsi="Calibri" w:cs="Calibri" w:eastAsia="Calibri"/>
                <w:spacing w:val="15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school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based</w:t>
            </w:r>
            <w:r>
              <w:rPr>
                <w:rFonts w:ascii="Calibri" w:hAnsi="Calibri" w:cs="Calibri" w:eastAsia="Calibri"/>
                <w:spacing w:val="2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program.</w:t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06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auto" w:before="174"/>
              <w:ind w:left="580" w:right="252" w:hanging="32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MEDICAID</w:t>
            </w:r>
            <w:r>
              <w:rPr>
                <w:rFonts w:ascii="Calibri"/>
                <w:b/>
                <w:spacing w:val="-13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1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COVERAGE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&amp;</w:t>
            </w:r>
            <w:r>
              <w:rPr>
                <w:rFonts w:ascii="Calibri"/>
                <w:b/>
                <w:spacing w:val="25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CONDITIONS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OF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429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2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Setting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2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Technologies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108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Distance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Geography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7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Mental/behavioral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Rehabilitation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Telepresenter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42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54"/>
              <w:ind w:left="539" w:right="530" w:firstLine="69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INNOVATIVE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OR</w:t>
            </w:r>
            <w:r>
              <w:rPr>
                <w:rFonts w:ascii="Calibri"/>
                <w:b/>
                <w:spacing w:val="25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DELIVERY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MODELS: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429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5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429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90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Dual</w:t>
            </w:r>
            <w:r>
              <w:rPr>
                <w:rFonts w:ascii="Calibri" w:hAnsi="Calibri" w:cs="Calibri" w:eastAsia="Calibri"/>
                <w:spacing w:val="3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Eligibles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HCBS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Waiver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Corrections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4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760" w:footer="834" w:top="1240" w:bottom="1020" w:left="1140" w:right="106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3.079987pt;margin-top:211.080002pt;width:269.3pt;height:485.05pt;mso-position-horizontal-relative:page;mso-position-vertical-relative:page;z-index:-415216" coordorigin="5662,4222" coordsize="5386,9701">
            <v:group style="position:absolute;left:5662;top:4222;width:5386;height:9701" coordorigin="5662,4222" coordsize="5386,9701">
              <v:shape style="position:absolute;left:5662;top:4222;width:5386;height:9701" coordorigin="5662,4222" coordsize="5386,9701" path="m5662,4222l11047,4222,11047,13922,5662,13922,5662,4222xe" filled="true" fillcolor="#ffffff" stroked="false">
                <v:path arrowok="t"/>
                <v:fill type="solid"/>
              </v:shape>
            </v:group>
            <v:group style="position:absolute;left:5753;top:4222;width:5213;height:298" coordorigin="5753,4222" coordsize="5213,298">
              <v:shape style="position:absolute;left:5753;top:4222;width:5213;height:298" coordorigin="5753,4222" coordsize="5213,298" path="m5753,4222l10966,4222,10966,4519,5753,4519,5753,4222xe" filled="true" fillcolor="#ffffff" stroked="false">
                <v:path arrowok="t"/>
                <v:fill type="solid"/>
              </v:shape>
            </v:group>
            <v:group style="position:absolute;left:5753;top:4514;width:5213;height:298" coordorigin="5753,4514" coordsize="5213,298">
              <v:shape style="position:absolute;left:5753;top:4514;width:5213;height:298" coordorigin="5753,4514" coordsize="5213,298" path="m5753,4514l10966,4514,10966,4812,5753,4812,5753,4514xe" filled="true" fillcolor="#ffffff" stroked="false">
                <v:path arrowok="t"/>
                <v:fill type="solid"/>
              </v:shape>
            </v:group>
            <v:group style="position:absolute;left:5753;top:4807;width:5213;height:298" coordorigin="5753,4807" coordsize="5213,298">
              <v:shape style="position:absolute;left:5753;top:4807;width:5213;height:298" coordorigin="5753,4807" coordsize="5213,298" path="m5753,4807l10966,4807,10966,5105,5753,5105,5753,4807xe" filled="true" fillcolor="#ffffff" stroked="false">
                <v:path arrowok="t"/>
                <v:fill type="solid"/>
              </v:shape>
            </v:group>
            <v:group style="position:absolute;left:5753;top:5100;width:5213;height:298" coordorigin="5753,5100" coordsize="5213,298">
              <v:shape style="position:absolute;left:5753;top:5100;width:5213;height:298" coordorigin="5753,5100" coordsize="5213,298" path="m5753,5100l10966,5100,10966,5398,5753,5398,5753,5100xe" filled="true" fillcolor="#ffffff" stroked="false">
                <v:path arrowok="t"/>
                <v:fill type="solid"/>
              </v:shape>
            </v:group>
            <v:group style="position:absolute;left:5753;top:5393;width:5213;height:298" coordorigin="5753,5393" coordsize="5213,298">
              <v:shape style="position:absolute;left:5753;top:5393;width:5213;height:298" coordorigin="5753,5393" coordsize="5213,298" path="m5753,5393l10966,5393,10966,5690,5753,5690,5753,5393xe" filled="true" fillcolor="#ffffff" stroked="false">
                <v:path arrowok="t"/>
                <v:fill type="solid"/>
              </v:shape>
            </v:group>
            <v:group style="position:absolute;left:5753;top:5686;width:5213;height:298" coordorigin="5753,5686" coordsize="5213,298">
              <v:shape style="position:absolute;left:5753;top:5686;width:5213;height:298" coordorigin="5753,5686" coordsize="5213,298" path="m5753,5686l10966,5686,10966,5983,5753,5983,5753,5686xe" filled="true" fillcolor="#ffffff" stroked="false">
                <v:path arrowok="t"/>
                <v:fill type="solid"/>
              </v:shape>
            </v:group>
            <v:group style="position:absolute;left:5753;top:5978;width:5213;height:298" coordorigin="5753,5978" coordsize="5213,298">
              <v:shape style="position:absolute;left:5753;top:5978;width:5213;height:298" coordorigin="5753,5978" coordsize="5213,298" path="m5753,5978l10966,5978,10966,6276,5753,6276,5753,5978xe" filled="true" fillcolor="#ffffff" stroked="false">
                <v:path arrowok="t"/>
                <v:fill type="solid"/>
              </v:shape>
            </v:group>
            <v:group style="position:absolute;left:5753;top:6271;width:5213;height:298" coordorigin="5753,6271" coordsize="5213,298">
              <v:shape style="position:absolute;left:5753;top:6271;width:5213;height:298" coordorigin="5753,6271" coordsize="5213,298" path="m5753,6271l10966,6271,10966,6569,5753,6569,5753,6271xe" filled="true" fillcolor="#ffffff" stroked="false">
                <v:path arrowok="t"/>
                <v:fill type="solid"/>
              </v:shape>
            </v:group>
            <v:group style="position:absolute;left:5753;top:6564;width:5213;height:298" coordorigin="5753,6564" coordsize="5213,298">
              <v:shape style="position:absolute;left:5753;top:6564;width:5213;height:298" coordorigin="5753,6564" coordsize="5213,298" path="m5753,6564l10966,6564,10966,6862,5753,6862,5753,6564xe" filled="true" fillcolor="#ffffff" stroked="false">
                <v:path arrowok="t"/>
                <v:fill type="solid"/>
              </v:shape>
            </v:group>
            <v:group style="position:absolute;left:5753;top:6857;width:5213;height:298" coordorigin="5753,6857" coordsize="5213,298">
              <v:shape style="position:absolute;left:5753;top:6857;width:5213;height:298" coordorigin="5753,6857" coordsize="5213,298" path="m5753,6857l10966,6857,10966,7154,5753,7154,5753,6857xe" filled="true" fillcolor="#ffffff" stroked="false">
                <v:path arrowok="t"/>
                <v:fill type="solid"/>
              </v:shape>
            </v:group>
            <v:group style="position:absolute;left:5753;top:7150;width:5213;height:298" coordorigin="5753,7150" coordsize="5213,298">
              <v:shape style="position:absolute;left:5753;top:7150;width:5213;height:298" coordorigin="5753,7150" coordsize="5213,298" path="m5753,7150l10966,7150,10966,7447,5753,7447,5753,7150xe" filled="true" fillcolor="#ffffff" stroked="false">
                <v:path arrowok="t"/>
                <v:fill type="solid"/>
              </v:shape>
            </v:group>
            <v:group style="position:absolute;left:5753;top:7442;width:5213;height:303" coordorigin="5753,7442" coordsize="5213,303">
              <v:shape style="position:absolute;left:5753;top:7442;width:5213;height:303" coordorigin="5753,7442" coordsize="5213,303" path="m5753,7442l10966,7442,10966,7745,5753,7745,5753,7442xe" filled="true" fillcolor="#ffffff" stroked="false">
                <v:path arrowok="t"/>
                <v:fill type="solid"/>
              </v:shape>
            </v:group>
            <v:group style="position:absolute;left:5753;top:7740;width:5213;height:298" coordorigin="5753,7740" coordsize="5213,298">
              <v:shape style="position:absolute;left:5753;top:7740;width:5213;height:298" coordorigin="5753,7740" coordsize="5213,298" path="m5753,7740l10966,7740,10966,8038,5753,8038,5753,7740xe" filled="true" fillcolor="#ffffff" stroked="false">
                <v:path arrowok="t"/>
                <v:fill type="solid"/>
              </v:shape>
            </v:group>
            <v:group style="position:absolute;left:5753;top:8033;width:5213;height:298" coordorigin="5753,8033" coordsize="5213,298">
              <v:shape style="position:absolute;left:5753;top:8033;width:5213;height:298" coordorigin="5753,8033" coordsize="5213,298" path="m5753,8033l10966,8033,10966,8330,5753,8330,5753,8033xe" filled="true" fillcolor="#ffffff" stroked="false">
                <v:path arrowok="t"/>
                <v:fill type="solid"/>
              </v:shape>
            </v:group>
            <v:group style="position:absolute;left:5753;top:8326;width:5213;height:298" coordorigin="5753,8326" coordsize="5213,298">
              <v:shape style="position:absolute;left:5753;top:8326;width:5213;height:298" coordorigin="5753,8326" coordsize="5213,298" path="m5753,8326l10966,8326,10966,8623,5753,8623,5753,8326xe" filled="true" fillcolor="#ffffff" stroked="false">
                <v:path arrowok="t"/>
                <v:fill type="solid"/>
              </v:shape>
            </v:group>
            <v:group style="position:absolute;left:5753;top:8618;width:5213;height:298" coordorigin="5753,8618" coordsize="5213,298">
              <v:shape style="position:absolute;left:5753;top:8618;width:5213;height:298" coordorigin="5753,8618" coordsize="5213,298" path="m5753,8618l10966,8618,10966,8916,5753,8916,5753,8618xe" filled="true" fillcolor="#ffffff" stroked="false">
                <v:path arrowok="t"/>
                <v:fill type="solid"/>
              </v:shape>
            </v:group>
            <v:group style="position:absolute;left:5753;top:8911;width:5213;height:298" coordorigin="5753,8911" coordsize="5213,298">
              <v:shape style="position:absolute;left:5753;top:8911;width:5213;height:298" coordorigin="5753,8911" coordsize="5213,298" path="m5753,8911l10966,8911,10966,9209,5753,9209,5753,8911xe" filled="true" fillcolor="#ffffff" stroked="false">
                <v:path arrowok="t"/>
                <v:fill type="solid"/>
              </v:shape>
            </v:group>
            <v:group style="position:absolute;left:5753;top:9204;width:5213;height:322" coordorigin="5753,9204" coordsize="5213,322">
              <v:shape style="position:absolute;left:5753;top:9204;width:5213;height:322" coordorigin="5753,9204" coordsize="5213,322" path="m5753,9204l10966,9204,10966,9526,5753,9526,5753,9204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667"/>
        <w:gridCol w:w="2659"/>
        <w:gridCol w:w="2770"/>
      </w:tblGrid>
      <w:tr>
        <w:trPr>
          <w:trHeight w:val="1829" w:hRule="exact"/>
        </w:trPr>
        <w:tc>
          <w:tcPr>
            <w:tcW w:w="704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517"/>
              <w:ind w:left="958" w:right="0"/>
              <w:jc w:val="left"/>
              <w:rPr>
                <w:rFonts w:ascii="Calibri" w:hAnsi="Calibri" w:cs="Calibri" w:eastAsia="Calibri"/>
                <w:sz w:val="60"/>
                <w:szCs w:val="60"/>
              </w:rPr>
            </w:pPr>
            <w:r>
              <w:rPr>
                <w:rFonts w:ascii="Calibri"/>
                <w:b/>
                <w:color w:val="FFFFFF"/>
                <w:spacing w:val="-1"/>
                <w:sz w:val="60"/>
              </w:rPr>
              <w:t>Telemedicine</w:t>
            </w:r>
            <w:r>
              <w:rPr>
                <w:rFonts w:ascii="Calibri"/>
                <w:b/>
                <w:color w:val="FFFFFF"/>
                <w:spacing w:val="-6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in</w:t>
            </w:r>
            <w:r>
              <w:rPr>
                <w:rFonts w:ascii="Calibri"/>
                <w:b/>
                <w:color w:val="FFFFFF"/>
                <w:spacing w:val="-6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D.C.</w:t>
            </w:r>
            <w:r>
              <w:rPr>
                <w:rFonts w:ascii="Calibri"/>
                <w:sz w:val="60"/>
              </w:rPr>
            </w:r>
          </w:p>
        </w:tc>
        <w:tc>
          <w:tcPr>
            <w:tcW w:w="27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00" w:lineRule="atLeast"/>
              <w:ind w:left="6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925198" cy="1105185"/>
                  <wp:effectExtent l="0" t="0" r="0" b="0"/>
                  <wp:docPr id="7" name="image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21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8" cy="110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907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5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PARITY:</w:t>
            </w:r>
            <w:r>
              <w:rPr>
                <w:rFonts w:ascii="Calibri"/>
                <w:sz w:val="33"/>
              </w:rPr>
            </w:r>
          </w:p>
        </w:tc>
        <w:tc>
          <w:tcPr>
            <w:tcW w:w="5429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9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GAPS:</w:t>
            </w:r>
            <w:r>
              <w:rPr>
                <w:rFonts w:ascii="Calibri"/>
                <w:sz w:val="33"/>
              </w:rPr>
            </w:r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4" w:lineRule="exact"/>
              <w:ind w:left="2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13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position w:val="11"/>
                <w:sz w:val="16"/>
              </w:rPr>
              <w:t>61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86" w:lineRule="exact" w:before="1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Progress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549" w:val="left" w:leader="none"/>
              </w:tabs>
              <w:spacing w:line="292" w:lineRule="exact" w:before="1" w:after="0"/>
              <w:ind w:left="548" w:right="82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DC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will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draft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publish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rulemaking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z w:val="24"/>
              </w:rPr>
              <w:t> further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define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appropriate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billing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conditions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2016.</w:t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549" w:val="left" w:leader="none"/>
              </w:tabs>
              <w:spacing w:line="292" w:lineRule="exact" w:before="0" w:after="0"/>
              <w:ind w:left="548" w:right="81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D.C.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parity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law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was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enacted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2013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requires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19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20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telemedicine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20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  <w:r>
              <w:rPr>
                <w:rFonts w:ascii="Calibri" w:hAnsi="Calibri" w:cs="Calibri" w:eastAsia="Calibri"/>
                <w:spacing w:val="4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under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private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plans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Medicaid.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Medicaid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549" w:val="left" w:leader="none"/>
              </w:tabs>
              <w:spacing w:line="240" w:lineRule="auto" w:before="0" w:after="0"/>
              <w:ind w:left="548" w:right="340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law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requires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cover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reimburse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services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via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telemedicine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if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they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are</w:t>
            </w:r>
            <w:r>
              <w:rPr>
                <w:rFonts w:ascii="Calibri" w:hAnsi="Calibri" w:cs="Calibri" w:eastAsia="Calibri"/>
                <w:spacing w:val="-3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covered</w:t>
            </w:r>
            <w:r>
              <w:rPr>
                <w:rFonts w:ascii="Calibri" w:hAnsi="Calibri" w:cs="Calibri" w:eastAsia="Calibri"/>
                <w:spacing w:val="-3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person.</w:t>
            </w:r>
            <w:r>
              <w:rPr>
                <w:rFonts w:ascii="Calibri" w:hAnsi="Calibri" w:cs="Calibri" w:eastAsia="Calibri"/>
                <w:spacing w:val="-1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However,</w:t>
            </w:r>
            <w:r>
              <w:rPr>
                <w:rFonts w:ascii="Calibri" w:hAnsi="Calibri" w:cs="Calibri" w:eastAsia="Calibri"/>
                <w:spacing w:val="-3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provider</w:t>
            </w:r>
            <w:r>
              <w:rPr>
                <w:rFonts w:ascii="Calibri" w:hAnsi="Calibri" w:cs="Calibri" w:eastAsia="Calibri"/>
                <w:spacing w:val="22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manuals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have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not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been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updated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reflect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current</w:t>
            </w:r>
            <w:r>
              <w:rPr>
                <w:rFonts w:ascii="Calibri" w:hAnsi="Calibri" w:cs="Calibri" w:eastAsia="Calibri"/>
                <w:spacing w:val="-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law.</w:t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549" w:val="left" w:leader="none"/>
              </w:tabs>
              <w:spacing w:line="239" w:lineRule="auto" w:before="0" w:after="0"/>
              <w:ind w:left="548" w:right="489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No</w:t>
            </w:r>
            <w:r>
              <w:rPr>
                <w:rFonts w:ascii="Calibri" w:hAnsi="Calibri" w:cs="Calibri" w:eastAsia="Calibri"/>
                <w:spacing w:val="-15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explicit</w:t>
            </w:r>
            <w:r>
              <w:rPr>
                <w:rFonts w:ascii="Calibri" w:hAnsi="Calibri" w:cs="Calibri" w:eastAsia="Calibri"/>
                <w:spacing w:val="-14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-14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of</w:t>
            </w:r>
            <w:r>
              <w:rPr>
                <w:rFonts w:ascii="Calibri" w:hAnsi="Calibri" w:cs="Calibri" w:eastAsia="Calibri"/>
                <w:spacing w:val="-14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store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forward</w:t>
            </w:r>
            <w:r>
              <w:rPr>
                <w:rFonts w:ascii="Calibri" w:hAnsi="Calibri" w:cs="Calibri" w:eastAsia="Calibri"/>
                <w:spacing w:val="-14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or</w:t>
            </w:r>
            <w:r>
              <w:rPr>
                <w:rFonts w:ascii="Calibri" w:hAnsi="Calibri" w:cs="Calibri" w:eastAsia="Calibri"/>
                <w:spacing w:val="40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remote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patient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monitoring.</w:t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1" w:lineRule="exact"/>
              <w:ind w:left="2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position w:val="11"/>
                <w:sz w:val="16"/>
              </w:rPr>
              <w:t>62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06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auto" w:before="174"/>
              <w:ind w:left="580" w:right="252" w:hanging="32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MEDICAID</w:t>
            </w:r>
            <w:r>
              <w:rPr>
                <w:rFonts w:ascii="Calibri"/>
                <w:b/>
                <w:spacing w:val="-13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COVERAGE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&amp;</w:t>
            </w:r>
            <w:r>
              <w:rPr>
                <w:rFonts w:ascii="Calibri"/>
                <w:b/>
                <w:spacing w:val="27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CONDITIONS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OF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3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2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Setting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2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Technologies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108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Distance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Geography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8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7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Mental/behavioral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Rehabilitation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11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N/A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Telepresenter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45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auto" w:before="154"/>
              <w:ind w:left="539" w:right="530" w:firstLine="69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INNOVATIVE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OR</w:t>
            </w:r>
            <w:r>
              <w:rPr>
                <w:rFonts w:ascii="Calibri"/>
                <w:b/>
                <w:spacing w:val="25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DELIVERY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MODELS: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2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5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90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Dual</w:t>
            </w:r>
            <w:r>
              <w:rPr>
                <w:rFonts w:ascii="Calibri" w:hAnsi="Calibri" w:cs="Calibri" w:eastAsia="Calibri"/>
                <w:spacing w:val="3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Eligibles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HCBS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Waiver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Corrections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760" w:footer="834" w:top="1240" w:bottom="1020" w:left="1140" w:right="106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3.079987pt;margin-top:195.240005pt;width:269.3pt;height:484.1pt;mso-position-horizontal-relative:page;mso-position-vertical-relative:page;z-index:-415192" coordorigin="5662,3905" coordsize="5386,9682">
            <v:group style="position:absolute;left:5662;top:3905;width:5386;height:9682" coordorigin="5662,3905" coordsize="5386,9682">
              <v:shape style="position:absolute;left:5662;top:3905;width:5386;height:9682" coordorigin="5662,3905" coordsize="5386,9682" path="m5662,3905l11047,3905,11047,13586,5662,13586,5662,3905xe" filled="true" fillcolor="#ffffff" stroked="false">
                <v:path arrowok="t"/>
                <v:fill type="solid"/>
              </v:shape>
            </v:group>
            <v:group style="position:absolute;left:5753;top:3905;width:5213;height:298" coordorigin="5753,3905" coordsize="5213,298">
              <v:shape style="position:absolute;left:5753;top:3905;width:5213;height:298" coordorigin="5753,3905" coordsize="5213,298" path="m5753,3905l10966,3905,10966,4202,5753,4202,5753,3905xe" filled="true" fillcolor="#ffffff" stroked="false">
                <v:path arrowok="t"/>
                <v:fill type="solid"/>
              </v:shape>
            </v:group>
            <v:group style="position:absolute;left:5753;top:4198;width:5213;height:298" coordorigin="5753,4198" coordsize="5213,298">
              <v:shape style="position:absolute;left:5753;top:4198;width:5213;height:298" coordorigin="5753,4198" coordsize="5213,298" path="m5753,4198l10966,4198,10966,4495,5753,4495,5753,4198xe" filled="true" fillcolor="#ffffff" stroked="false">
                <v:path arrowok="t"/>
                <v:fill type="solid"/>
              </v:shape>
            </v:group>
            <v:group style="position:absolute;left:5753;top:4490;width:5213;height:298" coordorigin="5753,4490" coordsize="5213,298">
              <v:shape style="position:absolute;left:5753;top:4490;width:5213;height:298" coordorigin="5753,4490" coordsize="5213,298" path="m5753,4490l10966,4490,10966,4788,5753,4788,5753,4490xe" filled="true" fillcolor="#ffffff" stroked="false">
                <v:path arrowok="t"/>
                <v:fill type="solid"/>
              </v:shape>
            </v:group>
            <v:group style="position:absolute;left:5753;top:4783;width:5213;height:298" coordorigin="5753,4783" coordsize="5213,298">
              <v:shape style="position:absolute;left:5753;top:4783;width:5213;height:298" coordorigin="5753,4783" coordsize="5213,298" path="m5753,4783l10966,4783,10966,5081,5753,5081,5753,4783xe" filled="true" fillcolor="#ffffff" stroked="false">
                <v:path arrowok="t"/>
                <v:fill type="solid"/>
              </v:shape>
            </v:group>
            <v:group style="position:absolute;left:5753;top:5076;width:5213;height:298" coordorigin="5753,5076" coordsize="5213,298">
              <v:shape style="position:absolute;left:5753;top:5076;width:5213;height:298" coordorigin="5753,5076" coordsize="5213,298" path="m5753,5076l10966,5076,10966,5374,5753,5374,5753,5076xe" filled="true" fillcolor="#ffffff" stroked="false">
                <v:path arrowok="t"/>
                <v:fill type="solid"/>
              </v:shape>
            </v:group>
            <v:group style="position:absolute;left:5753;top:5369;width:5213;height:298" coordorigin="5753,5369" coordsize="5213,298">
              <v:shape style="position:absolute;left:5753;top:5369;width:5213;height:298" coordorigin="5753,5369" coordsize="5213,298" path="m5753,5369l10966,5369,10966,5666,5753,5666,5753,5369xe" filled="true" fillcolor="#ffffff" stroked="false">
                <v:path arrowok="t"/>
                <v:fill type="solid"/>
              </v:shape>
            </v:group>
            <v:group style="position:absolute;left:5753;top:5662;width:5213;height:298" coordorigin="5753,5662" coordsize="5213,298">
              <v:shape style="position:absolute;left:5753;top:5662;width:5213;height:298" coordorigin="5753,5662" coordsize="5213,298" path="m5753,5662l10966,5662,10966,5959,5753,5959,5753,5662xe" filled="true" fillcolor="#ffffff" stroked="false">
                <v:path arrowok="t"/>
                <v:fill type="solid"/>
              </v:shape>
            </v:group>
            <v:group style="position:absolute;left:5753;top:5954;width:5213;height:298" coordorigin="5753,5954" coordsize="5213,298">
              <v:shape style="position:absolute;left:5753;top:5954;width:5213;height:298" coordorigin="5753,5954" coordsize="5213,298" path="m5753,5954l10966,5954,10966,6252,5753,6252,5753,5954xe" filled="true" fillcolor="#ffffff" stroked="false">
                <v:path arrowok="t"/>
                <v:fill type="solid"/>
              </v:shape>
            </v:group>
            <v:group style="position:absolute;left:5753;top:6247;width:5213;height:346" coordorigin="5753,6247" coordsize="5213,346">
              <v:shape style="position:absolute;left:5753;top:6247;width:5213;height:346" coordorigin="5753,6247" coordsize="5213,346" path="m5753,6247l10966,6247,10966,6593,5753,6593,5753,6247xe" filled="true" fillcolor="#ffffff" stroked="false">
                <v:path arrowok="t"/>
                <v:fill type="solid"/>
              </v:shape>
            </v:group>
            <v:group style="position:absolute;left:5753;top:6588;width:5213;height:298" coordorigin="5753,6588" coordsize="5213,298">
              <v:shape style="position:absolute;left:5753;top:6588;width:5213;height:298" coordorigin="5753,6588" coordsize="5213,298" path="m5753,6588l10966,6588,10966,6886,5753,6886,5753,6588xe" filled="true" fillcolor="#ffffff" stroked="false">
                <v:path arrowok="t"/>
                <v:fill type="solid"/>
              </v:shape>
            </v:group>
            <v:group style="position:absolute;left:5753;top:6881;width:5213;height:298" coordorigin="5753,6881" coordsize="5213,298">
              <v:shape style="position:absolute;left:5753;top:6881;width:5213;height:298" coordorigin="5753,6881" coordsize="5213,298" path="m5753,6881l10966,6881,10966,7178,5753,7178,5753,6881xe" filled="true" fillcolor="#ffffff" stroked="false">
                <v:path arrowok="t"/>
                <v:fill type="solid"/>
              </v:shape>
            </v:group>
            <v:group style="position:absolute;left:5753;top:7174;width:5213;height:298" coordorigin="5753,7174" coordsize="5213,298">
              <v:shape style="position:absolute;left:5753;top:7174;width:5213;height:298" coordorigin="5753,7174" coordsize="5213,298" path="m5753,7174l10966,7174,10966,7471,5753,7471,5753,7174xe" filled="true" fillcolor="#ffffff" stroked="false">
                <v:path arrowok="t"/>
                <v:fill type="solid"/>
              </v:shape>
            </v:group>
            <v:group style="position:absolute;left:5753;top:7466;width:5213;height:298" coordorigin="5753,7466" coordsize="5213,298">
              <v:shape style="position:absolute;left:5753;top:7466;width:5213;height:298" coordorigin="5753,7466" coordsize="5213,298" path="m5753,7466l10966,7466,10966,7764,5753,7764,5753,7466xe" filled="true" fillcolor="#ffffff" stroked="false">
                <v:path arrowok="t"/>
                <v:fill type="solid"/>
              </v:shape>
            </v:group>
            <v:group style="position:absolute;left:5753;top:7759;width:5213;height:298" coordorigin="5753,7759" coordsize="5213,298">
              <v:shape style="position:absolute;left:5753;top:7759;width:5213;height:298" coordorigin="5753,7759" coordsize="5213,298" path="m5753,7759l10966,7759,10966,8057,5753,8057,5753,7759xe" filled="true" fillcolor="#ffffff" stroked="false">
                <v:path arrowok="t"/>
                <v:fill type="solid"/>
              </v:shape>
            </v:group>
            <v:group style="position:absolute;left:5753;top:8052;width:5213;height:298" coordorigin="5753,8052" coordsize="5213,298">
              <v:shape style="position:absolute;left:5753;top:8052;width:5213;height:298" coordorigin="5753,8052" coordsize="5213,298" path="m5753,8052l10966,8052,10966,8350,5753,8350,5753,8052xe" filled="true" fillcolor="#ffffff" stroked="false">
                <v:path arrowok="t"/>
                <v:fill type="solid"/>
              </v:shape>
            </v:group>
            <v:group style="position:absolute;left:5753;top:8345;width:5213;height:298" coordorigin="5753,8345" coordsize="5213,298">
              <v:shape style="position:absolute;left:5753;top:8345;width:5213;height:298" coordorigin="5753,8345" coordsize="5213,298" path="m5753,8345l10966,8345,10966,8642,5753,8642,5753,8345xe" filled="true" fillcolor="#ffffff" stroked="false">
                <v:path arrowok="t"/>
                <v:fill type="solid"/>
              </v:shape>
            </v:group>
            <v:group style="position:absolute;left:5753;top:8638;width:5213;height:298" coordorigin="5753,8638" coordsize="5213,298">
              <v:shape style="position:absolute;left:5753;top:8638;width:5213;height:298" coordorigin="5753,8638" coordsize="5213,298" path="m5753,8638l10966,8638,10966,8935,5753,8935,5753,8638xe" filled="true" fillcolor="#ffffff" stroked="false">
                <v:path arrowok="t"/>
                <v:fill type="solid"/>
              </v:shape>
            </v:group>
            <v:group style="position:absolute;left:5753;top:8930;width:5213;height:298" coordorigin="5753,8930" coordsize="5213,298">
              <v:shape style="position:absolute;left:5753;top:8930;width:5213;height:298" coordorigin="5753,8930" coordsize="5213,298" path="m5753,8930l10966,8930,10966,9228,5753,9228,5753,8930xe" filled="true" fillcolor="#ffffff" stroked="false">
                <v:path arrowok="t"/>
                <v:fill type="solid"/>
              </v:shape>
            </v:group>
            <v:group style="position:absolute;left:5753;top:9223;width:5213;height:298" coordorigin="5753,9223" coordsize="5213,298">
              <v:shape style="position:absolute;left:5753;top:9223;width:5213;height:298" coordorigin="5753,9223" coordsize="5213,298" path="m5753,9223l10966,9223,10966,9521,5753,9521,5753,9223xe" filled="true" fillcolor="#ffffff" stroked="false">
                <v:path arrowok="t"/>
                <v:fill type="solid"/>
              </v:shape>
            </v:group>
            <v:group style="position:absolute;left:5753;top:9516;width:5213;height:298" coordorigin="5753,9516" coordsize="5213,298">
              <v:shape style="position:absolute;left:5753;top:9516;width:5213;height:298" coordorigin="5753,9516" coordsize="5213,298" path="m5753,9516l10966,9516,10966,9814,5753,9814,5753,9516xe" filled="true" fillcolor="#ffffff" stroked="false">
                <v:path arrowok="t"/>
                <v:fill type="solid"/>
              </v:shape>
            </v:group>
            <v:group style="position:absolute;left:5753;top:9809;width:5213;height:303" coordorigin="5753,9809" coordsize="5213,303">
              <v:shape style="position:absolute;left:5753;top:9809;width:5213;height:303" coordorigin="5753,9809" coordsize="5213,303" path="m5753,9809l10966,9809,10966,10111,5753,10111,5753,9809xe" filled="true" fillcolor="#ffffff" stroked="false">
                <v:path arrowok="t"/>
                <v:fill type="solid"/>
              </v:shape>
            </v:group>
            <v:group style="position:absolute;left:5753;top:10106;width:5213;height:322" coordorigin="5753,10106" coordsize="5213,322">
              <v:shape style="position:absolute;left:5753;top:10106;width:5213;height:322" coordorigin="5753,10106" coordsize="5213,322" path="m5753,10106l10966,10106,10966,10428,5753,10428,5753,10106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667"/>
        <w:gridCol w:w="2659"/>
        <w:gridCol w:w="2770"/>
      </w:tblGrid>
      <w:tr>
        <w:trPr>
          <w:trHeight w:val="1512" w:hRule="exact"/>
        </w:trPr>
        <w:tc>
          <w:tcPr>
            <w:tcW w:w="704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/>
              <w:ind w:left="2640" w:right="1527" w:hanging="1106"/>
              <w:jc w:val="left"/>
              <w:rPr>
                <w:rFonts w:ascii="Calibri" w:hAnsi="Calibri" w:cs="Calibri" w:eastAsia="Calibri"/>
                <w:sz w:val="60"/>
                <w:szCs w:val="60"/>
              </w:rPr>
            </w:pPr>
            <w:r>
              <w:rPr>
                <w:rFonts w:ascii="Calibri"/>
                <w:b/>
                <w:color w:val="FFFFFF"/>
                <w:spacing w:val="-1"/>
                <w:sz w:val="60"/>
              </w:rPr>
              <w:t>Telemedicine</w:t>
            </w:r>
            <w:r>
              <w:rPr>
                <w:rFonts w:ascii="Calibri"/>
                <w:b/>
                <w:color w:val="FFFFFF"/>
                <w:spacing w:val="-11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in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60"/>
              </w:rPr>
              <w:t> </w:t>
            </w:r>
            <w:r>
              <w:rPr>
                <w:rFonts w:ascii="Calibri"/>
                <w:b/>
                <w:color w:val="FFFFFF"/>
                <w:sz w:val="60"/>
              </w:rPr>
              <w:t>Florida</w:t>
            </w:r>
            <w:r>
              <w:rPr>
                <w:rFonts w:ascii="Calibri"/>
                <w:sz w:val="60"/>
              </w:rPr>
            </w:r>
          </w:p>
        </w:tc>
        <w:tc>
          <w:tcPr>
            <w:tcW w:w="27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00" w:lineRule="atLeast"/>
              <w:ind w:left="5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1122996" cy="844391"/>
                  <wp:effectExtent l="0" t="0" r="0" b="0"/>
                  <wp:docPr id="9" name="image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22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996" cy="8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907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5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PARITY:</w:t>
            </w:r>
            <w:r>
              <w:rPr>
                <w:rFonts w:ascii="Calibri"/>
                <w:sz w:val="33"/>
              </w:rPr>
            </w:r>
          </w:p>
        </w:tc>
        <w:tc>
          <w:tcPr>
            <w:tcW w:w="5429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9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GAPS:</w:t>
            </w:r>
            <w:r>
              <w:rPr>
                <w:rFonts w:ascii="Calibri"/>
                <w:sz w:val="33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86" w:lineRule="exact" w:before="1"/>
              <w:ind w:left="9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Progress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pos="549" w:val="left" w:leader="none"/>
              </w:tabs>
              <w:spacing w:line="292" w:lineRule="exact" w:before="1" w:after="0"/>
              <w:ind w:left="548" w:right="149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Proposed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regulations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expand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coverage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under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position w:val="11"/>
                <w:sz w:val="16"/>
              </w:rPr>
              <w:t>63</w:t>
            </w:r>
            <w:r>
              <w:rPr>
                <w:rFonts w:ascii="Calibri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Private</w:t>
            </w:r>
            <w:r>
              <w:rPr>
                <w:rFonts w:ascii="Calibri"/>
                <w:b/>
                <w:spacing w:val="-9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pos="549" w:val="left" w:leader="none"/>
              </w:tabs>
              <w:spacing w:line="292" w:lineRule="exact" w:before="1" w:after="0"/>
              <w:ind w:left="548" w:right="348" w:hanging="450"/>
              <w:jc w:val="both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Bordered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GA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which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has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law.</w:t>
            </w:r>
            <w:r>
              <w:rPr>
                <w:rFonts w:ascii="Calibri"/>
                <w:spacing w:val="50"/>
                <w:sz w:val="24"/>
              </w:rPr>
              <w:t> </w:t>
            </w:r>
            <w:r>
              <w:rPr>
                <w:rFonts w:ascii="Calibri"/>
                <w:sz w:val="24"/>
              </w:rPr>
              <w:t>No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legislation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introduced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z w:val="24"/>
              </w:rPr>
              <w:t> 2015.</w:t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Medicaid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pos="549" w:val="left" w:leader="none"/>
              </w:tabs>
              <w:spacing w:line="292" w:lineRule="exact" w:before="1" w:after="0"/>
              <w:ind w:left="548" w:right="141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Covers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limited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number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services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provided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physicians,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NPs,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PAs.</w:t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pos="549" w:val="left" w:leader="none"/>
              </w:tabs>
              <w:spacing w:line="292" w:lineRule="exact" w:before="0" w:after="0"/>
              <w:ind w:left="548" w:right="201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Originating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patient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sites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are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limited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hospitals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and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physician’s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office.</w:t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pos="549" w:val="left" w:leader="none"/>
              </w:tabs>
              <w:spacing w:line="292" w:lineRule="exact" w:before="0" w:after="0"/>
              <w:ind w:left="548" w:right="0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interactive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audio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video</w:t>
            </w:r>
            <w:r>
              <w:rPr>
                <w:rFonts w:ascii="Calibri" w:hAnsi="Calibri" w:cs="Calibri" w:eastAsia="Calibri"/>
                <w:spacing w:val="14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only.</w:t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pos="549" w:val="left" w:leader="none"/>
              </w:tabs>
              <w:spacing w:line="292" w:lineRule="exact" w:before="1" w:after="0"/>
              <w:ind w:left="548" w:right="1002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Requires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written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z w:val="24"/>
              </w:rPr>
              <w:t> telepresenter.</w:t>
            </w:r>
          </w:p>
          <w:p>
            <w:pPr>
              <w:pStyle w:val="TableParagraph"/>
              <w:spacing w:line="240" w:lineRule="auto" w:before="6"/>
              <w:ind w:left="548" w:right="619" w:hanging="450"/>
              <w:jc w:val="both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FL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has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transitioned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majority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of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their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beneficiaries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managed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care.</w:t>
            </w:r>
            <w:r>
              <w:rPr>
                <w:rFonts w:ascii="Calibri" w:hAnsi="Calibri" w:cs="Calibri" w:eastAsia="Calibri"/>
                <w:spacing w:val="4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Therefore,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providers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have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more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flexibility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negotiate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17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17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telehealth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17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services.</w:t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1" w:lineRule="exact"/>
              <w:ind w:left="2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position w:val="11"/>
                <w:sz w:val="16"/>
              </w:rPr>
              <w:t>64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06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auto" w:before="174"/>
              <w:ind w:left="580" w:right="252" w:hanging="32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MEDICAID</w:t>
            </w:r>
            <w:r>
              <w:rPr>
                <w:rFonts w:ascii="Calibri"/>
                <w:b/>
                <w:spacing w:val="-13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COVERAGE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&amp;</w:t>
            </w:r>
            <w:r>
              <w:rPr>
                <w:rFonts w:ascii="Calibri"/>
                <w:b/>
                <w:spacing w:val="27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CONDITIONS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OF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2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Setting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2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Technologies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108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Distance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Geography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7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Mental/behavioral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Rehabilitation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Telepresenter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42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54"/>
              <w:ind w:left="539" w:right="530" w:firstLine="69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INNOVATIVE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OR</w:t>
            </w:r>
            <w:r>
              <w:rPr>
                <w:rFonts w:ascii="Calibri"/>
                <w:b/>
                <w:spacing w:val="25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DELIVERY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MODELS: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5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90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Dual</w:t>
            </w:r>
            <w:r>
              <w:rPr>
                <w:rFonts w:ascii="Calibri" w:hAnsi="Calibri" w:cs="Calibri" w:eastAsia="Calibri"/>
                <w:spacing w:val="3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Eligibles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HCBS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Waiver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Corrections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760" w:footer="834" w:top="1240" w:bottom="1020" w:left="1140" w:right="106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3.079987pt;margin-top:195.240005pt;width:269.3pt;height:487pt;mso-position-horizontal-relative:page;mso-position-vertical-relative:page;z-index:-415168" coordorigin="5662,3905" coordsize="5386,9740">
            <v:group style="position:absolute;left:5662;top:3905;width:5386;height:9740" coordorigin="5662,3905" coordsize="5386,9740">
              <v:shape style="position:absolute;left:5662;top:3905;width:5386;height:9740" coordorigin="5662,3905" coordsize="5386,9740" path="m5662,3905l11047,3905,11047,13644,5662,13644,5662,3905xe" filled="true" fillcolor="#ffffff" stroked="false">
                <v:path arrowok="t"/>
                <v:fill type="solid"/>
              </v:shape>
            </v:group>
            <v:group style="position:absolute;left:5753;top:3905;width:5213;height:298" coordorigin="5753,3905" coordsize="5213,298">
              <v:shape style="position:absolute;left:5753;top:3905;width:5213;height:298" coordorigin="5753,3905" coordsize="5213,298" path="m5753,3905l10966,3905,10966,4202,5753,4202,5753,3905xe" filled="true" fillcolor="#ffffff" stroked="false">
                <v:path arrowok="t"/>
                <v:fill type="solid"/>
              </v:shape>
            </v:group>
            <v:group style="position:absolute;left:5753;top:4198;width:5213;height:298" coordorigin="5753,4198" coordsize="5213,298">
              <v:shape style="position:absolute;left:5753;top:4198;width:5213;height:298" coordorigin="5753,4198" coordsize="5213,298" path="m5753,4198l10966,4198,10966,4495,5753,4495,5753,4198xe" filled="true" fillcolor="#ffffff" stroked="false">
                <v:path arrowok="t"/>
                <v:fill type="solid"/>
              </v:shape>
            </v:group>
            <v:group style="position:absolute;left:5753;top:4490;width:5213;height:298" coordorigin="5753,4490" coordsize="5213,298">
              <v:shape style="position:absolute;left:5753;top:4490;width:5213;height:298" coordorigin="5753,4490" coordsize="5213,298" path="m5753,4490l10966,4490,10966,4788,5753,4788,5753,4490xe" filled="true" fillcolor="#ffffff" stroked="false">
                <v:path arrowok="t"/>
                <v:fill type="solid"/>
              </v:shape>
            </v:group>
            <v:group style="position:absolute;left:5753;top:4783;width:5213;height:298" coordorigin="5753,4783" coordsize="5213,298">
              <v:shape style="position:absolute;left:5753;top:4783;width:5213;height:298" coordorigin="5753,4783" coordsize="5213,298" path="m5753,4783l10966,4783,10966,5081,5753,5081,5753,4783xe" filled="true" fillcolor="#ffffff" stroked="false">
                <v:path arrowok="t"/>
                <v:fill type="solid"/>
              </v:shape>
            </v:group>
            <v:group style="position:absolute;left:5753;top:5076;width:5213;height:298" coordorigin="5753,5076" coordsize="5213,298">
              <v:shape style="position:absolute;left:5753;top:5076;width:5213;height:298" coordorigin="5753,5076" coordsize="5213,298" path="m5753,5076l10966,5076,10966,5374,5753,5374,5753,5076xe" filled="true" fillcolor="#ffffff" stroked="false">
                <v:path arrowok="t"/>
                <v:fill type="solid"/>
              </v:shape>
            </v:group>
            <v:group style="position:absolute;left:5753;top:5369;width:5213;height:298" coordorigin="5753,5369" coordsize="5213,298">
              <v:shape style="position:absolute;left:5753;top:5369;width:5213;height:298" coordorigin="5753,5369" coordsize="5213,298" path="m5753,5369l10966,5369,10966,5666,5753,5666,5753,5369xe" filled="true" fillcolor="#ffffff" stroked="false">
                <v:path arrowok="t"/>
                <v:fill type="solid"/>
              </v:shape>
            </v:group>
            <v:group style="position:absolute;left:5753;top:5662;width:5213;height:298" coordorigin="5753,5662" coordsize="5213,298">
              <v:shape style="position:absolute;left:5753;top:5662;width:5213;height:298" coordorigin="5753,5662" coordsize="5213,298" path="m5753,5662l10966,5662,10966,5959,5753,5959,5753,5662xe" filled="true" fillcolor="#ffffff" stroked="false">
                <v:path arrowok="t"/>
                <v:fill type="solid"/>
              </v:shape>
            </v:group>
            <v:group style="position:absolute;left:5753;top:5954;width:5213;height:298" coordorigin="5753,5954" coordsize="5213,298">
              <v:shape style="position:absolute;left:5753;top:5954;width:5213;height:298" coordorigin="5753,5954" coordsize="5213,298" path="m5753,5954l10966,5954,10966,6252,5753,6252,5753,5954xe" filled="true" fillcolor="#ffffff" stroked="false">
                <v:path arrowok="t"/>
                <v:fill type="solid"/>
              </v:shape>
            </v:group>
            <v:group style="position:absolute;left:5753;top:6247;width:5213;height:298" coordorigin="5753,6247" coordsize="5213,298">
              <v:shape style="position:absolute;left:5753;top:6247;width:5213;height:298" coordorigin="5753,6247" coordsize="5213,298" path="m5753,6247l10966,6247,10966,6545,5753,6545,5753,6247xe" filled="true" fillcolor="#ffffff" stroked="false">
                <v:path arrowok="t"/>
                <v:fill type="solid"/>
              </v:shape>
            </v:group>
            <v:group style="position:absolute;left:5753;top:6540;width:5213;height:298" coordorigin="5753,6540" coordsize="5213,298">
              <v:shape style="position:absolute;left:5753;top:6540;width:5213;height:298" coordorigin="5753,6540" coordsize="5213,298" path="m5753,6540l10966,6540,10966,6838,5753,6838,5753,6540xe" filled="true" fillcolor="#ffffff" stroked="false">
                <v:path arrowok="t"/>
                <v:fill type="solid"/>
              </v:shape>
            </v:group>
            <v:group style="position:absolute;left:5753;top:6833;width:5213;height:298" coordorigin="5753,6833" coordsize="5213,298">
              <v:shape style="position:absolute;left:5753;top:6833;width:5213;height:298" coordorigin="5753,6833" coordsize="5213,298" path="m5753,6833l10966,6833,10966,7130,5753,7130,5753,6833xe" filled="true" fillcolor="#ffffff" stroked="false">
                <v:path arrowok="t"/>
                <v:fill type="solid"/>
              </v:shape>
            </v:group>
            <v:group style="position:absolute;left:5753;top:7126;width:5213;height:298" coordorigin="5753,7126" coordsize="5213,298">
              <v:shape style="position:absolute;left:5753;top:7126;width:5213;height:298" coordorigin="5753,7126" coordsize="5213,298" path="m5753,7126l10966,7126,10966,7423,5753,7423,5753,7126xe" filled="true" fillcolor="#ffffff" stroked="false">
                <v:path arrowok="t"/>
                <v:fill type="solid"/>
              </v:shape>
            </v:group>
            <v:group style="position:absolute;left:5753;top:7418;width:5213;height:298" coordorigin="5753,7418" coordsize="5213,298">
              <v:shape style="position:absolute;left:5753;top:7418;width:5213;height:298" coordorigin="5753,7418" coordsize="5213,298" path="m5753,7418l10966,7418,10966,7716,5753,7716,5753,7418xe" filled="true" fillcolor="#ffffff" stroked="false">
                <v:path arrowok="t"/>
                <v:fill type="solid"/>
              </v:shape>
            </v:group>
            <v:group style="position:absolute;left:5753;top:7711;width:5213;height:298" coordorigin="5753,7711" coordsize="5213,298">
              <v:shape style="position:absolute;left:5753;top:7711;width:5213;height:298" coordorigin="5753,7711" coordsize="5213,298" path="m5753,7711l10966,7711,10966,8009,5753,8009,5753,7711xe" filled="true" fillcolor="#ffffff" stroked="false">
                <v:path arrowok="t"/>
                <v:fill type="solid"/>
              </v:shape>
            </v:group>
            <v:group style="position:absolute;left:5753;top:8004;width:5213;height:298" coordorigin="5753,8004" coordsize="5213,298">
              <v:shape style="position:absolute;left:5753;top:8004;width:5213;height:298" coordorigin="5753,8004" coordsize="5213,298" path="m5753,8004l10966,8004,10966,8302,5753,8302,5753,8004xe" filled="true" fillcolor="#ffffff" stroked="false">
                <v:path arrowok="t"/>
                <v:fill type="solid"/>
              </v:shape>
            </v:group>
            <v:group style="position:absolute;left:5753;top:8297;width:5213;height:298" coordorigin="5753,8297" coordsize="5213,298">
              <v:shape style="position:absolute;left:5753;top:8297;width:5213;height:298" coordorigin="5753,8297" coordsize="5213,298" path="m5753,8297l10966,8297,10966,8594,5753,8594,5753,8297xe" filled="true" fillcolor="#ffffff" stroked="false">
                <v:path arrowok="t"/>
                <v:fill type="solid"/>
              </v:shape>
            </v:group>
            <v:group style="position:absolute;left:5753;top:8590;width:5213;height:298" coordorigin="5753,8590" coordsize="5213,298">
              <v:shape style="position:absolute;left:5753;top:8590;width:5213;height:298" coordorigin="5753,8590" coordsize="5213,298" path="m5753,8590l10966,8590,10966,8887,5753,8887,5753,8590xe" filled="true" fillcolor="#ffffff" stroked="false">
                <v:path arrowok="t"/>
                <v:fill type="solid"/>
              </v:shape>
            </v:group>
            <v:group style="position:absolute;left:5753;top:8882;width:5213;height:298" coordorigin="5753,8882" coordsize="5213,298">
              <v:shape style="position:absolute;left:5753;top:8882;width:5213;height:298" coordorigin="5753,8882" coordsize="5213,298" path="m5753,8882l10966,8882,10966,9180,5753,9180,5753,8882xe" filled="true" fillcolor="#ffffff" stroked="false">
                <v:path arrowok="t"/>
                <v:fill type="solid"/>
              </v:shape>
            </v:group>
            <v:group style="position:absolute;left:5753;top:9175;width:5213;height:298" coordorigin="5753,9175" coordsize="5213,298">
              <v:shape style="position:absolute;left:5753;top:9175;width:5213;height:298" coordorigin="5753,9175" coordsize="5213,298" path="m5753,9175l10966,9175,10966,9473,5753,9473,5753,9175xe" filled="true" fillcolor="#ffffff" stroked="false">
                <v:path arrowok="t"/>
                <v:fill type="solid"/>
              </v:shape>
            </v:group>
            <v:group style="position:absolute;left:5753;top:9468;width:5213;height:298" coordorigin="5753,9468" coordsize="5213,298">
              <v:shape style="position:absolute;left:5753;top:9468;width:5213;height:298" coordorigin="5753,9468" coordsize="5213,298" path="m5753,9468l10966,9468,10966,9766,5753,9766,5753,9468xe" filled="true" fillcolor="#ffffff" stroked="false">
                <v:path arrowok="t"/>
                <v:fill type="solid"/>
              </v:shape>
            </v:group>
            <v:group style="position:absolute;left:5753;top:9761;width:5213;height:298" coordorigin="5753,9761" coordsize="5213,298">
              <v:shape style="position:absolute;left:5753;top:9761;width:5213;height:298" coordorigin="5753,9761" coordsize="5213,298" path="m5753,9761l10966,9761,10966,10058,5753,10058,5753,9761xe" filled="true" fillcolor="#ffffff" stroked="false">
                <v:path arrowok="t"/>
                <v:fill type="solid"/>
              </v:shape>
            </v:group>
            <v:group style="position:absolute;left:5753;top:10054;width:5213;height:298" coordorigin="5753,10054" coordsize="5213,298">
              <v:shape style="position:absolute;left:5753;top:10054;width:5213;height:298" coordorigin="5753,10054" coordsize="5213,298" path="m5753,10054l10966,10054,10966,10351,5753,10351,5753,10054xe" filled="true" fillcolor="#ffffff" stroked="false">
                <v:path arrowok="t"/>
                <v:fill type="solid"/>
              </v:shape>
            </v:group>
            <v:group style="position:absolute;left:5753;top:10346;width:5213;height:298" coordorigin="5753,10346" coordsize="5213,298">
              <v:shape style="position:absolute;left:5753;top:10346;width:5213;height:298" coordorigin="5753,10346" coordsize="5213,298" path="m5753,10346l10966,10346,10966,10644,5753,10644,5753,10346xe" filled="true" fillcolor="#ffffff" stroked="false">
                <v:path arrowok="t"/>
                <v:fill type="solid"/>
              </v:shape>
            </v:group>
            <v:group style="position:absolute;left:5753;top:10639;width:5213;height:327" coordorigin="5753,10639" coordsize="5213,327">
              <v:shape style="position:absolute;left:5753;top:10639;width:5213;height:327" coordorigin="5753,10639" coordsize="5213,327" path="m5753,10639l10966,10639,10966,10966,5753,10966,5753,10639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60.042206pt;margin-top:76.668182pt;width:50.75pt;height:69.1pt;mso-position-horizontal-relative:page;mso-position-vertical-relative:page;z-index:-415144" coordorigin="9201,1533" coordsize="1015,1382">
            <v:group style="position:absolute;left:9700;top:1559;width:37;height:206" coordorigin="9700,1559" coordsize="37,206">
              <v:shape style="position:absolute;left:9700;top:1559;width:37;height:206" coordorigin="9700,1559" coordsize="37,206" path="m9737,1559l9700,1567,9700,1765,9737,1758,9737,1559xe" filled="true" fillcolor="#1e0000" stroked="false">
                <v:path arrowok="t"/>
                <v:fill type="solid"/>
              </v:shape>
            </v:group>
            <v:group style="position:absolute;left:9700;top:1559;width:37;height:206" coordorigin="9700,1559" coordsize="37,206">
              <v:shape style="position:absolute;left:9700;top:1559;width:37;height:206" coordorigin="9700,1559" coordsize="37,206" path="m9737,1559l9737,1758,9700,1765,9700,1567,9737,1559xe" filled="false" stroked="true" strokeweight=".035414pt" strokecolor="#000000">
                <v:path arrowok="t"/>
              </v:shape>
            </v:group>
            <v:group style="position:absolute;left:9675;top:1567;width:26;height:238" coordorigin="9675,1567" coordsize="26,238">
              <v:shape style="position:absolute;left:9675;top:1567;width:26;height:238" coordorigin="9675,1567" coordsize="26,238" path="m9700,1567l9675,1606,9675,1804,9700,1765,9700,1567xe" filled="true" fillcolor="#7a0000" stroked="false">
                <v:path arrowok="t"/>
                <v:fill type="solid"/>
              </v:shape>
            </v:group>
            <v:group style="position:absolute;left:9675;top:1567;width:26;height:238" coordorigin="9675,1567" coordsize="26,238">
              <v:shape style="position:absolute;left:9675;top:1567;width:26;height:238" coordorigin="9675,1567" coordsize="26,238" path="m9700,1567l9700,1765,9675,1804,9675,1606,9700,1567xe" filled="false" stroked="true" strokeweight=".035409pt" strokecolor="#000000">
                <v:path arrowok="t"/>
              </v:shape>
            </v:group>
            <v:group style="position:absolute;left:9201;top:1538;width:67;height:748" coordorigin="9201,1538" coordsize="67,748">
              <v:shape style="position:absolute;left:9201;top:1538;width:67;height:748" coordorigin="9201,1538" coordsize="67,748" path="m9201,1538l9201,1736,9268,2286,9268,2088,9201,1538xe" filled="true" fillcolor="#3a0000" stroked="false">
                <v:path arrowok="t"/>
                <v:fill type="solid"/>
              </v:shape>
            </v:group>
            <v:group style="position:absolute;left:9201;top:1538;width:67;height:748" coordorigin="9201,1538" coordsize="67,748">
              <v:shape style="position:absolute;left:9201;top:1538;width:67;height:748" coordorigin="9201,1538" coordsize="67,748" path="m9268,2088l9268,2286,9201,1736,9201,1538,9268,2088xe" filled="false" stroked="true" strokeweight=".035408pt" strokecolor="#000000">
                <v:path arrowok="t"/>
              </v:shape>
            </v:group>
            <v:group style="position:absolute;left:9274;top:2088;width:2;height:213" coordorigin="9274,2088" coordsize="2,213">
              <v:shape style="position:absolute;left:9274;top:2088;width:2;height:213" coordorigin="9274,2088" coordsize="0,213" path="m9274,2088l9274,2300e" filled="false" stroked="true" strokeweight=".701898pt" strokecolor="#3a0000">
                <v:path arrowok="t"/>
              </v:shape>
            </v:group>
            <v:group style="position:absolute;left:9268;top:2088;width:13;height:213" coordorigin="9268,2088" coordsize="13,213">
              <v:shape style="position:absolute;left:9268;top:2088;width:13;height:213" coordorigin="9268,2088" coordsize="13,213" path="m9280,2102l9280,2300,9268,2286,9268,2088,9280,2102xe" filled="false" stroked="true" strokeweight=".035407pt" strokecolor="#000000">
                <v:path arrowok="t"/>
              </v:shape>
            </v:group>
            <v:group style="position:absolute;left:9283;top:2102;width:2;height:239" coordorigin="9283,2102" coordsize="2,239">
              <v:shape style="position:absolute;left:9283;top:2102;width:2;height:239" coordorigin="9283,2102" coordsize="0,239" path="m9283,2102l9283,2340e" filled="false" stroked="true" strokeweight=".383265pt" strokecolor="#3a0000">
                <v:path arrowok="t"/>
              </v:shape>
            </v:group>
            <v:group style="position:absolute;left:9280;top:2102;width:6;height:239" coordorigin="9280,2102" coordsize="6,239">
              <v:shape style="position:absolute;left:9280;top:2102;width:6;height:239" coordorigin="9280,2102" coordsize="6,239" path="m9285,2142l9285,2340,9280,2300,9280,2102,9285,2142xe" filled="false" stroked="true" strokeweight=".035407pt" strokecolor="#000000">
                <v:path arrowok="t"/>
              </v:shape>
            </v:group>
            <v:group style="position:absolute;left:9285;top:2142;width:34;height:246" coordorigin="9285,2142" coordsize="34,246">
              <v:shape style="position:absolute;left:9285;top:2142;width:34;height:246" coordorigin="9285,2142" coordsize="34,246" path="m9285,2142l9285,2340,9319,2388,9319,2190,9285,2142xe" filled="true" fillcolor="#3a0000" stroked="false">
                <v:path arrowok="t"/>
                <v:fill type="solid"/>
              </v:shape>
            </v:group>
            <v:group style="position:absolute;left:9285;top:2142;width:34;height:246" coordorigin="9285,2142" coordsize="34,246">
              <v:shape style="position:absolute;left:9285;top:2142;width:34;height:246" coordorigin="9285,2142" coordsize="34,246" path="m9319,2190l9319,2388,9285,2340,9285,2142,9319,2190xe" filled="false" stroked="true" strokeweight=".035411pt" strokecolor="#000000">
                <v:path arrowok="t"/>
              </v:shape>
            </v:group>
            <v:group style="position:absolute;left:9314;top:2212;width:2;height:229" coordorigin="9314,2212" coordsize="2,229">
              <v:shape style="position:absolute;left:9314;top:2212;width:2;height:229" coordorigin="9314,2212" coordsize="0,229" path="m9314,2212l9314,2440e" filled="false" stroked="true" strokeweight=".666495pt" strokecolor="#3a0000">
                <v:path arrowok="t"/>
              </v:shape>
            </v:group>
            <v:group style="position:absolute;left:9309;top:2212;width:12;height:229" coordorigin="9309,2212" coordsize="12,229">
              <v:shape style="position:absolute;left:9309;top:2212;width:12;height:229" coordorigin="9309,2212" coordsize="12,229" path="m9320,2242l9320,2440,9309,2410,9309,2212,9320,2242xe" filled="false" stroked="true" strokeweight=".035407pt" strokecolor="#000000">
                <v:path arrowok="t"/>
              </v:shape>
            </v:group>
            <v:group style="position:absolute;left:9275;top:2359;width:2;height:273" coordorigin="9275,2359" coordsize="2,273">
              <v:shape style="position:absolute;left:9275;top:2359;width:2;height:273" coordorigin="9275,2359" coordsize="0,273" path="m9275,2359l9275,2631e" filled="false" stroked="true" strokeweight="1.162196pt" strokecolor="#3a0000">
                <v:path arrowok="t"/>
              </v:shape>
            </v:group>
            <v:group style="position:absolute;left:9264;top:2359;width:22;height:273" coordorigin="9264,2359" coordsize="22,273">
              <v:shape style="position:absolute;left:9264;top:2359;width:22;height:273" coordorigin="9264,2359" coordsize="22,273" path="m9285,2433l9285,2631,9264,2556,9264,2359,9285,2433xe" filled="false" stroked="true" strokeweight=".035408pt" strokecolor="#000000">
                <v:path arrowok="t"/>
              </v:shape>
            </v:group>
            <v:group style="position:absolute;left:9282;top:2498;width:2;height:285" coordorigin="9282,2498" coordsize="2,285">
              <v:shape style="position:absolute;left:9282;top:2498;width:2;height:285" coordorigin="9282,2498" coordsize="0,285" path="m9282,2498l9282,2783e" filled="false" stroked="true" strokeweight=".98516pt" strokecolor="#3a0000">
                <v:path arrowok="t"/>
              </v:shape>
            </v:group>
            <v:group style="position:absolute;left:9273;top:2498;width:18;height:285" coordorigin="9273,2498" coordsize="18,285">
              <v:shape style="position:absolute;left:9273;top:2498;width:18;height:285" coordorigin="9273,2498" coordsize="18,285" path="m9290,2585l9290,2783,9273,2696,9273,2498,9290,2585xe" filled="false" stroked="true" strokeweight=".035407pt" strokecolor="#000000">
                <v:path arrowok="t"/>
              </v:shape>
            </v:group>
            <v:group style="position:absolute;left:9300;top:2585;width:2;height:207" coordorigin="9300,2585" coordsize="2,207">
              <v:shape style="position:absolute;left:9300;top:2585;width:2;height:207" coordorigin="9300,2585" coordsize="0,207" path="m9300,2585l9300,2791e" filled="false" stroked="true" strokeweight="1.020566pt" strokecolor="#3a0000">
                <v:path arrowok="t"/>
              </v:shape>
            </v:group>
            <v:group style="position:absolute;left:9290;top:2585;width:19;height:207" coordorigin="9290,2585" coordsize="19,207">
              <v:shape style="position:absolute;left:9290;top:2585;width:19;height:207" coordorigin="9290,2585" coordsize="19,207" path="m9309,2593l9309,2791,9290,2783,9290,2585,9309,2593xe" filled="false" stroked="true" strokeweight=".035408pt" strokecolor="#000000">
                <v:path arrowok="t"/>
              </v:shape>
            </v:group>
            <v:group style="position:absolute;left:9313;top:2593;width:2;height:236" coordorigin="9313,2593" coordsize="2,236">
              <v:shape style="position:absolute;left:9313;top:2593;width:2;height:236" coordorigin="9313,2593" coordsize="0,236" path="m9313,2593l9313,2828e" filled="false" stroked="true" strokeweight=".489463pt" strokecolor="#3a0000">
                <v:path arrowok="t"/>
              </v:shape>
            </v:group>
            <v:group style="position:absolute;left:9309;top:2593;width:8;height:236" coordorigin="9309,2593" coordsize="8,236">
              <v:shape style="position:absolute;left:9309;top:2593;width:8;height:236" coordorigin="9309,2593" coordsize="8,236" path="m9317,2630l9317,2828,9309,2791,9309,2593,9317,2630xe" filled="false" stroked="true" strokeweight=".035407pt" strokecolor="#000000">
                <v:path arrowok="t"/>
              </v:shape>
            </v:group>
            <v:group style="position:absolute;left:10154;top:2290;width:62;height:238" coordorigin="10154,2290" coordsize="62,238">
              <v:shape style="position:absolute;left:10154;top:2290;width:62;height:238" coordorigin="10154,2290" coordsize="62,238" path="m10215,2290l10154,2329,10154,2527,10215,2488,10215,2290xe" filled="true" fillcolor="#590000" stroked="false">
                <v:path arrowok="t"/>
                <v:fill type="solid"/>
              </v:shape>
            </v:group>
            <v:group style="position:absolute;left:10154;top:2290;width:62;height:238" coordorigin="10154,2290" coordsize="62,238">
              <v:shape style="position:absolute;left:10154;top:2290;width:62;height:238" coordorigin="10154,2290" coordsize="62,238" path="m10215,2488l10154,2527,10154,2329,10215,2290e" filled="false" stroked="true" strokeweight=".035421pt" strokecolor="#000000">
                <v:path arrowok="t"/>
              </v:shape>
            </v:group>
            <v:group style="position:absolute;left:10147;top:2329;width:2;height:248" coordorigin="10147,2329" coordsize="2,248">
              <v:shape style="position:absolute;left:10147;top:2329;width:2;height:248" coordorigin="10147,2329" coordsize="0,248" path="m10147,2329l10147,2577e" filled="false" stroked="true" strokeweight=".737297pt" strokecolor="#700000">
                <v:path arrowok="t"/>
              </v:shape>
            </v:group>
            <v:group style="position:absolute;left:10141;top:2329;width:13;height:248" coordorigin="10141,2329" coordsize="13,248">
              <v:shape style="position:absolute;left:10141;top:2329;width:13;height:248" coordorigin="10141,2329" coordsize="13,248" path="m10154,2329l10154,2527,10141,2577,10141,2379,10154,2329xe" filled="false" stroked="true" strokeweight=".035407pt" strokecolor="#000000">
                <v:path arrowok="t"/>
              </v:shape>
            </v:group>
            <v:group style="position:absolute;left:10135;top:2379;width:2;height:234" coordorigin="10135,2379" coordsize="2,234">
              <v:shape style="position:absolute;left:10135;top:2379;width:2;height:234" coordorigin="10135,2379" coordsize="0,234" path="m10135,2379l10135,2612e" filled="false" stroked="true" strokeweight=".666499pt" strokecolor="#750500">
                <v:path arrowok="t"/>
              </v:shape>
            </v:group>
            <v:group style="position:absolute;left:10130;top:2379;width:12;height:234" coordorigin="10130,2379" coordsize="12,234">
              <v:shape style="position:absolute;left:10130;top:2379;width:12;height:234" coordorigin="10130,2379" coordsize="12,234" path="m10141,2379l10141,2577,10130,2612,10130,2414,10141,2379xe" filled="false" stroked="true" strokeweight=".035407pt" strokecolor="#000000">
                <v:path arrowok="t"/>
              </v:shape>
            </v:group>
            <v:group style="position:absolute;left:10101;top:2414;width:29;height:224" coordorigin="10101,2414" coordsize="29,224">
              <v:shape style="position:absolute;left:10101;top:2414;width:29;height:224" coordorigin="10101,2414" coordsize="29,224" path="m10130,2414l10101,2440,10101,2638,10130,2612,10130,2414xe" filled="true" fillcolor="#6b0000" stroked="false">
                <v:path arrowok="t"/>
                <v:fill type="solid"/>
              </v:shape>
            </v:group>
            <v:group style="position:absolute;left:10101;top:2414;width:29;height:224" coordorigin="10101,2414" coordsize="29,224">
              <v:shape style="position:absolute;left:10101;top:2414;width:29;height:224" coordorigin="10101,2414" coordsize="29,224" path="m10130,2414l10130,2612,10101,2638,10101,2440,10130,2414xe" filled="false" stroked="true" strokeweight=".035410pt" strokecolor="#000000">
                <v:path arrowok="t"/>
              </v:shape>
            </v:group>
            <v:group style="position:absolute;left:10074;top:2477;width:32;height:269" coordorigin="10074,2477" coordsize="32,269">
              <v:shape style="position:absolute;left:10074;top:2477;width:32;height:269" coordorigin="10074,2477" coordsize="32,269" path="m10105,2477l10074,2547,10074,2745,10105,2674,10105,2477xe" filled="true" fillcolor="#820000" stroked="false">
                <v:path arrowok="t"/>
                <v:fill type="solid"/>
              </v:shape>
            </v:group>
            <v:group style="position:absolute;left:10074;top:2477;width:32;height:269" coordorigin="10074,2477" coordsize="32,269">
              <v:shape style="position:absolute;left:10074;top:2477;width:32;height:269" coordorigin="10074,2477" coordsize="32,269" path="m10105,2477l10105,2674,10074,2745,10074,2547,10105,2477xe" filled="false" stroked="true" strokeweight=".035410pt" strokecolor="#000000">
                <v:path arrowok="t"/>
              </v:shape>
            </v:group>
            <v:group style="position:absolute;left:10067;top:2613;width:2;height:201" coordorigin="10067,2613" coordsize="2,201">
              <v:shape style="position:absolute;left:10067;top:2613;width:2;height:201" coordorigin="10067,2613" coordsize="0,201" path="m10067,2613l10067,2813e" filled="false" stroked="true" strokeweight="1.091393pt" strokecolor="#110000">
                <v:path arrowok="t"/>
              </v:shape>
            </v:group>
            <v:group style="position:absolute;left:10057;top:2613;width:20;height:201" coordorigin="10057,2613" coordsize="20,201">
              <v:shape style="position:absolute;left:10057;top:2613;width:20;height:201" coordorigin="10057,2613" coordsize="20,201" path="m10076,2613l10076,2811,10057,2813,10057,2615,10076,2613xe" filled="false" stroked="true" strokeweight=".035409pt" strokecolor="#000000">
                <v:path arrowok="t"/>
              </v:shape>
            </v:group>
            <v:group style="position:absolute;left:9962;top:2595;width:95;height:219" coordorigin="9962,2595" coordsize="95,219">
              <v:shape style="position:absolute;left:9962;top:2595;width:95;height:219" coordorigin="9962,2595" coordsize="95,219" path="m9962,2595l9962,2793,10057,2813,10057,2615,9962,2595xe" filled="true" fillcolor="#000000" stroked="false">
                <v:path arrowok="t"/>
                <v:fill type="solid"/>
              </v:shape>
            </v:group>
            <v:group style="position:absolute;left:9962;top:2595;width:95;height:219" coordorigin="9962,2595" coordsize="95,219">
              <v:shape style="position:absolute;left:9962;top:2595;width:95;height:219" coordorigin="9962,2595" coordsize="95,219" path="m10057,2615l10057,2813,9962,2793,9962,2595,10057,2615xe" filled="false" stroked="true" strokeweight=".035444pt" strokecolor="#000000">
                <v:path arrowok="t"/>
              </v:shape>
            </v:group>
            <v:group style="position:absolute;left:9956;top:2595;width:2;height:226" coordorigin="9956,2595" coordsize="2,226">
              <v:shape style="position:absolute;left:9956;top:2595;width:2;height:226" coordorigin="9956,2595" coordsize="0,226" path="m9956,2595l9956,2821e" filled="false" stroked="true" strokeweight=".737298pt" strokecolor="#770000">
                <v:path arrowok="t"/>
              </v:shape>
            </v:group>
            <v:group style="position:absolute;left:9950;top:2595;width:13;height:226" coordorigin="9950,2595" coordsize="13,226">
              <v:shape style="position:absolute;left:9950;top:2595;width:13;height:226" coordorigin="9950,2595" coordsize="13,226" path="m9962,2595l9962,2793,9950,2821,9950,2623,9962,2595xe" filled="false" stroked="true" strokeweight=".035407pt" strokecolor="#000000">
                <v:path arrowok="t"/>
              </v:shape>
            </v:group>
            <v:group style="position:absolute;left:9317;top:2630;width:592;height:229" coordorigin="9317,2630" coordsize="592,229">
              <v:shape style="position:absolute;left:9317;top:2630;width:592;height:229" coordorigin="9317,2630" coordsize="592,229" path="m9317,2630l9317,2828,9909,2858,9909,2661,9317,2630xe" filled="true" fillcolor="#000000" stroked="false">
                <v:path arrowok="t"/>
                <v:fill type="solid"/>
              </v:shape>
            </v:group>
            <v:group style="position:absolute;left:9317;top:2630;width:592;height:229" coordorigin="9317,2630" coordsize="592,229">
              <v:shape style="position:absolute;left:9317;top:2630;width:592;height:229" coordorigin="9317,2630" coordsize="592,229" path="m9909,2661l9909,2858,9317,2828,9317,2630,9909,2661xe" filled="false" stroked="true" strokeweight=".035613pt" strokecolor="#000000">
                <v:path arrowok="t"/>
              </v:shape>
            </v:group>
            <v:group style="position:absolute;left:9914;top:2661;width:2;height:241" coordorigin="9914,2661" coordsize="2,241">
              <v:shape style="position:absolute;left:9914;top:2661;width:2;height:241" coordorigin="9914,2661" coordsize="0,241" path="m9914,2661l9914,2902e" filled="false" stroked="true" strokeweight=".666498pt" strokecolor="#000000">
                <v:path arrowok="t"/>
              </v:shape>
            </v:group>
            <v:group style="position:absolute;left:9909;top:2661;width:12;height:241" coordorigin="9909,2661" coordsize="12,241">
              <v:shape style="position:absolute;left:9909;top:2661;width:12;height:241" coordorigin="9909,2661" coordsize="12,241" path="m9920,2704l9920,2902,9909,2858,9909,2661,9920,2704xe" filled="false" stroked="true" strokeweight=".035407pt" strokecolor="#000000">
                <v:path arrowok="t"/>
              </v:shape>
            </v:group>
            <v:group style="position:absolute;left:9920;top:2704;width:28;height:204" coordorigin="9920,2704" coordsize="28,204">
              <v:shape style="position:absolute;left:9920;top:2704;width:28;height:204" coordorigin="9920,2704" coordsize="28,204" path="m9920,2704l9920,2902,9948,2908,9948,2710,9920,2704xe" filled="true" fillcolor="#000000" stroked="false">
                <v:path arrowok="t"/>
                <v:fill type="solid"/>
              </v:shape>
            </v:group>
            <v:group style="position:absolute;left:9920;top:2704;width:28;height:204" coordorigin="9920,2704" coordsize="28,204">
              <v:shape style="position:absolute;left:9920;top:2704;width:28;height:204" coordorigin="9920,2704" coordsize="28,204" path="m9948,2710l9948,2908e" filled="false" stroked="true" strokeweight=".035525pt" strokecolor="#000000">
                <v:path arrowok="t"/>
              </v:shape>
              <v:shape style="position:absolute;left:9920;top:2704;width:28;height:204" coordorigin="9920,2704" coordsize="28,204" path="m9948,2908l9920,2902,9920,2704,9948,2710e" filled="false" stroked="true" strokeweight=".035525pt" strokecolor="#000000">
                <v:path arrowok="t"/>
              </v:shape>
            </v:group>
            <v:group style="position:absolute;left:9953;top:2681;width:2;height:228" coordorigin="9953,2681" coordsize="2,228">
              <v:shape style="position:absolute;left:9953;top:2681;width:2;height:228" coordorigin="9953,2681" coordsize="0,228" path="m9953,2681l9953,2908e" filled="false" stroked="true" strokeweight=".631097pt" strokecolor="#750000">
                <v:path arrowok="t"/>
              </v:shape>
            </v:group>
            <v:group style="position:absolute;left:9948;top:2681;width:11;height:228" coordorigin="9948,2681" coordsize="11,228">
              <v:shape style="position:absolute;left:9948;top:2681;width:11;height:228" coordorigin="9948,2681" coordsize="11,228" path="m9958,2681l9958,2879,9948,2908e" filled="false" stroked="true" strokeweight=".035525pt" strokecolor="#000000">
                <v:path arrowok="t"/>
              </v:shape>
              <v:shape style="position:absolute;left:9948;top:2681;width:11;height:228" coordorigin="9948,2681" coordsize="11,228" path="m9948,2908l9948,2710,9958,2681e" filled="false" stroked="true" strokeweight=".035525pt" strokecolor="#000000">
                <v:path arrowok="t"/>
              </v:shape>
            </v:group>
            <v:group style="position:absolute;left:9201;top:1534;width:1015;height:1177" coordorigin="9201,1534" coordsize="1015,1177">
              <v:shape style="position:absolute;left:9201;top:1534;width:1015;height:1177" coordorigin="9201,1534" coordsize="1015,1177" path="m9732,1534l9201,1538,9268,2088,9280,2102,9285,2142,9319,2190,9309,2212,9320,2242,9264,2359,9285,2433,9273,2498,9290,2585,9309,2593,9317,2630,9909,2661,9920,2704,9948,2710,9958,2681,9950,2623,9962,2595,10076,2595,10074,2547,10105,2477,10101,2440,10130,2414,10141,2379,10154,2329,10215,2290,10208,2273,10169,2262,10142,2153,10101,2133,10082,2035,10018,1996,9979,1946,9974,1896,9931,1881,9891,1802,9847,1800,9783,1672,9675,1606,9700,1567,9737,1559,9732,1534xe" filled="true" fillcolor="#b51c00" stroked="false">
                <v:path arrowok="t"/>
                <v:fill type="solid"/>
              </v:shape>
              <v:shape style="position:absolute;left:9201;top:1534;width:1015;height:1177" coordorigin="9201,1534" coordsize="1015,1177" path="m10076,2595l9962,2595,10057,2615,10076,2613,10076,2595xe" filled="true" fillcolor="#b51c00" stroked="false">
                <v:path arrowok="t"/>
                <v:fill type="solid"/>
              </v:shape>
            </v:group>
            <v:group style="position:absolute;left:9201;top:1534;width:1015;height:1177" coordorigin="9201,1534" coordsize="1015,1177">
              <v:shape style="position:absolute;left:9201;top:1534;width:1015;height:1177" coordorigin="9201,1534" coordsize="1015,1177" path="m9201,1538l9732,1534,9737,1559,9700,1567,9675,1606,9783,1672,9847,1800,9891,1802,9931,1881,9974,1896,9979,1946,10018,1996,10082,2035,10101,2133,10142,2153,10169,2262,10208,2273,10215,2290e" filled="false" stroked="true" strokeweight=".035525pt" strokecolor="#000000">
                <v:path arrowok="t"/>
              </v:shape>
              <v:shape style="position:absolute;left:9201;top:1534;width:1015;height:1177" coordorigin="9201,1534" coordsize="1015,1177" path="m10215,2290l10154,2329,10141,2379,10130,2414,10101,2440,10105,2477,10074,2547,10076,2613,10057,2615,9962,2595,9950,2623,9958,2681,9948,2710,9920,2704,9909,2661,9317,2630,9309,2593,9290,2585,9273,2498,9285,2433,9264,2359,9320,2242,9309,2212,9319,2190,9285,2142,9280,2102,9268,2088,9201,1538e" filled="false" stroked="true" strokeweight=".035525pt" strokecolor="#00000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667"/>
        <w:gridCol w:w="2659"/>
        <w:gridCol w:w="2770"/>
      </w:tblGrid>
      <w:tr>
        <w:trPr>
          <w:trHeight w:val="1512" w:hRule="exact"/>
        </w:trPr>
        <w:tc>
          <w:tcPr>
            <w:tcW w:w="704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/>
              <w:ind w:left="2528" w:right="1527" w:hanging="994"/>
              <w:jc w:val="left"/>
              <w:rPr>
                <w:rFonts w:ascii="Calibri" w:hAnsi="Calibri" w:cs="Calibri" w:eastAsia="Calibri"/>
                <w:sz w:val="60"/>
                <w:szCs w:val="60"/>
              </w:rPr>
            </w:pPr>
            <w:r>
              <w:rPr>
                <w:rFonts w:ascii="Calibri"/>
                <w:b/>
                <w:color w:val="FFFFFF"/>
                <w:spacing w:val="-1"/>
                <w:sz w:val="60"/>
              </w:rPr>
              <w:t>Telemedicine</w:t>
            </w:r>
            <w:r>
              <w:rPr>
                <w:rFonts w:ascii="Calibri"/>
                <w:b/>
                <w:color w:val="FFFFFF"/>
                <w:spacing w:val="-11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in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Georgia</w:t>
            </w:r>
            <w:r>
              <w:rPr>
                <w:rFonts w:ascii="Calibri"/>
                <w:sz w:val="60"/>
              </w:rPr>
            </w:r>
          </w:p>
        </w:tc>
        <w:tc>
          <w:tcPr>
            <w:tcW w:w="27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907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5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PARITY:</w:t>
            </w:r>
            <w:r>
              <w:rPr>
                <w:rFonts w:ascii="Calibri"/>
                <w:sz w:val="33"/>
              </w:rPr>
            </w:r>
          </w:p>
        </w:tc>
        <w:tc>
          <w:tcPr>
            <w:tcW w:w="5429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9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GAPS:</w:t>
            </w:r>
            <w:r>
              <w:rPr>
                <w:rFonts w:ascii="Calibri"/>
                <w:sz w:val="33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86" w:lineRule="exact" w:before="1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Private</w:t>
            </w:r>
            <w:r>
              <w:rPr>
                <w:rFonts w:ascii="Calibri"/>
                <w:b/>
                <w:spacing w:val="-9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15"/>
              </w:numPr>
              <w:tabs>
                <w:tab w:pos="549" w:val="left" w:leader="none"/>
              </w:tabs>
              <w:spacing w:line="292" w:lineRule="exact" w:before="1" w:after="0"/>
              <w:ind w:left="548" w:right="194" w:hanging="45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Georgia’s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parity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law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was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enacted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2006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which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includes</w:t>
            </w:r>
            <w:r>
              <w:rPr>
                <w:rFonts w:ascii="Calibri" w:hAnsi="Calibri" w:cs="Calibri" w:eastAsia="Calibri"/>
                <w:spacing w:val="-3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-3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under</w:t>
            </w:r>
            <w:r>
              <w:rPr>
                <w:rFonts w:ascii="Calibri" w:hAnsi="Calibri" w:cs="Calibri" w:eastAsia="Calibri"/>
                <w:spacing w:val="-3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employee</w:t>
            </w:r>
            <w:r>
              <w:rPr>
                <w:rFonts w:ascii="Calibri" w:hAnsi="Calibri" w:cs="Calibri" w:eastAsia="Calibri"/>
                <w:spacing w:val="-3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health</w:t>
            </w:r>
            <w:r>
              <w:rPr>
                <w:rFonts w:ascii="Calibri" w:hAnsi="Calibri" w:cs="Calibri" w:eastAsia="Calibri"/>
                <w:spacing w:val="4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plans.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65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Medicaid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15"/>
              </w:numPr>
              <w:tabs>
                <w:tab w:pos="549" w:val="left" w:leader="none"/>
              </w:tabs>
              <w:spacing w:line="292" w:lineRule="exact" w:before="1" w:after="0"/>
              <w:ind w:left="548" w:right="471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imposes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restrictions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22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settings,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covered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services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designates</w:t>
            </w:r>
            <w:r>
              <w:rPr>
                <w:rFonts w:ascii="Calibri"/>
                <w:sz w:val="24"/>
              </w:rPr>
              <w:t> 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distant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site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providers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provider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settings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condition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payment.</w:t>
            </w:r>
          </w:p>
          <w:p>
            <w:pPr>
              <w:pStyle w:val="ListParagraph"/>
              <w:numPr>
                <w:ilvl w:val="0"/>
                <w:numId w:val="15"/>
              </w:numPr>
              <w:tabs>
                <w:tab w:pos="549" w:val="left" w:leader="none"/>
              </w:tabs>
              <w:spacing w:line="292" w:lineRule="exact" w:before="1" w:after="0"/>
              <w:ind w:left="548" w:right="476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Includes</w:t>
            </w:r>
            <w:r>
              <w:rPr>
                <w:rFonts w:ascii="Calibri" w:hAnsi="Calibri" w:cs="Calibri" w:eastAsia="Calibri"/>
                <w:spacing w:val="-3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school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based</w:t>
            </w:r>
            <w:r>
              <w:rPr>
                <w:rFonts w:ascii="Calibri" w:hAnsi="Calibri" w:cs="Calibri" w:eastAsia="Calibri"/>
                <w:spacing w:val="-3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clinic</w:t>
            </w:r>
            <w:r>
              <w:rPr>
                <w:rFonts w:ascii="Calibri" w:hAnsi="Calibri" w:cs="Calibri" w:eastAsia="Calibri"/>
                <w:spacing w:val="-3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as</w:t>
            </w:r>
            <w:r>
              <w:rPr>
                <w:rFonts w:ascii="Calibri" w:hAnsi="Calibri" w:cs="Calibri" w:eastAsia="Calibri"/>
                <w:spacing w:val="-3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</w:t>
            </w:r>
            <w:r>
              <w:rPr>
                <w:rFonts w:ascii="Calibri" w:hAnsi="Calibri" w:cs="Calibri" w:eastAsia="Calibri"/>
                <w:spacing w:val="-3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originating</w:t>
            </w:r>
            <w:r>
              <w:rPr>
                <w:rFonts w:ascii="Calibri" w:hAnsi="Calibri" w:cs="Calibri" w:eastAsia="Calibri"/>
                <w:spacing w:val="26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site.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66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  <w:p>
            <w:pPr>
              <w:pStyle w:val="ListParagraph"/>
              <w:numPr>
                <w:ilvl w:val="0"/>
                <w:numId w:val="15"/>
              </w:numPr>
              <w:tabs>
                <w:tab w:pos="549" w:val="left" w:leader="none"/>
              </w:tabs>
              <w:spacing w:line="292" w:lineRule="exact" w:before="1" w:after="0"/>
              <w:ind w:left="548" w:right="303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also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places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frequency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limits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some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covered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telemedicine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services.</w:t>
            </w:r>
          </w:p>
          <w:p>
            <w:pPr>
              <w:pStyle w:val="ListParagraph"/>
              <w:numPr>
                <w:ilvl w:val="0"/>
                <w:numId w:val="15"/>
              </w:numPr>
              <w:tabs>
                <w:tab w:pos="549" w:val="left" w:leader="none"/>
              </w:tabs>
              <w:spacing w:line="292" w:lineRule="exact" w:before="0" w:after="0"/>
              <w:ind w:left="548" w:right="0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interactive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audio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video</w:t>
            </w:r>
            <w:r>
              <w:rPr>
                <w:rFonts w:ascii="Calibri" w:hAnsi="Calibri" w:cs="Calibri" w:eastAsia="Calibri"/>
                <w:spacing w:val="14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only.</w:t>
            </w:r>
          </w:p>
          <w:p>
            <w:pPr>
              <w:pStyle w:val="ListParagraph"/>
              <w:numPr>
                <w:ilvl w:val="0"/>
                <w:numId w:val="15"/>
              </w:numPr>
              <w:tabs>
                <w:tab w:pos="549" w:val="left" w:leader="none"/>
              </w:tabs>
              <w:spacing w:line="292" w:lineRule="exact" w:before="1" w:after="0"/>
              <w:ind w:left="548" w:right="119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Requires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written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provider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premises.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Innovation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15"/>
              </w:numPr>
              <w:tabs>
                <w:tab w:pos="549" w:val="left" w:leader="none"/>
              </w:tabs>
              <w:spacing w:line="292" w:lineRule="exact" w:before="1" w:after="0"/>
              <w:ind w:left="548" w:right="267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Georgia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Partnership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Telehealth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creates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provides</w:t>
            </w:r>
            <w:r>
              <w:rPr>
                <w:rFonts w:ascii="Calibri" w:hAnsi="Calibri" w:cs="Calibri" w:eastAsia="Calibri"/>
                <w:spacing w:val="-2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multi-­‐point</w:t>
            </w:r>
            <w:r>
              <w:rPr>
                <w:rFonts w:ascii="Calibri" w:hAnsi="Calibri" w:cs="Calibri" w:eastAsia="Calibri"/>
                <w:spacing w:val="-2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web</w:t>
            </w:r>
            <w:r>
              <w:rPr>
                <w:rFonts w:ascii="Calibri" w:hAnsi="Calibri" w:cs="Calibri" w:eastAsia="Calibri"/>
                <w:spacing w:val="-2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access</w:t>
            </w:r>
            <w:r>
              <w:rPr>
                <w:rFonts w:ascii="Calibri" w:hAnsi="Calibri" w:cs="Calibri" w:eastAsia="Calibri"/>
                <w:spacing w:val="-2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pacing w:val="-2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new</w:t>
            </w:r>
            <w:r>
              <w:rPr>
                <w:rFonts w:ascii="Calibri" w:hAnsi="Calibri" w:cs="Calibri" w:eastAsia="Calibri"/>
                <w:spacing w:val="-2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existing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telemedicine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providers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all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over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28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state.</w:t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1" w:lineRule="exact"/>
              <w:ind w:left="2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position w:val="11"/>
                <w:sz w:val="16"/>
              </w:rPr>
              <w:t>67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06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auto" w:before="174"/>
              <w:ind w:left="580" w:right="252" w:hanging="32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MEDICAID</w:t>
            </w:r>
            <w:r>
              <w:rPr>
                <w:rFonts w:ascii="Calibri"/>
                <w:b/>
                <w:spacing w:val="-13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COVERAGE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&amp;</w:t>
            </w:r>
            <w:r>
              <w:rPr>
                <w:rFonts w:ascii="Calibri"/>
                <w:b/>
                <w:spacing w:val="27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CONDITIONS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OF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2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Setting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2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Technologies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108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Distance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Geography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9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7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Mental/behavioral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Rehabilitation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11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N/A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Telepresenter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42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54"/>
              <w:ind w:left="539" w:right="530" w:firstLine="69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INNOVATIVE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OR</w:t>
            </w:r>
            <w:r>
              <w:rPr>
                <w:rFonts w:ascii="Calibri"/>
                <w:b/>
                <w:spacing w:val="25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DELIVERY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MODELS: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4" w:lineRule="exact"/>
              <w:ind w:left="3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18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w w:val="90"/>
                <w:position w:val="11"/>
                <w:sz w:val="16"/>
                <w:szCs w:val="16"/>
              </w:rPr>
              <w:t>68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90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Dual</w:t>
            </w:r>
            <w:r>
              <w:rPr>
                <w:rFonts w:ascii="Calibri" w:hAnsi="Calibri" w:cs="Calibri" w:eastAsia="Calibri"/>
                <w:spacing w:val="3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Eligibles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HCBS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Waiver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Corrections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760" w:footer="834" w:top="1240" w:bottom="1020" w:left="1140" w:right="106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3.079987pt;margin-top:195.240005pt;width:269.3pt;height:484.1pt;mso-position-horizontal-relative:page;mso-position-vertical-relative:page;z-index:-415120" coordorigin="5662,3905" coordsize="5386,9682">
            <v:group style="position:absolute;left:5662;top:3905;width:5386;height:9682" coordorigin="5662,3905" coordsize="5386,9682">
              <v:shape style="position:absolute;left:5662;top:3905;width:5386;height:9682" coordorigin="5662,3905" coordsize="5386,9682" path="m5662,3905l11047,3905,11047,13586,5662,13586,5662,3905xe" filled="true" fillcolor="#ffffff" stroked="false">
                <v:path arrowok="t"/>
                <v:fill type="solid"/>
              </v:shape>
            </v:group>
            <v:group style="position:absolute;left:5753;top:3905;width:5213;height:298" coordorigin="5753,3905" coordsize="5213,298">
              <v:shape style="position:absolute;left:5753;top:3905;width:5213;height:298" coordorigin="5753,3905" coordsize="5213,298" path="m5753,3905l10966,3905,10966,4202,5753,4202,5753,3905xe" filled="true" fillcolor="#ffffff" stroked="false">
                <v:path arrowok="t"/>
                <v:fill type="solid"/>
              </v:shape>
            </v:group>
            <v:group style="position:absolute;left:5753;top:4198;width:5213;height:298" coordorigin="5753,4198" coordsize="5213,298">
              <v:shape style="position:absolute;left:5753;top:4198;width:5213;height:298" coordorigin="5753,4198" coordsize="5213,298" path="m5753,4198l10966,4198,10966,4495,5753,4495,5753,4198xe" filled="true" fillcolor="#ffffff" stroked="false">
                <v:path arrowok="t"/>
                <v:fill type="solid"/>
              </v:shape>
            </v:group>
            <v:group style="position:absolute;left:5753;top:4490;width:5213;height:298" coordorigin="5753,4490" coordsize="5213,298">
              <v:shape style="position:absolute;left:5753;top:4490;width:5213;height:298" coordorigin="5753,4490" coordsize="5213,298" path="m5753,4490l10966,4490,10966,4788,5753,4788,5753,4490xe" filled="true" fillcolor="#ffffff" stroked="false">
                <v:path arrowok="t"/>
                <v:fill type="solid"/>
              </v:shape>
            </v:group>
            <v:group style="position:absolute;left:5753;top:4783;width:5213;height:298" coordorigin="5753,4783" coordsize="5213,298">
              <v:shape style="position:absolute;left:5753;top:4783;width:5213;height:298" coordorigin="5753,4783" coordsize="5213,298" path="m5753,4783l10966,4783,10966,5081,5753,5081,5753,4783xe" filled="true" fillcolor="#ffffff" stroked="false">
                <v:path arrowok="t"/>
                <v:fill type="solid"/>
              </v:shape>
            </v:group>
            <v:group style="position:absolute;left:5753;top:5076;width:5213;height:298" coordorigin="5753,5076" coordsize="5213,298">
              <v:shape style="position:absolute;left:5753;top:5076;width:5213;height:298" coordorigin="5753,5076" coordsize="5213,298" path="m5753,5076l10966,5076,10966,5374,5753,5374,5753,5076xe" filled="true" fillcolor="#ffffff" stroked="false">
                <v:path arrowok="t"/>
                <v:fill type="solid"/>
              </v:shape>
            </v:group>
            <v:group style="position:absolute;left:5753;top:5369;width:5213;height:298" coordorigin="5753,5369" coordsize="5213,298">
              <v:shape style="position:absolute;left:5753;top:5369;width:5213;height:298" coordorigin="5753,5369" coordsize="5213,298" path="m5753,5369l10966,5369,10966,5666,5753,5666,5753,5369xe" filled="true" fillcolor="#ffffff" stroked="false">
                <v:path arrowok="t"/>
                <v:fill type="solid"/>
              </v:shape>
            </v:group>
            <v:group style="position:absolute;left:5753;top:5662;width:5213;height:298" coordorigin="5753,5662" coordsize="5213,298">
              <v:shape style="position:absolute;left:5753;top:5662;width:5213;height:298" coordorigin="5753,5662" coordsize="5213,298" path="m5753,5662l10966,5662,10966,5959,5753,5959,5753,5662xe" filled="true" fillcolor="#ffffff" stroked="false">
                <v:path arrowok="t"/>
                <v:fill type="solid"/>
              </v:shape>
            </v:group>
            <v:group style="position:absolute;left:5753;top:5954;width:5213;height:298" coordorigin="5753,5954" coordsize="5213,298">
              <v:shape style="position:absolute;left:5753;top:5954;width:5213;height:298" coordorigin="5753,5954" coordsize="5213,298" path="m5753,5954l10966,5954,10966,6252,5753,6252,5753,5954xe" filled="true" fillcolor="#ffffff" stroked="false">
                <v:path arrowok="t"/>
                <v:fill type="solid"/>
              </v:shape>
            </v:group>
            <v:group style="position:absolute;left:5753;top:6247;width:5213;height:298" coordorigin="5753,6247" coordsize="5213,298">
              <v:shape style="position:absolute;left:5753;top:6247;width:5213;height:298" coordorigin="5753,6247" coordsize="5213,298" path="m5753,6247l10966,6247,10966,6545,5753,6545,5753,6247xe" filled="true" fillcolor="#ffffff" stroked="false">
                <v:path arrowok="t"/>
                <v:fill type="solid"/>
              </v:shape>
            </v:group>
            <v:group style="position:absolute;left:5753;top:6540;width:5213;height:298" coordorigin="5753,6540" coordsize="5213,298">
              <v:shape style="position:absolute;left:5753;top:6540;width:5213;height:298" coordorigin="5753,6540" coordsize="5213,298" path="m5753,6540l10966,6540,10966,6838,5753,6838,5753,6540xe" filled="true" fillcolor="#ffffff" stroked="false">
                <v:path arrowok="t"/>
                <v:fill type="solid"/>
              </v:shape>
            </v:group>
            <v:group style="position:absolute;left:5753;top:6833;width:5213;height:298" coordorigin="5753,6833" coordsize="5213,298">
              <v:shape style="position:absolute;left:5753;top:6833;width:5213;height:298" coordorigin="5753,6833" coordsize="5213,298" path="m5753,6833l10966,6833,10966,7130,5753,7130,5753,6833xe" filled="true" fillcolor="#ffffff" stroked="false">
                <v:path arrowok="t"/>
                <v:fill type="solid"/>
              </v:shape>
            </v:group>
            <v:group style="position:absolute;left:5753;top:7126;width:5213;height:298" coordorigin="5753,7126" coordsize="5213,298">
              <v:shape style="position:absolute;left:5753;top:7126;width:5213;height:298" coordorigin="5753,7126" coordsize="5213,298" path="m5753,7126l10966,7126,10966,7423,5753,7423,5753,7126xe" filled="true" fillcolor="#ffffff" stroked="false">
                <v:path arrowok="t"/>
                <v:fill type="solid"/>
              </v:shape>
            </v:group>
            <v:group style="position:absolute;left:5753;top:7418;width:5213;height:298" coordorigin="5753,7418" coordsize="5213,298">
              <v:shape style="position:absolute;left:5753;top:7418;width:5213;height:298" coordorigin="5753,7418" coordsize="5213,298" path="m5753,7418l10966,7418,10966,7716,5753,7716,5753,7418xe" filled="true" fillcolor="#ffffff" stroked="false">
                <v:path arrowok="t"/>
                <v:fill type="solid"/>
              </v:shape>
            </v:group>
            <v:group style="position:absolute;left:5753;top:7711;width:5213;height:298" coordorigin="5753,7711" coordsize="5213,298">
              <v:shape style="position:absolute;left:5753;top:7711;width:5213;height:298" coordorigin="5753,7711" coordsize="5213,298" path="m5753,7711l10966,7711,10966,8009,5753,8009,5753,7711xe" filled="true" fillcolor="#ffffff" stroked="false">
                <v:path arrowok="t"/>
                <v:fill type="solid"/>
              </v:shape>
            </v:group>
            <v:group style="position:absolute;left:5753;top:8004;width:5213;height:298" coordorigin="5753,8004" coordsize="5213,298">
              <v:shape style="position:absolute;left:5753;top:8004;width:5213;height:298" coordorigin="5753,8004" coordsize="5213,298" path="m5753,8004l10966,8004,10966,8302,5753,8302,5753,8004xe" filled="true" fillcolor="#ffffff" stroked="false">
                <v:path arrowok="t"/>
                <v:fill type="solid"/>
              </v:shape>
            </v:group>
            <v:group style="position:absolute;left:5753;top:8297;width:5213;height:298" coordorigin="5753,8297" coordsize="5213,298">
              <v:shape style="position:absolute;left:5753;top:8297;width:5213;height:298" coordorigin="5753,8297" coordsize="5213,298" path="m5753,8297l10966,8297,10966,8594,5753,8594,5753,8297xe" filled="true" fillcolor="#ffffff" stroked="false">
                <v:path arrowok="t"/>
                <v:fill type="solid"/>
              </v:shape>
            </v:group>
            <v:group style="position:absolute;left:5753;top:8590;width:5213;height:298" coordorigin="5753,8590" coordsize="5213,298">
              <v:shape style="position:absolute;left:5753;top:8590;width:5213;height:298" coordorigin="5753,8590" coordsize="5213,298" path="m5753,8590l10966,8590,10966,8887,5753,8887,5753,8590xe" filled="true" fillcolor="#ffffff" stroked="false">
                <v:path arrowok="t"/>
                <v:fill type="solid"/>
              </v:shape>
            </v:group>
            <v:group style="position:absolute;left:5753;top:8882;width:5213;height:298" coordorigin="5753,8882" coordsize="5213,298">
              <v:shape style="position:absolute;left:5753;top:8882;width:5213;height:298" coordorigin="5753,8882" coordsize="5213,298" path="m5753,8882l10966,8882,10966,9180,5753,9180,5753,8882xe" filled="true" fillcolor="#ffffff" stroked="false">
                <v:path arrowok="t"/>
                <v:fill type="solid"/>
              </v:shape>
            </v:group>
            <v:group style="position:absolute;left:5753;top:9175;width:5213;height:298" coordorigin="5753,9175" coordsize="5213,298">
              <v:shape style="position:absolute;left:5753;top:9175;width:5213;height:298" coordorigin="5753,9175" coordsize="5213,298" path="m5753,9175l10966,9175,10966,9473,5753,9473,5753,9175xe" filled="true" fillcolor="#ffffff" stroked="false">
                <v:path arrowok="t"/>
                <v:fill type="solid"/>
              </v:shape>
            </v:group>
            <v:group style="position:absolute;left:5753;top:9468;width:5213;height:322" coordorigin="5753,9468" coordsize="5213,322">
              <v:shape style="position:absolute;left:5753;top:9468;width:5213;height:322" coordorigin="5753,9468" coordsize="5213,322" path="m5753,9468l10966,9468,10966,9790,5753,9790,5753,9468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85.635376pt;margin-top:94.334343pt;width:39.450pt;height:49.05pt;mso-position-horizontal-relative:page;mso-position-vertical-relative:page;z-index:-415096" coordorigin="9713,1887" coordsize="789,981">
            <v:group style="position:absolute;left:9882;top:1924;width:47;height:283" coordorigin="9882,1924" coordsize="47,283">
              <v:shape style="position:absolute;left:9882;top:1924;width:47;height:283" coordorigin="9882,1924" coordsize="47,283" path="m9928,1924l9882,1949,9882,2207,9928,2181,9928,1924xe" filled="true" fillcolor="#840000" stroked="false">
                <v:path arrowok="t"/>
                <v:fill type="solid"/>
              </v:shape>
            </v:group>
            <v:group style="position:absolute;left:9882;top:1924;width:47;height:283" coordorigin="9882,1924" coordsize="47,283">
              <v:shape style="position:absolute;left:9882;top:1924;width:47;height:283" coordorigin="9882,1924" coordsize="47,283" path="m9928,1924l9928,2181,9882,2207,9882,1949,9928,1924xe" filled="false" stroked="true" strokeweight=".046287pt" strokecolor="#000000">
                <v:path arrowok="t"/>
              </v:shape>
            </v:group>
            <v:group style="position:absolute;left:9834;top:1949;width:49;height:274" coordorigin="9834,1949" coordsize="49,274">
              <v:shape style="position:absolute;left:9834;top:1949;width:49;height:274" coordorigin="9834,1949" coordsize="49,274" path="m9882,1949l9834,1967,9834,2223,9882,2207,9882,1949xe" filled="true" fillcolor="#700000" stroked="false">
                <v:path arrowok="t"/>
                <v:fill type="solid"/>
              </v:shape>
            </v:group>
            <v:group style="position:absolute;left:9834;top:1949;width:49;height:274" coordorigin="9834,1949" coordsize="49,274">
              <v:shape style="position:absolute;left:9834;top:1949;width:49;height:274" coordorigin="9834,1949" coordsize="49,274" path="m9882,1949l9882,2207,9834,2223,9834,1967,9882,1949xe" filled="false" stroked="true" strokeweight=".046287pt" strokecolor="#000000">
                <v:path arrowok="t"/>
              </v:shape>
            </v:group>
            <v:group style="position:absolute;left:9722;top:1942;width:2;height:285" coordorigin="9722,1942" coordsize="2,285">
              <v:shape style="position:absolute;left:9722;top:1942;width:2;height:285" coordorigin="9722,1942" coordsize="0,285" path="m9722,1942l9722,2226e" filled="false" stroked="true" strokeweight=".886867pt" strokecolor="#2b0000">
                <v:path arrowok="t"/>
              </v:shape>
            </v:group>
            <v:group style="position:absolute;left:9714;top:1942;width:16;height:285" coordorigin="9714,1942" coordsize="16,285">
              <v:shape style="position:absolute;left:9714;top:1942;width:16;height:285" coordorigin="9714,1942" coordsize="16,285" path="m9729,1970l9729,2226,9714,2198,9714,1942,9729,1970xe" filled="false" stroked="true" strokeweight=".046287pt" strokecolor="#000000">
                <v:path arrowok="t"/>
              </v:shape>
            </v:group>
            <v:group style="position:absolute;left:9781;top:1967;width:53;height:269" coordorigin="9781,1967" coordsize="53,269">
              <v:shape style="position:absolute;left:9781;top:1967;width:53;height:269" coordorigin="9781,1967" coordsize="53,269" path="m9834,1967l9781,1978,9781,2235,9834,2223,9834,1967xe" filled="true" fillcolor="#5e0000" stroked="false">
                <v:path arrowok="t"/>
                <v:fill type="solid"/>
              </v:shape>
            </v:group>
            <v:group style="position:absolute;left:9781;top:1967;width:53;height:269" coordorigin="9781,1967" coordsize="53,269">
              <v:shape style="position:absolute;left:9781;top:1967;width:53;height:269" coordorigin="9781,1967" coordsize="53,269" path="m9834,1967l9834,2223,9781,2235,9781,1978,9834,1967xe" filled="false" stroked="true" strokeweight=".046287pt" strokecolor="#000000">
                <v:path arrowok="t"/>
              </v:shape>
            </v:group>
            <v:group style="position:absolute;left:9714;top:1887;width:215;height:91" coordorigin="9714,1887" coordsize="215,91">
              <v:shape style="position:absolute;left:9714;top:1887;width:215;height:91" coordorigin="9714,1887" coordsize="215,91" path="m9817,1887l9760,1892,9720,1917,9714,1942,9729,1970,9781,1978,9834,1967,9882,1949,9928,1924,9928,1897,9873,1889,9817,1887xe" filled="true" fillcolor="#d63a00" stroked="false">
                <v:path arrowok="t"/>
                <v:fill type="solid"/>
              </v:shape>
            </v:group>
            <v:group style="position:absolute;left:9714;top:1887;width:215;height:91" coordorigin="9714,1887" coordsize="215,91">
              <v:shape style="position:absolute;left:9714;top:1887;width:215;height:91" coordorigin="9714,1887" coordsize="215,91" path="m9735,1908l9760,1892,9817,1887,9873,1889,9928,1897,9928,1924,9882,1949,9834,1967,9781,1978,9729,1970,9714,1942,9720,1917,9735,1908xe" filled="false" stroked="true" strokeweight=".046287pt" strokecolor="#000000">
                <v:path arrowok="t"/>
              </v:shape>
            </v:group>
            <v:group style="position:absolute;left:9729;top:1970;width:52;height:266" coordorigin="9729,1970" coordsize="52,266">
              <v:shape style="position:absolute;left:9729;top:1970;width:52;height:266" coordorigin="9729,1970" coordsize="52,266" path="m9729,1970l9729,2226,9781,2235,9781,1978,9729,1970xe" filled="true" fillcolor="#330000" stroked="false">
                <v:path arrowok="t"/>
                <v:fill type="solid"/>
              </v:shape>
            </v:group>
            <v:group style="position:absolute;left:9729;top:1970;width:52;height:266" coordorigin="9729,1970" coordsize="52,266">
              <v:shape style="position:absolute;left:9729;top:1970;width:52;height:266" coordorigin="9729,1970" coordsize="52,266" path="m9781,1978l9781,2235,9729,2226,9729,1970,9781,1978xe" filled="false" stroked="true" strokeweight=".046287pt" strokecolor="#000000">
                <v:path arrowok="t"/>
              </v:shape>
            </v:group>
            <v:group style="position:absolute;left:9902;top:2020;width:2;height:287" coordorigin="9902,2020" coordsize="2,287">
              <v:shape style="position:absolute;left:9902;top:2020;width:2;height:287" coordorigin="9902,2020" coordsize="0,287" path="m9902,2020l9902,2307e" filled="false" stroked="true" strokeweight=".56286pt" strokecolor="#a00000">
                <v:path arrowok="t"/>
              </v:shape>
            </v:group>
            <v:group style="position:absolute;left:9897;top:2020;width:10;height:287" coordorigin="9897,2020" coordsize="10,287">
              <v:shape style="position:absolute;left:9897;top:2020;width:10;height:287" coordorigin="9897,2020" coordsize="10,287" path="m9906,2020l9906,2276,9897,2307,9897,2050,9906,2020xe" filled="false" stroked="true" strokeweight=".046287pt" strokecolor="#000000">
                <v:path arrowok="t"/>
              </v:shape>
            </v:group>
            <v:group style="position:absolute;left:9807;top:1997;width:100;height:66" coordorigin="9807,1997" coordsize="100,66">
              <v:shape style="position:absolute;left:9807;top:1997;width:100;height:66" coordorigin="9807,1997" coordsize="100,66" path="m9871,1997l9822,2004,9807,2049,9850,2063,9897,2050,9906,2020,9871,1997xe" filled="true" fillcolor="#d63a00" stroked="false">
                <v:path arrowok="t"/>
                <v:fill type="solid"/>
              </v:shape>
            </v:group>
            <v:group style="position:absolute;left:9807;top:1997;width:100;height:66" coordorigin="9807,1997" coordsize="100,66">
              <v:shape style="position:absolute;left:9807;top:1997;width:100;height:66" coordorigin="9807,1997" coordsize="100,66" path="m9906,2020l9897,2050,9850,2063,9807,2049,9822,2004,9871,1997,9906,2020xe" filled="false" stroked="true" strokeweight=".046287pt" strokecolor="#000000">
                <v:path arrowok="t"/>
              </v:shape>
            </v:group>
            <v:group style="position:absolute;left:9850;top:2050;width:48;height:271" coordorigin="9850,2050" coordsize="48,271">
              <v:shape style="position:absolute;left:9850;top:2050;width:48;height:271" coordorigin="9850,2050" coordsize="48,271" path="m9897,2050l9850,2063,9850,2320,9897,2307,9897,2050xe" filled="true" fillcolor="#680000" stroked="false">
                <v:path arrowok="t"/>
                <v:fill type="solid"/>
              </v:shape>
            </v:group>
            <v:group style="position:absolute;left:9850;top:2050;width:48;height:271" coordorigin="9850,2050" coordsize="48,271">
              <v:shape style="position:absolute;left:9850;top:2050;width:48;height:271" coordorigin="9850,2050" coordsize="48,271" path="m9897,2050l9897,2307,9850,2320,9850,2063,9897,2050xe" filled="false" stroked="true" strokeweight=".046287pt" strokecolor="#000000">
                <v:path arrowok="t"/>
              </v:shape>
            </v:group>
            <v:group style="position:absolute;left:9807;top:2049;width:43;height:272" coordorigin="9807,2049" coordsize="43,272">
              <v:shape style="position:absolute;left:9807;top:2049;width:43;height:272" coordorigin="9807,2049" coordsize="43,272" path="m9807,2049l9807,2307,9850,2320,9850,2063,9807,2049xe" filled="true" fillcolor="#2d0000" stroked="false">
                <v:path arrowok="t"/>
                <v:fill type="solid"/>
              </v:shape>
            </v:group>
            <v:group style="position:absolute;left:9807;top:2049;width:43;height:272" coordorigin="9807,2049" coordsize="43,272">
              <v:shape style="position:absolute;left:9807;top:2049;width:43;height:272" coordorigin="9807,2049" coordsize="43,272" path="m9850,2063l9850,2320,9807,2307,9807,2049,9850,2063xe" filled="false" stroked="true" strokeweight=".046287pt" strokecolor="#000000">
                <v:path arrowok="t"/>
              </v:shape>
            </v:group>
            <v:group style="position:absolute;left:9941;top:1975;width:2;height:308" coordorigin="9941,1975" coordsize="2,308">
              <v:shape style="position:absolute;left:9941;top:1975;width:2;height:308" coordorigin="9941,1975" coordsize="0,308" path="m9941,1975l9941,2282e" filled="false" stroked="true" strokeweight=".37771pt" strokecolor="#2b0000">
                <v:path arrowok="t"/>
              </v:shape>
            </v:group>
            <v:group style="position:absolute;left:9938;top:1975;width:6;height:308" coordorigin="9938,1975" coordsize="6,308">
              <v:shape style="position:absolute;left:9938;top:1975;width:6;height:308" coordorigin="9938,1975" coordsize="6,308" path="m9943,2026l9943,2282,9938,2232,9938,1975,9943,2026xe" filled="false" stroked="true" strokeweight=".046287pt" strokecolor="#000000">
                <v:path arrowok="t"/>
              </v:shape>
            </v:group>
            <v:group style="position:absolute;left:9943;top:2026;width:47;height:295" coordorigin="9943,2026" coordsize="47,295">
              <v:shape style="position:absolute;left:9943;top:2026;width:47;height:295" coordorigin="9943,2026" coordsize="47,295" path="m9943,2026l9943,2282,9990,2320,9990,2063,9943,2026xe" filled="true" fillcolor="#2b0000" stroked="false">
                <v:path arrowok="t"/>
                <v:fill type="solid"/>
              </v:shape>
            </v:group>
            <v:group style="position:absolute;left:9943;top:2026;width:47;height:295" coordorigin="9943,2026" coordsize="47,295">
              <v:shape style="position:absolute;left:9943;top:2026;width:47;height:295" coordorigin="9943,2026" coordsize="47,295" path="m9990,2063l9990,2320,9943,2282,9943,2026,9990,2063xe" filled="false" stroked="true" strokeweight=".046287pt" strokecolor="#000000">
                <v:path arrowok="t"/>
              </v:shape>
            </v:group>
            <v:group style="position:absolute;left:10001;top:2063;width:2;height:305" coordorigin="10001,2063" coordsize="2,305">
              <v:shape style="position:absolute;left:10001;top:2063;width:2;height:305" coordorigin="10001,2063" coordsize="0,305" path="m10001,2063l10001,2368e" filled="false" stroked="true" strokeweight="1.210870pt" strokecolor="#2b0000">
                <v:path arrowok="t"/>
              </v:shape>
            </v:group>
            <v:group style="position:absolute;left:9990;top:2063;width:23;height:305" coordorigin="9990,2063" coordsize="23,305">
              <v:shape style="position:absolute;left:9990;top:2063;width:23;height:305" coordorigin="9990,2063" coordsize="23,305" path="m10012,2111l10012,2368,9990,2320,9990,2063,10012,2111xe" filled="false" stroked="true" strokeweight=".046287pt" strokecolor="#000000">
                <v:path arrowok="t"/>
              </v:shape>
            </v:group>
            <v:group style="position:absolute;left:10019;top:2111;width:2;height:262" coordorigin="10019,2111" coordsize="2,262">
              <v:shape style="position:absolute;left:10019;top:2111;width:2;height:262" coordorigin="10019,2111" coordsize="0,262" path="m10019,2111l10019,2373e" filled="false" stroked="true" strokeweight=".794305pt" strokecolor="#2b0000">
                <v:path arrowok="t"/>
              </v:shape>
            </v:group>
            <v:group style="position:absolute;left:10012;top:2111;width:14;height:262" coordorigin="10012,2111" coordsize="14,262">
              <v:shape style="position:absolute;left:10012;top:2111;width:14;height:262" coordorigin="10012,2111" coordsize="14,262" path="m10026,2116l10026,2373,10012,2368,10012,2111,10026,2116xe" filled="false" stroked="true" strokeweight=".046287pt" strokecolor="#000000">
                <v:path arrowok="t"/>
              </v:shape>
            </v:group>
            <v:group style="position:absolute;left:9978;top:2089;width:2;height:287" coordorigin="9978,2089" coordsize="2,287">
              <v:shape style="position:absolute;left:9978;top:2089;width:2;height:287" coordorigin="9978,2089" coordsize="0,287" path="m9978,2089l9978,2376e" filled="false" stroked="true" strokeweight=".19256pt" strokecolor="#910000">
                <v:path arrowok="t"/>
              </v:shape>
            </v:group>
            <v:group style="position:absolute;left:9978;top:2089;width:2;height:287" coordorigin="9978,2089" coordsize="2,287">
              <v:shape style="position:absolute;left:9978;top:2089;width:2;height:287" coordorigin="9978,2089" coordsize="0,287" path="m9978,2089l9978,2376e" filled="false" stroked="true" strokeweight=".09256pt" strokecolor="#000000">
                <v:path arrowok="t"/>
              </v:shape>
            </v:group>
            <v:group style="position:absolute;left:9895;top:2075;width:85;height:48" coordorigin="9895,2075" coordsize="85,48">
              <v:shape style="position:absolute;left:9895;top:2075;width:85;height:48" coordorigin="9895,2075" coordsize="85,48" path="m9945,2075l9910,2084,9895,2108,9953,2122,9978,2119,9979,2089,9945,2075xe" filled="true" fillcolor="#d63a00" stroked="false">
                <v:path arrowok="t"/>
                <v:fill type="solid"/>
              </v:shape>
            </v:group>
            <v:group style="position:absolute;left:9895;top:2075;width:85;height:48" coordorigin="9895,2075" coordsize="85,48">
              <v:shape style="position:absolute;left:9895;top:2075;width:85;height:48" coordorigin="9895,2075" coordsize="85,48" path="m9945,2075l9979,2089,9978,2119,9953,2122,9895,2108,9910,2084,9945,2075xe" filled="false" stroked="true" strokeweight=".046287pt" strokecolor="#000000">
                <v:path arrowok="t"/>
              </v:shape>
            </v:group>
            <v:group style="position:absolute;left:9966;top:2119;width:2;height:262" coordorigin="9966,2119" coordsize="2,262">
              <v:shape style="position:absolute;left:9966;top:2119;width:2;height:262" coordorigin="9966,2119" coordsize="0,262" path="m9966,2119l9966,2380e" filled="false" stroked="true" strokeweight="1.303461pt" strokecolor="#560000">
                <v:path arrowok="t"/>
              </v:shape>
            </v:group>
            <v:group style="position:absolute;left:9953;top:2119;width:25;height:262" coordorigin="9953,2119" coordsize="25,262">
              <v:shape style="position:absolute;left:9953;top:2119;width:25;height:262" coordorigin="9953,2119" coordsize="25,262" path="m9978,2119l9978,2376,9953,2380,9953,2122,9978,2119xe" filled="false" stroked="true" strokeweight=".046287pt" strokecolor="#000000">
                <v:path arrowok="t"/>
              </v:shape>
            </v:group>
            <v:group style="position:absolute;left:9895;top:2108;width:59;height:272" coordorigin="9895,2108" coordsize="59,272">
              <v:shape style="position:absolute;left:9895;top:2108;width:59;height:272" coordorigin="9895,2108" coordsize="59,272" path="m9895,2108l9895,2366,9953,2380,9953,2122,9895,2108xe" filled="true" fillcolor="#300000" stroked="false">
                <v:path arrowok="t"/>
                <v:fill type="solid"/>
              </v:shape>
            </v:group>
            <v:group style="position:absolute;left:9895;top:2108;width:59;height:272" coordorigin="9895,2108" coordsize="59,272">
              <v:shape style="position:absolute;left:9895;top:2108;width:59;height:272" coordorigin="9895,2108" coordsize="59,272" path="m9953,2122l9953,2380,9895,2366,9895,2108,9953,2122xe" filled="false" stroked="true" strokeweight=".046287pt" strokecolor="#000000">
                <v:path arrowok="t"/>
              </v:shape>
            </v:group>
            <v:group style="position:absolute;left:10158;top:2045;width:2;height:291" coordorigin="10158,2045" coordsize="2,291">
              <v:shape style="position:absolute;left:10158;top:2045;width:2;height:291" coordorigin="10158,2045" coordsize="0,291" path="m10158,2045l10158,2335e" filled="false" stroked="true" strokeweight=".609125pt" strokecolor="#a00000">
                <v:path arrowok="t"/>
              </v:shape>
            </v:group>
            <v:group style="position:absolute;left:10153;top:2045;width:11;height:291" coordorigin="10153,2045" coordsize="11,291">
              <v:shape style="position:absolute;left:10153;top:2045;width:11;height:291" coordorigin="10153,2045" coordsize="11,291" path="m10163,2045l10163,2302,10153,2335,10153,2079,10163,2045xe" filled="false" stroked="true" strokeweight=".046287pt" strokecolor="#000000">
                <v:path arrowok="t"/>
              </v:shape>
            </v:group>
            <v:group style="position:absolute;left:10143;top:2079;width:2;height:287" coordorigin="10143,2079" coordsize="2,287">
              <v:shape style="position:absolute;left:10143;top:2079;width:2;height:287" coordorigin="10143,2079" coordsize="0,287" path="m10143,2079l10143,2365e" filled="false" stroked="true" strokeweight="1.072014pt" strokecolor="#a30000">
                <v:path arrowok="t"/>
              </v:shape>
            </v:group>
            <v:group style="position:absolute;left:10133;top:2079;width:20;height:287" coordorigin="10133,2079" coordsize="20,287">
              <v:shape style="position:absolute;left:10133;top:2079;width:20;height:287" coordorigin="10133,2079" coordsize="20,287" path="m10153,2079l10153,2335,10133,2365,10133,2107,10153,2079xe" filled="false" stroked="true" strokeweight=".046287pt" strokecolor="#000000">
                <v:path arrowok="t"/>
              </v:shape>
            </v:group>
            <v:group style="position:absolute;left:9938;top:1953;width:225;height:172" coordorigin="9938,1953" coordsize="225,172">
              <v:shape style="position:absolute;left:9938;top:1953;width:225;height:172" coordorigin="9938,1953" coordsize="225,172" path="m9938,1975l9943,2026,9990,2063,10012,2111,10026,2116,10081,2124,10133,2107,10153,2079,10163,2045,10159,2007,10135,1977,9952,1977,9938,1975xe" filled="true" fillcolor="#d63a00" stroked="false">
                <v:path arrowok="t"/>
                <v:fill type="solid"/>
              </v:shape>
              <v:shape style="position:absolute;left:9938;top:1953;width:225;height:172" coordorigin="9938,1953" coordsize="225,172" path="m10090,1953l10039,1955,10002,1959,9961,1964,9952,1977,10135,1977,10133,1974,10090,1953xe" filled="true" fillcolor="#d63a00" stroked="false">
                <v:path arrowok="t"/>
                <v:fill type="solid"/>
              </v:shape>
            </v:group>
            <v:group style="position:absolute;left:9938;top:1953;width:225;height:172" coordorigin="9938,1953" coordsize="225,172">
              <v:shape style="position:absolute;left:9938;top:1953;width:225;height:172" coordorigin="9938,1953" coordsize="225,172" path="m9938,1975l9952,1977,9961,1964,10002,1959,10039,1955,10090,1953,10133,1974,10159,2007,10163,2045,10153,2079,10133,2107,10081,2124,10026,2116,10012,2111,9990,2063,9943,2026,9938,1975xe" filled="false" stroked="true" strokeweight=".046287pt" strokecolor="#000000">
                <v:path arrowok="t"/>
              </v:shape>
            </v:group>
            <v:group style="position:absolute;left:10026;top:2116;width:56;height:265" coordorigin="10026,2116" coordsize="56,265">
              <v:shape style="position:absolute;left:10026;top:2116;width:56;height:265" coordorigin="10026,2116" coordsize="56,265" path="m10026,2116l10026,2373,10081,2381,10081,2124,10026,2116xe" filled="true" fillcolor="#350000" stroked="false">
                <v:path arrowok="t"/>
                <v:fill type="solid"/>
              </v:shape>
            </v:group>
            <v:group style="position:absolute;left:10026;top:2116;width:56;height:265" coordorigin="10026,2116" coordsize="56,265">
              <v:shape style="position:absolute;left:10026;top:2116;width:56;height:265" coordorigin="10026,2116" coordsize="56,265" path="m10081,2124l10081,2381,10026,2373,10026,2116,10081,2124xe" filled="false" stroked="true" strokeweight=".046287pt" strokecolor="#000000">
                <v:path arrowok="t"/>
              </v:shape>
            </v:group>
            <v:group style="position:absolute;left:10081;top:2107;width:52;height:274" coordorigin="10081,2107" coordsize="52,274">
              <v:shape style="position:absolute;left:10081;top:2107;width:52;height:274" coordorigin="10081,2107" coordsize="52,274" path="m10133,2107l10081,2124,10081,2381,10133,2365,10133,2107xe" filled="true" fillcolor="#6b0000" stroked="false">
                <v:path arrowok="t"/>
                <v:fill type="solid"/>
              </v:shape>
            </v:group>
            <v:group style="position:absolute;left:10081;top:2107;width:52;height:274" coordorigin="10081,2107" coordsize="52,274">
              <v:shape style="position:absolute;left:10081;top:2107;width:52;height:274" coordorigin="10081,2107" coordsize="52,274" path="m10133,2107l10133,2365,10081,2381,10081,2124,10133,2107xe" filled="false" stroked="true" strokeweight=".046287pt" strokecolor="#000000">
                <v:path arrowok="t"/>
              </v:shape>
            </v:group>
            <v:group style="position:absolute;left:10115;top:2194;width:2;height:291" coordorigin="10115,2194" coordsize="2,291">
              <v:shape style="position:absolute;left:10115;top:2194;width:2;height:291" coordorigin="10115,2194" coordsize="0,291" path="m10115,2194l10115,2484e" filled="false" stroked="true" strokeweight="1.025718pt" strokecolor="#2b0000">
                <v:path arrowok="t"/>
              </v:shape>
            </v:group>
            <v:group style="position:absolute;left:10106;top:2194;width:19;height:291" coordorigin="10106,2194" coordsize="19,291">
              <v:shape style="position:absolute;left:10106;top:2194;width:19;height:291" coordorigin="10106,2194" coordsize="19,291" path="m10125,2227l10125,2484,10106,2451,10106,2194,10125,2227xe" filled="false" stroked="true" strokeweight=".046287pt" strokecolor="#000000">
                <v:path arrowok="t"/>
              </v:shape>
            </v:group>
            <v:group style="position:absolute;left:10127;top:2227;width:2;height:283" coordorigin="10127,2227" coordsize="2,283">
              <v:shape style="position:absolute;left:10127;top:2227;width:2;height:283" coordorigin="10127,2227" coordsize="0,283" path="m10127,2227l10127,2509e" filled="false" stroked="true" strokeweight=".285151pt" strokecolor="#2b0000">
                <v:path arrowok="t"/>
              </v:shape>
            </v:group>
            <v:group style="position:absolute;left:10125;top:2227;width:4;height:283" coordorigin="10125,2227" coordsize="4,283">
              <v:shape style="position:absolute;left:10125;top:2227;width:4;height:283" coordorigin="10125,2227" coordsize="4,283" path="m10128,2252l10128,2509,10125,2484,10125,2227,10128,2252xe" filled="false" stroked="true" strokeweight=".046287pt" strokecolor="#000000">
                <v:path arrowok="t"/>
              </v:shape>
            </v:group>
            <v:group style="position:absolute;left:10042;top:2314;width:2;height:289" coordorigin="10042,2314" coordsize="2,289">
              <v:shape style="position:absolute;left:10042;top:2314;width:2;height:289" coordorigin="10042,2314" coordsize="0,289" path="m10042,2314l10042,2603e" filled="false" stroked="true" strokeweight=".93316pt" strokecolor="#2b0000">
                <v:path arrowok="t"/>
              </v:shape>
            </v:group>
            <v:group style="position:absolute;left:10034;top:2314;width:17;height:289" coordorigin="10034,2314" coordsize="17,289">
              <v:shape style="position:absolute;left:10034;top:2314;width:17;height:289" coordorigin="10034,2314" coordsize="17,289" path="m10051,2345l10051,2603,10034,2571,10034,2314,10051,2345xe" filled="false" stroked="true" strokeweight=".046287pt" strokecolor="#000000">
                <v:path arrowok="t"/>
              </v:shape>
            </v:group>
            <v:group style="position:absolute;left:10051;top:2345;width:2;height:292" coordorigin="10051,2345" coordsize="2,292">
              <v:shape style="position:absolute;left:10051;top:2345;width:2;height:292" coordorigin="10051,2345" coordsize="0,292" path="m10051,2345l10051,2637e" filled="false" stroked="true" strokeweight=".146264pt" strokecolor="#2b0000">
                <v:path arrowok="t"/>
              </v:shape>
            </v:group>
            <v:group style="position:absolute;left:10051;top:2345;width:2;height:292" coordorigin="10051,2345" coordsize="2,292">
              <v:shape style="position:absolute;left:10051;top:2345;width:2;height:292" coordorigin="10051,2345" coordsize="1,292" path="m10052,2380l10052,2637,10051,2603,10051,2345,10052,2380xe" filled="false" stroked="true" strokeweight=".046287pt" strokecolor="#000000">
                <v:path arrowok="t"/>
              </v:shape>
            </v:group>
            <v:group style="position:absolute;left:10063;top:2380;width:2;height:286" coordorigin="10063,2380" coordsize="2,286">
              <v:shape style="position:absolute;left:10063;top:2380;width:2;height:286" coordorigin="10063,2380" coordsize="0,286" path="m10063,2380l10063,2665e" filled="false" stroked="true" strokeweight="1.210870pt" strokecolor="#2b0000">
                <v:path arrowok="t"/>
              </v:shape>
            </v:group>
            <v:group style="position:absolute;left:10052;top:2380;width:23;height:286" coordorigin="10052,2380" coordsize="23,286">
              <v:shape style="position:absolute;left:10052;top:2380;width:23;height:286" coordorigin="10052,2380" coordsize="23,286" path="m10074,2408l10074,2665,10052,2637,10052,2380,10074,2408xe" filled="false" stroked="true" strokeweight=".046287pt" strokecolor="#000000">
                <v:path arrowok="t"/>
              </v:shape>
            </v:group>
            <v:group style="position:absolute;left:10074;top:2408;width:2;height:286" coordorigin="10074,2408" coordsize="2,286">
              <v:shape style="position:absolute;left:10074;top:2408;width:2;height:286" coordorigin="10074,2408" coordsize="0,286" path="m10074,2408l10074,2693e" filled="false" stroked="true" strokeweight=".146295pt" strokecolor="#2b0000">
                <v:path arrowok="t"/>
              </v:shape>
            </v:group>
            <v:group style="position:absolute;left:10074;top:2408;width:2;height:286" coordorigin="10074,2408" coordsize="2,286">
              <v:shape style="position:absolute;left:10074;top:2408;width:2;height:286" coordorigin="10074,2408" coordsize="1,286" path="m10075,2437l10075,2693,10074,2665,10074,2408,10075,2437xe" filled="false" stroked="true" strokeweight=".046287pt" strokecolor="#000000">
                <v:path arrowok="t"/>
              </v:shape>
            </v:group>
            <v:group style="position:absolute;left:10059;top:2463;width:2;height:309" coordorigin="10059,2463" coordsize="2,309">
              <v:shape style="position:absolute;left:10059;top:2463;width:2;height:309" coordorigin="10059,2463" coordsize="0,309" path="m10059,2463l10059,2771e" filled="false" stroked="true" strokeweight=".331445pt" strokecolor="#2b0000">
                <v:path arrowok="t"/>
              </v:shape>
            </v:group>
            <v:group style="position:absolute;left:10056;top:2463;width:5;height:309" coordorigin="10056,2463" coordsize="5,309">
              <v:shape style="position:absolute;left:10056;top:2463;width:5;height:309" coordorigin="10056,2463" coordsize="5,309" path="m10061,2514l10061,2771,10056,2720,10056,2463,10061,2514xe" filled="false" stroked="true" strokeweight=".046287pt" strokecolor="#000000">
                <v:path arrowok="t"/>
              </v:shape>
            </v:group>
            <v:group style="position:absolute;left:10061;top:2514;width:37;height:278" coordorigin="10061,2514" coordsize="37,278">
              <v:shape style="position:absolute;left:10061;top:2514;width:37;height:278" coordorigin="10061,2514" coordsize="37,278" path="m10061,2514l10061,2771,10097,2792,10097,2534,10061,2514xe" filled="true" fillcolor="#2b0000" stroked="false">
                <v:path arrowok="t"/>
                <v:fill type="solid"/>
              </v:shape>
            </v:group>
            <v:group style="position:absolute;left:10061;top:2514;width:37;height:278" coordorigin="10061,2514" coordsize="37,278">
              <v:shape style="position:absolute;left:10061;top:2514;width:37;height:278" coordorigin="10061,2514" coordsize="37,278" path="m10097,2534l10097,2792,10061,2771,10061,2514,10097,2534xe" filled="false" stroked="true" strokeweight=".046287pt" strokecolor="#000000">
                <v:path arrowok="t"/>
              </v:shape>
            </v:group>
            <v:group style="position:absolute;left:10108;top:2534;width:2;height:289" coordorigin="10108,2534" coordsize="2,289">
              <v:shape style="position:absolute;left:10108;top:2534;width:2;height:289" coordorigin="10108,2534" coordsize="0,289" path="m10108,2534l10108,2823e" filled="false" stroked="true" strokeweight="1.164573pt" strokecolor="#2b0000">
                <v:path arrowok="t"/>
              </v:shape>
            </v:group>
            <v:group style="position:absolute;left:10097;top:2534;width:22;height:289" coordorigin="10097,2534" coordsize="22,289">
              <v:shape style="position:absolute;left:10097;top:2534;width:22;height:289" coordorigin="10097,2534" coordsize="22,289" path="m10118,2566l10118,2823,10097,2792,10097,2534,10118,2566xe" filled="false" stroked="true" strokeweight=".046287pt" strokecolor="#000000">
                <v:path arrowok="t"/>
              </v:shape>
            </v:group>
            <v:group style="position:absolute;left:10118;top:2566;width:44;height:272" coordorigin="10118,2566" coordsize="44,272">
              <v:shape style="position:absolute;left:10118;top:2566;width:44;height:272" coordorigin="10118,2566" coordsize="44,272" path="m10118,2566l10118,2823,10162,2837,10162,2581,10118,2566xe" filled="true" fillcolor="#2b0000" stroked="false">
                <v:path arrowok="t"/>
                <v:fill type="solid"/>
              </v:shape>
            </v:group>
            <v:group style="position:absolute;left:10118;top:2566;width:44;height:272" coordorigin="10118,2566" coordsize="44,272">
              <v:shape style="position:absolute;left:10118;top:2566;width:44;height:272" coordorigin="10118,2566" coordsize="44,272" path="m10162,2581l10162,2837,10118,2823,10118,2566,10162,2581xe" filled="false" stroked="true" strokeweight=".046287pt" strokecolor="#000000">
                <v:path arrowok="t"/>
              </v:shape>
            </v:group>
            <v:group style="position:absolute;left:10500;top:2318;width:2;height:291" coordorigin="10500,2318" coordsize="2,291">
              <v:shape style="position:absolute;left:10500;top:2318;width:2;height:291" coordorigin="10500,2318" coordsize="0,291" path="m10500,2318l10500,2608e" filled="false" stroked="true" strokeweight=".192532pt" strokecolor="#910000">
                <v:path arrowok="t"/>
              </v:shape>
            </v:group>
            <v:group style="position:absolute;left:10500;top:2318;width:2;height:291" coordorigin="10500,2318" coordsize="2,291">
              <v:shape style="position:absolute;left:10500;top:2318;width:2;height:291" coordorigin="10500,2318" coordsize="0,291" path="m10500,2318l10500,2608e" filled="false" stroked="true" strokeweight=".092532pt" strokecolor="#000000">
                <v:path arrowok="t"/>
              </v:shape>
            </v:group>
            <v:group style="position:absolute;left:10491;top:2351;width:2;height:289" coordorigin="10491,2351" coordsize="2,289">
              <v:shape style="position:absolute;left:10491;top:2351;width:2;height:289" coordorigin="10491,2351" coordsize="0,289" path="m10491,2351l10491,2640e" filled="false" stroked="true" strokeweight=".840599pt" strokecolor="#a30000">
                <v:path arrowok="t"/>
              </v:shape>
            </v:group>
            <v:group style="position:absolute;left:10484;top:2351;width:15;height:289" coordorigin="10484,2351" coordsize="15,289">
              <v:shape style="position:absolute;left:10484;top:2351;width:15;height:289" coordorigin="10484,2351" coordsize="15,289" path="m10499,2351l10499,2608,10484,2640,10484,2382,10499,2351xe" filled="false" stroked="true" strokeweight=".046287pt" strokecolor="#000000">
                <v:path arrowok="t"/>
              </v:shape>
            </v:group>
            <v:group style="position:absolute;left:10479;top:2417;width:2;height:287" coordorigin="10479,2417" coordsize="2,287">
              <v:shape style="position:absolute;left:10479;top:2417;width:2;height:287" coordorigin="10479,2417" coordsize="0,287" path="m10479,2417l10479,2704e" filled="false" stroked="true" strokeweight="1.210836pt" strokecolor="#a30000">
                <v:path arrowok="t"/>
              </v:shape>
            </v:group>
            <v:group style="position:absolute;left:10468;top:2417;width:23;height:287" coordorigin="10468,2417" coordsize="23,287">
              <v:shape style="position:absolute;left:10468;top:2417;width:23;height:287" coordorigin="10468,2417" coordsize="23,287" path="m10490,2417l10490,2674,10468,2704,10468,2446,10490,2417xe" filled="false" stroked="true" strokeweight=".046287pt" strokecolor="#000000">
                <v:path arrowok="t"/>
              </v:shape>
            </v:group>
            <v:group style="position:absolute;left:10422;top:2446;width:47;height:267" coordorigin="10422,2446" coordsize="47,267">
              <v:shape style="position:absolute;left:10422;top:2446;width:47;height:267" coordorigin="10422,2446" coordsize="47,267" path="m10468,2446l10422,2456,10422,2713,10468,2704,10468,2446xe" filled="true" fillcolor="#5b0000" stroked="false">
                <v:path arrowok="t"/>
                <v:fill type="solid"/>
              </v:shape>
            </v:group>
            <v:group style="position:absolute;left:10422;top:2446;width:47;height:267" coordorigin="10422,2446" coordsize="47,267">
              <v:shape style="position:absolute;left:10422;top:2446;width:47;height:267" coordorigin="10422,2446" coordsize="47,267" path="m10468,2446l10468,2704,10422,2713,10422,2456,10468,2446xe" filled="false" stroked="true" strokeweight=".046287pt" strokecolor="#000000">
                <v:path arrowok="t"/>
              </v:shape>
            </v:group>
            <v:group style="position:absolute;left:10377;top:2456;width:46;height:268" coordorigin="10377,2456" coordsize="46,268">
              <v:shape style="position:absolute;left:10377;top:2456;width:46;height:268" coordorigin="10377,2456" coordsize="46,268" path="m10422,2456l10377,2466,10377,2723,10422,2713,10422,2456xe" filled="true" fillcolor="#5e0000" stroked="false">
                <v:path arrowok="t"/>
                <v:fill type="solid"/>
              </v:shape>
            </v:group>
            <v:group style="position:absolute;left:10377;top:2456;width:46;height:268" coordorigin="10377,2456" coordsize="46,268">
              <v:shape style="position:absolute;left:10377;top:2456;width:46;height:268" coordorigin="10377,2456" coordsize="46,268" path="m10422,2456l10422,2713,10377,2723,10377,2466,10422,2456xe" filled="false" stroked="true" strokeweight=".046287pt" strokecolor="#000000">
                <v:path arrowok="t"/>
              </v:shape>
            </v:group>
            <v:group style="position:absolute;left:10368;top:2466;width:2;height:275" coordorigin="10368,2466" coordsize="2,275">
              <v:shape style="position:absolute;left:10368;top:2466;width:2;height:275" coordorigin="10368,2466" coordsize="0,275" path="m10368,2466l10368,2741e" filled="false" stroked="true" strokeweight=".979454pt" strokecolor="#9e0000">
                <v:path arrowok="t"/>
              </v:shape>
            </v:group>
            <v:group style="position:absolute;left:10359;top:2466;width:18;height:275" coordorigin="10359,2466" coordsize="18,275">
              <v:shape style="position:absolute;left:10359;top:2466;width:18;height:275" coordorigin="10359,2466" coordsize="18,275" path="m10377,2466l10377,2723,10359,2741,10359,2483,10377,2466xe" filled="false" stroked="true" strokeweight=".046287pt" strokecolor="#000000">
                <v:path arrowok="t"/>
              </v:shape>
            </v:group>
            <v:group style="position:absolute;left:10349;top:2483;width:2;height:294" coordorigin="10349,2483" coordsize="2,294">
              <v:shape style="position:absolute;left:10349;top:2483;width:2;height:294" coordorigin="10349,2483" coordsize="0,294" path="m10349,2483l10349,2777e" filled="false" stroked="true" strokeweight="1.118249pt" strokecolor="#a50000">
                <v:path arrowok="t"/>
              </v:shape>
            </v:group>
            <v:group style="position:absolute;left:10339;top:2483;width:21;height:294" coordorigin="10339,2483" coordsize="21,294">
              <v:shape style="position:absolute;left:10339;top:2483;width:21;height:294" coordorigin="10339,2483" coordsize="21,294" path="m10359,2483l10359,2741,10339,2777,10339,2520,10359,2483xe" filled="false" stroked="true" strokeweight=".046287pt" strokecolor="#000000">
                <v:path arrowok="t"/>
              </v:shape>
            </v:group>
            <v:group style="position:absolute;left:10338;top:2520;width:2;height:294" coordorigin="10338,2520" coordsize="2,294">
              <v:shape style="position:absolute;left:10338;top:2520;width:2;height:294" coordorigin="10338,2520" coordsize="0,294" path="m10338,2520l10338,2814e" filled="false" stroked="true" strokeweight=".146328pt" strokecolor="#910000">
                <v:path arrowok="t"/>
              </v:shape>
            </v:group>
            <v:group style="position:absolute;left:10338;top:2520;width:2;height:294" coordorigin="10338,2520" coordsize="2,294">
              <v:shape style="position:absolute;left:10338;top:2520;width:2;height:294" coordorigin="10338,2520" coordsize="1,294" path="m10339,2520l10339,2777,10338,2814,10338,2556,10339,2520xe" filled="false" stroked="true" strokeweight=".046287pt" strokecolor="#000000">
                <v:path arrowok="t"/>
              </v:shape>
            </v:group>
            <v:group style="position:absolute;left:10297;top:2556;width:41;height:272" coordorigin="10297,2556" coordsize="41,272">
              <v:shape style="position:absolute;left:10297;top:2556;width:41;height:272" coordorigin="10297,2556" coordsize="41,272" path="m10338,2556l10297,2570,10297,2828,10338,2814,10338,2556xe" filled="true" fillcolor="#6d0000" stroked="false">
                <v:path arrowok="t"/>
                <v:fill type="solid"/>
              </v:shape>
            </v:group>
            <v:group style="position:absolute;left:10297;top:2556;width:41;height:272" coordorigin="10297,2556" coordsize="41,272">
              <v:shape style="position:absolute;left:10297;top:2556;width:41;height:272" coordorigin="10297,2556" coordsize="41,272" path="m10338,2556l10338,2814,10297,2828,10297,2570,10338,2556xe" filled="false" stroked="true" strokeweight=".046287pt" strokecolor="#000000">
                <v:path arrowok="t"/>
              </v:shape>
            </v:group>
            <v:group style="position:absolute;left:10250;top:2565;width:48;height:263" coordorigin="10250,2565" coordsize="48,263">
              <v:shape style="position:absolute;left:10250;top:2565;width:48;height:263" coordorigin="10250,2565" coordsize="48,263" path="m10250,2565l10250,2822,10297,2828,10297,2570,10250,2565xe" filled="true" fillcolor="#380000" stroked="false">
                <v:path arrowok="t"/>
                <v:fill type="solid"/>
              </v:shape>
            </v:group>
            <v:group style="position:absolute;left:10250;top:2565;width:48;height:263" coordorigin="10250,2565" coordsize="48,263">
              <v:shape style="position:absolute;left:10250;top:2565;width:48;height:263" coordorigin="10250,2565" coordsize="48,263" path="m10297,2570l10297,2828,10250,2822,10250,2565,10297,2570xe" filled="false" stroked="true" strokeweight=".046287pt" strokecolor="#000000">
                <v:path arrowok="t"/>
              </v:shape>
            </v:group>
            <v:group style="position:absolute;left:10217;top:2565;width:33;height:274" coordorigin="10217,2565" coordsize="33,274">
              <v:shape style="position:absolute;left:10217;top:2565;width:33;height:274" coordorigin="10217,2565" coordsize="33,274" path="m10250,2565l10217,2582,10217,2839,10250,2822,10250,2565xe" filled="true" fillcolor="#820000" stroked="false">
                <v:path arrowok="t"/>
                <v:fill type="solid"/>
              </v:shape>
            </v:group>
            <v:group style="position:absolute;left:10217;top:2565;width:33;height:274" coordorigin="10217,2565" coordsize="33,274">
              <v:shape style="position:absolute;left:10217;top:2565;width:33;height:274" coordorigin="10217,2565" coordsize="33,274" path="m10250,2565l10250,2822,10217,2839e" filled="false" stroked="true" strokeweight=".046287pt" strokecolor="#000000">
                <v:path arrowok="t"/>
              </v:shape>
              <v:shape style="position:absolute;left:10217;top:2565;width:33;height:274" coordorigin="10217,2565" coordsize="33,274" path="m10217,2839l10217,2582,10250,2565e" filled="false" stroked="true" strokeweight=".046287pt" strokecolor="#000000">
                <v:path arrowok="t"/>
              </v:shape>
            </v:group>
            <v:group style="position:absolute;left:10034;top:2172;width:467;height:411" coordorigin="10034,2172" coordsize="467,411">
              <v:shape style="position:absolute;left:10034;top:2172;width:467;height:411" coordorigin="10034,2172" coordsize="467,411" path="m10137,2172l10106,2194,10125,2227,10128,2252,10103,2274,10072,2295,10034,2314,10051,2345,10052,2380,10074,2408,10075,2437,10056,2463,10061,2514,10097,2534,10118,2566,10162,2581,10217,2582,10250,2565,10313,2565,10338,2556,10339,2520,10359,2483,10377,2466,10422,2456,10468,2446,10490,2417,10484,2382,10499,2351,10501,2318,10470,2252,10400,2200,10395,2198,10271,2198,10202,2177,10137,2172xe" filled="true" fillcolor="#d63a00" stroked="false">
                <v:path arrowok="t"/>
                <v:fill type="solid"/>
              </v:shape>
              <v:shape style="position:absolute;left:10034;top:2172;width:467;height:411" coordorigin="10034,2172" coordsize="467,411" path="m10313,2565l10250,2565,10297,2570,10313,2565xe" filled="true" fillcolor="#d63a00" stroked="false">
                <v:path arrowok="t"/>
                <v:fill type="solid"/>
              </v:shape>
              <v:shape style="position:absolute;left:10034;top:2172;width:467;height:411" coordorigin="10034,2172" coordsize="467,411" path="m10315,2179l10276,2183,10271,2198,10395,2198,10353,2180,10315,2179xe" filled="true" fillcolor="#d63a00" stroked="false">
                <v:path arrowok="t"/>
                <v:fill type="solid"/>
              </v:shape>
            </v:group>
            <v:group style="position:absolute;left:10034;top:2172;width:467;height:411" coordorigin="10034,2172" coordsize="467,411">
              <v:shape style="position:absolute;left:10034;top:2172;width:467;height:411" coordorigin="10034,2172" coordsize="467,411" path="m10271,2198l10276,2183,10315,2179,10353,2180,10441,2221,10488,2282,10501,2318,10499,2351,10484,2382,10490,2417,10468,2446,10422,2456,10377,2466,10359,2483,10339,2520,10338,2556,10297,2570,10250,2565,10217,2582,10162,2581,10118,2566,10097,2534,10061,2514,10056,2463,10075,2437,10074,2408,10052,2380,10051,2345,10034,2314,10072,2295,10103,2274,10128,2252,10125,2227,10106,2194,10137,2172,10202,2177,10271,2198xe" filled="false" stroked="true" strokeweight=".046287pt" strokecolor="#000000">
                <v:path arrowok="t"/>
              </v:shape>
            </v:group>
            <v:group style="position:absolute;left:10190;top:2581;width:2;height:259" coordorigin="10190,2581" coordsize="2,259">
              <v:shape style="position:absolute;left:10190;top:2581;width:2;height:259" coordorigin="10190,2581" coordsize="0,259" path="m10190,2581l10190,2839e" filled="false" stroked="true" strokeweight="2.87719pt" strokecolor="#3f0000">
                <v:path arrowok="t"/>
              </v:shape>
            </v:group>
            <v:group style="position:absolute;left:10162;top:2581;width:56;height:259" coordorigin="10162,2581" coordsize="56,259">
              <v:shape style="position:absolute;left:10162;top:2581;width:56;height:259" coordorigin="10162,2581" coordsize="56,259" path="m10217,2582l10217,2839e" filled="false" stroked="true" strokeweight=".046287pt" strokecolor="#000000">
                <v:path arrowok="t"/>
              </v:shape>
              <v:shape style="position:absolute;left:10162;top:2581;width:56;height:259" coordorigin="10162,2581" coordsize="56,259" path="m10217,2839l10162,2837,10162,2581,10217,2582e" filled="false" stroked="true" strokeweight=".04628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74.341461pt;margin-top:89.354805pt;width:7.35pt;height:20pt;mso-position-horizontal-relative:page;mso-position-vertical-relative:page;z-index:-415072" coordorigin="9487,1787" coordsize="147,400">
            <v:group style="position:absolute;left:9630;top:1790;width:2;height:299" coordorigin="9630,1790" coordsize="2,299">
              <v:shape style="position:absolute;left:9630;top:1790;width:2;height:299" coordorigin="9630,1790" coordsize="0,299" path="m9630,1790l9630,2089e" filled="false" stroked="true" strokeweight=".285151pt" strokecolor="#930000">
                <v:path arrowok="t"/>
              </v:shape>
            </v:group>
            <v:group style="position:absolute;left:9629;top:1790;width:4;height:299" coordorigin="9629,1790" coordsize="4,299">
              <v:shape style="position:absolute;left:9629;top:1790;width:4;height:299" coordorigin="9629,1790" coordsize="4,299" path="m9632,1790l9632,2046,9629,2089,9629,1832,9632,1790xe" filled="false" stroked="true" strokeweight=".046287pt" strokecolor="#000000">
                <v:path arrowok="t"/>
              </v:shape>
            </v:group>
            <v:group style="position:absolute;left:9630;top:1873;width:2;height:298" coordorigin="9630,1873" coordsize="2,298">
              <v:shape style="position:absolute;left:9630;top:1873;width:2;height:298" coordorigin="9630,1873" coordsize="0,298" path="m9630,1873l9630,2170e" filled="false" stroked="true" strokeweight=".192559pt" strokecolor="#910000">
                <v:path arrowok="t"/>
              </v:shape>
            </v:group>
            <v:group style="position:absolute;left:9630;top:1873;width:2;height:298" coordorigin="9630,1873" coordsize="2,298">
              <v:shape style="position:absolute;left:9630;top:1873;width:2;height:298" coordorigin="9630,1873" coordsize="0,298" path="m9630,1873l9630,2170e" filled="false" stroked="true" strokeweight=".092559pt" strokecolor="#000000">
                <v:path arrowok="t"/>
              </v:shape>
            </v:group>
            <v:group style="position:absolute;left:9495;top:1880;width:2;height:285" coordorigin="9495,1880" coordsize="2,285">
              <v:shape style="position:absolute;left:9495;top:1880;width:2;height:285" coordorigin="9495,1880" coordsize="0,285" path="m9495,1880l9495,2164e" filled="false" stroked="true" strokeweight=".840567pt" strokecolor="#2b0000">
                <v:path arrowok="t"/>
              </v:shape>
            </v:group>
            <v:group style="position:absolute;left:9488;top:1880;width:15;height:285" coordorigin="9488,1880" coordsize="15,285">
              <v:shape style="position:absolute;left:9488;top:1880;width:15;height:285" coordorigin="9488,1880" coordsize="15,285" path="m9503,1908l9503,2164,9488,2136,9488,1880,9503,1908xe" filled="false" stroked="true" strokeweight=".046287pt" strokecolor="#000000">
                <v:path arrowok="t"/>
              </v:shape>
            </v:group>
            <v:group style="position:absolute;left:9503;top:1908;width:34;height:274" coordorigin="9503,1908" coordsize="34,274">
              <v:shape style="position:absolute;left:9503;top:1908;width:34;height:274" coordorigin="9503,1908" coordsize="34,274" path="m9503,1908l9503,2164,9536,2182,9536,1924,9503,1908xe" filled="true" fillcolor="#2b0000" stroked="false">
                <v:path arrowok="t"/>
                <v:fill type="solid"/>
              </v:shape>
            </v:group>
            <v:group style="position:absolute;left:9503;top:1908;width:34;height:274" coordorigin="9503,1908" coordsize="34,274">
              <v:shape style="position:absolute;left:9503;top:1908;width:34;height:274" coordorigin="9503,1908" coordsize="34,274" path="m9536,1924l9536,2182,9503,2164,9503,1908,9536,1924xe" filled="false" stroked="true" strokeweight=".046287pt" strokecolor="#000000">
                <v:path arrowok="t"/>
              </v:shape>
            </v:group>
            <v:group style="position:absolute;left:9488;top:1790;width:145;height:139" coordorigin="9488,1790" coordsize="145,139">
              <v:shape style="position:absolute;left:9488;top:1790;width:145;height:139" coordorigin="9488,1790" coordsize="145,139" path="m9632,1790l9595,1790,9554,1796,9514,1803,9490,1848,9488,1880,9503,1908,9536,1924,9583,1929,9629,1913,9631,1873,9629,1832,9632,1790xe" filled="true" fillcolor="#d63a00" stroked="false">
                <v:path arrowok="t"/>
                <v:fill type="solid"/>
              </v:shape>
            </v:group>
            <v:group style="position:absolute;left:9488;top:1790;width:145;height:139" coordorigin="9488,1790" coordsize="145,139">
              <v:shape style="position:absolute;left:9488;top:1790;width:145;height:139" coordorigin="9488,1790" coordsize="145,139" path="m9490,1848l9514,1803,9554,1796,9595,1790,9632,1790,9629,1832,9631,1873,9629,1913,9583,1929,9536,1924,9503,1908,9488,1880,9490,1848xe" filled="false" stroked="true" strokeweight=".046287pt" strokecolor="#000000">
                <v:path arrowok="t"/>
              </v:shape>
            </v:group>
            <v:group style="position:absolute;left:9536;top:1924;width:48;height:262" coordorigin="9536,1924" coordsize="48,262">
              <v:shape style="position:absolute;left:9536;top:1924;width:48;height:262" coordorigin="9536,1924" coordsize="48,262" path="m9536,1924l9536,2182,9583,2186,9583,1929,9536,1924xe" filled="true" fillcolor="#3a0000" stroked="false">
                <v:path arrowok="t"/>
                <v:fill type="solid"/>
              </v:shape>
            </v:group>
            <v:group style="position:absolute;left:9536;top:1924;width:48;height:262" coordorigin="9536,1924" coordsize="48,262">
              <v:shape style="position:absolute;left:9536;top:1924;width:48;height:262" coordorigin="9536,1924" coordsize="48,262" path="m9583,1929l9583,2186,9536,2182,9536,1924,9583,1929xe" filled="false" stroked="true" strokeweight=".046287pt" strokecolor="#000000">
                <v:path arrowok="t"/>
              </v:shape>
            </v:group>
            <v:group style="position:absolute;left:9583;top:1913;width:47;height:274" coordorigin="9583,1913" coordsize="47,274">
              <v:shape style="position:absolute;left:9583;top:1913;width:47;height:274" coordorigin="9583,1913" coordsize="47,274" path="m9629,1913l9583,1929,9583,2186,9629,2170,9629,1913xe" filled="true" fillcolor="#6d0000" stroked="false">
                <v:path arrowok="t"/>
                <v:fill type="solid"/>
              </v:shape>
            </v:group>
            <v:group style="position:absolute;left:9583;top:1913;width:47;height:274" coordorigin="9583,1913" coordsize="47,274">
              <v:shape style="position:absolute;left:9583;top:1913;width:47;height:274" coordorigin="9583,1913" coordsize="47,274" path="m9629,1913l9629,2170,9583,2186,9583,1929,9629,1913xe" filled="false" stroked="true" strokeweight=".04628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5.346619pt;margin-top:80.170647pt;width:20.7pt;height:23.5pt;mso-position-horizontal-relative:page;mso-position-vertical-relative:page;z-index:-415048" coordorigin="8907,1603" coordsize="414,470">
            <v:group style="position:absolute;left:9317;top:1657;width:2;height:289" coordorigin="9317,1657" coordsize="2,289">
              <v:shape style="position:absolute;left:9317;top:1657;width:2;height:289" coordorigin="9317,1657" coordsize="0,289" path="m9317,1657l9317,1945e" filled="false" stroked="true" strokeweight=".285156pt" strokecolor="#930000">
                <v:path arrowok="t"/>
              </v:shape>
            </v:group>
            <v:group style="position:absolute;left:9316;top:1657;width:4;height:289" coordorigin="9316,1657" coordsize="4,289">
              <v:shape style="position:absolute;left:9316;top:1657;width:4;height:289" coordorigin="9316,1657" coordsize="4,289" path="m9319,1657l9319,1912,9316,1945,9316,1689,9319,1657xe" filled="false" stroked="true" strokeweight=".046287pt" strokecolor="#000000">
                <v:path arrowok="t"/>
              </v:shape>
            </v:group>
            <v:group style="position:absolute;left:9314;top:1689;width:2;height:287" coordorigin="9314,1689" coordsize="2,287">
              <v:shape style="position:absolute;left:9314;top:1689;width:2;height:287" coordorigin="9314,1689" coordsize="0,287" path="m9314,1689l9314,1976e" filled="false" stroked="true" strokeweight=".23885pt" strokecolor="#930000">
                <v:path arrowok="t"/>
              </v:shape>
            </v:group>
            <v:group style="position:absolute;left:9313;top:1689;width:3;height:287" coordorigin="9313,1689" coordsize="3,287">
              <v:shape style="position:absolute;left:9313;top:1689;width:3;height:287" coordorigin="9313,1689" coordsize="3,287" path="m9316,1689l9316,1945,9313,1976,9313,1720,9316,1689xe" filled="false" stroked="true" strokeweight=".046287pt" strokecolor="#000000">
                <v:path arrowok="t"/>
              </v:shape>
            </v:group>
            <v:group style="position:absolute;left:9283;top:1751;width:31;height:283" coordorigin="9283,1751" coordsize="31,283">
              <v:shape style="position:absolute;left:9283;top:1751;width:31;height:283" coordorigin="9283,1751" coordsize="31,283" path="m9314,1751l9283,1778,9283,2033,9314,2007,9314,1751xe" filled="true" fillcolor="#990000" stroked="false">
                <v:path arrowok="t"/>
                <v:fill type="solid"/>
              </v:shape>
            </v:group>
            <v:group style="position:absolute;left:9283;top:1751;width:31;height:283" coordorigin="9283,1751" coordsize="31,283">
              <v:shape style="position:absolute;left:9283;top:1751;width:31;height:283" coordorigin="9283,1751" coordsize="31,283" path="m9314,1751l9314,2007,9283,2033,9283,1778,9314,1751xe" filled="false" stroked="true" strokeweight=".046287pt" strokecolor="#000000">
                <v:path arrowok="t"/>
              </v:shape>
            </v:group>
            <v:group style="position:absolute;left:9246;top:1778;width:38;height:277" coordorigin="9246,1778" coordsize="38,277">
              <v:shape style="position:absolute;left:9246;top:1778;width:38;height:277" coordorigin="9246,1778" coordsize="38,277" path="m9283,1778l9246,1797,9246,2055,9283,2033,9283,1778xe" filled="true" fillcolor="#840000" stroked="false">
                <v:path arrowok="t"/>
                <v:fill type="solid"/>
              </v:shape>
            </v:group>
            <v:group style="position:absolute;left:9246;top:1778;width:38;height:277" coordorigin="9246,1778" coordsize="38,277">
              <v:shape style="position:absolute;left:9246;top:1778;width:38;height:277" coordorigin="9246,1778" coordsize="38,277" path="m9283,1778l9283,2033,9246,2055,9246,1797,9283,1778xe" filled="false" stroked="true" strokeweight=".046287pt" strokecolor="#000000">
                <v:path arrowok="t"/>
              </v:shape>
            </v:group>
            <v:group style="position:absolute;left:9102;top:1677;width:2;height:279" coordorigin="9102,1677" coordsize="2,279">
              <v:shape style="position:absolute;left:9102;top:1677;width:2;height:279" coordorigin="9102,1677" coordsize="0,279" path="m9102,1677l9102,1956e" filled="false" stroked="true" strokeweight=".37771pt" strokecolor="#2b0000">
                <v:path arrowok="t"/>
              </v:shape>
            </v:group>
            <v:group style="position:absolute;left:9099;top:1677;width:6;height:279" coordorigin="9099,1677" coordsize="6,279">
              <v:shape style="position:absolute;left:9099;top:1677;width:6;height:279" coordorigin="9099,1677" coordsize="6,279" path="m9105,1700l9105,1956,9099,1933,9099,1677,9105,1700xe" filled="false" stroked="true" strokeweight=".046287pt" strokecolor="#000000">
                <v:path arrowok="t"/>
              </v:shape>
            </v:group>
            <v:group style="position:absolute;left:9108;top:1734;width:2;height:297" coordorigin="9108,1734" coordsize="2,297">
              <v:shape style="position:absolute;left:9108;top:1734;width:2;height:297" coordorigin="9108,1734" coordsize="0,297" path="m9108,1734l9108,2031e" filled="false" stroked="true" strokeweight="1.442315pt" strokecolor="#2b0000">
                <v:path arrowok="t"/>
              </v:shape>
            </v:group>
            <v:group style="position:absolute;left:9094;top:1734;width:27;height:297" coordorigin="9094,1734" coordsize="27,297">
              <v:shape style="position:absolute;left:9094;top:1734;width:27;height:297" coordorigin="9094,1734" coordsize="27,297" path="m9121,1775l9121,2031,9094,1991,9094,1734,9121,1775xe" filled="false" stroked="true" strokeweight=".046287pt" strokecolor="#000000">
                <v:path arrowok="t"/>
              </v:shape>
            </v:group>
            <v:group style="position:absolute;left:9121;top:1775;width:43;height:294" coordorigin="9121,1775" coordsize="43,294">
              <v:shape style="position:absolute;left:9121;top:1775;width:43;height:294" coordorigin="9121,1775" coordsize="43,294" path="m9121,1775l9121,2031,9164,2069,9164,1811,9121,1775xe" filled="true" fillcolor="#2b0000" stroked="false">
                <v:path arrowok="t"/>
                <v:fill type="solid"/>
              </v:shape>
            </v:group>
            <v:group style="position:absolute;left:9121;top:1775;width:43;height:294" coordorigin="9121,1775" coordsize="43,294">
              <v:shape style="position:absolute;left:9121;top:1775;width:43;height:294" coordorigin="9121,1775" coordsize="43,294" path="m9164,1811l9164,2069,9121,2031,9121,1775,9164,1811xe" filled="false" stroked="true" strokeweight=".046287pt" strokecolor="#000000">
                <v:path arrowok="t"/>
              </v:shape>
            </v:group>
            <v:group style="position:absolute;left:9164;top:1811;width:46;height:262" coordorigin="9164,1811" coordsize="46,262">
              <v:shape style="position:absolute;left:9164;top:1811;width:46;height:262" coordorigin="9164,1811" coordsize="46,262" path="m9164,1811l9164,2069,9209,2072,9209,1815,9164,1811xe" filled="true" fillcolor="#3d0000" stroked="false">
                <v:path arrowok="t"/>
                <v:fill type="solid"/>
              </v:shape>
            </v:group>
            <v:group style="position:absolute;left:9164;top:1811;width:46;height:262" coordorigin="9164,1811" coordsize="46,262">
              <v:shape style="position:absolute;left:9164;top:1811;width:46;height:262" coordorigin="9164,1811" coordsize="46,262" path="m9209,1815l9209,2072,9164,2069,9164,1811,9209,1815xe" filled="false" stroked="true" strokeweight=".046287pt" strokecolor="#000000">
                <v:path arrowok="t"/>
              </v:shape>
            </v:group>
            <v:group style="position:absolute;left:9209;top:1797;width:38;height:275" coordorigin="9209,1797" coordsize="38,275">
              <v:shape style="position:absolute;left:9209;top:1797;width:38;height:275" coordorigin="9209,1797" coordsize="38,275" path="m9246,1797l9209,1815,9209,2072,9246,2055,9246,1797xe" filled="true" fillcolor="#7c0000" stroked="false">
                <v:path arrowok="t"/>
                <v:fill type="solid"/>
              </v:shape>
            </v:group>
            <v:group style="position:absolute;left:9209;top:1797;width:38;height:275" coordorigin="9209,1797" coordsize="38,275">
              <v:shape style="position:absolute;left:9209;top:1797;width:38;height:275" coordorigin="9209,1797" coordsize="38,275" path="m9246,1797l9246,2055,9209,2072,9209,1815,9246,1797xe" filled="false" stroked="true" strokeweight=".046287pt" strokecolor="#000000">
                <v:path arrowok="t"/>
              </v:shape>
            </v:group>
            <v:group style="position:absolute;left:9094;top:1604;width:225;height:212" coordorigin="9094,1604" coordsize="225,212">
              <v:shape style="position:absolute;left:9094;top:1604;width:225;height:212" coordorigin="9094,1604" coordsize="225,212" path="m9224,1604l9182,1609,9174,1637,9142,1662,9099,1677,9105,1700,9094,1734,9121,1775,9164,1811,9209,1815,9246,1797,9283,1778,9314,1751,9313,1720,9316,1689,9319,1657,9312,1623,9304,1609,9224,1604xe" filled="true" fillcolor="#d63a00" stroked="false">
                <v:path arrowok="t"/>
                <v:fill type="solid"/>
              </v:shape>
            </v:group>
            <v:group style="position:absolute;left:9094;top:1604;width:225;height:212" coordorigin="9094,1604" coordsize="225,212">
              <v:shape style="position:absolute;left:9094;top:1604;width:225;height:212" coordorigin="9094,1604" coordsize="225,212" path="m9105,1700l9099,1677,9142,1662,9174,1637,9182,1609,9224,1604,9266,1607,9304,1609,9312,1623,9319,1657,9316,1689,9313,1720,9314,1751,9283,1778,9246,1797,9209,1815,9164,1811,9121,1775,9094,1734,9105,1700xe" filled="false" stroked="true" strokeweight=".046287pt" strokecolor="#000000">
                <v:path arrowok="t"/>
              </v:shape>
            </v:group>
            <v:group style="position:absolute;left:9038;top:1645;width:2;height:299" coordorigin="9038,1645" coordsize="2,299">
              <v:shape style="position:absolute;left:9038;top:1645;width:2;height:299" coordorigin="9038,1645" coordsize="0,299" path="m9038,1645l9038,1943e" filled="false" stroked="true" strokeweight=".192573pt" strokecolor="#910000">
                <v:path arrowok="t"/>
              </v:shape>
            </v:group>
            <v:group style="position:absolute;left:9037;top:1645;width:2;height:299" coordorigin="9037,1645" coordsize="2,299">
              <v:shape style="position:absolute;left:9037;top:1645;width:2;height:299" coordorigin="9037,1645" coordsize="2,299" path="m9039,1645l9039,1901,9037,1943,9037,1686,9039,1645xe" filled="false" stroked="true" strokeweight=".046287pt" strokecolor="#000000">
                <v:path arrowok="t"/>
              </v:shape>
            </v:group>
            <v:group style="position:absolute;left:9030;top:1686;width:2;height:283" coordorigin="9030,1686" coordsize="2,283">
              <v:shape style="position:absolute;left:9030;top:1686;width:2;height:283" coordorigin="9030,1686" coordsize="0,283" path="m9030,1686l9030,1969e" filled="false" stroked="true" strokeweight=".840585pt" strokecolor="#a50000">
                <v:path arrowok="t"/>
              </v:shape>
            </v:group>
            <v:group style="position:absolute;left:9022;top:1686;width:15;height:283" coordorigin="9022,1686" coordsize="15,283">
              <v:shape style="position:absolute;left:9022;top:1686;width:15;height:283" coordorigin="9022,1686" coordsize="15,283" path="m9037,1686l9037,1943,9022,1969,9022,1712,9037,1686xe" filled="false" stroked="true" strokeweight=".046287pt" strokecolor="#000000">
                <v:path arrowok="t"/>
              </v:shape>
            </v:group>
            <v:group style="position:absolute;left:9014;top:1712;width:2;height:284" coordorigin="9014,1712" coordsize="2,284">
              <v:shape style="position:absolute;left:9014;top:1712;width:2;height:284" coordorigin="9014,1712" coordsize="0,284" path="m9014,1712l9014,1995e" filled="false" stroked="true" strokeweight=".886872pt" strokecolor="#a50000">
                <v:path arrowok="t"/>
              </v:shape>
            </v:group>
            <v:group style="position:absolute;left:9006;top:1712;width:16;height:284" coordorigin="9006,1712" coordsize="16,284">
              <v:shape style="position:absolute;left:9006;top:1712;width:16;height:284" coordorigin="9006,1712" coordsize="16,284" path="m9022,1712l9022,1969,9006,1995,9006,1739,9022,1712xe" filled="false" stroked="true" strokeweight=".046287pt" strokecolor="#000000">
                <v:path arrowok="t"/>
              </v:shape>
            </v:group>
            <v:group style="position:absolute;left:8907;top:1641;width:132;height:112" coordorigin="8907,1641" coordsize="132,112">
              <v:shape style="position:absolute;left:8907;top:1641;width:132;height:112" coordorigin="8907,1641" coordsize="132,112" path="m9014,1641l8970,1663,8916,1683,8907,1722,8967,1752,9006,1739,9022,1712,9037,1686,9039,1645,9014,1641xe" filled="true" fillcolor="#d63a00" stroked="false">
                <v:path arrowok="t"/>
                <v:fill type="solid"/>
              </v:shape>
            </v:group>
            <v:group style="position:absolute;left:8907;top:1641;width:132;height:112" coordorigin="8907,1641" coordsize="132,112">
              <v:shape style="position:absolute;left:8907;top:1641;width:132;height:112" coordorigin="8907,1641" coordsize="132,112" path="m8916,1683l8970,1663,9014,1641,9039,1645,9037,1686,9022,1712,9006,1739,8967,1752,8907,1722e" filled="false" stroked="true" strokeweight=".046287pt" strokecolor="#000000">
                <v:path arrowok="t"/>
              </v:shape>
              <v:shape style="position:absolute;left:8907;top:1641;width:132;height:112" coordorigin="8907,1641" coordsize="132,112" path="m8907,1722l8916,1683e" filled="false" stroked="true" strokeweight=".046287pt" strokecolor="#000000">
                <v:path arrowok="t"/>
              </v:shape>
            </v:group>
            <v:group style="position:absolute;left:8967;top:1739;width:40;height:270" coordorigin="8967,1739" coordsize="40,270">
              <v:shape style="position:absolute;left:8967;top:1739;width:40;height:270" coordorigin="8967,1739" coordsize="40,270" path="m9006,1739l8967,1752,8967,2008,9006,1995,9006,1739xe" filled="true" fillcolor="#6b0000" stroked="false">
                <v:path arrowok="t"/>
                <v:fill type="solid"/>
              </v:shape>
            </v:group>
            <v:group style="position:absolute;left:8967;top:1739;width:40;height:270" coordorigin="8967,1739" coordsize="40,270">
              <v:shape style="position:absolute;left:8967;top:1739;width:40;height:270" coordorigin="8967,1739" coordsize="40,270" path="m9006,1739l9006,1995,8967,2008,8967,1752,9006,1739xe" filled="false" stroked="true" strokeweight=".046287pt" strokecolor="#000000">
                <v:path arrowok="t"/>
              </v:shape>
            </v:group>
            <v:group style="position:absolute;left:8907;top:1722;width:60;height:287" coordorigin="8907,1722" coordsize="60,287">
              <v:shape style="position:absolute;left:8907;top:1722;width:60;height:287" coordorigin="8907,1722" coordsize="60,287" path="m8907,1722l8907,1979,8967,2008,8967,1752,8907,1722xe" filled="true" fillcolor="#2b0000" stroked="false">
                <v:path arrowok="t"/>
                <v:fill type="solid"/>
              </v:shape>
            </v:group>
            <v:group style="position:absolute;left:8907;top:1722;width:60;height:287" coordorigin="8907,1722" coordsize="60,287">
              <v:shape style="position:absolute;left:8907;top:1722;width:60;height:287" coordorigin="8907,1722" coordsize="60,287" path="m8967,1752l8967,2008,8907,1979e" filled="false" stroked="true" strokeweight=".046287pt" strokecolor="#000000">
                <v:path arrowok="t"/>
              </v:shape>
              <v:shape style="position:absolute;left:8907;top:1722;width:60;height:287" coordorigin="8907,1722" coordsize="60,287" path="m8907,1722l8967,1752e" filled="false" stroked="true" strokeweight=".046287pt" strokecolor="#00000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667"/>
        <w:gridCol w:w="2659"/>
        <w:gridCol w:w="2770"/>
      </w:tblGrid>
      <w:tr>
        <w:trPr>
          <w:trHeight w:val="1512" w:hRule="exact"/>
        </w:trPr>
        <w:tc>
          <w:tcPr>
            <w:tcW w:w="704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/>
              <w:ind w:left="2645" w:right="1527" w:hanging="1112"/>
              <w:jc w:val="left"/>
              <w:rPr>
                <w:rFonts w:ascii="Calibri" w:hAnsi="Calibri" w:cs="Calibri" w:eastAsia="Calibri"/>
                <w:sz w:val="60"/>
                <w:szCs w:val="60"/>
              </w:rPr>
            </w:pPr>
            <w:r>
              <w:rPr>
                <w:rFonts w:ascii="Calibri"/>
                <w:b/>
                <w:color w:val="FFFFFF"/>
                <w:spacing w:val="-1"/>
                <w:sz w:val="60"/>
              </w:rPr>
              <w:t>Telemedicine</w:t>
            </w:r>
            <w:r>
              <w:rPr>
                <w:rFonts w:ascii="Calibri"/>
                <w:b/>
                <w:color w:val="FFFFFF"/>
                <w:spacing w:val="-11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in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60"/>
              </w:rPr>
              <w:t> </w:t>
            </w:r>
            <w:r>
              <w:rPr>
                <w:rFonts w:ascii="Calibri"/>
                <w:b/>
                <w:color w:val="FFFFFF"/>
                <w:sz w:val="60"/>
              </w:rPr>
              <w:t>Hawaii</w:t>
            </w:r>
            <w:r>
              <w:rPr>
                <w:rFonts w:ascii="Calibri"/>
                <w:sz w:val="60"/>
              </w:rPr>
            </w:r>
          </w:p>
        </w:tc>
        <w:tc>
          <w:tcPr>
            <w:tcW w:w="27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907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5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PARITY:</w:t>
            </w:r>
            <w:r>
              <w:rPr>
                <w:rFonts w:ascii="Calibri"/>
                <w:sz w:val="33"/>
              </w:rPr>
            </w:r>
          </w:p>
        </w:tc>
        <w:tc>
          <w:tcPr>
            <w:tcW w:w="5429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9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GAPS:</w:t>
            </w:r>
            <w:r>
              <w:rPr>
                <w:rFonts w:ascii="Calibri"/>
                <w:sz w:val="33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1" w:lineRule="exact"/>
              <w:ind w:left="2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13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position w:val="11"/>
                <w:sz w:val="16"/>
              </w:rPr>
              <w:t>69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86" w:lineRule="exact" w:before="1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Progress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16"/>
              </w:numPr>
              <w:tabs>
                <w:tab w:pos="549" w:val="left" w:leader="none"/>
              </w:tabs>
              <w:spacing w:line="292" w:lineRule="exact" w:before="1" w:after="0"/>
              <w:ind w:left="548" w:right="119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Hawaii’s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private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insurance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parity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law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was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enacted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1999.</w:t>
            </w:r>
            <w:r>
              <w:rPr>
                <w:rFonts w:ascii="Calibri" w:hAnsi="Calibri" w:cs="Calibri" w:eastAsia="Calibri"/>
                <w:spacing w:val="4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2014,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Governor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approved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legislation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improving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existing</w:t>
            </w:r>
            <w:r>
              <w:rPr>
                <w:rFonts w:ascii="Calibri" w:hAnsi="Calibri" w:cs="Calibri" w:eastAsia="Calibri"/>
                <w:spacing w:val="27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parity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law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with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requirements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payment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parity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inclusion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of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other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health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care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providers.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70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  <w:p>
            <w:pPr>
              <w:pStyle w:val="ListParagraph"/>
              <w:numPr>
                <w:ilvl w:val="0"/>
                <w:numId w:val="16"/>
              </w:numPr>
              <w:tabs>
                <w:tab w:pos="549" w:val="left" w:leader="none"/>
              </w:tabs>
              <w:spacing w:line="292" w:lineRule="exact" w:before="0" w:after="0"/>
              <w:ind w:left="548" w:right="154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HI</w:t>
            </w:r>
            <w:r>
              <w:rPr>
                <w:rFonts w:ascii="Calibri" w:hAnsi="Calibri" w:cs="Calibri" w:eastAsia="Calibri"/>
                <w:spacing w:val="-2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self-­‐funds</w:t>
            </w:r>
            <w:r>
              <w:rPr>
                <w:rFonts w:ascii="Calibri" w:hAnsi="Calibri" w:cs="Calibri" w:eastAsia="Calibri"/>
                <w:spacing w:val="-2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some</w:t>
            </w:r>
            <w:r>
              <w:rPr>
                <w:rFonts w:ascii="Calibri" w:hAnsi="Calibri" w:cs="Calibri" w:eastAsia="Calibri"/>
                <w:spacing w:val="-2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of</w:t>
            </w:r>
            <w:r>
              <w:rPr>
                <w:rFonts w:ascii="Calibri" w:hAnsi="Calibri" w:cs="Calibri" w:eastAsia="Calibri"/>
                <w:spacing w:val="-2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their</w:t>
            </w:r>
            <w:r>
              <w:rPr>
                <w:rFonts w:ascii="Calibri" w:hAnsi="Calibri" w:cs="Calibri" w:eastAsia="Calibri"/>
                <w:spacing w:val="-2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2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employee</w:t>
            </w:r>
            <w:r>
              <w:rPr>
                <w:rFonts w:ascii="Calibri" w:hAnsi="Calibri" w:cs="Calibri" w:eastAsia="Calibri"/>
                <w:spacing w:val="21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health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plan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offerings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but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has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fully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insured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HMO.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The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parity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law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applies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those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plans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offered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under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HMO.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71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Medicaid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16"/>
              </w:numPr>
              <w:tabs>
                <w:tab w:pos="549" w:val="left" w:leader="none"/>
              </w:tabs>
              <w:spacing w:line="292" w:lineRule="exact" w:before="1" w:after="0"/>
              <w:ind w:left="548" w:right="147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Coverage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under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z w:val="24"/>
              </w:rPr>
              <w:t> about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average.</w:t>
            </w:r>
            <w:r>
              <w:rPr>
                <w:rFonts w:ascii="Calibri"/>
                <w:spacing w:val="46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agency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imposes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  <w:r>
              <w:rPr>
                <w:rFonts w:ascii="Calibri"/>
                <w:sz w:val="24"/>
              </w:rPr>
              <w:t> on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covered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services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limited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originating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sites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located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rural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areas.</w:t>
            </w:r>
          </w:p>
          <w:p>
            <w:pPr>
              <w:pStyle w:val="ListParagraph"/>
              <w:numPr>
                <w:ilvl w:val="0"/>
                <w:numId w:val="16"/>
              </w:numPr>
              <w:tabs>
                <w:tab w:pos="549" w:val="left" w:leader="none"/>
              </w:tabs>
              <w:spacing w:line="292" w:lineRule="exact" w:before="1" w:after="0"/>
              <w:ind w:left="548" w:right="303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also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places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frequency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limits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some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covered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services.</w:t>
            </w:r>
          </w:p>
          <w:p>
            <w:pPr>
              <w:pStyle w:val="ListParagraph"/>
              <w:numPr>
                <w:ilvl w:val="0"/>
                <w:numId w:val="16"/>
              </w:numPr>
              <w:tabs>
                <w:tab w:pos="549" w:val="left" w:leader="none"/>
              </w:tabs>
              <w:spacing w:line="299" w:lineRule="exact" w:before="0" w:after="0"/>
              <w:ind w:left="548" w:right="0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interactive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audio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video</w:t>
            </w:r>
            <w:r>
              <w:rPr>
                <w:rFonts w:ascii="Calibri" w:hAnsi="Calibri" w:cs="Calibri" w:eastAsia="Calibri"/>
                <w:spacing w:val="14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only.</w:t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1" w:lineRule="exact"/>
              <w:ind w:left="2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position w:val="11"/>
                <w:sz w:val="16"/>
              </w:rPr>
              <w:t>72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06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auto" w:before="174"/>
              <w:ind w:left="580" w:right="252" w:hanging="32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MEDICAID</w:t>
            </w:r>
            <w:r>
              <w:rPr>
                <w:rFonts w:ascii="Calibri"/>
                <w:b/>
                <w:spacing w:val="-13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COVERAGE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&amp;</w:t>
            </w:r>
            <w:r>
              <w:rPr>
                <w:rFonts w:ascii="Calibri"/>
                <w:b/>
                <w:spacing w:val="27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CONDITIONS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OF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2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Setting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2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Technologies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108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Distance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Geography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7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Mental/behavioral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Rehabilitation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Telepresenter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42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54"/>
              <w:ind w:left="539" w:right="530" w:firstLine="69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INNOVATIVE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OR</w:t>
            </w:r>
            <w:r>
              <w:rPr>
                <w:rFonts w:ascii="Calibri"/>
                <w:b/>
                <w:spacing w:val="25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DELIVERY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MODELS: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5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90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Dual</w:t>
            </w:r>
            <w:r>
              <w:rPr>
                <w:rFonts w:ascii="Calibri" w:hAnsi="Calibri" w:cs="Calibri" w:eastAsia="Calibri"/>
                <w:spacing w:val="3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Eligibles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HCBS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Waiver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Corrections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38"/>
          <w:pgSz w:w="12240" w:h="15840"/>
          <w:pgMar w:footer="834" w:header="760" w:top="1240" w:bottom="1020" w:left="1140" w:right="10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2"/>
        <w:spacing w:line="240" w:lineRule="auto"/>
        <w:ind w:left="2971" w:right="3089" w:hanging="1257"/>
        <w:jc w:val="left"/>
        <w:rPr>
          <w:b w:val="0"/>
          <w:bCs w:val="0"/>
        </w:rPr>
      </w:pPr>
      <w:r>
        <w:rPr>
          <w:color w:val="FFFFFF"/>
          <w:spacing w:val="-1"/>
        </w:rPr>
        <w:t>Telemedicine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in</w:t>
      </w:r>
      <w:r>
        <w:rPr>
          <w:color w:val="FFFFFF"/>
          <w:spacing w:val="25"/>
          <w:w w:val="99"/>
        </w:rPr>
        <w:t> </w:t>
      </w:r>
      <w:r>
        <w:rPr>
          <w:color w:val="FFFFFF"/>
        </w:rPr>
        <w:t>Idaho</w:t>
      </w:r>
      <w:r>
        <w:rPr>
          <w:b w:val="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pStyle w:val="Heading4"/>
        <w:tabs>
          <w:tab w:pos="6830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1"/>
        </w:rPr>
        <w:t>PARITY:</w:t>
        <w:tab/>
        <w:t>GAPS:</w:t>
      </w:r>
      <w:r>
        <w:rPr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footerReference w:type="default" r:id="rId39"/>
          <w:pgSz w:w="12240" w:h="15840"/>
          <w:pgMar w:footer="834" w:header="760" w:top="1240" w:bottom="1020" w:left="1100" w:right="1020"/>
          <w:pgNumType w:start="41"/>
        </w:sectPr>
      </w:pPr>
    </w:p>
    <w:p>
      <w:pPr>
        <w:pStyle w:val="BodyText"/>
        <w:tabs>
          <w:tab w:pos="4155" w:val="left" w:leader="none"/>
        </w:tabs>
        <w:spacing w:line="240" w:lineRule="auto" w:before="58"/>
        <w:ind w:left="450" w:right="0" w:firstLine="0"/>
        <w:jc w:val="left"/>
        <w:rPr>
          <w:rFonts w:ascii="Calibri" w:hAnsi="Calibri" w:cs="Calibri" w:eastAsia="Calibri"/>
        </w:rPr>
      </w:pPr>
      <w:r>
        <w:rPr/>
        <w:t>Private</w:t>
      </w:r>
      <w:r>
        <w:rPr>
          <w:spacing w:val="-10"/>
        </w:rPr>
        <w:t> </w:t>
      </w:r>
      <w:r>
        <w:rPr/>
        <w:t>Insurance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tabs>
          <w:tab w:pos="4155" w:val="left" w:leader="none"/>
        </w:tabs>
        <w:spacing w:before="9"/>
        <w:ind w:left="45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w w:val="90"/>
          <w:sz w:val="24"/>
          <w:szCs w:val="24"/>
        </w:rPr>
        <w:t>Medicaid</w:t>
      </w:r>
      <w:r>
        <w:rPr>
          <w:rFonts w:ascii="Calibri" w:hAnsi="Calibri" w:cs="Calibri" w:eastAsia="Calibri"/>
          <w:w w:val="90"/>
          <w:position w:val="11"/>
          <w:sz w:val="16"/>
          <w:szCs w:val="16"/>
        </w:rPr>
        <w:t>74-­‐76</w:t>
        <w:tab/>
      </w:r>
      <w:r>
        <w:rPr>
          <w:rFonts w:ascii="Calibri" w:hAnsi="Calibri" w:cs="Calibri" w:eastAsia="Calibri"/>
          <w:b/>
          <w:bCs/>
          <w:color w:val="FFFFFF"/>
          <w:sz w:val="24"/>
          <w:szCs w:val="24"/>
        </w:rPr>
        <w:t>F</w:t>
      </w:r>
      <w:r>
        <w:rPr>
          <w:rFonts w:ascii="Calibri" w:hAnsi="Calibri" w:cs="Calibri" w:eastAsia="Calibri"/>
          <w:sz w:val="24"/>
          <w:szCs w:val="24"/>
        </w:rPr>
      </w:r>
    </w:p>
    <w:p>
      <w:pPr>
        <w:pStyle w:val="BodyText"/>
        <w:tabs>
          <w:tab w:pos="4155" w:val="left" w:leader="none"/>
        </w:tabs>
        <w:spacing w:line="240" w:lineRule="auto" w:before="43"/>
        <w:ind w:left="441" w:right="0" w:firstLine="9"/>
        <w:jc w:val="left"/>
        <w:rPr>
          <w:rFonts w:ascii="Calibri" w:hAnsi="Calibri" w:cs="Calibri" w:eastAsia="Calibri"/>
        </w:rPr>
      </w:pPr>
      <w:r>
        <w:rPr/>
        <w:t>State</w:t>
      </w:r>
      <w:r>
        <w:rPr>
          <w:spacing w:val="-5"/>
        </w:rPr>
        <w:t> </w:t>
      </w:r>
      <w:r>
        <w:rPr/>
        <w:t>Employee</w:t>
      </w:r>
      <w:r>
        <w:rPr>
          <w:spacing w:val="-4"/>
        </w:rPr>
        <w:t> </w:t>
      </w:r>
      <w:r>
        <w:rPr/>
        <w:t>Health</w:t>
      </w:r>
      <w:r>
        <w:rPr>
          <w:spacing w:val="-5"/>
        </w:rPr>
        <w:t> </w:t>
      </w:r>
      <w:r>
        <w:rPr/>
        <w:t>Plan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Heading6"/>
        <w:spacing w:line="242" w:lineRule="auto"/>
        <w:ind w:left="760" w:right="0" w:hanging="320"/>
        <w:jc w:val="left"/>
        <w:rPr>
          <w:b w:val="0"/>
          <w:bCs w:val="0"/>
        </w:rPr>
      </w:pPr>
      <w:r>
        <w:rPr/>
        <w:t>MEDICAID</w:t>
      </w:r>
      <w:r>
        <w:rPr>
          <w:spacing w:val="-13"/>
        </w:rPr>
        <w:t> </w:t>
      </w:r>
      <w:r>
        <w:rPr/>
        <w:t>SERVICE</w:t>
      </w:r>
      <w:r>
        <w:rPr>
          <w:spacing w:val="-12"/>
        </w:rPr>
        <w:t> </w:t>
      </w:r>
      <w:r>
        <w:rPr/>
        <w:t>COVERAGE</w:t>
      </w:r>
      <w:r>
        <w:rPr>
          <w:spacing w:val="-12"/>
        </w:rPr>
        <w:t> </w:t>
      </w:r>
      <w:r>
        <w:rPr/>
        <w:t>&amp;</w:t>
      </w:r>
      <w:r>
        <w:rPr>
          <w:spacing w:val="27"/>
          <w:w w:val="99"/>
        </w:rPr>
        <w:t> </w:t>
      </w:r>
      <w:r>
        <w:rPr/>
        <w:t>CONDITIONS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PAYMENT:</w:t>
      </w:r>
      <w:r>
        <w:rPr>
          <w:b w:val="0"/>
        </w:rPr>
      </w:r>
    </w:p>
    <w:p>
      <w:pPr>
        <w:pStyle w:val="BodyText"/>
        <w:tabs>
          <w:tab w:pos="4137" w:val="left" w:leader="none"/>
        </w:tabs>
        <w:spacing w:line="240" w:lineRule="auto" w:before="143"/>
        <w:ind w:left="540" w:right="0" w:firstLine="0"/>
        <w:jc w:val="left"/>
        <w:rPr>
          <w:rFonts w:ascii="Calibri" w:hAnsi="Calibri" w:cs="Calibri" w:eastAsia="Calibri"/>
        </w:rPr>
      </w:pPr>
      <w:r>
        <w:rPr/>
        <w:t>Patient</w:t>
      </w:r>
      <w:r>
        <w:rPr>
          <w:spacing w:val="-6"/>
        </w:rPr>
        <w:t> </w:t>
      </w:r>
      <w:r>
        <w:rPr/>
        <w:t>Setting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BodyText"/>
        <w:tabs>
          <w:tab w:pos="4155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Technologies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Heading9"/>
        <w:spacing w:line="286" w:lineRule="exact" w:before="58"/>
        <w:ind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Progress</w:t>
      </w:r>
      <w:r>
        <w:rPr>
          <w:b w:val="0"/>
        </w:rPr>
      </w:r>
    </w:p>
    <w:p>
      <w:pPr>
        <w:pStyle w:val="BodyText"/>
        <w:numPr>
          <w:ilvl w:val="0"/>
          <w:numId w:val="8"/>
        </w:numPr>
        <w:tabs>
          <w:tab w:pos="788" w:val="left" w:leader="none"/>
        </w:tabs>
        <w:spacing w:line="292" w:lineRule="exact" w:before="1" w:after="0"/>
        <w:ind w:left="787" w:right="328" w:hanging="450"/>
        <w:jc w:val="left"/>
        <w:rPr>
          <w:sz w:val="16"/>
          <w:szCs w:val="16"/>
        </w:rPr>
      </w:pPr>
      <w:r>
        <w:rPr/>
        <w:t>Medicaid</w:t>
      </w:r>
      <w:r>
        <w:rPr>
          <w:spacing w:val="-3"/>
        </w:rPr>
        <w:t> </w:t>
      </w:r>
      <w:r>
        <w:rPr/>
        <w:t>has</w:t>
      </w:r>
      <w:r>
        <w:rPr>
          <w:spacing w:val="-3"/>
        </w:rPr>
        <w:t> </w:t>
      </w:r>
      <w:r>
        <w:rPr/>
        <w:t>proposed</w:t>
      </w:r>
      <w:r>
        <w:rPr>
          <w:spacing w:val="-2"/>
        </w:rPr>
        <w:t> </w:t>
      </w:r>
      <w:r>
        <w:rPr/>
        <w:t>draft</w:t>
      </w:r>
      <w:r>
        <w:rPr>
          <w:spacing w:val="-3"/>
        </w:rPr>
        <w:t> </w:t>
      </w:r>
      <w:r>
        <w:rPr/>
        <w:t>regulations</w:t>
      </w:r>
      <w:r>
        <w:rPr>
          <w:spacing w:val="-3"/>
        </w:rPr>
        <w:t> </w:t>
      </w:r>
      <w:r>
        <w:rPr/>
        <w:t>that</w:t>
      </w:r>
      <w:r>
        <w:rPr>
          <w:w w:val="99"/>
        </w:rPr>
        <w:t> </w:t>
      </w:r>
      <w:r>
        <w:rPr>
          <w:w w:val="95"/>
        </w:rPr>
        <w:t>would</w:t>
      </w:r>
      <w:r>
        <w:rPr>
          <w:spacing w:val="21"/>
          <w:w w:val="95"/>
        </w:rPr>
        <w:t> </w:t>
      </w:r>
      <w:r>
        <w:rPr>
          <w:w w:val="95"/>
        </w:rPr>
        <w:t>enhance</w:t>
      </w:r>
      <w:r>
        <w:rPr>
          <w:spacing w:val="20"/>
          <w:w w:val="95"/>
        </w:rPr>
        <w:t> </w:t>
      </w:r>
      <w:r>
        <w:rPr>
          <w:w w:val="95"/>
        </w:rPr>
        <w:t>coverage</w:t>
      </w:r>
      <w:r>
        <w:rPr>
          <w:spacing w:val="21"/>
          <w:w w:val="95"/>
        </w:rPr>
        <w:t> </w:t>
      </w:r>
      <w:r>
        <w:rPr>
          <w:w w:val="95"/>
        </w:rPr>
        <w:t>for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physician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provided</w:t>
      </w:r>
      <w:r>
        <w:rPr>
          <w:spacing w:val="31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well</w:t>
      </w:r>
      <w:r>
        <w:rPr>
          <w:spacing w:val="-3"/>
        </w:rPr>
        <w:t> </w:t>
      </w:r>
      <w:r>
        <w:rPr>
          <w:spacing w:val="-1"/>
        </w:rPr>
        <w:t>as</w:t>
      </w:r>
      <w:r>
        <w:rPr>
          <w:spacing w:val="-2"/>
        </w:rPr>
        <w:t> </w:t>
      </w:r>
      <w:r>
        <w:rPr/>
        <w:t>OT,</w:t>
      </w:r>
      <w:r>
        <w:rPr>
          <w:spacing w:val="-3"/>
        </w:rPr>
        <w:t> </w:t>
      </w:r>
      <w:r>
        <w:rPr/>
        <w:t>PT,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speech.</w:t>
      </w:r>
      <w:r>
        <w:rPr>
          <w:position w:val="11"/>
          <w:sz w:val="16"/>
          <w:szCs w:val="16"/>
        </w:rPr>
        <w:t>73</w:t>
      </w:r>
      <w:r>
        <w:rPr>
          <w:sz w:val="16"/>
          <w:szCs w:val="16"/>
        </w:rPr>
      </w:r>
    </w:p>
    <w:p>
      <w:pPr>
        <w:spacing w:line="240" w:lineRule="auto" w:before="6"/>
        <w:rPr>
          <w:rFonts w:ascii="Calibri" w:hAnsi="Calibri" w:cs="Calibri" w:eastAsia="Calibri"/>
          <w:sz w:val="24"/>
          <w:szCs w:val="24"/>
        </w:rPr>
      </w:pPr>
    </w:p>
    <w:p>
      <w:pPr>
        <w:pStyle w:val="Heading9"/>
        <w:spacing w:line="286" w:lineRule="exact"/>
        <w:ind w:right="0"/>
        <w:jc w:val="left"/>
        <w:rPr>
          <w:b w:val="0"/>
          <w:bCs w:val="0"/>
        </w:rPr>
      </w:pPr>
      <w:r>
        <w:rPr>
          <w:spacing w:val="-1"/>
        </w:rPr>
        <w:t>Private</w:t>
      </w:r>
      <w:r>
        <w:rPr>
          <w:spacing w:val="-9"/>
        </w:rPr>
        <w:t> </w:t>
      </w:r>
      <w:r>
        <w:rPr>
          <w:spacing w:val="-1"/>
        </w:rPr>
        <w:t>Insurance</w:t>
      </w:r>
      <w:r>
        <w:rPr>
          <w:b w:val="0"/>
        </w:rPr>
      </w:r>
    </w:p>
    <w:p>
      <w:pPr>
        <w:pStyle w:val="BodyText"/>
        <w:numPr>
          <w:ilvl w:val="0"/>
          <w:numId w:val="8"/>
        </w:numPr>
        <w:tabs>
          <w:tab w:pos="788" w:val="left" w:leader="none"/>
        </w:tabs>
        <w:spacing w:line="292" w:lineRule="exact" w:before="1" w:after="0"/>
        <w:ind w:left="787" w:right="254" w:hanging="450"/>
        <w:jc w:val="left"/>
      </w:pPr>
      <w:r>
        <w:rPr/>
        <w:t>Bordered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MT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have</w:t>
      </w:r>
      <w:r>
        <w:rPr>
          <w:spacing w:val="-2"/>
        </w:rPr>
        <w:t> </w:t>
      </w:r>
      <w:r>
        <w:rPr/>
        <w:t>private</w:t>
      </w:r>
      <w:r>
        <w:rPr>
          <w:w w:val="99"/>
        </w:rPr>
        <w:t> </w:t>
      </w:r>
      <w:r>
        <w:rPr/>
        <w:t>insurance</w:t>
      </w:r>
      <w:r>
        <w:rPr>
          <w:spacing w:val="-4"/>
        </w:rPr>
        <w:t> </w:t>
      </w:r>
      <w:r>
        <w:rPr/>
        <w:t>parity</w:t>
      </w:r>
      <w:r>
        <w:rPr>
          <w:spacing w:val="-4"/>
        </w:rPr>
        <w:t> </w:t>
      </w:r>
      <w:r>
        <w:rPr/>
        <w:t>laws.</w:t>
      </w:r>
      <w:r>
        <w:rPr>
          <w:spacing w:val="46"/>
        </w:rPr>
        <w:t> </w:t>
      </w:r>
      <w:r>
        <w:rPr/>
        <w:t>No</w:t>
      </w:r>
      <w:r>
        <w:rPr>
          <w:spacing w:val="-4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parity</w:t>
      </w:r>
      <w:r>
        <w:rPr>
          <w:w w:val="99"/>
        </w:rPr>
        <w:t> </w:t>
      </w:r>
      <w:r>
        <w:rPr/>
        <w:t>law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history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proposed</w:t>
      </w:r>
      <w:r>
        <w:rPr>
          <w:spacing w:val="-2"/>
        </w:rPr>
        <w:t> </w:t>
      </w:r>
      <w:r>
        <w:rPr/>
        <w:t>legislation</w:t>
      </w:r>
      <w:r>
        <w:rPr>
          <w:spacing w:val="-1"/>
        </w:rPr>
        <w:t> </w:t>
      </w:r>
      <w:r>
        <w:rPr/>
        <w:t>within</w:t>
      </w:r>
    </w:p>
    <w:p>
      <w:pPr>
        <w:spacing w:after="0" w:line="292" w:lineRule="exact"/>
        <w:jc w:val="left"/>
        <w:sectPr>
          <w:type w:val="continuous"/>
          <w:pgSz w:w="12240" w:h="15840"/>
          <w:pgMar w:top="100" w:bottom="0" w:left="1100" w:right="1020"/>
          <w:cols w:num="2" w:equalWidth="0">
            <w:col w:w="4284" w:space="40"/>
            <w:col w:w="5796"/>
          </w:cols>
        </w:sectPr>
      </w:pPr>
    </w:p>
    <w:p>
      <w:pPr>
        <w:pStyle w:val="BodyText"/>
        <w:spacing w:line="240" w:lineRule="auto" w:before="43"/>
        <w:ind w:left="540" w:right="0" w:firstLine="0"/>
        <w:jc w:val="left"/>
      </w:pPr>
      <w:r>
        <w:rPr/>
        <w:t>Distance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Geography</w:t>
      </w:r>
      <w:r>
        <w:rPr>
          <w:w w:val="99"/>
        </w:rPr>
        <w:t> </w:t>
      </w:r>
      <w:r>
        <w:rPr/>
        <w:t>Restrictions</w:t>
      </w:r>
    </w:p>
    <w:p>
      <w:pPr>
        <w:pStyle w:val="BodyText"/>
        <w:numPr>
          <w:ilvl w:val="0"/>
          <w:numId w:val="9"/>
        </w:numPr>
        <w:tabs>
          <w:tab w:pos="1505" w:val="left" w:leader="none"/>
        </w:tabs>
        <w:spacing w:line="338" w:lineRule="exact" w:before="0" w:after="0"/>
        <w:ind w:left="1504" w:right="0" w:hanging="964"/>
        <w:jc w:val="left"/>
      </w:pPr>
      <w:r>
        <w:rPr/>
        <w:br w:type="column"/>
        <w:t>the</w:t>
      </w:r>
      <w:r>
        <w:rPr>
          <w:spacing w:val="-3"/>
        </w:rPr>
        <w:t> </w:t>
      </w:r>
      <w:r>
        <w:rPr/>
        <w:t>past</w:t>
      </w:r>
      <w:r>
        <w:rPr>
          <w:spacing w:val="-2"/>
        </w:rPr>
        <w:t> </w:t>
      </w:r>
      <w:r>
        <w:rPr/>
        <w:t>2</w:t>
      </w:r>
      <w:r>
        <w:rPr>
          <w:spacing w:val="-3"/>
        </w:rPr>
        <w:t> </w:t>
      </w:r>
      <w:r>
        <w:rPr/>
        <w:t>years.</w:t>
      </w:r>
    </w:p>
    <w:p>
      <w:pPr>
        <w:spacing w:after="0" w:line="338" w:lineRule="exact"/>
        <w:jc w:val="left"/>
        <w:sectPr>
          <w:type w:val="continuous"/>
          <w:pgSz w:w="12240" w:h="15840"/>
          <w:pgMar w:top="100" w:bottom="0" w:left="1100" w:right="1020"/>
          <w:cols w:num="2" w:equalWidth="0">
            <w:col w:w="2768" w:space="838"/>
            <w:col w:w="6514"/>
          </w:cols>
        </w:sectPr>
      </w:pPr>
    </w:p>
    <w:p>
      <w:pPr>
        <w:pStyle w:val="BodyText"/>
        <w:tabs>
          <w:tab w:pos="4155" w:val="left" w:leader="none"/>
        </w:tabs>
        <w:spacing w:line="240" w:lineRule="auto" w:before="48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Providers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BodyText"/>
        <w:tabs>
          <w:tab w:pos="4143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  <w:w w:val="95"/>
        </w:rPr>
        <w:t>Physician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provided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Services</w:t>
        <w:tab/>
      </w:r>
      <w:r>
        <w:rPr>
          <w:rFonts w:ascii="Calibri" w:hAnsi="Calibri" w:cs="Calibri" w:eastAsia="Calibri"/>
          <w:b/>
          <w:bCs/>
          <w:color w:val="FFFFFF"/>
          <w:w w:val="95"/>
        </w:rPr>
        <w:t>B</w:t>
      </w:r>
      <w:r>
        <w:rPr>
          <w:rFonts w:ascii="Calibri" w:hAnsi="Calibri" w:cs="Calibri" w:eastAsia="Calibri"/>
        </w:rPr>
      </w:r>
    </w:p>
    <w:p>
      <w:pPr>
        <w:pStyle w:val="Heading9"/>
        <w:spacing w:line="229" w:lineRule="exact"/>
        <w:ind w:left="342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/>
        <w:t>Medicaid</w:t>
      </w:r>
      <w:r>
        <w:rPr>
          <w:b w:val="0"/>
        </w:rPr>
      </w:r>
    </w:p>
    <w:p>
      <w:pPr>
        <w:pStyle w:val="BodyText"/>
        <w:numPr>
          <w:ilvl w:val="0"/>
          <w:numId w:val="8"/>
        </w:numPr>
        <w:tabs>
          <w:tab w:pos="793" w:val="left" w:leader="none"/>
        </w:tabs>
        <w:spacing w:line="292" w:lineRule="exact" w:before="1" w:after="0"/>
        <w:ind w:left="792" w:right="540" w:hanging="450"/>
        <w:jc w:val="left"/>
      </w:pPr>
      <w:r>
        <w:rPr>
          <w:w w:val="95"/>
        </w:rPr>
        <w:t>Covers</w:t>
      </w:r>
      <w:r>
        <w:rPr>
          <w:spacing w:val="18"/>
          <w:w w:val="95"/>
        </w:rPr>
        <w:t> </w:t>
      </w:r>
      <w:r>
        <w:rPr>
          <w:w w:val="95"/>
        </w:rPr>
        <w:t>limited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physician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provided</w:t>
      </w:r>
      <w:r>
        <w:rPr>
          <w:spacing w:val="19"/>
          <w:w w:val="95"/>
        </w:rPr>
        <w:t> </w:t>
      </w:r>
      <w:r>
        <w:rPr>
          <w:w w:val="95"/>
        </w:rPr>
        <w:t>mental</w:t>
      </w:r>
      <w:r>
        <w:rPr>
          <w:spacing w:val="18"/>
          <w:w w:val="95"/>
        </w:rPr>
        <w:t> </w:t>
      </w:r>
      <w:r>
        <w:rPr>
          <w:w w:val="95"/>
        </w:rPr>
        <w:t>and</w:t>
      </w:r>
      <w:r>
        <w:rPr>
          <w:spacing w:val="38"/>
        </w:rPr>
        <w:t> </w:t>
      </w:r>
      <w:r>
        <w:rPr>
          <w:spacing w:val="-1"/>
        </w:rPr>
        <w:t>behavioral</w:t>
      </w:r>
      <w:r>
        <w:rPr>
          <w:spacing w:val="-4"/>
        </w:rPr>
        <w:t> </w:t>
      </w:r>
      <w:r>
        <w:rPr/>
        <w:t>health</w:t>
      </w:r>
      <w:r>
        <w:rPr>
          <w:spacing w:val="-3"/>
        </w:rPr>
        <w:t> </w:t>
      </w:r>
      <w:r>
        <w:rPr/>
        <w:t>services,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well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some</w:t>
      </w:r>
      <w:r>
        <w:rPr/>
      </w:r>
    </w:p>
    <w:p>
      <w:pPr>
        <w:spacing w:after="0" w:line="292" w:lineRule="exact"/>
        <w:jc w:val="left"/>
        <w:sectPr>
          <w:type w:val="continuous"/>
          <w:pgSz w:w="12240" w:h="15840"/>
          <w:pgMar w:top="100" w:bottom="0" w:left="1100" w:right="1020"/>
          <w:cols w:num="2" w:equalWidth="0">
            <w:col w:w="4278" w:space="40"/>
            <w:col w:w="5802"/>
          </w:cols>
        </w:sectPr>
      </w:pPr>
    </w:p>
    <w:p>
      <w:pPr>
        <w:pStyle w:val="BodyText"/>
        <w:spacing w:line="203" w:lineRule="exact" w:before="0"/>
        <w:ind w:left="540" w:right="0" w:firstLine="0"/>
        <w:jc w:val="left"/>
      </w:pPr>
      <w:r>
        <w:rPr/>
        <w:t>Mental/behavioral</w:t>
      </w:r>
      <w:r>
        <w:rPr>
          <w:spacing w:val="-11"/>
        </w:rPr>
        <w:t> </w:t>
      </w:r>
      <w:r>
        <w:rPr/>
        <w:t>Health</w:t>
      </w:r>
    </w:p>
    <w:p>
      <w:pPr>
        <w:pStyle w:val="BodyText"/>
        <w:spacing w:line="240" w:lineRule="auto" w:before="0"/>
        <w:ind w:left="540" w:right="0" w:firstLine="0"/>
        <w:jc w:val="left"/>
      </w:pPr>
      <w:r>
        <w:rPr>
          <w:spacing w:val="-1"/>
        </w:rPr>
        <w:t>Services</w:t>
      </w:r>
    </w:p>
    <w:p>
      <w:pPr>
        <w:pStyle w:val="BodyText"/>
        <w:tabs>
          <w:tab w:pos="1507" w:val="left" w:leader="none"/>
        </w:tabs>
        <w:spacing w:line="299" w:lineRule="exact" w:before="0"/>
        <w:ind w:left="1507" w:right="0" w:hanging="968"/>
        <w:jc w:val="left"/>
      </w:pPr>
      <w:r>
        <w:rPr>
          <w:w w:val="95"/>
        </w:rPr>
        <w:br w:type="column"/>
      </w:r>
      <w:r>
        <w:rPr>
          <w:rFonts w:ascii="Calibri"/>
          <w:b/>
          <w:color w:val="FFFFFF"/>
          <w:w w:val="95"/>
          <w:position w:val="10"/>
        </w:rPr>
        <w:t>B</w:t>
        <w:tab/>
      </w:r>
      <w:r>
        <w:rPr/>
        <w:t>services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children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developmental</w:t>
      </w:r>
    </w:p>
    <w:p>
      <w:pPr>
        <w:pStyle w:val="BodyText"/>
        <w:spacing w:line="281" w:lineRule="exact" w:before="0"/>
        <w:ind w:left="1507" w:right="0" w:firstLine="0"/>
        <w:jc w:val="left"/>
      </w:pPr>
      <w:r>
        <w:rPr/>
        <w:t>disabilities.</w:t>
      </w:r>
    </w:p>
    <w:p>
      <w:pPr>
        <w:spacing w:after="0" w:line="281" w:lineRule="exact"/>
        <w:jc w:val="left"/>
        <w:sectPr>
          <w:type w:val="continuous"/>
          <w:pgSz w:w="12240" w:h="15840"/>
          <w:pgMar w:top="100" w:bottom="0" w:left="1100" w:right="1020"/>
          <w:cols w:num="2" w:equalWidth="0">
            <w:col w:w="3065" w:space="538"/>
            <w:col w:w="6517"/>
          </w:cols>
        </w:sectPr>
      </w:pPr>
    </w:p>
    <w:p>
      <w:pPr>
        <w:pStyle w:val="BodyText"/>
        <w:tabs>
          <w:tab w:pos="4137" w:val="left" w:leader="none"/>
        </w:tabs>
        <w:spacing w:line="252" w:lineRule="exact" w:before="0"/>
        <w:ind w:left="522" w:right="0" w:firstLine="0"/>
        <w:jc w:val="center"/>
        <w:rPr>
          <w:rFonts w:ascii="Calibri" w:hAnsi="Calibri" w:cs="Calibri" w:eastAsia="Calibri"/>
        </w:rPr>
      </w:pPr>
      <w:r>
        <w:rPr>
          <w:w w:val="95"/>
        </w:rPr>
        <w:t>Rehabilitation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40" w:lineRule="auto" w:before="48"/>
        <w:ind w:left="522" w:right="0" w:firstLine="0"/>
        <w:jc w:val="center"/>
        <w:rPr>
          <w:rFonts w:ascii="Calibri" w:hAnsi="Calibri" w:cs="Calibri" w:eastAsia="Calibri"/>
        </w:rPr>
      </w:pPr>
      <w:r>
        <w:rPr/>
        <w:t>Home</w:t>
      </w:r>
      <w:r>
        <w:rPr>
          <w:spacing w:val="-6"/>
        </w:rPr>
        <w:t> </w:t>
      </w:r>
      <w:r>
        <w:rPr/>
        <w:t>Health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522" w:right="0" w:firstLine="0"/>
        <w:jc w:val="center"/>
        <w:rPr>
          <w:rFonts w:ascii="Calibri" w:hAnsi="Calibri" w:cs="Calibri" w:eastAsia="Calibri"/>
        </w:rPr>
      </w:pPr>
      <w:r>
        <w:rPr/>
        <w:t>Informed</w:t>
      </w:r>
      <w:r>
        <w:rPr>
          <w:spacing w:val="-6"/>
        </w:rPr>
        <w:t> </w:t>
      </w:r>
      <w:r>
        <w:rPr/>
        <w:t>Consent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540" w:right="0" w:firstLine="0"/>
        <w:jc w:val="center"/>
        <w:rPr>
          <w:rFonts w:ascii="Calibri" w:hAnsi="Calibri" w:cs="Calibri" w:eastAsia="Calibri"/>
        </w:rPr>
      </w:pPr>
      <w:r>
        <w:rPr>
          <w:w w:val="95"/>
        </w:rPr>
        <w:t>Telepresenter</w:t>
        <w:tab/>
      </w:r>
      <w:r>
        <w:rPr>
          <w:rFonts w:ascii="Calibri"/>
          <w:b/>
          <w:color w:val="FFFFFF"/>
          <w:w w:val="95"/>
        </w:rPr>
        <w:t>A</w:t>
      </w:r>
      <w:r>
        <w:rPr>
          <w:rFonts w:ascii="Calibri"/>
        </w:rPr>
      </w:r>
    </w:p>
    <w:p>
      <w:pPr>
        <w:pStyle w:val="Heading6"/>
        <w:spacing w:line="240" w:lineRule="auto" w:before="201"/>
        <w:ind w:right="296"/>
        <w:jc w:val="center"/>
        <w:rPr>
          <w:b w:val="0"/>
          <w:bCs w:val="0"/>
        </w:rPr>
      </w:pPr>
      <w:r>
        <w:rPr/>
        <w:t>INNOVATIVE</w:t>
      </w:r>
      <w:r>
        <w:rPr>
          <w:spacing w:val="-15"/>
        </w:rPr>
        <w:t> </w:t>
      </w:r>
      <w:r>
        <w:rPr/>
        <w:t>PAYMENT</w:t>
      </w:r>
      <w:r>
        <w:rPr>
          <w:spacing w:val="-15"/>
        </w:rPr>
        <w:t> </w:t>
      </w:r>
      <w:r>
        <w:rPr/>
        <w:t>OR</w:t>
      </w:r>
      <w:r>
        <w:rPr>
          <w:spacing w:val="25"/>
          <w:w w:val="99"/>
        </w:rPr>
        <w:t> </w:t>
      </w:r>
      <w:r>
        <w:rPr/>
        <w:t>SERVICE</w:t>
      </w:r>
      <w:r>
        <w:rPr>
          <w:spacing w:val="-16"/>
        </w:rPr>
        <w:t> </w:t>
      </w:r>
      <w:r>
        <w:rPr/>
        <w:t>DELIVERY</w:t>
      </w:r>
      <w:r>
        <w:rPr>
          <w:spacing w:val="-16"/>
        </w:rPr>
        <w:t> </w:t>
      </w:r>
      <w:r>
        <w:rPr/>
        <w:t>MODELS:</w:t>
      </w:r>
      <w:r>
        <w:rPr>
          <w:b w:val="0"/>
        </w:rPr>
      </w:r>
    </w:p>
    <w:p>
      <w:pPr>
        <w:pStyle w:val="BodyText"/>
        <w:numPr>
          <w:ilvl w:val="0"/>
          <w:numId w:val="8"/>
        </w:numPr>
        <w:tabs>
          <w:tab w:pos="788" w:val="left" w:leader="none"/>
        </w:tabs>
        <w:spacing w:line="240" w:lineRule="auto" w:before="0" w:after="0"/>
        <w:ind w:left="787" w:right="361" w:hanging="450"/>
        <w:jc w:val="left"/>
      </w:pPr>
      <w:r>
        <w:rPr/>
        <w:br w:type="column"/>
        <w:t>Although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specific</w:t>
      </w:r>
      <w:r>
        <w:rPr>
          <w:spacing w:val="-3"/>
        </w:rPr>
        <w:t> </w:t>
      </w:r>
      <w:r>
        <w:rPr/>
        <w:t>patient</w:t>
      </w:r>
      <w:r>
        <w:rPr>
          <w:spacing w:val="-2"/>
        </w:rPr>
        <w:t> </w:t>
      </w:r>
      <w:r>
        <w:rPr/>
        <w:t>setting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specified,</w:t>
      </w:r>
      <w:r>
        <w:rPr>
          <w:w w:val="99"/>
        </w:rPr>
        <w:t> </w:t>
      </w:r>
      <w:r>
        <w:rPr/>
        <w:t>coverage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limited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patients</w:t>
      </w:r>
      <w:r>
        <w:rPr>
          <w:spacing w:val="-3"/>
        </w:rPr>
        <w:t> </w:t>
      </w:r>
      <w:r>
        <w:rPr/>
        <w:t>located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rural</w:t>
      </w:r>
      <w:r>
        <w:rPr/>
        <w:t> areas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outside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metropolitan</w:t>
      </w:r>
      <w:r>
        <w:rPr>
          <w:spacing w:val="-1"/>
        </w:rPr>
        <w:t> </w:t>
      </w:r>
      <w:r>
        <w:rPr/>
        <w:t>statistical</w:t>
      </w:r>
      <w:r>
        <w:rPr/>
        <w:t> area.</w:t>
      </w:r>
    </w:p>
    <w:p>
      <w:pPr>
        <w:pStyle w:val="BodyText"/>
        <w:numPr>
          <w:ilvl w:val="0"/>
          <w:numId w:val="8"/>
        </w:numPr>
        <w:tabs>
          <w:tab w:pos="788" w:val="left" w:leader="none"/>
        </w:tabs>
        <w:spacing w:line="286" w:lineRule="exact" w:before="0" w:after="0"/>
        <w:ind w:left="787" w:right="0" w:hanging="450"/>
        <w:jc w:val="left"/>
      </w:pPr>
      <w:r>
        <w:rPr>
          <w:w w:val="95"/>
        </w:rPr>
        <w:t>Coverage</w:t>
      </w:r>
      <w:r>
        <w:rPr>
          <w:spacing w:val="13"/>
          <w:w w:val="95"/>
        </w:rPr>
        <w:t> </w:t>
      </w:r>
      <w:r>
        <w:rPr>
          <w:w w:val="95"/>
        </w:rPr>
        <w:t>for</w:t>
      </w:r>
      <w:r>
        <w:rPr>
          <w:spacing w:val="13"/>
          <w:w w:val="95"/>
        </w:rPr>
        <w:t> </w:t>
      </w:r>
      <w:r>
        <w:rPr>
          <w:w w:val="95"/>
        </w:rPr>
        <w:t>interactive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audio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video</w:t>
      </w:r>
      <w:r>
        <w:rPr>
          <w:spacing w:val="14"/>
          <w:w w:val="95"/>
        </w:rPr>
        <w:t> </w:t>
      </w:r>
      <w:r>
        <w:rPr>
          <w:w w:val="95"/>
        </w:rPr>
        <w:t>only.</w:t>
      </w:r>
    </w:p>
    <w:p>
      <w:pPr>
        <w:pStyle w:val="BodyText"/>
        <w:numPr>
          <w:ilvl w:val="0"/>
          <w:numId w:val="8"/>
        </w:numPr>
        <w:tabs>
          <w:tab w:pos="788" w:val="left" w:leader="none"/>
        </w:tabs>
        <w:spacing w:line="299" w:lineRule="exact" w:before="0" w:after="0"/>
        <w:ind w:left="787" w:right="0" w:hanging="450"/>
        <w:jc w:val="left"/>
      </w:pPr>
      <w:r>
        <w:rPr/>
        <w:t>Requires</w:t>
      </w:r>
      <w:r>
        <w:rPr>
          <w:spacing w:val="-6"/>
        </w:rPr>
        <w:t> </w:t>
      </w:r>
      <w:r>
        <w:rPr/>
        <w:t>written</w:t>
      </w:r>
      <w:r>
        <w:rPr>
          <w:spacing w:val="-5"/>
        </w:rPr>
        <w:t> </w:t>
      </w:r>
      <w:r>
        <w:rPr/>
        <w:t>informed</w:t>
      </w:r>
      <w:r>
        <w:rPr>
          <w:spacing w:val="-6"/>
        </w:rPr>
        <w:t> </w:t>
      </w:r>
      <w:r>
        <w:rPr/>
        <w:t>consent.</w:t>
      </w:r>
    </w:p>
    <w:p>
      <w:pPr>
        <w:spacing w:after="0" w:line="299" w:lineRule="exact"/>
        <w:jc w:val="left"/>
        <w:sectPr>
          <w:type w:val="continuous"/>
          <w:pgSz w:w="12240" w:h="15840"/>
          <w:pgMar w:top="100" w:bottom="0" w:left="1100" w:right="1020"/>
          <w:cols w:num="2" w:equalWidth="0">
            <w:col w:w="4284" w:space="40"/>
            <w:col w:w="5796"/>
          </w:cols>
        </w:sectPr>
      </w:pPr>
    </w:p>
    <w:p>
      <w:pPr>
        <w:spacing w:line="240" w:lineRule="auto" w:before="12"/>
        <w:rPr>
          <w:rFonts w:ascii="Calibri" w:hAnsi="Calibri" w:cs="Calibri" w:eastAsia="Calibri"/>
          <w:sz w:val="11"/>
          <w:szCs w:val="11"/>
        </w:rPr>
      </w:pPr>
      <w:r>
        <w:rPr/>
        <w:pict>
          <v:group style="position:absolute;margin-left:60.669998pt;margin-top:72.070pt;width:495pt;height:616.450pt;mso-position-horizontal-relative:page;mso-position-vertical-relative:page;z-index:-415024" coordorigin="1213,1441" coordsize="9900,12329">
            <v:group style="position:absolute;left:1279;top:1486;width:6999;height:1604" coordorigin="1279,1486" coordsize="6999,1604">
              <v:shape style="position:absolute;left:1279;top:1486;width:6999;height:1604" coordorigin="1279,1486" coordsize="6999,1604" path="m1279,1486l8278,1486,8278,3089,1279,3089,1279,1486xe" filled="true" fillcolor="#ee5d1b" stroked="false">
                <v:path arrowok="t"/>
                <v:fill type="solid"/>
              </v:shape>
            </v:group>
            <v:group style="position:absolute;left:1370;top:1558;width:6826;height:740" coordorigin="1370,1558" coordsize="6826,740">
              <v:shape style="position:absolute;left:1370;top:1558;width:6826;height:740" coordorigin="1370,1558" coordsize="6826,740" path="m1370,1558l8196,1558,8196,2297,1370,2297,1370,1558xe" filled="true" fillcolor="#ee5d1b" stroked="false">
                <v:path arrowok="t"/>
                <v:fill type="solid"/>
              </v:shape>
            </v:group>
            <v:group style="position:absolute;left:1370;top:2292;width:6826;height:735" coordorigin="1370,2292" coordsize="6826,735">
              <v:shape style="position:absolute;left:1370;top:2292;width:6826;height:735" coordorigin="1370,2292" coordsize="6826,735" path="m1370,2292l8196,2292,8196,3026,1370,3026,1370,2292xe" filled="true" fillcolor="#ee5d1b" stroked="false">
                <v:path arrowok="t"/>
                <v:fill type="solid"/>
              </v:shape>
            </v:group>
            <v:group style="position:absolute;left:1236;top:1464;width:9855;height:2" coordorigin="1236,1464" coordsize="9855,2">
              <v:shape style="position:absolute;left:1236;top:1464;width:9855;height:2" coordorigin="1236,1464" coordsize="9855,0" path="m1236,1464l11090,1464e" filled="false" stroked="true" strokeweight="2.260pt" strokecolor="#000000">
                <v:path arrowok="t"/>
              </v:shape>
            </v:group>
            <v:group style="position:absolute;left:1258;top:1486;width:2;height:12240" coordorigin="1258,1486" coordsize="2,12240">
              <v:shape style="position:absolute;left:1258;top:1486;width:2;height:12240" coordorigin="1258,1486" coordsize="0,12240" path="m1258,1486l1258,13726e" filled="false" stroked="true" strokeweight="2.260pt" strokecolor="#000000">
                <v:path arrowok="t"/>
              </v:shape>
            </v:group>
            <v:group style="position:absolute;left:8299;top:1486;width:2;height:1608" coordorigin="8299,1486" coordsize="2,1608">
              <v:shape style="position:absolute;left:8299;top:1486;width:2;height:1608" coordorigin="8299,1486" coordsize="0,1608" path="m8299,1486l8299,3094e" filled="false" stroked="true" strokeweight="2.260pt" strokecolor="#000000">
                <v:path arrowok="t"/>
              </v:shape>
            </v:group>
            <v:group style="position:absolute;left:11069;top:1486;width:2;height:12240" coordorigin="11069,1486" coordsize="2,12240">
              <v:shape style="position:absolute;left:11069;top:1486;width:2;height:12240" coordorigin="11069,1486" coordsize="0,12240" path="m11069,1486l11069,13726e" filled="false" stroked="true" strokeweight="2.260pt" strokecolor="#000000">
                <v:path arrowok="t"/>
              </v:shape>
            </v:group>
            <v:group style="position:absolute;left:5532;top:3137;width:87;height:864" coordorigin="5532,3137" coordsize="87,864">
              <v:shape style="position:absolute;left:5532;top:3137;width:87;height:864" coordorigin="5532,3137" coordsize="87,864" path="m5532,4001l5618,4001,5618,3137,5532,3137,5532,4001xe" filled="true" fillcolor="#bebebe" stroked="false">
                <v:path arrowok="t"/>
                <v:fill type="solid"/>
              </v:shape>
            </v:group>
            <v:group style="position:absolute;left:1279;top:3137;width:92;height:864" coordorigin="1279,3137" coordsize="92,864">
              <v:shape style="position:absolute;left:1279;top:3137;width:92;height:864" coordorigin="1279,3137" coordsize="92,864" path="m1279,4001l1370,4001,1370,3137,1279,3137,1279,4001xe" filled="true" fillcolor="#bebebe" stroked="false">
                <v:path arrowok="t"/>
                <v:fill type="solid"/>
              </v:shape>
            </v:group>
            <v:group style="position:absolute;left:1370;top:3137;width:4162;height:864" coordorigin="1370,3137" coordsize="4162,864">
              <v:shape style="position:absolute;left:1370;top:3137;width:4162;height:864" coordorigin="1370,3137" coordsize="4162,864" path="m1370,3137l5532,3137,5532,4001,1370,4001,1370,3137xe" filled="true" fillcolor="#bebebe" stroked="false">
                <v:path arrowok="t"/>
                <v:fill type="solid"/>
              </v:shape>
            </v:group>
            <v:group style="position:absolute;left:10966;top:3137;width:82;height:864" coordorigin="10966,3137" coordsize="82,864">
              <v:shape style="position:absolute;left:10966;top:3137;width:82;height:864" coordorigin="10966,3137" coordsize="82,864" path="m10966,4001l11047,4001,11047,3137,10966,3137,10966,4001xe" filled="true" fillcolor="#bebebe" stroked="false">
                <v:path arrowok="t"/>
                <v:fill type="solid"/>
              </v:shape>
            </v:group>
            <v:group style="position:absolute;left:5662;top:3137;width:92;height:864" coordorigin="5662,3137" coordsize="92,864">
              <v:shape style="position:absolute;left:5662;top:3137;width:92;height:864" coordorigin="5662,3137" coordsize="92,864" path="m5662,4001l5753,4001,5753,3137,5662,3137,5662,4001xe" filled="true" fillcolor="#bebebe" stroked="false">
                <v:path arrowok="t"/>
                <v:fill type="solid"/>
              </v:shape>
            </v:group>
            <v:group style="position:absolute;left:5753;top:3137;width:5213;height:864" coordorigin="5753,3137" coordsize="5213,864">
              <v:shape style="position:absolute;left:5753;top:3137;width:5213;height:864" coordorigin="5753,3137" coordsize="5213,864" path="m5753,3137l10966,3137,10966,4001,5753,4001,5753,3137xe" filled="true" fillcolor="#bebebe" stroked="false">
                <v:path arrowok="t"/>
                <v:fill type="solid"/>
              </v:shape>
            </v:group>
            <v:group style="position:absolute;left:1236;top:3115;width:9855;height:2" coordorigin="1236,3115" coordsize="9855,2">
              <v:shape style="position:absolute;left:1236;top:3115;width:9855;height:2" coordorigin="1236,3115" coordsize="9855,0" path="m1236,3115l11090,3115e" filled="false" stroked="true" strokeweight="2.260pt" strokecolor="#000000">
                <v:path arrowok="t"/>
              </v:shape>
            </v:group>
            <v:group style="position:absolute;left:5640;top:3137;width:2;height:10589" coordorigin="5640,3137" coordsize="2,10589">
              <v:shape style="position:absolute;left:5640;top:3137;width:2;height:10589" coordorigin="5640,3137" coordsize="0,10589" path="m5640,3137l5640,13726e" filled="false" stroked="true" strokeweight="2.260pt" strokecolor="#000000">
                <v:path arrowok="t"/>
              </v:shape>
            </v:group>
            <v:group style="position:absolute;left:5537;top:4044;width:82;height:293" coordorigin="5537,4044" coordsize="82,293">
              <v:shape style="position:absolute;left:5537;top:4044;width:82;height:293" coordorigin="5537,4044" coordsize="82,293" path="m5537,4337l5618,4337,5618,4044,5537,4044,5537,4337xe" filled="true" fillcolor="#ee5d1b" stroked="false">
                <v:path arrowok="t"/>
                <v:fill type="solid"/>
              </v:shape>
            </v:group>
            <v:group style="position:absolute;left:4994;top:4044;width:92;height:293" coordorigin="4994,4044" coordsize="92,293">
              <v:shape style="position:absolute;left:4994;top:4044;width:92;height:293" coordorigin="4994,4044" coordsize="92,293" path="m4994,4337l5086,4337,5086,4044,4994,4044,4994,4337xe" filled="true" fillcolor="#ee5d1b" stroked="false">
                <v:path arrowok="t"/>
                <v:fill type="solid"/>
              </v:shape>
            </v:group>
            <v:group style="position:absolute;left:5086;top:4044;width:452;height:298" coordorigin="5086,4044" coordsize="452,298">
              <v:shape style="position:absolute;left:5086;top:4044;width:452;height:298" coordorigin="5086,4044" coordsize="452,298" path="m5086,4044l5537,4044,5537,4342,5086,4342,5086,4044xe" filled="true" fillcolor="#ee5d1b" stroked="false">
                <v:path arrowok="t"/>
                <v:fill type="solid"/>
              </v:shape>
            </v:group>
            <v:group style="position:absolute;left:1236;top:4022;width:9855;height:2" coordorigin="1236,4022" coordsize="9855,2">
              <v:shape style="position:absolute;left:1236;top:4022;width:9855;height:2" coordorigin="1236,4022" coordsize="9855,0" path="m1236,4022l11090,4022e" filled="false" stroked="true" strokeweight="2.260pt" strokecolor="#000000">
                <v:path arrowok="t"/>
              </v:shape>
            </v:group>
            <v:group style="position:absolute;left:4973;top:4044;width:2;height:970" coordorigin="4973,4044" coordsize="2,970">
              <v:shape style="position:absolute;left:4973;top:4044;width:2;height:970" coordorigin="4973,4044" coordsize="0,970" path="m4973,4044l4973,5014e" filled="false" stroked="true" strokeweight="2.260pt" strokecolor="#000000">
                <v:path arrowok="t"/>
              </v:shape>
            </v:group>
            <v:group style="position:absolute;left:5537;top:4380;width:82;height:293" coordorigin="5537,4380" coordsize="82,293">
              <v:shape style="position:absolute;left:5537;top:4380;width:82;height:293" coordorigin="5537,4380" coordsize="82,293" path="m5537,4673l5618,4673,5618,4380,5537,4380,5537,4673xe" filled="true" fillcolor="#ee5d1b" stroked="false">
                <v:path arrowok="t"/>
                <v:fill type="solid"/>
              </v:shape>
            </v:group>
            <v:group style="position:absolute;left:4994;top:4380;width:92;height:293" coordorigin="4994,4380" coordsize="92,293">
              <v:shape style="position:absolute;left:4994;top:4380;width:92;height:293" coordorigin="4994,4380" coordsize="92,293" path="m4994,4673l5086,4673,5086,4380,4994,4380,4994,4673xe" filled="true" fillcolor="#ee5d1b" stroked="false">
                <v:path arrowok="t"/>
                <v:fill type="solid"/>
              </v:shape>
            </v:group>
            <v:group style="position:absolute;left:5086;top:4380;width:452;height:298" coordorigin="5086,4380" coordsize="452,298">
              <v:shape style="position:absolute;left:5086;top:4380;width:452;height:298" coordorigin="5086,4380" coordsize="452,298" path="m5086,4380l5537,4380,5537,4678,5086,4678,5086,4380xe" filled="true" fillcolor="#ee5d1b" stroked="false">
                <v:path arrowok="t"/>
                <v:fill type="solid"/>
              </v:shape>
            </v:group>
            <v:group style="position:absolute;left:1236;top:4358;width:4426;height:2" coordorigin="1236,4358" coordsize="4426,2">
              <v:shape style="position:absolute;left:1236;top:4358;width:4426;height:2" coordorigin="1236,4358" coordsize="4426,0" path="m1236,4358l5662,4358e" filled="false" stroked="true" strokeweight="2.260pt" strokecolor="#000000">
                <v:path arrowok="t"/>
              </v:shape>
            </v:group>
            <v:group style="position:absolute;left:5537;top:4716;width:82;height:293" coordorigin="5537,4716" coordsize="82,293">
              <v:shape style="position:absolute;left:5537;top:4716;width:82;height:293" coordorigin="5537,4716" coordsize="82,293" path="m5537,5009l5618,5009,5618,4716,5537,4716,5537,5009xe" filled="true" fillcolor="#ee5d1b" stroked="false">
                <v:path arrowok="t"/>
                <v:fill type="solid"/>
              </v:shape>
            </v:group>
            <v:group style="position:absolute;left:4994;top:4716;width:92;height:293" coordorigin="4994,4716" coordsize="92,293">
              <v:shape style="position:absolute;left:4994;top:4716;width:92;height:293" coordorigin="4994,4716" coordsize="92,293" path="m4994,5009l5086,5009,5086,4716,4994,4716,4994,5009xe" filled="true" fillcolor="#ee5d1b" stroked="false">
                <v:path arrowok="t"/>
                <v:fill type="solid"/>
              </v:shape>
            </v:group>
            <v:group style="position:absolute;left:5086;top:4716;width:452;height:298" coordorigin="5086,4716" coordsize="452,298">
              <v:shape style="position:absolute;left:5086;top:4716;width:452;height:298" coordorigin="5086,4716" coordsize="452,298" path="m5086,4716l5537,4716,5537,5014,5086,5014,5086,4716xe" filled="true" fillcolor="#ee5d1b" stroked="false">
                <v:path arrowok="t"/>
                <v:fill type="solid"/>
              </v:shape>
            </v:group>
            <v:group style="position:absolute;left:1236;top:4694;width:4426;height:2" coordorigin="1236,4694" coordsize="4426,2">
              <v:shape style="position:absolute;left:1236;top:4694;width:4426;height:2" coordorigin="1236,4694" coordsize="4426,0" path="m1236,4694l5662,4694e" filled="false" stroked="true" strokeweight="2.260pt" strokecolor="#000000">
                <v:path arrowok="t"/>
              </v:shape>
            </v:group>
            <v:group style="position:absolute;left:1279;top:5057;width:4340;height:960" coordorigin="1279,5057" coordsize="4340,960">
              <v:shape style="position:absolute;left:1279;top:5057;width:4340;height:960" coordorigin="1279,5057" coordsize="4340,960" path="m1279,5057l5618,5057,5618,6017,1279,6017,1279,5057xe" filled="true" fillcolor="#bebebe" stroked="false">
                <v:path arrowok="t"/>
                <v:fill type="solid"/>
              </v:shape>
            </v:group>
            <v:group style="position:absolute;left:1370;top:5057;width:4162;height:528" coordorigin="1370,5057" coordsize="4162,528">
              <v:shape style="position:absolute;left:1370;top:5057;width:4162;height:528" coordorigin="1370,5057" coordsize="4162,528" path="m1370,5057l5532,5057,5532,5585,1370,5585,1370,5057xe" filled="true" fillcolor="#bebebe" stroked="false">
                <v:path arrowok="t"/>
                <v:fill type="solid"/>
              </v:shape>
            </v:group>
            <v:group style="position:absolute;left:1370;top:5580;width:4162;height:346" coordorigin="1370,5580" coordsize="4162,346">
              <v:shape style="position:absolute;left:1370;top:5580;width:4162;height:346" coordorigin="1370,5580" coordsize="4162,346" path="m1370,5580l5532,5580,5532,5926,1370,5926,1370,5580xe" filled="true" fillcolor="#bebebe" stroked="false">
                <v:path arrowok="t"/>
                <v:fill type="solid"/>
              </v:shape>
            </v:group>
            <v:group style="position:absolute;left:1236;top:5035;width:4426;height:2" coordorigin="1236,5035" coordsize="4426,2">
              <v:shape style="position:absolute;left:1236;top:5035;width:4426;height:2" coordorigin="1236,5035" coordsize="4426,0" path="m1236,5035l5662,5035e" filled="false" stroked="true" strokeweight="2.260pt" strokecolor="#000000">
                <v:path arrowok="t"/>
              </v:shape>
            </v:group>
            <v:group style="position:absolute;left:5537;top:6065;width:82;height:293" coordorigin="5537,6065" coordsize="82,293">
              <v:shape style="position:absolute;left:5537;top:6065;width:82;height:293" coordorigin="5537,6065" coordsize="82,293" path="m5537,6358l5618,6358,5618,6065,5537,6065,5537,6358xe" filled="true" fillcolor="#ee5d1b" stroked="false">
                <v:path arrowok="t"/>
                <v:fill type="solid"/>
              </v:shape>
            </v:group>
            <v:group style="position:absolute;left:4994;top:6065;width:92;height:293" coordorigin="4994,6065" coordsize="92,293">
              <v:shape style="position:absolute;left:4994;top:6065;width:92;height:293" coordorigin="4994,6065" coordsize="92,293" path="m4994,6358l5086,6358,5086,6065,4994,6065,4994,6358xe" filled="true" fillcolor="#ee5d1b" stroked="false">
                <v:path arrowok="t"/>
                <v:fill type="solid"/>
              </v:shape>
            </v:group>
            <v:group style="position:absolute;left:5086;top:6065;width:452;height:298" coordorigin="5086,6065" coordsize="452,298">
              <v:shape style="position:absolute;left:5086;top:6065;width:452;height:298" coordorigin="5086,6065" coordsize="452,298" path="m5086,6065l5537,6065,5537,6362,5086,6362,5086,6065xe" filled="true" fillcolor="#ee5d1b" stroked="false">
                <v:path arrowok="t"/>
                <v:fill type="solid"/>
              </v:shape>
            </v:group>
            <v:group style="position:absolute;left:1236;top:6043;width:4426;height:2" coordorigin="1236,6043" coordsize="4426,2">
              <v:shape style="position:absolute;left:1236;top:6043;width:4426;height:2" coordorigin="1236,6043" coordsize="4426,0" path="m1236,6043l5662,6043e" filled="false" stroked="true" strokeweight="2.260pt" strokecolor="#000000">
                <v:path arrowok="t"/>
              </v:shape>
            </v:group>
            <v:group style="position:absolute;left:4973;top:6065;width:2;height:3922" coordorigin="4973,6065" coordsize="2,3922">
              <v:shape style="position:absolute;left:4973;top:6065;width:2;height:3922" coordorigin="4973,6065" coordsize="0,3922" path="m4973,6065l4973,9986e" filled="false" stroked="true" strokeweight="2.260pt" strokecolor="#000000">
                <v:path arrowok="t"/>
              </v:shape>
            </v:group>
            <v:group style="position:absolute;left:5537;top:6401;width:82;height:293" coordorigin="5537,6401" coordsize="82,293">
              <v:shape style="position:absolute;left:5537;top:6401;width:82;height:293" coordorigin="5537,6401" coordsize="82,293" path="m5537,6694l5618,6694,5618,6401,5537,6401,5537,6694xe" filled="true" fillcolor="#ee5d1b" stroked="false">
                <v:path arrowok="t"/>
                <v:fill type="solid"/>
              </v:shape>
            </v:group>
            <v:group style="position:absolute;left:4994;top:6401;width:92;height:293" coordorigin="4994,6401" coordsize="92,293">
              <v:shape style="position:absolute;left:4994;top:6401;width:92;height:293" coordorigin="4994,6401" coordsize="92,293" path="m4994,6694l5086,6694,5086,6401,4994,6401,4994,6694xe" filled="true" fillcolor="#ee5d1b" stroked="false">
                <v:path arrowok="t"/>
                <v:fill type="solid"/>
              </v:shape>
            </v:group>
            <v:group style="position:absolute;left:5086;top:6401;width:452;height:298" coordorigin="5086,6401" coordsize="452,298">
              <v:shape style="position:absolute;left:5086;top:6401;width:452;height:298" coordorigin="5086,6401" coordsize="452,298" path="m5086,6401l5537,6401,5537,6698,5086,6698,5086,6401xe" filled="true" fillcolor="#ee5d1b" stroked="false">
                <v:path arrowok="t"/>
                <v:fill type="solid"/>
              </v:shape>
            </v:group>
            <v:group style="position:absolute;left:1236;top:6379;width:4426;height:2" coordorigin="1236,6379" coordsize="4426,2">
              <v:shape style="position:absolute;left:1236;top:6379;width:4426;height:2" coordorigin="1236,6379" coordsize="4426,0" path="m1236,6379l5662,6379e" filled="false" stroked="true" strokeweight="2.260pt" strokecolor="#000000">
                <v:path arrowok="t"/>
              </v:shape>
            </v:group>
            <v:group style="position:absolute;left:4994;top:6737;width:624;height:586" coordorigin="4994,6737" coordsize="624,586">
              <v:shape style="position:absolute;left:4994;top:6737;width:624;height:586" coordorigin="4994,6737" coordsize="624,586" path="m4994,6737l5618,6737,5618,7322,4994,7322,4994,6737xe" filled="true" fillcolor="#ee5d1b" stroked="false">
                <v:path arrowok="t"/>
                <v:fill type="solid"/>
              </v:shape>
            </v:group>
            <v:group style="position:absolute;left:5086;top:6737;width:452;height:298" coordorigin="5086,6737" coordsize="452,298">
              <v:shape style="position:absolute;left:5086;top:6737;width:452;height:298" coordorigin="5086,6737" coordsize="452,298" path="m5086,6737l5537,6737,5537,7034,5086,7034,5086,6737xe" filled="true" fillcolor="#ee5d1b" stroked="false">
                <v:path arrowok="t"/>
                <v:fill type="solid"/>
              </v:shape>
            </v:group>
            <v:group style="position:absolute;left:1236;top:6715;width:4426;height:2" coordorigin="1236,6715" coordsize="4426,2">
              <v:shape style="position:absolute;left:1236;top:6715;width:4426;height:2" coordorigin="1236,6715" coordsize="4426,0" path="m1236,6715l5662,6715e" filled="false" stroked="true" strokeweight="2.260pt" strokecolor="#000000">
                <v:path arrowok="t"/>
              </v:shape>
            </v:group>
            <v:group style="position:absolute;left:5537;top:7370;width:82;height:293" coordorigin="5537,7370" coordsize="82,293">
              <v:shape style="position:absolute;left:5537;top:7370;width:82;height:293" coordorigin="5537,7370" coordsize="82,293" path="m5537,7663l5618,7663,5618,7370,5537,7370,5537,7663xe" filled="true" fillcolor="#ee5d1b" stroked="false">
                <v:path arrowok="t"/>
                <v:fill type="solid"/>
              </v:shape>
            </v:group>
            <v:group style="position:absolute;left:4994;top:7370;width:92;height:293" coordorigin="4994,7370" coordsize="92,293">
              <v:shape style="position:absolute;left:4994;top:7370;width:92;height:293" coordorigin="4994,7370" coordsize="92,293" path="m4994,7663l5086,7663,5086,7370,4994,7370,4994,7663xe" filled="true" fillcolor="#ee5d1b" stroked="false">
                <v:path arrowok="t"/>
                <v:fill type="solid"/>
              </v:shape>
            </v:group>
            <v:group style="position:absolute;left:5086;top:7370;width:452;height:298" coordorigin="5086,7370" coordsize="452,298">
              <v:shape style="position:absolute;left:5086;top:7370;width:452;height:298" coordorigin="5086,7370" coordsize="452,298" path="m5086,7370l5537,7370,5537,7668,5086,7668,5086,7370xe" filled="true" fillcolor="#ee5d1b" stroked="false">
                <v:path arrowok="t"/>
                <v:fill type="solid"/>
              </v:shape>
            </v:group>
            <v:group style="position:absolute;left:1236;top:7349;width:4426;height:2" coordorigin="1236,7349" coordsize="4426,2">
              <v:shape style="position:absolute;left:1236;top:7349;width:4426;height:2" coordorigin="1236,7349" coordsize="4426,0" path="m1236,7349l5662,7349e" filled="false" stroked="true" strokeweight="2.260pt" strokecolor="#000000">
                <v:path arrowok="t"/>
              </v:shape>
            </v:group>
            <v:group style="position:absolute;left:5537;top:7706;width:82;height:293" coordorigin="5537,7706" coordsize="82,293">
              <v:shape style="position:absolute;left:5537;top:7706;width:82;height:293" coordorigin="5537,7706" coordsize="82,293" path="m5537,7999l5618,7999,5618,7706,5537,7706,5537,7999xe" filled="true" fillcolor="#ee5d1b" stroked="false">
                <v:path arrowok="t"/>
                <v:fill type="solid"/>
              </v:shape>
            </v:group>
            <v:group style="position:absolute;left:4994;top:7706;width:92;height:293" coordorigin="4994,7706" coordsize="92,293">
              <v:shape style="position:absolute;left:4994;top:7706;width:92;height:293" coordorigin="4994,7706" coordsize="92,293" path="m4994,7999l5086,7999,5086,7706,4994,7706,4994,7999xe" filled="true" fillcolor="#ee5d1b" stroked="false">
                <v:path arrowok="t"/>
                <v:fill type="solid"/>
              </v:shape>
            </v:group>
            <v:group style="position:absolute;left:5086;top:7706;width:452;height:298" coordorigin="5086,7706" coordsize="452,298">
              <v:shape style="position:absolute;left:5086;top:7706;width:452;height:298" coordorigin="5086,7706" coordsize="452,298" path="m5086,7706l5537,7706,5537,8004,5086,8004,5086,7706xe" filled="true" fillcolor="#ee5d1b" stroked="false">
                <v:path arrowok="t"/>
                <v:fill type="solid"/>
              </v:shape>
            </v:group>
            <v:group style="position:absolute;left:1236;top:7685;width:4426;height:2" coordorigin="1236,7685" coordsize="4426,2">
              <v:shape style="position:absolute;left:1236;top:7685;width:4426;height:2" coordorigin="1236,7685" coordsize="4426,0" path="m1236,7685l5662,7685e" filled="false" stroked="true" strokeweight="2.260pt" strokecolor="#000000">
                <v:path arrowok="t"/>
              </v:shape>
            </v:group>
            <v:group style="position:absolute;left:4994;top:8047;width:624;height:586" coordorigin="4994,8047" coordsize="624,586">
              <v:shape style="position:absolute;left:4994;top:8047;width:624;height:586" coordorigin="4994,8047" coordsize="624,586" path="m4994,8047l5618,8047,5618,8633,4994,8633,4994,8047xe" filled="true" fillcolor="#ee5d1b" stroked="false">
                <v:path arrowok="t"/>
                <v:fill type="solid"/>
              </v:shape>
            </v:group>
            <v:group style="position:absolute;left:5086;top:8047;width:452;height:298" coordorigin="5086,8047" coordsize="452,298">
              <v:shape style="position:absolute;left:5086;top:8047;width:452;height:298" coordorigin="5086,8047" coordsize="452,298" path="m5086,8047l5537,8047,5537,8345,5086,8345,5086,8047xe" filled="true" fillcolor="#ee5d1b" stroked="false">
                <v:path arrowok="t"/>
                <v:fill type="solid"/>
              </v:shape>
            </v:group>
            <v:group style="position:absolute;left:1236;top:8026;width:4426;height:2" coordorigin="1236,8026" coordsize="4426,2">
              <v:shape style="position:absolute;left:1236;top:8026;width:4426;height:2" coordorigin="1236,8026" coordsize="4426,0" path="m1236,8026l5662,8026e" filled="false" stroked="true" strokeweight="2.260pt" strokecolor="#000000">
                <v:path arrowok="t"/>
              </v:shape>
            </v:group>
            <v:group style="position:absolute;left:5537;top:8676;width:82;height:293" coordorigin="5537,8676" coordsize="82,293">
              <v:shape style="position:absolute;left:5537;top:8676;width:82;height:293" coordorigin="5537,8676" coordsize="82,293" path="m5537,8969l5618,8969,5618,8676,5537,8676,5537,8969xe" filled="true" fillcolor="#ee5d1b" stroked="false">
                <v:path arrowok="t"/>
                <v:fill type="solid"/>
              </v:shape>
            </v:group>
            <v:group style="position:absolute;left:4994;top:8676;width:92;height:293" coordorigin="4994,8676" coordsize="92,293">
              <v:shape style="position:absolute;left:4994;top:8676;width:92;height:293" coordorigin="4994,8676" coordsize="92,293" path="m4994,8969l5086,8969,5086,8676,4994,8676,4994,8969xe" filled="true" fillcolor="#ee5d1b" stroked="false">
                <v:path arrowok="t"/>
                <v:fill type="solid"/>
              </v:shape>
            </v:group>
            <v:group style="position:absolute;left:5086;top:8676;width:452;height:298" coordorigin="5086,8676" coordsize="452,298">
              <v:shape style="position:absolute;left:5086;top:8676;width:452;height:298" coordorigin="5086,8676" coordsize="452,298" path="m5086,8676l5537,8676,5537,8974,5086,8974,5086,8676xe" filled="true" fillcolor="#ee5d1b" stroked="false">
                <v:path arrowok="t"/>
                <v:fill type="solid"/>
              </v:shape>
            </v:group>
            <v:group style="position:absolute;left:1236;top:8654;width:4426;height:2" coordorigin="1236,8654" coordsize="4426,2">
              <v:shape style="position:absolute;left:1236;top:8654;width:4426;height:2" coordorigin="1236,8654" coordsize="4426,0" path="m1236,8654l5662,8654e" filled="false" stroked="true" strokeweight="2.260pt" strokecolor="#000000">
                <v:path arrowok="t"/>
              </v:shape>
            </v:group>
            <v:group style="position:absolute;left:5537;top:9017;width:82;height:293" coordorigin="5537,9017" coordsize="82,293">
              <v:shape style="position:absolute;left:5537;top:9017;width:82;height:293" coordorigin="5537,9017" coordsize="82,293" path="m5537,9310l5618,9310,5618,9017,5537,9017,5537,9310xe" filled="true" fillcolor="#ee5d1b" stroked="false">
                <v:path arrowok="t"/>
                <v:fill type="solid"/>
              </v:shape>
            </v:group>
            <v:group style="position:absolute;left:4994;top:9017;width:92;height:293" coordorigin="4994,9017" coordsize="92,293">
              <v:shape style="position:absolute;left:4994;top:9017;width:92;height:293" coordorigin="4994,9017" coordsize="92,293" path="m4994,9310l5086,9310,5086,9017,4994,9017,4994,9310xe" filled="true" fillcolor="#ee5d1b" stroked="false">
                <v:path arrowok="t"/>
                <v:fill type="solid"/>
              </v:shape>
            </v:group>
            <v:group style="position:absolute;left:5086;top:9017;width:452;height:298" coordorigin="5086,9017" coordsize="452,298">
              <v:shape style="position:absolute;left:5086;top:9017;width:452;height:298" coordorigin="5086,9017" coordsize="452,298" path="m5086,9017l5537,9017,5537,9314,5086,9314,5086,9017xe" filled="true" fillcolor="#ee5d1b" stroked="false">
                <v:path arrowok="t"/>
                <v:fill type="solid"/>
              </v:shape>
            </v:group>
            <v:group style="position:absolute;left:1236;top:8995;width:4426;height:2" coordorigin="1236,8995" coordsize="4426,2">
              <v:shape style="position:absolute;left:1236;top:8995;width:4426;height:2" coordorigin="1236,8995" coordsize="4426,0" path="m1236,8995l5662,8995e" filled="false" stroked="true" strokeweight="2.260pt" strokecolor="#000000">
                <v:path arrowok="t"/>
              </v:shape>
            </v:group>
            <v:group style="position:absolute;left:5537;top:9353;width:82;height:293" coordorigin="5537,9353" coordsize="82,293">
              <v:shape style="position:absolute;left:5537;top:9353;width:82;height:293" coordorigin="5537,9353" coordsize="82,293" path="m5537,9646l5618,9646,5618,9353,5537,9353,5537,9646xe" filled="true" fillcolor="#ee5d1b" stroked="false">
                <v:path arrowok="t"/>
                <v:fill type="solid"/>
              </v:shape>
            </v:group>
            <v:group style="position:absolute;left:4994;top:9353;width:92;height:293" coordorigin="4994,9353" coordsize="92,293">
              <v:shape style="position:absolute;left:4994;top:9353;width:92;height:293" coordorigin="4994,9353" coordsize="92,293" path="m4994,9646l5086,9646,5086,9353,4994,9353,4994,9646xe" filled="true" fillcolor="#ee5d1b" stroked="false">
                <v:path arrowok="t"/>
                <v:fill type="solid"/>
              </v:shape>
            </v:group>
            <v:group style="position:absolute;left:5086;top:9353;width:452;height:298" coordorigin="5086,9353" coordsize="452,298">
              <v:shape style="position:absolute;left:5086;top:9353;width:452;height:298" coordorigin="5086,9353" coordsize="452,298" path="m5086,9353l5537,9353,5537,9650,5086,9650,5086,9353xe" filled="true" fillcolor="#ee5d1b" stroked="false">
                <v:path arrowok="t"/>
                <v:fill type="solid"/>
              </v:shape>
            </v:group>
            <v:group style="position:absolute;left:1236;top:9331;width:4426;height:2" coordorigin="1236,9331" coordsize="4426,2">
              <v:shape style="position:absolute;left:1236;top:9331;width:4426;height:2" coordorigin="1236,9331" coordsize="4426,0" path="m1236,9331l5662,9331e" filled="false" stroked="true" strokeweight="2.260pt" strokecolor="#000000">
                <v:path arrowok="t"/>
              </v:shape>
            </v:group>
            <v:group style="position:absolute;left:5537;top:9689;width:82;height:293" coordorigin="5537,9689" coordsize="82,293">
              <v:shape style="position:absolute;left:5537;top:9689;width:82;height:293" coordorigin="5537,9689" coordsize="82,293" path="m5537,9982l5618,9982,5618,9689,5537,9689,5537,9982xe" filled="true" fillcolor="#ee5d1b" stroked="false">
                <v:path arrowok="t"/>
                <v:fill type="solid"/>
              </v:shape>
            </v:group>
            <v:group style="position:absolute;left:4994;top:9689;width:92;height:293" coordorigin="4994,9689" coordsize="92,293">
              <v:shape style="position:absolute;left:4994;top:9689;width:92;height:293" coordorigin="4994,9689" coordsize="92,293" path="m4994,9982l5086,9982,5086,9689,4994,9689,4994,9982xe" filled="true" fillcolor="#ee5d1b" stroked="false">
                <v:path arrowok="t"/>
                <v:fill type="solid"/>
              </v:shape>
            </v:group>
            <v:group style="position:absolute;left:5086;top:9689;width:452;height:298" coordorigin="5086,9689" coordsize="452,298">
              <v:shape style="position:absolute;left:5086;top:9689;width:452;height:298" coordorigin="5086,9689" coordsize="452,298" path="m5086,9689l5537,9689,5537,9986,5086,9986,5086,9689xe" filled="true" fillcolor="#ee5d1b" stroked="false">
                <v:path arrowok="t"/>
                <v:fill type="solid"/>
              </v:shape>
            </v:group>
            <v:group style="position:absolute;left:1236;top:9667;width:4426;height:2" coordorigin="1236,9667" coordsize="4426,2">
              <v:shape style="position:absolute;left:1236;top:9667;width:4426;height:2" coordorigin="1236,9667" coordsize="4426,0" path="m1236,9667l5662,9667e" filled="false" stroked="true" strokeweight="2.260pt" strokecolor="#000000">
                <v:path arrowok="t"/>
              </v:shape>
            </v:group>
            <v:group style="position:absolute;left:1279;top:10030;width:4340;height:999" coordorigin="1279,10030" coordsize="4340,999">
              <v:shape style="position:absolute;left:1279;top:10030;width:4340;height:999" coordorigin="1279,10030" coordsize="4340,999" path="m1279,10030l5618,10030,5618,11028,1279,11028,1279,10030xe" filled="true" fillcolor="#bebebe" stroked="false">
                <v:path arrowok="t"/>
                <v:fill type="solid"/>
              </v:shape>
            </v:group>
            <v:group style="position:absolute;left:1370;top:10030;width:4162;height:504" coordorigin="1370,10030" coordsize="4162,504">
              <v:shape style="position:absolute;left:1370;top:10030;width:4162;height:504" coordorigin="1370,10030" coordsize="4162,504" path="m1370,10030l5532,10030,5532,10534,1370,10534,1370,10030xe" filled="true" fillcolor="#bebebe" stroked="false">
                <v:path arrowok="t"/>
                <v:fill type="solid"/>
              </v:shape>
            </v:group>
            <v:group style="position:absolute;left:1370;top:10529;width:4162;height:351" coordorigin="1370,10529" coordsize="4162,351">
              <v:shape style="position:absolute;left:1370;top:10529;width:4162;height:351" coordorigin="1370,10529" coordsize="4162,351" path="m1370,10529l5532,10529,5532,10879,1370,10879,1370,10529xe" filled="true" fillcolor="#bebebe" stroked="false">
                <v:path arrowok="t"/>
                <v:fill type="solid"/>
              </v:shape>
            </v:group>
            <v:group style="position:absolute;left:1236;top:10008;width:4426;height:2" coordorigin="1236,10008" coordsize="4426,2">
              <v:shape style="position:absolute;left:1236;top:10008;width:4426;height:2" coordorigin="1236,10008" coordsize="4426,0" path="m1236,10008l5662,10008e" filled="false" stroked="true" strokeweight="2.260pt" strokecolor="#000000">
                <v:path arrowok="t"/>
              </v:shape>
            </v:group>
            <v:group style="position:absolute;left:5537;top:11071;width:82;height:293" coordorigin="5537,11071" coordsize="82,293">
              <v:shape style="position:absolute;left:5537;top:11071;width:82;height:293" coordorigin="5537,11071" coordsize="82,293" path="m5537,11364l5618,11364,5618,11071,5537,11071,5537,11364xe" filled="true" fillcolor="#ee5d1b" stroked="false">
                <v:path arrowok="t"/>
                <v:fill type="solid"/>
              </v:shape>
            </v:group>
            <v:group style="position:absolute;left:4994;top:11071;width:92;height:293" coordorigin="4994,11071" coordsize="92,293">
              <v:shape style="position:absolute;left:4994;top:11071;width:92;height:293" coordorigin="4994,11071" coordsize="92,293" path="m4994,11364l5086,11364,5086,11071,4994,11071,4994,11364xe" filled="true" fillcolor="#ee5d1b" stroked="false">
                <v:path arrowok="t"/>
                <v:fill type="solid"/>
              </v:shape>
            </v:group>
            <v:group style="position:absolute;left:5086;top:11071;width:452;height:298" coordorigin="5086,11071" coordsize="452,298">
              <v:shape style="position:absolute;left:5086;top:11071;width:452;height:298" coordorigin="5086,11071" coordsize="452,298" path="m5086,11071l5537,11071,5537,11369,5086,11369,5086,11071xe" filled="true" fillcolor="#ee5d1b" stroked="false">
                <v:path arrowok="t"/>
                <v:fill type="solid"/>
              </v:shape>
            </v:group>
            <v:group style="position:absolute;left:1236;top:11050;width:4426;height:2" coordorigin="1236,11050" coordsize="4426,2">
              <v:shape style="position:absolute;left:1236;top:11050;width:4426;height:2" coordorigin="1236,11050" coordsize="4426,0" path="m1236,11050l5662,11050e" filled="false" stroked="true" strokeweight="2.260pt" strokecolor="#000000">
                <v:path arrowok="t"/>
              </v:shape>
            </v:group>
            <v:group style="position:absolute;left:4973;top:11071;width:2;height:2655" coordorigin="4973,11071" coordsize="2,2655">
              <v:shape style="position:absolute;left:4973;top:11071;width:2;height:2655" coordorigin="4973,11071" coordsize="0,2655" path="m4973,11071l4973,13726e" filled="false" stroked="true" strokeweight="2.260pt" strokecolor="#000000">
                <v:path arrowok="t"/>
              </v:shape>
            </v:group>
            <v:group style="position:absolute;left:5537;top:11407;width:82;height:293" coordorigin="5537,11407" coordsize="82,293">
              <v:shape style="position:absolute;left:5537;top:11407;width:82;height:293" coordorigin="5537,11407" coordsize="82,293" path="m5537,11700l5618,11700,5618,11407,5537,11407,5537,11700xe" filled="true" fillcolor="#ee5d1b" stroked="false">
                <v:path arrowok="t"/>
                <v:fill type="solid"/>
              </v:shape>
            </v:group>
            <v:group style="position:absolute;left:4994;top:11407;width:92;height:293" coordorigin="4994,11407" coordsize="92,293">
              <v:shape style="position:absolute;left:4994;top:11407;width:92;height:293" coordorigin="4994,11407" coordsize="92,293" path="m4994,11700l5086,11700,5086,11407,4994,11407,4994,11700xe" filled="true" fillcolor="#ee5d1b" stroked="false">
                <v:path arrowok="t"/>
                <v:fill type="solid"/>
              </v:shape>
            </v:group>
            <v:group style="position:absolute;left:5086;top:11407;width:452;height:303" coordorigin="5086,11407" coordsize="452,303">
              <v:shape style="position:absolute;left:5086;top:11407;width:452;height:303" coordorigin="5086,11407" coordsize="452,303" path="m5086,11407l5537,11407,5537,11710,5086,11710,5086,11407xe" filled="true" fillcolor="#ee5d1b" stroked="false">
                <v:path arrowok="t"/>
                <v:fill type="solid"/>
              </v:shape>
            </v:group>
            <v:group style="position:absolute;left:1236;top:11386;width:4426;height:2" coordorigin="1236,11386" coordsize="4426,2">
              <v:shape style="position:absolute;left:1236;top:11386;width:4426;height:2" coordorigin="1236,11386" coordsize="4426,0" path="m1236,11386l5662,11386e" filled="false" stroked="true" strokeweight="2.260pt" strokecolor="#000000">
                <v:path arrowok="t"/>
              </v:shape>
            </v:group>
            <v:group style="position:absolute;left:4994;top:11748;width:624;height:586" coordorigin="4994,11748" coordsize="624,586">
              <v:shape style="position:absolute;left:4994;top:11748;width:624;height:586" coordorigin="4994,11748" coordsize="624,586" path="m4994,11748l5618,11748,5618,12334,4994,12334,4994,11748xe" filled="true" fillcolor="#ee5d1b" stroked="false">
                <v:path arrowok="t"/>
                <v:fill type="solid"/>
              </v:shape>
            </v:group>
            <v:group style="position:absolute;left:5086;top:11748;width:452;height:298" coordorigin="5086,11748" coordsize="452,298">
              <v:shape style="position:absolute;left:5086;top:11748;width:452;height:298" coordorigin="5086,11748" coordsize="452,298" path="m5086,11748l5537,11748,5537,12046,5086,12046,5086,11748xe" filled="true" fillcolor="#ee5d1b" stroked="false">
                <v:path arrowok="t"/>
                <v:fill type="solid"/>
              </v:shape>
            </v:group>
            <v:group style="position:absolute;left:1236;top:11726;width:4426;height:2" coordorigin="1236,11726" coordsize="4426,2">
              <v:shape style="position:absolute;left:1236;top:11726;width:4426;height:2" coordorigin="1236,11726" coordsize="4426,0" path="m1236,11726l5662,11726e" filled="false" stroked="true" strokeweight="2.260pt" strokecolor="#000000">
                <v:path arrowok="t"/>
              </v:shape>
            </v:group>
            <v:group style="position:absolute;left:5537;top:12377;width:82;height:312" coordorigin="5537,12377" coordsize="82,312">
              <v:shape style="position:absolute;left:5537;top:12377;width:82;height:312" coordorigin="5537,12377" coordsize="82,312" path="m5537,12689l5618,12689,5618,12377,5537,12377,5537,12689xe" filled="true" fillcolor="#ee5d1b" stroked="false">
                <v:path arrowok="t"/>
                <v:fill type="solid"/>
              </v:shape>
            </v:group>
            <v:group style="position:absolute;left:4994;top:12377;width:92;height:312" coordorigin="4994,12377" coordsize="92,312">
              <v:shape style="position:absolute;left:4994;top:12377;width:92;height:312" coordorigin="4994,12377" coordsize="92,312" path="m4994,12689l5086,12689,5086,12377,4994,12377,4994,12689xe" filled="true" fillcolor="#ee5d1b" stroked="false">
                <v:path arrowok="t"/>
                <v:fill type="solid"/>
              </v:shape>
            </v:group>
            <v:group style="position:absolute;left:5086;top:12377;width:452;height:317" coordorigin="5086,12377" coordsize="452,317">
              <v:shape style="position:absolute;left:5086;top:12377;width:452;height:317" coordorigin="5086,12377" coordsize="452,317" path="m5086,12377l5537,12377,5537,12694,5086,12694,5086,12377xe" filled="true" fillcolor="#ee5d1b" stroked="false">
                <v:path arrowok="t"/>
                <v:fill type="solid"/>
              </v:shape>
            </v:group>
            <v:group style="position:absolute;left:1236;top:12355;width:4426;height:2" coordorigin="1236,12355" coordsize="4426,2">
              <v:shape style="position:absolute;left:1236;top:12355;width:4426;height:2" coordorigin="1236,12355" coordsize="4426,0" path="m1236,12355l5662,12355e" filled="false" stroked="true" strokeweight="2.260pt" strokecolor="#000000">
                <v:path arrowok="t"/>
              </v:shape>
            </v:group>
            <v:group style="position:absolute;left:5537;top:12737;width:82;height:312" coordorigin="5537,12737" coordsize="82,312">
              <v:shape style="position:absolute;left:5537;top:12737;width:82;height:312" coordorigin="5537,12737" coordsize="82,312" path="m5537,13049l5618,13049,5618,12737,5537,12737,5537,13049xe" filled="true" fillcolor="#ee5d1b" stroked="false">
                <v:path arrowok="t"/>
                <v:fill type="solid"/>
              </v:shape>
            </v:group>
            <v:group style="position:absolute;left:4994;top:12737;width:92;height:312" coordorigin="4994,12737" coordsize="92,312">
              <v:shape style="position:absolute;left:4994;top:12737;width:92;height:312" coordorigin="4994,12737" coordsize="92,312" path="m4994,13049l5086,13049,5086,12737,4994,12737,4994,13049xe" filled="true" fillcolor="#ee5d1b" stroked="false">
                <v:path arrowok="t"/>
                <v:fill type="solid"/>
              </v:shape>
            </v:group>
            <v:group style="position:absolute;left:5086;top:12737;width:452;height:317" coordorigin="5086,12737" coordsize="452,317">
              <v:shape style="position:absolute;left:5086;top:12737;width:452;height:317" coordorigin="5086,12737" coordsize="452,317" path="m5086,12737l5537,12737,5537,13054,5086,13054,5086,12737xe" filled="true" fillcolor="#ee5d1b" stroked="false">
                <v:path arrowok="t"/>
                <v:fill type="solid"/>
              </v:shape>
            </v:group>
            <v:group style="position:absolute;left:1236;top:12715;width:4426;height:2" coordorigin="1236,12715" coordsize="4426,2">
              <v:shape style="position:absolute;left:1236;top:12715;width:4426;height:2" coordorigin="1236,12715" coordsize="4426,0" path="m1236,12715l5662,12715e" filled="false" stroked="true" strokeweight="2.260pt" strokecolor="#000000">
                <v:path arrowok="t"/>
              </v:shape>
            </v:group>
            <v:group style="position:absolute;left:4994;top:13092;width:624;height:293" coordorigin="4994,13092" coordsize="624,293">
              <v:shape style="position:absolute;left:4994;top:13092;width:624;height:293" coordorigin="4994,13092" coordsize="624,293" path="m4994,13092l5618,13092,5618,13385,4994,13385,4994,13092xe" filled="true" fillcolor="#ee5d1b" stroked="false">
                <v:path arrowok="t"/>
                <v:fill type="solid"/>
              </v:shape>
            </v:group>
            <v:group style="position:absolute;left:5086;top:13092;width:452;height:284" coordorigin="5086,13092" coordsize="452,284">
              <v:shape style="position:absolute;left:5086;top:13092;width:452;height:284" coordorigin="5086,13092" coordsize="452,284" path="m5086,13092l5537,13092,5537,13375,5086,13375,5086,13092xe" filled="true" fillcolor="#ee5d1b" stroked="false">
                <v:path arrowok="t"/>
                <v:fill type="solid"/>
              </v:shape>
            </v:group>
            <v:group style="position:absolute;left:1236;top:13070;width:4426;height:2" coordorigin="1236,13070" coordsize="4426,2">
              <v:shape style="position:absolute;left:1236;top:13070;width:4426;height:2" coordorigin="1236,13070" coordsize="4426,0" path="m1236,13070l5662,13070e" filled="false" stroked="true" strokeweight="2.260pt" strokecolor="#000000">
                <v:path arrowok="t"/>
              </v:shape>
            </v:group>
            <v:group style="position:absolute;left:4994;top:13433;width:624;height:293" coordorigin="4994,13433" coordsize="624,293">
              <v:shape style="position:absolute;left:4994;top:13433;width:624;height:293" coordorigin="4994,13433" coordsize="624,293" path="m4994,13433l5618,13433,5618,13726,4994,13726,4994,13433xe" filled="true" fillcolor="#ee5d1b" stroked="false">
                <v:path arrowok="t"/>
                <v:fill type="solid"/>
              </v:shape>
            </v:group>
            <v:group style="position:absolute;left:5086;top:13433;width:452;height:279" coordorigin="5086,13433" coordsize="452,279">
              <v:shape style="position:absolute;left:5086;top:13433;width:452;height:279" coordorigin="5086,13433" coordsize="452,279" path="m5086,13433l5537,13433,5537,13711,5086,13711,5086,13433xe" filled="true" fillcolor="#ee5d1b" stroked="false">
                <v:path arrowok="t"/>
                <v:fill type="solid"/>
              </v:shape>
            </v:group>
            <v:group style="position:absolute;left:5662;top:4044;width:5386;height:9682" coordorigin="5662,4044" coordsize="5386,9682">
              <v:shape style="position:absolute;left:5662;top:4044;width:5386;height:9682" coordorigin="5662,4044" coordsize="5386,9682" path="m5662,4044l11047,4044,11047,13726,5662,13726,5662,4044xe" filled="true" fillcolor="#ffffff" stroked="false">
                <v:path arrowok="t"/>
                <v:fill type="solid"/>
              </v:shape>
            </v:group>
            <v:group style="position:absolute;left:5753;top:4044;width:5213;height:298" coordorigin="5753,4044" coordsize="5213,298">
              <v:shape style="position:absolute;left:5753;top:4044;width:5213;height:298" coordorigin="5753,4044" coordsize="5213,298" path="m5753,4044l10966,4044,10966,4342,5753,4342,5753,4044xe" filled="true" fillcolor="#ffffff" stroked="false">
                <v:path arrowok="t"/>
                <v:fill type="solid"/>
              </v:shape>
            </v:group>
            <v:group style="position:absolute;left:5753;top:4337;width:5213;height:298" coordorigin="5753,4337" coordsize="5213,298">
              <v:shape style="position:absolute;left:5753;top:4337;width:5213;height:298" coordorigin="5753,4337" coordsize="5213,298" path="m5753,4337l10966,4337,10966,4634,5753,4634,5753,4337xe" filled="true" fillcolor="#ffffff" stroked="false">
                <v:path arrowok="t"/>
                <v:fill type="solid"/>
              </v:shape>
            </v:group>
            <v:group style="position:absolute;left:5753;top:4630;width:5213;height:298" coordorigin="5753,4630" coordsize="5213,298">
              <v:shape style="position:absolute;left:5753;top:4630;width:5213;height:298" coordorigin="5753,4630" coordsize="5213,298" path="m5753,4630l10966,4630,10966,4927,5753,4927,5753,4630xe" filled="true" fillcolor="#ffffff" stroked="false">
                <v:path arrowok="t"/>
                <v:fill type="solid"/>
              </v:shape>
            </v:group>
            <v:group style="position:absolute;left:5753;top:4922;width:5213;height:298" coordorigin="5753,4922" coordsize="5213,298">
              <v:shape style="position:absolute;left:5753;top:4922;width:5213;height:298" coordorigin="5753,4922" coordsize="5213,298" path="m5753,4922l10966,4922,10966,5220,5753,5220,5753,4922xe" filled="true" fillcolor="#ffffff" stroked="false">
                <v:path arrowok="t"/>
                <v:fill type="solid"/>
              </v:shape>
            </v:group>
            <v:group style="position:absolute;left:5753;top:5215;width:5213;height:298" coordorigin="5753,5215" coordsize="5213,298">
              <v:shape style="position:absolute;left:5753;top:5215;width:5213;height:298" coordorigin="5753,5215" coordsize="5213,298" path="m5753,5215l10966,5215,10966,5513,5753,5513,5753,5215xe" filled="true" fillcolor="#ffffff" stroked="false">
                <v:path arrowok="t"/>
                <v:fill type="solid"/>
              </v:shape>
            </v:group>
            <v:group style="position:absolute;left:5753;top:5508;width:5213;height:298" coordorigin="5753,5508" coordsize="5213,298">
              <v:shape style="position:absolute;left:5753;top:5508;width:5213;height:298" coordorigin="5753,5508" coordsize="5213,298" path="m5753,5508l10966,5508,10966,5806,5753,5806,5753,5508xe" filled="true" fillcolor="#ffffff" stroked="false">
                <v:path arrowok="t"/>
                <v:fill type="solid"/>
              </v:shape>
            </v:group>
            <v:group style="position:absolute;left:5753;top:5801;width:5213;height:298" coordorigin="5753,5801" coordsize="5213,298">
              <v:shape style="position:absolute;left:5753;top:5801;width:5213;height:298" coordorigin="5753,5801" coordsize="5213,298" path="m5753,5801l10966,5801,10966,6098,5753,6098,5753,5801xe" filled="true" fillcolor="#ffffff" stroked="false">
                <v:path arrowok="t"/>
                <v:fill type="solid"/>
              </v:shape>
            </v:group>
            <v:group style="position:absolute;left:5753;top:6094;width:5213;height:298" coordorigin="5753,6094" coordsize="5213,298">
              <v:shape style="position:absolute;left:5753;top:6094;width:5213;height:298" coordorigin="5753,6094" coordsize="5213,298" path="m5753,6094l10966,6094,10966,6391,5753,6391,5753,6094xe" filled="true" fillcolor="#ffffff" stroked="false">
                <v:path arrowok="t"/>
                <v:fill type="solid"/>
              </v:shape>
            </v:group>
            <v:group style="position:absolute;left:5753;top:6386;width:5213;height:298" coordorigin="5753,6386" coordsize="5213,298">
              <v:shape style="position:absolute;left:5753;top:6386;width:5213;height:298" coordorigin="5753,6386" coordsize="5213,298" path="m5753,6386l10966,6386,10966,6684,5753,6684,5753,6386xe" filled="true" fillcolor="#ffffff" stroked="false">
                <v:path arrowok="t"/>
                <v:fill type="solid"/>
              </v:shape>
            </v:group>
            <v:group style="position:absolute;left:5753;top:6679;width:5213;height:298" coordorigin="5753,6679" coordsize="5213,298">
              <v:shape style="position:absolute;left:5753;top:6679;width:5213;height:298" coordorigin="5753,6679" coordsize="5213,298" path="m5753,6679l10966,6679,10966,6977,5753,6977,5753,6679xe" filled="true" fillcolor="#ffffff" stroked="false">
                <v:path arrowok="t"/>
                <v:fill type="solid"/>
              </v:shape>
            </v:group>
            <v:group style="position:absolute;left:5753;top:6972;width:5213;height:298" coordorigin="5753,6972" coordsize="5213,298">
              <v:shape style="position:absolute;left:5753;top:6972;width:5213;height:298" coordorigin="5753,6972" coordsize="5213,298" path="m5753,6972l10966,6972,10966,7270,5753,7270,5753,6972xe" filled="true" fillcolor="#ffffff" stroked="false">
                <v:path arrowok="t"/>
                <v:fill type="solid"/>
              </v:shape>
            </v:group>
            <v:group style="position:absolute;left:5753;top:7265;width:5213;height:298" coordorigin="5753,7265" coordsize="5213,298">
              <v:shape style="position:absolute;left:5753;top:7265;width:5213;height:298" coordorigin="5753,7265" coordsize="5213,298" path="m5753,7265l10966,7265,10966,7562,5753,7562,5753,7265xe" filled="true" fillcolor="#ffffff" stroked="false">
                <v:path arrowok="t"/>
                <v:fill type="solid"/>
              </v:shape>
            </v:group>
            <v:group style="position:absolute;left:5753;top:7558;width:5213;height:298" coordorigin="5753,7558" coordsize="5213,298">
              <v:shape style="position:absolute;left:5753;top:7558;width:5213;height:298" coordorigin="5753,7558" coordsize="5213,298" path="m5753,7558l10966,7558,10966,7855,5753,7855,5753,7558xe" filled="true" fillcolor="#ffffff" stroked="false">
                <v:path arrowok="t"/>
                <v:fill type="solid"/>
              </v:shape>
            </v:group>
            <v:group style="position:absolute;left:5753;top:7850;width:5213;height:298" coordorigin="5753,7850" coordsize="5213,298">
              <v:shape style="position:absolute;left:5753;top:7850;width:5213;height:298" coordorigin="5753,7850" coordsize="5213,298" path="m5753,7850l10966,7850,10966,8148,5753,8148,5753,7850xe" filled="true" fillcolor="#ffffff" stroked="false">
                <v:path arrowok="t"/>
                <v:fill type="solid"/>
              </v:shape>
            </v:group>
            <v:group style="position:absolute;left:5753;top:8143;width:5213;height:298" coordorigin="5753,8143" coordsize="5213,298">
              <v:shape style="position:absolute;left:5753;top:8143;width:5213;height:298" coordorigin="5753,8143" coordsize="5213,298" path="m5753,8143l10966,8143,10966,8441,5753,8441,5753,8143xe" filled="true" fillcolor="#ffffff" stroked="false">
                <v:path arrowok="t"/>
                <v:fill type="solid"/>
              </v:shape>
            </v:group>
            <v:group style="position:absolute;left:5753;top:8436;width:5213;height:298" coordorigin="5753,8436" coordsize="5213,298">
              <v:shape style="position:absolute;left:5753;top:8436;width:5213;height:298" coordorigin="5753,8436" coordsize="5213,298" path="m5753,8436l10966,8436,10966,8734,5753,8734,5753,8436xe" filled="true" fillcolor="#ffffff" stroked="false">
                <v:path arrowok="t"/>
                <v:fill type="solid"/>
              </v:shape>
            </v:group>
            <v:group style="position:absolute;left:5753;top:8729;width:5213;height:298" coordorigin="5753,8729" coordsize="5213,298">
              <v:shape style="position:absolute;left:5753;top:8729;width:5213;height:298" coordorigin="5753,8729" coordsize="5213,298" path="m5753,8729l10966,8729,10966,9026,5753,9026,5753,8729xe" filled="true" fillcolor="#ffffff" stroked="false">
                <v:path arrowok="t"/>
                <v:fill type="solid"/>
              </v:shape>
            </v:group>
            <v:group style="position:absolute;left:5753;top:9022;width:5213;height:298" coordorigin="5753,9022" coordsize="5213,298">
              <v:shape style="position:absolute;left:5753;top:9022;width:5213;height:298" coordorigin="5753,9022" coordsize="5213,298" path="m5753,9022l10966,9022,10966,9319,5753,9319,5753,9022xe" filled="true" fillcolor="#ffffff" stroked="false">
                <v:path arrowok="t"/>
                <v:fill type="solid"/>
              </v:shape>
            </v:group>
            <v:group style="position:absolute;left:5753;top:9314;width:5213;height:298" coordorigin="5753,9314" coordsize="5213,298">
              <v:shape style="position:absolute;left:5753;top:9314;width:5213;height:298" coordorigin="5753,9314" coordsize="5213,298" path="m5753,9314l10966,9314,10966,9612,5753,9612,5753,9314xe" filled="true" fillcolor="#ffffff" stroked="false">
                <v:path arrowok="t"/>
                <v:fill type="solid"/>
              </v:shape>
            </v:group>
            <v:group style="position:absolute;left:5753;top:9607;width:5213;height:298" coordorigin="5753,9607" coordsize="5213,298">
              <v:shape style="position:absolute;left:5753;top:9607;width:5213;height:298" coordorigin="5753,9607" coordsize="5213,298" path="m5753,9607l10966,9607,10966,9905,5753,9905,5753,9607xe" filled="true" fillcolor="#ffffff" stroked="false">
                <v:path arrowok="t"/>
                <v:fill type="solid"/>
              </v:shape>
            </v:group>
            <v:group style="position:absolute;left:5753;top:9900;width:5213;height:298" coordorigin="5753,9900" coordsize="5213,298">
              <v:shape style="position:absolute;left:5753;top:9900;width:5213;height:298" coordorigin="5753,9900" coordsize="5213,298" path="m5753,9900l10966,9900,10966,10198,5753,10198,5753,9900xe" filled="true" fillcolor="#ffffff" stroked="false">
                <v:path arrowok="t"/>
                <v:fill type="solid"/>
              </v:shape>
            </v:group>
            <v:group style="position:absolute;left:5753;top:10193;width:5213;height:298" coordorigin="5753,10193" coordsize="5213,298">
              <v:shape style="position:absolute;left:5753;top:10193;width:5213;height:298" coordorigin="5753,10193" coordsize="5213,298" path="m5753,10193l10966,10193,10966,10490,5753,10490,5753,10193xe" filled="true" fillcolor="#ffffff" stroked="false">
                <v:path arrowok="t"/>
                <v:fill type="solid"/>
              </v:shape>
            </v:group>
            <v:group style="position:absolute;left:5753;top:10486;width:5213;height:322" coordorigin="5753,10486" coordsize="5213,322">
              <v:shape style="position:absolute;left:5753;top:10486;width:5213;height:322" coordorigin="5753,10486" coordsize="5213,322" path="m5753,10486l10966,10486,10966,10807,5753,10807,5753,10486xe" filled="true" fillcolor="#ffffff" stroked="false">
                <v:path arrowok="t"/>
                <v:fill type="solid"/>
              </v:shape>
            </v:group>
            <v:group style="position:absolute;left:1236;top:13411;width:4426;height:2" coordorigin="1236,13411" coordsize="4426,2">
              <v:shape style="position:absolute;left:1236;top:13411;width:4426;height:2" coordorigin="1236,13411" coordsize="4426,0" path="m1236,13411l5662,13411e" filled="false" stroked="true" strokeweight="2.260pt" strokecolor="#000000">
                <v:path arrowok="t"/>
              </v:shape>
            </v:group>
            <v:group style="position:absolute;left:1236;top:13747;width:9855;height:2" coordorigin="1236,13747" coordsize="9855,2">
              <v:shape style="position:absolute;left:1236;top:13747;width:9855;height:2" coordorigin="1236,13747" coordsize="9855,0" path="m1236,13747l11090,13747e" filled="false" stroked="true" strokeweight="2.260pt" strokecolor="#000000">
                <v:path arrowok="t"/>
              </v:shape>
            </v:group>
            <v:group style="position:absolute;left:9515;top:1499;width:2;height:415" coordorigin="9515,1499" coordsize="2,415">
              <v:shape style="position:absolute;left:9515;top:1499;width:2;height:415" coordorigin="9515,1499" coordsize="0,415" path="m9515,1499l9515,1914e" filled="false" stroked="true" strokeweight=".627558pt" strokecolor="#2d75e5">
                <v:path arrowok="t"/>
              </v:shape>
            </v:group>
            <v:group style="position:absolute;left:9510;top:1499;width:11;height:415" coordorigin="9510,1499" coordsize="11,415">
              <v:shape style="position:absolute;left:9510;top:1499;width:11;height:415" coordorigin="9510,1499" coordsize="11,415" path="m9521,1499l9521,1725,9510,1914,9510,1687,9521,1499xe" filled="false" stroked="true" strokeweight=".040582pt" strokecolor="#000000">
                <v:path arrowok="t"/>
              </v:shape>
            </v:group>
            <v:group style="position:absolute;left:9543;top:1765;width:2;height:256" coordorigin="9543,1765" coordsize="2,256">
              <v:shape style="position:absolute;left:9543;top:1765;width:2;height:256" coordorigin="9543,1765" coordsize="0,256" path="m9543,1765l9543,2021e" filled="false" stroked="true" strokeweight=".708733pt" strokecolor="#3882ed">
                <v:path arrowok="t"/>
              </v:shape>
            </v:group>
            <v:group style="position:absolute;left:9537;top:1765;width:13;height:256" coordorigin="9537,1765" coordsize="13,256">
              <v:shape style="position:absolute;left:9537;top:1765;width:13;height:256" coordorigin="9537,1765" coordsize="13,256" path="m9549,1765l9549,1991,9537,2021,9537,1795,9549,1765xe" filled="false" stroked="true" strokeweight=".040582pt" strokecolor="#000000">
                <v:path arrowok="t"/>
              </v:shape>
            </v:group>
            <v:group style="position:absolute;left:9347;top:2009;width:2;height:242" coordorigin="9347,2009" coordsize="2,242">
              <v:shape style="position:absolute;left:9347;top:2009;width:2;height:242" coordorigin="9347,2009" coordsize="0,242" path="m9347,2009l9347,2250e" filled="false" stroked="true" strokeweight=".627558pt" strokecolor="#000059">
                <v:path arrowok="t"/>
              </v:shape>
            </v:group>
            <v:group style="position:absolute;left:9342;top:2009;width:11;height:242" coordorigin="9342,2009" coordsize="11,242">
              <v:shape style="position:absolute;left:9342;top:2009;width:11;height:242" coordorigin="9342,2009" coordsize="11,242" path="m9353,2024l9353,2250,9342,2235,9342,2009,9353,2024xe" filled="false" stroked="true" strokeweight=".040582pt" strokecolor="#000000">
                <v:path arrowok="t"/>
              </v:shape>
            </v:group>
            <v:group style="position:absolute;left:9708;top:1964;width:2;height:292" coordorigin="9708,1964" coordsize="2,292">
              <v:shape style="position:absolute;left:9708;top:1964;width:2;height:292" coordorigin="9708,1964" coordsize="0,292" path="m9708,1964l9708,2255e" filled="false" stroked="true" strokeweight="1.276848pt" strokecolor="#3882ed">
                <v:path arrowok="t"/>
              </v:shape>
            </v:group>
            <v:group style="position:absolute;left:9697;top:1964;width:24;height:292" coordorigin="9697,1964" coordsize="24,292">
              <v:shape style="position:absolute;left:9697;top:1964;width:24;height:292" coordorigin="9697,1964" coordsize="24,292" path="m9720,1964l9720,2190,9697,2255,9697,2029,9720,1964xe" filled="false" stroked="true" strokeweight=".040583pt" strokecolor="#000000">
                <v:path arrowok="t"/>
              </v:shape>
            </v:group>
            <v:group style="position:absolute;left:9694;top:2029;width:2;height:278" coordorigin="9694,2029" coordsize="2,278">
              <v:shape style="position:absolute;left:9694;top:2029;width:2;height:278" coordorigin="9694,2029" coordsize="0,278" path="m9694,2029l9694,2307e" filled="false" stroked="true" strokeweight=".343502pt" strokecolor="#307ae8">
                <v:path arrowok="t"/>
              </v:shape>
            </v:group>
            <v:group style="position:absolute;left:9692;top:2029;width:5;height:278" coordorigin="9692,2029" coordsize="5,278">
              <v:shape style="position:absolute;left:9692;top:2029;width:5;height:278" coordorigin="9692,2029" coordsize="5,278" path="m9697,2029l9697,2255,9692,2307,9692,2080,9697,2029xe" filled="false" stroked="true" strokeweight=".040582pt" strokecolor="#000000">
                <v:path arrowok="t"/>
              </v:shape>
            </v:group>
            <v:group style="position:absolute;left:9360;top:2067;width:2;height:261" coordorigin="9360,2067" coordsize="2,261">
              <v:shape style="position:absolute;left:9360;top:2067;width:2;height:261" coordorigin="9360,2067" coordsize="0,261" path="m9360,2067l9360,2327e" filled="false" stroked="true" strokeweight="1.114529pt" strokecolor="#000059">
                <v:path arrowok="t"/>
              </v:shape>
            </v:group>
            <v:group style="position:absolute;left:9350;top:2067;width:21;height:261" coordorigin="9350,2067" coordsize="21,261">
              <v:shape style="position:absolute;left:9350;top:2067;width:21;height:261" coordorigin="9350,2067" coordsize="21,261" path="m9370,2100l9370,2327,9350,2294,9350,2067,9370,2100xe" filled="false" stroked="true" strokeweight=".040583pt" strokecolor="#000000">
                <v:path arrowok="t"/>
              </v:shape>
            </v:group>
            <v:group style="position:absolute;left:9370;top:2100;width:30;height:238" coordorigin="9370,2100" coordsize="30,238">
              <v:shape style="position:absolute;left:9370;top:2100;width:30;height:238" coordorigin="9370,2100" coordsize="30,238" path="m9370,2100l9370,2327,9400,2338,9400,2111,9370,2100xe" filled="true" fillcolor="#000059" stroked="false">
                <v:path arrowok="t"/>
                <v:fill type="solid"/>
              </v:shape>
            </v:group>
            <v:group style="position:absolute;left:9370;top:2100;width:30;height:238" coordorigin="9370,2100" coordsize="30,238">
              <v:shape style="position:absolute;left:9370;top:2100;width:30;height:238" coordorigin="9370,2100" coordsize="30,238" path="m9400,2111l9400,2338,9370,2327,9370,2100,9400,2111xe" filled="false" stroked="true" strokeweight=".040584pt" strokecolor="#000000">
                <v:path arrowok="t"/>
              </v:shape>
            </v:group>
            <v:group style="position:absolute;left:9687;top:2100;width:2;height:262" coordorigin="9687,2100" coordsize="2,262">
              <v:shape style="position:absolute;left:9687;top:2100;width:2;height:262" coordorigin="9687,2100" coordsize="0,262" path="m9687,2100l9687,2361e" filled="false" stroked="true" strokeweight=".952235pt" strokecolor="#357fea">
                <v:path arrowok="t"/>
              </v:shape>
            </v:group>
            <v:group style="position:absolute;left:9679;top:2100;width:18;height:262" coordorigin="9679,2100" coordsize="18,262">
              <v:shape style="position:absolute;left:9679;top:2100;width:18;height:262" coordorigin="9679,2100" coordsize="18,262" path="m9696,2100l9696,2326,9679,2361,9679,2136,9696,2100xe" filled="false" stroked="true" strokeweight=".040582pt" strokecolor="#000000">
                <v:path arrowok="t"/>
              </v:shape>
            </v:group>
            <v:group style="position:absolute;left:9400;top:2111;width:2;height:265" coordorigin="9400,2111" coordsize="2,265">
              <v:shape style="position:absolute;left:9400;top:2111;width:2;height:265" coordorigin="9400,2111" coordsize="0,265" path="m9400,2111l9400,2376e" filled="false" stroked="true" strokeweight=".14059pt" strokecolor="#000060">
                <v:path arrowok="t"/>
              </v:shape>
            </v:group>
            <v:group style="position:absolute;left:9400;top:2111;width:2;height:265" coordorigin="9400,2111" coordsize="2,265">
              <v:shape style="position:absolute;left:9400;top:2111;width:2;height:265" coordorigin="9400,2111" coordsize="1,265" path="m9400,2149l9400,2376,9400,2338,9400,2111,9400,2149xe" filled="false" stroked="true" strokeweight=".040582pt" strokecolor="#000000">
                <v:path arrowok="t"/>
              </v:shape>
            </v:group>
            <v:group style="position:absolute;left:9677;top:2136;width:2;height:253" coordorigin="9677,2136" coordsize="2,253">
              <v:shape style="position:absolute;left:9677;top:2136;width:2;height:253" coordorigin="9677,2136" coordsize="0,253" path="m9677,2136l9677,2388e" filled="false" stroked="true" strokeweight=".302908pt" strokecolor="#337ae8">
                <v:path arrowok="t"/>
              </v:shape>
            </v:group>
            <v:group style="position:absolute;left:9675;top:2136;width:5;height:253" coordorigin="9675,2136" coordsize="5,253">
              <v:shape style="position:absolute;left:9675;top:2136;width:5;height:253" coordorigin="9675,2136" coordsize="5,253" path="m9679,2136l9679,2361,9675,2388,9675,2162,9679,2136xe" filled="false" stroked="true" strokeweight=".040582pt" strokecolor="#000000">
                <v:path arrowok="t"/>
              </v:shape>
            </v:group>
            <v:group style="position:absolute;left:9815;top:2280;width:2;height:244" coordorigin="9815,2280" coordsize="2,244">
              <v:shape style="position:absolute;left:9815;top:2280;width:2;height:244" coordorigin="9815,2280" coordsize="0,244" path="m9815,2280l9815,2524e" filled="false" stroked="true" strokeweight=".505821pt" strokecolor="#3882ed">
                <v:path arrowok="t"/>
              </v:shape>
            </v:group>
            <v:group style="position:absolute;left:9811;top:2280;width:9;height:244" coordorigin="9811,2280" coordsize="9,244">
              <v:shape style="position:absolute;left:9811;top:2280;width:9;height:244" coordorigin="9811,2280" coordsize="9,244" path="m9819,2280l9819,2506,9811,2524,9811,2297,9819,2280xe" filled="false" stroked="true" strokeweight=".040582pt" strokecolor="#000000">
                <v:path arrowok="t"/>
              </v:shape>
            </v:group>
            <v:group style="position:absolute;left:10089;top:2350;width:2;height:242" coordorigin="10089,2350" coordsize="2,242">
              <v:shape style="position:absolute;left:10089;top:2350;width:2;height:242" coordorigin="10089,2350" coordsize="0,242" path="m10089,2350l10089,2591e" filled="false" stroked="true" strokeweight=".30288pt" strokecolor="#000059">
                <v:path arrowok="t"/>
              </v:shape>
            </v:group>
            <v:group style="position:absolute;left:10087;top:2350;width:5;height:242" coordorigin="10087,2350" coordsize="5,242">
              <v:shape style="position:absolute;left:10087;top:2350;width:5;height:242" coordorigin="10087,2350" coordsize="5,242" path="m10091,2365l10091,2591,10087,2577,10087,2350,10091,2365xe" filled="false" stroked="true" strokeweight=".040582pt" strokecolor="#000000">
                <v:path arrowok="t"/>
              </v:shape>
            </v:group>
            <v:group style="position:absolute;left:9283;top:2363;width:2;height:263" coordorigin="9283,2363" coordsize="2,263">
              <v:shape style="position:absolute;left:9283;top:2363;width:2;height:263" coordorigin="9283,2363" coordsize="0,263" path="m9283,2363l9283,2626e" filled="false" stroked="true" strokeweight=".262323pt" strokecolor="#00005e">
                <v:path arrowok="t"/>
              </v:shape>
            </v:group>
            <v:group style="position:absolute;left:9281;top:2363;width:4;height:263" coordorigin="9281,2363" coordsize="4,263">
              <v:shape style="position:absolute;left:9281;top:2363;width:4;height:263" coordorigin="9281,2363" coordsize="4,263" path="m9284,2399l9284,2626,9281,2590,9281,2363,9284,2399xe" filled="false" stroked="true" strokeweight=".040582pt" strokecolor="#000000">
                <v:path arrowok="t"/>
              </v:shape>
            </v:group>
            <v:group style="position:absolute;left:9284;top:2399;width:33;height:248" coordorigin="9284,2399" coordsize="33,248">
              <v:shape style="position:absolute;left:9284;top:2399;width:33;height:248" coordorigin="9284,2399" coordsize="33,248" path="m9284,2399l9284,2626,9317,2646,9317,2419,9284,2399xe" filled="true" fillcolor="#000059" stroked="false">
                <v:path arrowok="t"/>
                <v:fill type="solid"/>
              </v:shape>
            </v:group>
            <v:group style="position:absolute;left:9284;top:2399;width:33;height:248" coordorigin="9284,2399" coordsize="33,248">
              <v:shape style="position:absolute;left:9284;top:2399;width:33;height:248" coordorigin="9284,2399" coordsize="33,248" path="m9317,2419l9317,2646,9284,2626,9284,2399,9317,2419xe" filled="false" stroked="true" strokeweight=".040585pt" strokecolor="#000000">
                <v:path arrowok="t"/>
              </v:shape>
            </v:group>
            <v:group style="position:absolute;left:10150;top:2405;width:2;height:691" coordorigin="10150,2405" coordsize="2,691">
              <v:shape style="position:absolute;left:10150;top:2405;width:2;height:691" coordorigin="10150,2405" coordsize="0,691" path="m10150,2405l10150,3095e" filled="false" stroked="true" strokeweight=".992792pt" strokecolor="#54a5ff">
                <v:path arrowok="t"/>
              </v:shape>
            </v:group>
            <v:group style="position:absolute;left:10141;top:2405;width:18;height:691" coordorigin="10141,2405" coordsize="18,691">
              <v:shape style="position:absolute;left:10141;top:2405;width:18;height:691" coordorigin="10141,2405" coordsize="18,691" path="m10159,2631l10141,3095e" filled="false" stroked="true" strokeweight=".040673pt" strokecolor="#000000">
                <v:path arrowok="t"/>
              </v:shape>
              <v:shape style="position:absolute;left:10141;top:2405;width:18;height:691" coordorigin="10141,2405" coordsize="18,691" path="m10141,3095l10141,2868,10159,2405e" filled="false" stroked="true" strokeweight=".040673pt" strokecolor="#000000">
                <v:path arrowok="t"/>
              </v:shape>
            </v:group>
            <v:group style="position:absolute;left:9258;top:2842;width:884;height:253" coordorigin="9258,2842" coordsize="884,253">
              <v:shape style="position:absolute;left:9258;top:2842;width:884;height:253" coordorigin="9258,2842" coordsize="884,253" path="m9261,2842l9258,2842,9258,3069,9261,3069,9268,3070,9279,3071,9293,3072,9310,3073,9353,3076,9438,3081,9471,3082,9505,3084,9620,3086,9711,3086,9760,3087,9806,3087,10081,3093,10101,3093,10117,3094,10129,3095,10141,3095,10141,2868,10129,2868,10117,2868,10101,2867,10081,2867,9892,2862,9850,2862,9760,2860,9620,2860,9542,2859,9505,2857,9471,2856,9353,2850,9310,2846,9293,2846,9279,2844,9268,2843,9261,2842xe" filled="true" fillcolor="#549eff" stroked="false">
                <v:path arrowok="t"/>
                <v:fill type="solid"/>
              </v:shape>
            </v:group>
            <v:group style="position:absolute;left:9258;top:2842;width:884;height:253" coordorigin="9258,2842" coordsize="884,253">
              <v:shape style="position:absolute;left:9258;top:2842;width:884;height:253" coordorigin="9258,2842" coordsize="884,253" path="m10141,2868l10141,3095e" filled="false" stroked="true" strokeweight=".040673pt" strokecolor="#000000">
                <v:path arrowok="t"/>
              </v:shape>
              <v:shape style="position:absolute;left:9258;top:2842;width:884;height:253" coordorigin="9258,2842" coordsize="884,253" path="m10129,3095l10117,3094,10101,3093,10081,3093,10057,3093,9967,3090,9892,3089,9806,3087,9760,3087,9711,3086,9660,3086,9620,3086,9580,3085,9542,3085,9505,3084,9471,3082,9438,3081,9353,3076,9310,3073,9293,3072,9279,3071,9268,3070,9261,3069,9258,3069,9258,2842,9261,2842,9268,2843,9279,2844,9293,2846,9310,2846,9331,2848,9408,2853,9471,2856,9505,2857,9542,2859,9580,2860,9620,2860,9660,2860,9711,2860,9760,2860,9806,2861,9850,2862,9892,2862,9967,2864,10030,2865,10081,2867,10101,2867,10117,2868,10129,2868,10137,2868,10141,2868e" filled="false" stroked="true" strokeweight=".040673pt" strokecolor="#000000">
                <v:path arrowok="t"/>
              </v:shape>
            </v:group>
            <v:group style="position:absolute;left:9357;top:2850;width:785;height:246" coordorigin="9357,2850" coordsize="785,246">
              <v:shape style="position:absolute;left:9357;top:2850;width:785;height:246" coordorigin="9357,2850" coordsize="785,246" path="m9357,2850l9357,3076,9371,3077,9530,3085,9551,3085,9572,3085,9594,3085,9616,3086,9711,3086,9760,3087,9806,3087,10081,3093,10101,3093,10117,3094,10129,3095,10141,3095,10141,2868,10129,2868,10117,2868,10101,2867,10081,2867,9892,2862,9850,2862,9760,2860,9637,2860,9616,2860,9594,2860,9572,2859,9551,2859,9371,2851,9357,2850xe" filled="true" fillcolor="#000066" stroked="false">
                <v:path arrowok="t"/>
                <v:fill type="solid"/>
              </v:shape>
            </v:group>
            <v:group style="position:absolute;left:9357;top:2850;width:785;height:246" coordorigin="9357,2850" coordsize="785,246">
              <v:shape style="position:absolute;left:9357;top:2850;width:785;height:246" coordorigin="9357,2850" coordsize="785,246" path="m10141,2868l10141,3095e" filled="false" stroked="true" strokeweight=".040673pt" strokecolor="#000000">
                <v:path arrowok="t"/>
              </v:shape>
              <v:shape style="position:absolute;left:9357;top:2850;width:785;height:246" coordorigin="9357,2850" coordsize="785,246" path="m10129,3095l10117,3094,10101,3093,10081,3093,10057,3093,9967,3090,9892,3089,9806,3087,9760,3087,9711,3086,9660,3086,9637,3086,9616,3086,9594,3085,9572,3085,9551,3085,9530,3085,9453,3081,9387,3078,9371,3077,9357,3076,9357,2850,9371,2851,9387,2851,9453,2855,9530,2858,9551,2859,9572,2859,9594,2860,9616,2860,9637,2860,9660,2860,9711,2860,9760,2860,9806,2861,9850,2862,9892,2862,9967,2864,10030,2865,10081,2867,10101,2867,10117,2868,10129,2868,10137,2868,10141,2868e" filled="false" stroked="true" strokeweight=".040673pt" strokecolor="#000000">
                <v:path arrowok="t"/>
              </v:shape>
            </v:group>
            <v:group style="position:absolute;left:9346;top:3074;width:12;height:2" coordorigin="9346,3074" coordsize="12,2">
              <v:shape style="position:absolute;left:9346;top:3074;width:12;height:2" coordorigin="9346,3074" coordsize="12,2" path="m9346,3075l9357,3075e" filled="false" stroked="true" strokeweight=".200224pt" strokecolor="#000060">
                <v:path arrowok="t"/>
              </v:shape>
            </v:group>
            <v:group style="position:absolute;left:9321;top:3072;width:36;height:2" coordorigin="9321,3072" coordsize="36,2">
              <v:shape style="position:absolute;left:9321;top:3072;width:36;height:2" coordorigin="9321,3072" coordsize="36,2" path="m9321,3073l9357,3073e" filled="false" stroked="true" strokeweight=".200224pt" strokecolor="#000060">
                <v:path arrowok="t"/>
              </v:shape>
            </v:group>
            <v:group style="position:absolute;left:9286;top:3070;width:72;height:2" coordorigin="9286,3070" coordsize="72,2">
              <v:shape style="position:absolute;left:9286;top:3070;width:72;height:2" coordorigin="9286,3070" coordsize="72,2" path="m9286,3071l9357,3071e" filled="false" stroked="true" strokeweight=".200224pt" strokecolor="#000060">
                <v:path arrowok="t"/>
              </v:shape>
            </v:group>
            <v:group style="position:absolute;left:9264;top:3069;width:94;height:2" coordorigin="9264,3069" coordsize="94,2">
              <v:shape style="position:absolute;left:9264;top:3069;width:94;height:2" coordorigin="9264,3069" coordsize="94,0" path="m9264,3069l9357,3069e" filled="false" stroked="true" strokeweight=".200224pt" strokecolor="#000060">
                <v:path arrowok="t"/>
              </v:shape>
            </v:group>
            <v:group style="position:absolute;left:9258;top:2850;width:100;height:219" coordorigin="9258,2850" coordsize="100,219">
              <v:shape style="position:absolute;left:9258;top:2850;width:100;height:219" coordorigin="9258,2850" coordsize="100,219" path="m9258,3068l9357,3068,9357,2850,9258,2850,9258,3068xe" filled="true" fillcolor="#000060" stroked="false">
                <v:path arrowok="t"/>
                <v:fill type="solid"/>
              </v:shape>
            </v:group>
            <v:group style="position:absolute;left:9258;top:2849;width:90;height:2" coordorigin="9258,2849" coordsize="90,2">
              <v:shape style="position:absolute;left:9258;top:2849;width:90;height:2" coordorigin="9258,2849" coordsize="90,0" path="m9258,2849l9347,2849e" filled="false" stroked="true" strokeweight=".200224pt" strokecolor="#000060">
                <v:path arrowok="t"/>
              </v:shape>
            </v:group>
            <v:group style="position:absolute;left:9258;top:2846;width:57;height:2" coordorigin="9258,2846" coordsize="57,2">
              <v:shape style="position:absolute;left:9258;top:2846;width:57;height:2" coordorigin="9258,2846" coordsize="57,2" path="m9258,2847l9314,2847e" filled="false" stroked="true" strokeweight=".200224pt" strokecolor="#000060">
                <v:path arrowok="t"/>
              </v:shape>
            </v:group>
            <v:group style="position:absolute;left:9258;top:2844;width:31;height:2" coordorigin="9258,2844" coordsize="31,2">
              <v:shape style="position:absolute;left:9258;top:2844;width:31;height:2" coordorigin="9258,2844" coordsize="31,2" path="m9258,2845l9289,2845e" filled="false" stroked="true" strokeweight=".200224pt" strokecolor="#000060">
                <v:path arrowok="t"/>
              </v:shape>
            </v:group>
            <v:group style="position:absolute;left:9258;top:2842;width:8;height:2" coordorigin="9258,2842" coordsize="8,2">
              <v:shape style="position:absolute;left:9258;top:2842;width:8;height:2" coordorigin="9258,2842" coordsize="8,2" path="m9258,2843l9265,2843e" filled="false" stroked="true" strokeweight=".200224pt" strokecolor="#000060">
                <v:path arrowok="t"/>
              </v:shape>
            </v:group>
            <v:group style="position:absolute;left:9258;top:2842;width:100;height:234" coordorigin="9258,2842" coordsize="100,234">
              <v:shape style="position:absolute;left:9258;top:2842;width:100;height:234" coordorigin="9258,2842" coordsize="100,234" path="m9357,2850l9357,3076,9336,3075,9318,3073,9301,3072,9287,3071,9275,3071,9267,3070,9261,3069,9258,3069,9258,2842,9261,2842,9267,2843,9275,2844,9287,2845,9301,2846,9318,2847,9336,2848,9357,2850xe" filled="false" stroked="true" strokeweight=".04061pt" strokecolor="#000000">
                <v:path arrowok="t"/>
              </v:shape>
            </v:group>
            <v:group style="position:absolute;left:9258;top:1487;width:902;height:1382" coordorigin="9258,1487" coordsize="902,1382">
              <v:shape style="position:absolute;left:9258;top:1487;width:902;height:1382" coordorigin="9258,1487" coordsize="902,1382" path="m9392,1487l9342,2009,9353,2024,9350,2067,9370,2100,9400,2111,9400,2149,9328,2293,9309,2306,9281,2363,9284,2399,9317,2419,9314,2431,9293,2490,9258,2842,9261,2842,9268,2843,9279,2844,9293,2846,9310,2846,9353,2850,9471,2856,9505,2857,9542,2859,9620,2860,9760,2860,9850,2862,9892,2862,10081,2867,10101,2867,10117,2868,10129,2868,10141,2868,10159,2405,10152,2396,9880,2396,9863,2332,9811,2297,9819,2280,9786,2210,9783,2185,9782,2184,9706,2184,9675,2162,9679,2136,9696,2100,9692,2080,9697,2029,9720,1964,9680,1955,9655,1941,9634,1896,9604,1849,9537,1795,9549,1765,9538,1734,9510,1687,9521,1499,9392,1487xe" filled="true" fillcolor="#004fc1" stroked="false">
                <v:path arrowok="t"/>
                <v:fill type="solid"/>
              </v:shape>
              <v:shape style="position:absolute;left:9258;top:1487;width:902;height:1382" coordorigin="9258,1487" coordsize="902,1382" path="m9915,2377l9880,2396,10152,2396,10143,2384,9960,2384,9915,2377xe" filled="true" fillcolor="#004fc1" stroked="false">
                <v:path arrowok="t"/>
                <v:fill type="solid"/>
              </v:shape>
              <v:shape style="position:absolute;left:9258;top:1487;width:902;height:1382" coordorigin="9258,1487" coordsize="902,1382" path="m10126,2350l10087,2350,10091,2365,9990,2373,9960,2384,10143,2384,10134,2373,10126,2350xe" filled="true" fillcolor="#004fc1" stroked="false">
                <v:path arrowok="t"/>
                <v:fill type="solid"/>
              </v:shape>
              <v:shape style="position:absolute;left:9258;top:1487;width:902;height:1382" coordorigin="9258,1487" coordsize="902,1382" path="m9752,2141l9706,2184,9782,2184,9752,2141xe" filled="true" fillcolor="#004fc1" stroked="false">
                <v:path arrowok="t"/>
                <v:fill type="solid"/>
              </v:shape>
            </v:group>
            <v:group style="position:absolute;left:9258;top:1487;width:902;height:1382" coordorigin="9258,1487" coordsize="902,1382">
              <v:shape style="position:absolute;left:9258;top:1487;width:902;height:1382" coordorigin="9258,1487" coordsize="902,1382" path="m9258,2842l9293,2490,9314,2431,9317,2419,9284,2399,9281,2363,9309,2306,9328,2293,9400,2149,9400,2111,9370,2100,9350,2067,9353,2024,9342,2009,9392,1487,9521,1499,9510,1687,9538,1734,9549,1765,9537,1795,9604,1849,9634,1896,9655,1941,9680,1955,9720,1964,9697,2029,9692,2080,9696,2100,9679,2136,9675,2162,9706,2184,9752,2141,9783,2185,9786,2210,9819,2280,9811,2297,9863,2332,9880,2396,9915,2377,9960,2384,9990,2373,10091,2365,10087,2350,10126,2350,10134,2373,10159,2405e" filled="false" stroked="true" strokeweight=".040673pt" strokecolor="#000000">
                <v:path arrowok="t"/>
              </v:shape>
              <v:shape style="position:absolute;left:9258;top:1487;width:902;height:1382" coordorigin="9258,1487" coordsize="902,1382" path="m10159,2405l10141,2868,10137,2868,10129,2868,10117,2868,10101,2867,10081,2867,10057,2866,9967,2864,9892,2862,9850,2862,9806,2861,9760,2860,9711,2860,9660,2860,9620,2860,9580,2860,9542,2859,9505,2857,9471,2856,9408,2853,9331,2848,9310,2846,9293,2846,9279,2844,9268,2843,9261,2842,9258,2842e" filled="false" stroked="true" strokeweight=".040673pt" strokecolor="#000000">
                <v:path arrowok="t"/>
              </v:shape>
            </v:group>
            <w10:wrap type="none"/>
          </v:group>
        </w:pict>
      </w:r>
    </w:p>
    <w:p>
      <w:pPr>
        <w:pStyle w:val="BodyText"/>
        <w:spacing w:line="275" w:lineRule="auto" w:before="58"/>
        <w:ind w:left="540" w:right="6770" w:firstLine="0"/>
        <w:jc w:val="left"/>
      </w:pPr>
      <w:r>
        <w:rPr>
          <w:spacing w:val="-1"/>
          <w:w w:val="90"/>
        </w:rPr>
        <w:t>State</w:t>
      </w:r>
      <w:r>
        <w:rPr>
          <w:spacing w:val="-3"/>
          <w:w w:val="90"/>
        </w:rPr>
        <w:t>-­‐</w:t>
      </w:r>
      <w:r>
        <w:rPr>
          <w:spacing w:val="-1"/>
          <w:w w:val="90"/>
        </w:rPr>
        <w:t>wide</w:t>
      </w:r>
      <w:r>
        <w:rPr>
          <w:w w:val="90"/>
        </w:rPr>
        <w:t> </w:t>
      </w:r>
      <w:r>
        <w:rPr>
          <w:spacing w:val="5"/>
          <w:w w:val="90"/>
        </w:rPr>
        <w:t> </w:t>
      </w:r>
      <w:r>
        <w:rPr>
          <w:w w:val="90"/>
        </w:rPr>
        <w:t>Network</w:t>
      </w:r>
      <w:r>
        <w:rPr>
          <w:spacing w:val="22"/>
          <w:w w:val="99"/>
        </w:rPr>
        <w:t> </w:t>
      </w:r>
      <w:r>
        <w:rPr/>
        <w:t>Medicaid</w:t>
      </w:r>
      <w:r>
        <w:rPr>
          <w:spacing w:val="-6"/>
        </w:rPr>
        <w:t> </w:t>
      </w:r>
      <w:r>
        <w:rPr>
          <w:spacing w:val="-1"/>
        </w:rPr>
        <w:t>Managed</w:t>
      </w:r>
      <w:r>
        <w:rPr>
          <w:spacing w:val="-5"/>
        </w:rPr>
        <w:t> </w:t>
      </w:r>
      <w:r>
        <w:rPr/>
        <w:t>Care</w:t>
      </w:r>
      <w:r>
        <w:rPr/>
      </w:r>
    </w:p>
    <w:p>
      <w:pPr>
        <w:pStyle w:val="BodyText"/>
        <w:spacing w:line="240" w:lineRule="auto" w:before="4"/>
        <w:ind w:left="540" w:right="6770" w:firstLine="0"/>
        <w:jc w:val="left"/>
      </w:pPr>
      <w:r>
        <w:rPr>
          <w:spacing w:val="-1"/>
          <w:w w:val="95"/>
        </w:rPr>
        <w:t>Medicare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Medicaid</w:t>
      </w:r>
      <w:r>
        <w:rPr>
          <w:spacing w:val="-26"/>
          <w:w w:val="95"/>
        </w:rPr>
        <w:t> </w:t>
      </w:r>
      <w:r>
        <w:rPr>
          <w:w w:val="95"/>
        </w:rPr>
        <w:t>Dual</w:t>
      </w:r>
      <w:r>
        <w:rPr>
          <w:spacing w:val="36"/>
        </w:rPr>
        <w:t> </w:t>
      </w:r>
      <w:r>
        <w:rPr>
          <w:spacing w:val="-1"/>
        </w:rPr>
        <w:t>Eligibles</w:t>
      </w:r>
    </w:p>
    <w:p>
      <w:pPr>
        <w:pStyle w:val="BodyText"/>
        <w:spacing w:line="288" w:lineRule="auto" w:before="43"/>
        <w:ind w:left="540" w:right="7904" w:firstLine="0"/>
        <w:jc w:val="left"/>
      </w:pPr>
      <w:r>
        <w:rPr/>
        <w:t>Health</w:t>
      </w:r>
      <w:r>
        <w:rPr>
          <w:spacing w:val="-6"/>
        </w:rPr>
        <w:t> </w:t>
      </w:r>
      <w:r>
        <w:rPr/>
        <w:t>Home</w:t>
      </w:r>
      <w:r>
        <w:rPr>
          <w:w w:val="99"/>
        </w:rPr>
        <w:t> </w:t>
      </w:r>
      <w:r>
        <w:rPr/>
        <w:t>HCBS</w:t>
      </w:r>
      <w:r>
        <w:rPr>
          <w:spacing w:val="-7"/>
        </w:rPr>
        <w:t> </w:t>
      </w:r>
      <w:r>
        <w:rPr/>
        <w:t>Waiver</w:t>
      </w:r>
      <w:r>
        <w:rPr>
          <w:w w:val="99"/>
        </w:rPr>
        <w:t> </w:t>
      </w:r>
      <w:r>
        <w:rPr/>
        <w:t>Corrections</w:t>
      </w:r>
      <w:r>
        <w:rPr/>
        <w:t> Other</w:t>
      </w:r>
    </w:p>
    <w:p>
      <w:pPr>
        <w:spacing w:after="0" w:line="288" w:lineRule="auto"/>
        <w:jc w:val="left"/>
        <w:sectPr>
          <w:type w:val="continuous"/>
          <w:pgSz w:w="12240" w:h="15840"/>
          <w:pgMar w:top="100" w:bottom="0" w:left="1100" w:right="102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3.079987pt;margin-top:197.399994pt;width:269.3pt;height:485.05pt;mso-position-horizontal-relative:page;mso-position-vertical-relative:page;z-index:-415000" coordorigin="5662,3948" coordsize="5386,9701">
            <v:group style="position:absolute;left:5662;top:3948;width:5386;height:9701" coordorigin="5662,3948" coordsize="5386,9701">
              <v:shape style="position:absolute;left:5662;top:3948;width:5386;height:9701" coordorigin="5662,3948" coordsize="5386,9701" path="m5662,3948l11047,3948,11047,13649,5662,13649,5662,3948xe" filled="true" fillcolor="#ffffff" stroked="false">
                <v:path arrowok="t"/>
                <v:fill type="solid"/>
              </v:shape>
            </v:group>
            <v:group style="position:absolute;left:5753;top:3948;width:5213;height:284" coordorigin="5753,3948" coordsize="5213,284">
              <v:shape style="position:absolute;left:5753;top:3948;width:5213;height:284" coordorigin="5753,3948" coordsize="5213,284" path="m5753,3948l10966,3948,10966,4231,5753,4231,5753,3948xe" filled="true" fillcolor="#ffffff" stroked="false">
                <v:path arrowok="t"/>
                <v:fill type="solid"/>
              </v:shape>
            </v:group>
            <v:group style="position:absolute;left:5753;top:4226;width:5213;height:288" coordorigin="5753,4226" coordsize="5213,288">
              <v:shape style="position:absolute;left:5753;top:4226;width:5213;height:288" coordorigin="5753,4226" coordsize="5213,288" path="m5753,4226l10966,4226,10966,4514,5753,4514,5753,4226xe" filled="true" fillcolor="#ffffff" stroked="false">
                <v:path arrowok="t"/>
                <v:fill type="solid"/>
              </v:shape>
            </v:group>
            <v:group style="position:absolute;left:5753;top:4510;width:5213;height:284" coordorigin="5753,4510" coordsize="5213,284">
              <v:shape style="position:absolute;left:5753;top:4510;width:5213;height:284" coordorigin="5753,4510" coordsize="5213,284" path="m5753,4510l10966,4510,10966,4793,5753,4793,5753,4510xe" filled="true" fillcolor="#ffffff" stroked="false">
                <v:path arrowok="t"/>
                <v:fill type="solid"/>
              </v:shape>
            </v:group>
            <v:group style="position:absolute;left:5753;top:4788;width:5213;height:288" coordorigin="5753,4788" coordsize="5213,288">
              <v:shape style="position:absolute;left:5753;top:4788;width:5213;height:288" coordorigin="5753,4788" coordsize="5213,288" path="m5753,4788l10966,4788,10966,5076,5753,5076,5753,4788xe" filled="true" fillcolor="#ffffff" stroked="false">
                <v:path arrowok="t"/>
                <v:fill type="solid"/>
              </v:shape>
            </v:group>
            <v:group style="position:absolute;left:5753;top:5071;width:5213;height:284" coordorigin="5753,5071" coordsize="5213,284">
              <v:shape style="position:absolute;left:5753;top:5071;width:5213;height:284" coordorigin="5753,5071" coordsize="5213,284" path="m5753,5071l10966,5071,10966,5354,5753,5354,5753,5071xe" filled="true" fillcolor="#ffffff" stroked="false">
                <v:path arrowok="t"/>
                <v:fill type="solid"/>
              </v:shape>
            </v:group>
            <v:group style="position:absolute;left:5753;top:5350;width:5213;height:288" coordorigin="5753,5350" coordsize="5213,288">
              <v:shape style="position:absolute;left:5753;top:5350;width:5213;height:288" coordorigin="5753,5350" coordsize="5213,288" path="m5753,5350l10966,5350,10966,5638,5753,5638,5753,5350xe" filled="true" fillcolor="#ffffff" stroked="false">
                <v:path arrowok="t"/>
                <v:fill type="solid"/>
              </v:shape>
            </v:group>
            <v:group style="position:absolute;left:5753;top:5633;width:5213;height:284" coordorigin="5753,5633" coordsize="5213,284">
              <v:shape style="position:absolute;left:5753;top:5633;width:5213;height:284" coordorigin="5753,5633" coordsize="5213,284" path="m5753,5633l10966,5633,10966,5916,5753,5916,5753,5633xe" filled="true" fillcolor="#ffffff" stroked="false">
                <v:path arrowok="t"/>
                <v:fill type="solid"/>
              </v:shape>
            </v:group>
            <v:group style="position:absolute;left:5753;top:5911;width:5213;height:288" coordorigin="5753,5911" coordsize="5213,288">
              <v:shape style="position:absolute;left:5753;top:5911;width:5213;height:288" coordorigin="5753,5911" coordsize="5213,288" path="m5753,5911l10966,5911,10966,6199,5753,6199,5753,5911xe" filled="true" fillcolor="#ffffff" stroked="false">
                <v:path arrowok="t"/>
                <v:fill type="solid"/>
              </v:shape>
            </v:group>
            <v:group style="position:absolute;left:5753;top:6194;width:5213;height:284" coordorigin="5753,6194" coordsize="5213,284">
              <v:shape style="position:absolute;left:5753;top:6194;width:5213;height:284" coordorigin="5753,6194" coordsize="5213,284" path="m5753,6194l10966,6194,10966,6478,5753,6478,5753,6194xe" filled="true" fillcolor="#ffffff" stroked="false">
                <v:path arrowok="t"/>
                <v:fill type="solid"/>
              </v:shape>
            </v:group>
            <v:group style="position:absolute;left:5753;top:6473;width:5213;height:288" coordorigin="5753,6473" coordsize="5213,288">
              <v:shape style="position:absolute;left:5753;top:6473;width:5213;height:288" coordorigin="5753,6473" coordsize="5213,288" path="m5753,6473l10966,6473,10966,6761,5753,6761,5753,6473xe" filled="true" fillcolor="#ffffff" stroked="false">
                <v:path arrowok="t"/>
                <v:fill type="solid"/>
              </v:shape>
            </v:group>
            <v:group style="position:absolute;left:5753;top:6756;width:5213;height:284" coordorigin="5753,6756" coordsize="5213,284">
              <v:shape style="position:absolute;left:5753;top:6756;width:5213;height:284" coordorigin="5753,6756" coordsize="5213,284" path="m5753,6756l10966,6756,10966,7039,5753,7039,5753,6756xe" filled="true" fillcolor="#ffffff" stroked="false">
                <v:path arrowok="t"/>
                <v:fill type="solid"/>
              </v:shape>
            </v:group>
            <v:group style="position:absolute;left:5753;top:7034;width:5213;height:288" coordorigin="5753,7034" coordsize="5213,288">
              <v:shape style="position:absolute;left:5753;top:7034;width:5213;height:288" coordorigin="5753,7034" coordsize="5213,288" path="m5753,7034l10966,7034,10966,7322,5753,7322,5753,7034xe" filled="true" fillcolor="#ffffff" stroked="false">
                <v:path arrowok="t"/>
                <v:fill type="solid"/>
              </v:shape>
            </v:group>
            <v:group style="position:absolute;left:5753;top:7318;width:5213;height:284" coordorigin="5753,7318" coordsize="5213,284">
              <v:shape style="position:absolute;left:5753;top:7318;width:5213;height:284" coordorigin="5753,7318" coordsize="5213,284" path="m5753,7318l10966,7318,10966,7601,5753,7601,5753,7318xe" filled="true" fillcolor="#ffffff" stroked="false">
                <v:path arrowok="t"/>
                <v:fill type="solid"/>
              </v:shape>
            </v:group>
            <v:group style="position:absolute;left:5753;top:7596;width:5213;height:288" coordorigin="5753,7596" coordsize="5213,288">
              <v:shape style="position:absolute;left:5753;top:7596;width:5213;height:288" coordorigin="5753,7596" coordsize="5213,288" path="m5753,7596l10966,7596,10966,7884,5753,7884,5753,7596xe" filled="true" fillcolor="#ffffff" stroked="false">
                <v:path arrowok="t"/>
                <v:fill type="solid"/>
              </v:shape>
            </v:group>
            <v:group style="position:absolute;left:5753;top:7879;width:5213;height:284" coordorigin="5753,7879" coordsize="5213,284">
              <v:shape style="position:absolute;left:5753;top:7879;width:5213;height:284" coordorigin="5753,7879" coordsize="5213,284" path="m5753,7879l10966,7879,10966,8162,5753,8162,5753,7879xe" filled="true" fillcolor="#ffffff" stroked="false">
                <v:path arrowok="t"/>
                <v:fill type="solid"/>
              </v:shape>
            </v:group>
            <v:group style="position:absolute;left:5753;top:8158;width:5213;height:288" coordorigin="5753,8158" coordsize="5213,288">
              <v:shape style="position:absolute;left:5753;top:8158;width:5213;height:288" coordorigin="5753,8158" coordsize="5213,288" path="m5753,8158l10966,8158,10966,8446,5753,8446,5753,8158xe" filled="true" fillcolor="#ffffff" stroked="false">
                <v:path arrowok="t"/>
                <v:fill type="solid"/>
              </v:shape>
            </v:group>
            <v:group style="position:absolute;left:5753;top:8441;width:5213;height:284" coordorigin="5753,8441" coordsize="5213,284">
              <v:shape style="position:absolute;left:5753;top:8441;width:5213;height:284" coordorigin="5753,8441" coordsize="5213,284" path="m5753,8441l10966,8441,10966,8724,5753,8724,5753,8441xe" filled="true" fillcolor="#ffffff" stroked="false">
                <v:path arrowok="t"/>
                <v:fill type="solid"/>
              </v:shape>
            </v:group>
            <v:group style="position:absolute;left:5753;top:8719;width:5213;height:288" coordorigin="5753,8719" coordsize="5213,288">
              <v:shape style="position:absolute;left:5753;top:8719;width:5213;height:288" coordorigin="5753,8719" coordsize="5213,288" path="m5753,8719l10966,8719,10966,9007,5753,9007,5753,8719xe" filled="true" fillcolor="#ffffff" stroked="false">
                <v:path arrowok="t"/>
                <v:fill type="solid"/>
              </v:shape>
            </v:group>
            <v:group style="position:absolute;left:5753;top:9002;width:5213;height:284" coordorigin="5753,9002" coordsize="5213,284">
              <v:shape style="position:absolute;left:5753;top:9002;width:5213;height:284" coordorigin="5753,9002" coordsize="5213,284" path="m5753,9002l10966,9002,10966,9286,5753,9286,5753,9002xe" filled="true" fillcolor="#ffffff" stroked="false">
                <v:path arrowok="t"/>
                <v:fill type="solid"/>
              </v:shape>
            </v:group>
            <v:group style="position:absolute;left:5753;top:9281;width:5213;height:288" coordorigin="5753,9281" coordsize="5213,288">
              <v:shape style="position:absolute;left:5753;top:9281;width:5213;height:288" coordorigin="5753,9281" coordsize="5213,288" path="m5753,9281l10966,9281,10966,9569,5753,9569,5753,9281xe" filled="true" fillcolor="#ffffff" stroked="false">
                <v:path arrowok="t"/>
                <v:fill type="solid"/>
              </v:shape>
            </v:group>
            <v:group style="position:absolute;left:5753;top:9564;width:5213;height:284" coordorigin="5753,9564" coordsize="5213,284">
              <v:shape style="position:absolute;left:5753;top:9564;width:5213;height:284" coordorigin="5753,9564" coordsize="5213,284" path="m5753,9564l10966,9564,10966,9847,5753,9847,5753,9564xe" filled="true" fillcolor="#ffffff" stroked="false">
                <v:path arrowok="t"/>
                <v:fill type="solid"/>
              </v:shape>
            </v:group>
            <v:group style="position:absolute;left:5753;top:9842;width:5213;height:288" coordorigin="5753,9842" coordsize="5213,288">
              <v:shape style="position:absolute;left:5753;top:9842;width:5213;height:288" coordorigin="5753,9842" coordsize="5213,288" path="m5753,9842l10966,9842,10966,10130,5753,10130,5753,9842xe" filled="true" fillcolor="#ffffff" stroked="false">
                <v:path arrowok="t"/>
                <v:fill type="solid"/>
              </v:shape>
            </v:group>
            <v:group style="position:absolute;left:5753;top:10126;width:5213;height:284" coordorigin="5753,10126" coordsize="5213,284">
              <v:shape style="position:absolute;left:5753;top:10126;width:5213;height:284" coordorigin="5753,10126" coordsize="5213,284" path="m5753,10126l10966,10126,10966,10409,5753,10409,5753,10126xe" filled="true" fillcolor="#ffffff" stroked="false">
                <v:path arrowok="t"/>
                <v:fill type="solid"/>
              </v:shape>
            </v:group>
            <v:group style="position:absolute;left:5753;top:10404;width:5213;height:284" coordorigin="5753,10404" coordsize="5213,284">
              <v:shape style="position:absolute;left:5753;top:10404;width:5213;height:284" coordorigin="5753,10404" coordsize="5213,284" path="m5753,10404l10966,10404,10966,10687,5753,10687,5753,10404xe" filled="true" fillcolor="#ffffff" stroked="false">
                <v:path arrowok="t"/>
                <v:fill type="solid"/>
              </v:shape>
            </v:group>
            <v:group style="position:absolute;left:5753;top:10682;width:5213;height:288" coordorigin="5753,10682" coordsize="5213,288">
              <v:shape style="position:absolute;left:5753;top:10682;width:5213;height:288" coordorigin="5753,10682" coordsize="5213,288" path="m5753,10682l10966,10682,10966,10970,5753,10970,5753,10682xe" filled="true" fillcolor="#ffffff" stroked="false">
                <v:path arrowok="t"/>
                <v:fill type="solid"/>
              </v:shape>
            </v:group>
            <v:group style="position:absolute;left:5753;top:10966;width:5213;height:284" coordorigin="5753,10966" coordsize="5213,284">
              <v:shape style="position:absolute;left:5753;top:10966;width:5213;height:284" coordorigin="5753,10966" coordsize="5213,284" path="m5753,10966l10966,10966,10966,11249,5753,11249,5753,10966xe" filled="true" fillcolor="#ffffff" stroked="false">
                <v:path arrowok="t"/>
                <v:fill type="solid"/>
              </v:shape>
            </v:group>
            <v:group style="position:absolute;left:5753;top:11244;width:5213;height:288" coordorigin="5753,11244" coordsize="5213,288">
              <v:shape style="position:absolute;left:5753;top:11244;width:5213;height:288" coordorigin="5753,11244" coordsize="5213,288" path="m5753,11244l10966,11244,10966,11532,5753,11532,5753,11244xe" filled="true" fillcolor="#ffffff" stroked="false">
                <v:path arrowok="t"/>
                <v:fill type="solid"/>
              </v:shape>
            </v:group>
            <v:group style="position:absolute;left:5753;top:11527;width:5213;height:322" coordorigin="5753,11527" coordsize="5213,322">
              <v:shape style="position:absolute;left:5753;top:11527;width:5213;height:322" coordorigin="5753,11527" coordsize="5213,322" path="m5753,11527l10966,11527,10966,11849,5753,11849,5753,11527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65.04715pt;margin-top:74.347076pt;width:40.9pt;height:75.850pt;mso-position-horizontal-relative:page;mso-position-vertical-relative:page;z-index:-414976" coordorigin="9301,1487" coordsize="818,1517">
            <v:group style="position:absolute;left:9524;top:1487;width:43;height:270" coordorigin="9524,1487" coordsize="43,270">
              <v:shape style="position:absolute;left:9524;top:1487;width:43;height:270" coordorigin="9524,1487" coordsize="43,270" path="m9524,1487l9524,1716,9566,1757,9566,1529,9524,1487xe" filled="true" fillcolor="#003d00" stroked="false">
                <v:path arrowok="t"/>
                <v:fill type="solid"/>
              </v:shape>
            </v:group>
            <v:group style="position:absolute;left:9524;top:1487;width:43;height:270" coordorigin="9524,1487" coordsize="43,270">
              <v:shape style="position:absolute;left:9524;top:1487;width:43;height:270" coordorigin="9524,1487" coordsize="43,270" path="m9566,1529l9566,1757,9524,1716,9524,1487e" filled="false" stroked="true" strokeweight=".043521pt" strokecolor="#000000">
                <v:path arrowok="t"/>
              </v:shape>
              <v:shape style="position:absolute;left:9524;top:1487;width:43;height:270" coordorigin="9524,1487" coordsize="43,270" path="m9524,1487l9566,1529e" filled="false" stroked="true" strokeweight=".043521pt" strokecolor="#000000">
                <v:path arrowok="t"/>
              </v:shape>
            </v:group>
            <v:group style="position:absolute;left:9566;top:1529;width:35;height:273" coordorigin="9566,1529" coordsize="35,273">
              <v:shape style="position:absolute;left:9566;top:1529;width:35;height:273" coordorigin="9566,1529" coordsize="35,273" path="m9566,1529l9566,1757,9601,1801,9601,1572,9566,1529xe" filled="true" fillcolor="#003000" stroked="false">
                <v:path arrowok="t"/>
                <v:fill type="solid"/>
              </v:shape>
            </v:group>
            <v:group style="position:absolute;left:9566;top:1529;width:35;height:273" coordorigin="9566,1529" coordsize="35,273">
              <v:shape style="position:absolute;left:9566;top:1529;width:35;height:273" coordorigin="9566,1529" coordsize="35,273" path="m9601,1572l9601,1801,9566,1757,9566,1529,9601,1572xe" filled="false" stroked="true" strokeweight=".04582pt" strokecolor="#000000">
                <v:path arrowok="t"/>
              </v:shape>
            </v:group>
            <v:group style="position:absolute;left:9606;top:1572;width:2;height:269" coordorigin="9606,1572" coordsize="2,269">
              <v:shape style="position:absolute;left:9606;top:1572;width:2;height:269" coordorigin="9606,1572" coordsize="0,269" path="m9606,1572l9606,1840e" filled="false" stroked="true" strokeweight=".604883pt" strokecolor="#000000">
                <v:path arrowok="t"/>
              </v:shape>
            </v:group>
            <v:group style="position:absolute;left:9601;top:1572;width:11;height:269" coordorigin="9601,1572" coordsize="11,269">
              <v:shape style="position:absolute;left:9601;top:1572;width:11;height:269" coordorigin="9601,1572" coordsize="11,269" path="m9611,1612l9611,1840,9601,1801,9601,1572,9611,1612xe" filled="false" stroked="true" strokeweight=".04589pt" strokecolor="#000000">
                <v:path arrowok="t"/>
              </v:shape>
            </v:group>
            <v:group style="position:absolute;left:9410;top:1781;width:27;height:265" coordorigin="9410,1781" coordsize="27,265">
              <v:shape style="position:absolute;left:9410;top:1781;width:27;height:265" coordorigin="9410,1781" coordsize="27,265" path="m9410,1781l9410,2009,9436,2046,9436,1819,9410,1781xe" filled="true" fillcolor="#002100" stroked="false">
                <v:path arrowok="t"/>
                <v:fill type="solid"/>
              </v:shape>
            </v:group>
            <v:group style="position:absolute;left:9410;top:1781;width:27;height:265" coordorigin="9410,1781" coordsize="27,265">
              <v:shape style="position:absolute;left:9410;top:1781;width:27;height:265" coordorigin="9410,1781" coordsize="27,265" path="m9436,1819l9436,2046,9410,2009,9410,1781,9436,1819xe" filled="false" stroked="true" strokeweight=".045849pt" strokecolor="#000000">
                <v:path arrowok="t"/>
              </v:shape>
            </v:group>
            <v:group style="position:absolute;left:9301;top:2082;width:135;height:380" coordorigin="9301,2082" coordsize="135,380">
              <v:shape style="position:absolute;left:9301;top:2082;width:135;height:380" coordorigin="9301,2082" coordsize="135,380" path="m9301,2082l9301,2311,9436,2462,9436,2233,9301,2082xe" filled="true" fillcolor="#003500" stroked="false">
                <v:path arrowok="t"/>
                <v:fill type="solid"/>
              </v:shape>
            </v:group>
            <v:group style="position:absolute;left:9301;top:2082;width:135;height:380" coordorigin="9301,2082" coordsize="135,380">
              <v:shape style="position:absolute;left:9301;top:2082;width:135;height:380" coordorigin="9301,2082" coordsize="135,380" path="m9436,2233l9436,2462,9301,2311e" filled="false" stroked="true" strokeweight=".043521pt" strokecolor="#000000">
                <v:path arrowok="t"/>
              </v:shape>
              <v:shape style="position:absolute;left:9301;top:2082;width:135;height:380" coordorigin="9301,2082" coordsize="135,380" path="m9301,2082l9436,2233e" filled="false" stroked="true" strokeweight=".043521pt" strokecolor="#000000">
                <v:path arrowok="t"/>
              </v:shape>
            </v:group>
            <v:group style="position:absolute;left:9468;top:2306;width:39;height:251" coordorigin="9468,2306" coordsize="39,251">
              <v:shape style="position:absolute;left:9468;top:2306;width:39;height:251" coordorigin="9468,2306" coordsize="39,251" path="m9506,2306l9468,2328,9468,2557,9506,2535,9506,2306xe" filled="true" fillcolor="#000000" stroked="false">
                <v:path arrowok="t"/>
                <v:fill type="solid"/>
              </v:shape>
            </v:group>
            <v:group style="position:absolute;left:9468;top:2306;width:39;height:251" coordorigin="9468,2306" coordsize="39,251">
              <v:shape style="position:absolute;left:9468;top:2306;width:39;height:251" coordorigin="9468,2306" coordsize="39,251" path="m9506,2306l9506,2535,9468,2557,9468,2328,9506,2306xe" filled="false" stroked="true" strokeweight=".045787pt" strokecolor="#000000">
                <v:path arrowok="t"/>
              </v:shape>
            </v:group>
            <v:group style="position:absolute;left:9452;top:2233;width:2;height:325" coordorigin="9452,2233" coordsize="2,325">
              <v:shape style="position:absolute;left:9452;top:2233;width:2;height:325" coordorigin="9452,2233" coordsize="0,325" path="m9452,2233l9452,2557e" filled="false" stroked="true" strokeweight="1.660487pt" strokecolor="#000000">
                <v:path arrowok="t"/>
              </v:shape>
            </v:group>
            <v:group style="position:absolute;left:9436;top:2233;width:32;height:325" coordorigin="9436,2233" coordsize="32,325">
              <v:shape style="position:absolute;left:9436;top:2233;width:32;height:325" coordorigin="9436,2233" coordsize="32,325" path="m9468,2328l9468,2557,9436,2462,9436,2233,9468,2328xe" filled="false" stroked="true" strokeweight=".045853pt" strokecolor="#000000">
                <v:path arrowok="t"/>
              </v:shape>
            </v:group>
            <v:group style="position:absolute;left:9506;top:2306;width:63;height:251" coordorigin="9506,2306" coordsize="63,251">
              <v:shape style="position:absolute;left:9506;top:2306;width:63;height:251" coordorigin="9506,2306" coordsize="63,251" path="m9506,2306l9506,2535,9569,2557,9569,2328,9506,2306xe" filled="true" fillcolor="#006600" stroked="false">
                <v:path arrowok="t"/>
                <v:fill type="solid"/>
              </v:shape>
            </v:group>
            <v:group style="position:absolute;left:9506;top:2306;width:63;height:251" coordorigin="9506,2306" coordsize="63,251">
              <v:shape style="position:absolute;left:9506;top:2306;width:63;height:251" coordorigin="9506,2306" coordsize="63,251" path="m9569,2328l9569,2557,9506,2535,9506,2306,9569,2328xe" filled="false" stroked="true" strokeweight=".04562pt" strokecolor="#000000">
                <v:path arrowok="t"/>
              </v:shape>
            </v:group>
            <v:group style="position:absolute;left:9544;top:2374;width:2;height:262" coordorigin="9544,2374" coordsize="2,262">
              <v:shape style="position:absolute;left:9544;top:2374;width:2;height:262" coordorigin="9544,2374" coordsize="0,262" path="m9544,2374l9544,2636e" filled="false" stroked="true" strokeweight=".191798pt" strokecolor="#000000">
                <v:path arrowok="t"/>
              </v:shape>
            </v:group>
            <v:group style="position:absolute;left:9543;top:2374;width:2;height:262" coordorigin="9543,2374" coordsize="2,262">
              <v:shape style="position:absolute;left:9543;top:2374;width:2;height:262" coordorigin="9543,2374" coordsize="2,262" path="m9545,2407l9545,2636,9543,2603,9543,2374,9545,2407xe" filled="false" stroked="true" strokeweight=".045897pt" strokecolor="#000000">
                <v:path arrowok="t"/>
              </v:shape>
            </v:group>
            <v:group style="position:absolute;left:9502;top:2484;width:149;height:345" coordorigin="9502,2484" coordsize="149,345">
              <v:shape style="position:absolute;left:9502;top:2484;width:149;height:345" coordorigin="9502,2484" coordsize="149,345" path="m9502,2484l9502,2713,9651,2829,9651,2600,9502,2484xe" filled="true" fillcolor="#004f00" stroked="false">
                <v:path arrowok="t"/>
                <v:fill type="solid"/>
              </v:shape>
            </v:group>
            <v:group style="position:absolute;left:9502;top:2484;width:149;height:345" coordorigin="9502,2484" coordsize="149,345">
              <v:shape style="position:absolute;left:9502;top:2484;width:149;height:345" coordorigin="9502,2484" coordsize="149,345" path="m9651,2600l9651,2829,9502,2713,9502,2484,9651,2600xe" filled="false" stroked="true" strokeweight=".045152pt" strokecolor="#000000">
                <v:path arrowok="t"/>
              </v:shape>
            </v:group>
            <v:group style="position:absolute;left:9745;top:2722;width:44;height:235" coordorigin="9745,2722" coordsize="44,235">
              <v:shape style="position:absolute;left:9745;top:2722;width:44;height:235" coordorigin="9745,2722" coordsize="44,235" path="m9788,2722l9745,2728,9745,2956,9788,2951,9788,2722xe" filled="true" fillcolor="#003000" stroked="false">
                <v:path arrowok="t"/>
                <v:fill type="solid"/>
              </v:shape>
            </v:group>
            <v:group style="position:absolute;left:9745;top:2722;width:44;height:235" coordorigin="9745,2722" coordsize="44,235">
              <v:shape style="position:absolute;left:9745;top:2722;width:44;height:235" coordorigin="9745,2722" coordsize="44,235" path="m9788,2722l9788,2951,9745,2956,9745,2728,9788,2722xe" filled="false" stroked="true" strokeweight=".045741pt" strokecolor="#000000">
                <v:path arrowok="t"/>
              </v:shape>
            </v:group>
            <v:group style="position:absolute;left:9788;top:2722;width:65;height:265" coordorigin="9788,2722" coordsize="65,265">
              <v:shape style="position:absolute;left:9788;top:2722;width:65;height:265" coordorigin="9788,2722" coordsize="65,265" path="m9788,2722l9788,2951,9852,2986,9852,2757,9788,2722xe" filled="true" fillcolor="#005e00" stroked="false">
                <v:path arrowok="t"/>
                <v:fill type="solid"/>
              </v:shape>
            </v:group>
            <v:group style="position:absolute;left:9788;top:2722;width:65;height:265" coordorigin="9788,2722" coordsize="65,265">
              <v:shape style="position:absolute;left:9788;top:2722;width:65;height:265" coordorigin="9788,2722" coordsize="65,265" path="m9852,2757l9852,2986,9788,2951,9788,2722,9852,2757xe" filled="false" stroked="true" strokeweight=".045631pt" strokecolor="#000000">
                <v:path arrowok="t"/>
              </v:shape>
            </v:group>
            <v:group style="position:absolute;left:9852;top:2749;width:30;height:237" coordorigin="9852,2749" coordsize="30,237">
              <v:shape style="position:absolute;left:9852;top:2749;width:30;height:237" coordorigin="9852,2749" coordsize="30,237" path="m9882,2749l9852,2757,9852,2986,9882,2978,9882,2749xe" filled="true" fillcolor="#001400" stroked="false">
                <v:path arrowok="t"/>
                <v:fill type="solid"/>
              </v:shape>
            </v:group>
            <v:group style="position:absolute;left:9852;top:2749;width:30;height:237" coordorigin="9852,2749" coordsize="30,237">
              <v:shape style="position:absolute;left:9852;top:2749;width:30;height:237" coordorigin="9852,2749" coordsize="30,237" path="m9882,2749l9882,2978,9852,2986,9852,2757,9882,2749xe" filled="false" stroked="true" strokeweight=".045825pt" strokecolor="#000000">
                <v:path arrowok="t"/>
              </v:shape>
            </v:group>
            <v:group style="position:absolute;left:9706;top:2769;width:37;height:234" coordorigin="9706,2769" coordsize="37,234">
              <v:shape style="position:absolute;left:9706;top:2769;width:37;height:234" coordorigin="9706,2769" coordsize="37,234" path="m9706,2769l9706,2998,9743,3003,9743,2774,9706,2769xe" filled="true" fillcolor="#005e00" stroked="false">
                <v:path arrowok="t"/>
                <v:fill type="solid"/>
              </v:shape>
            </v:group>
            <v:group style="position:absolute;left:9706;top:2769;width:37;height:234" coordorigin="9706,2769" coordsize="37,234">
              <v:shape style="position:absolute;left:9706;top:2769;width:37;height:234" coordorigin="9706,2769" coordsize="37,234" path="m9743,2774l9743,3003,9706,2998,9706,2769,9743,2774xe" filled="false" stroked="true" strokeweight=".045782pt" strokecolor="#000000">
                <v:path arrowok="t"/>
              </v:shape>
            </v:group>
            <v:group style="position:absolute;left:10106;top:1677;width:2;height:776" coordorigin="10106,1677" coordsize="2,776">
              <v:shape style="position:absolute;left:10106;top:1677;width:2;height:776" coordorigin="10106,1677" coordsize="0,776" path="m10106,1677l10106,2453e" filled="false" stroked="true" strokeweight="1.293299pt" strokecolor="#000000">
                <v:path arrowok="t"/>
              </v:shape>
            </v:group>
            <v:group style="position:absolute;left:10094;top:1677;width:24;height:776" coordorigin="10094,1677" coordsize="24,776">
              <v:shape style="position:absolute;left:10094;top:1677;width:24;height:776" coordorigin="10094,1677" coordsize="24,776" path="m10117,1677l10117,1905,10094,2453,10094,2225,10117,1677xe" filled="false" stroked="true" strokeweight=".045892pt" strokecolor="#000000">
                <v:path arrowok="t"/>
              </v:shape>
            </v:group>
            <v:group style="position:absolute;left:10083;top:2225;width:2;height:286" coordorigin="10083,2225" coordsize="2,286">
              <v:shape style="position:absolute;left:10083;top:2225;width:2;height:286" coordorigin="10083,2225" coordsize="0,286" path="m10083,2225l10083,2510e" filled="false" stroked="true" strokeweight="1.109736pt" strokecolor="#000000">
                <v:path arrowok="t"/>
              </v:shape>
            </v:group>
            <v:group style="position:absolute;left:10073;top:2225;width:21;height:286" coordorigin="10073,2225" coordsize="21,286">
              <v:shape style="position:absolute;left:10073;top:2225;width:21;height:286" coordorigin="10073,2225" coordsize="21,286" path="m10094,2225l10094,2453,10073,2510,10073,2282,10094,2225xe" filled="false" stroked="true" strokeweight=".045873pt" strokecolor="#000000">
                <v:path arrowok="t"/>
              </v:shape>
            </v:group>
            <v:group style="position:absolute;left:10093;top:2344;width:2;height:275" coordorigin="10093,2344" coordsize="2,275">
              <v:shape style="position:absolute;left:10093;top:2344;width:2;height:275" coordorigin="10093,2344" coordsize="0,275" path="m10093,2344l10093,2618e" filled="false" stroked="true" strokeweight=".558982pt" strokecolor="#000000">
                <v:path arrowok="t"/>
              </v:shape>
            </v:group>
            <v:group style="position:absolute;left:10088;top:2344;width:10;height:275" coordorigin="10088,2344" coordsize="10,275">
              <v:shape style="position:absolute;left:10088;top:2344;width:10;height:275" coordorigin="10088,2344" coordsize="10,275" path="m10097,2344l10097,2572,10088,2618,10088,2389,10097,2344xe" filled="false" stroked="true" strokeweight=".045891pt" strokecolor="#000000">
                <v:path arrowok="t"/>
              </v:shape>
            </v:group>
            <v:group style="position:absolute;left:10028;top:2389;width:60;height:308" coordorigin="10028,2389" coordsize="60,308">
              <v:shape style="position:absolute;left:10028;top:2389;width:60;height:308" coordorigin="10028,2389" coordsize="60,308" path="m10088,2389l10028,2468,10028,2697,10088,2618,10088,2389xe" filled="true" fillcolor="#000000" stroked="false">
                <v:path arrowok="t"/>
                <v:fill type="solid"/>
              </v:shape>
            </v:group>
            <v:group style="position:absolute;left:10028;top:2389;width:60;height:308" coordorigin="10028,2389" coordsize="60,308">
              <v:shape style="position:absolute;left:10028;top:2389;width:60;height:308" coordorigin="10028,2389" coordsize="60,308" path="m10088,2389l10088,2618,10028,2697,10028,2468,10088,2389xe" filled="false" stroked="true" strokeweight=".045725pt" strokecolor="#000000">
                <v:path arrowok="t"/>
              </v:shape>
            </v:group>
            <v:group style="position:absolute;left:9994;top:2468;width:35;height:252" coordorigin="9994,2468" coordsize="35,252">
              <v:shape style="position:absolute;left:9994;top:2468;width:35;height:252" coordorigin="9994,2468" coordsize="35,252" path="m10028,2468l9994,2492,9994,2720,10028,2697,10028,2468xe" filled="true" fillcolor="#000500" stroked="false">
                <v:path arrowok="t"/>
                <v:fill type="solid"/>
              </v:shape>
            </v:group>
            <v:group style="position:absolute;left:9994;top:2468;width:35;height:252" coordorigin="9994,2468" coordsize="35,252">
              <v:shape style="position:absolute;left:9994;top:2468;width:35;height:252" coordorigin="9994,2468" coordsize="35,252" path="m10028,2468l10028,2697,9994,2720,9994,2492,10028,2468xe" filled="false" stroked="true" strokeweight=".045807pt" strokecolor="#000000">
                <v:path arrowok="t"/>
              </v:shape>
            </v:group>
            <v:group style="position:absolute;left:9301;top:1487;width:817;height:1288" coordorigin="9301,1487" coordsize="817,1288">
              <v:shape style="position:absolute;left:9301;top:1487;width:817;height:1288" coordorigin="9301,1487" coordsize="817,1288" path="m10083,2306l9506,2306,9569,2328,9543,2374,9545,2407,9502,2484,9651,2600,9687,2675,9667,2697,9706,2769,9743,2774,9745,2728,9788,2722,9880,2722,9878,2676,9967,2653,9949,2622,9958,2617,9994,2492,10028,2468,10088,2389,10097,2344,10083,2306xe" filled="true" fillcolor="#14a000" stroked="false">
                <v:path arrowok="t"/>
                <v:fill type="solid"/>
              </v:shape>
              <v:shape style="position:absolute;left:9301;top:1487;width:817;height:1288" coordorigin="9301,1487" coordsize="817,1288" path="m9880,2722l9788,2722,9852,2757,9882,2749,9880,2722xe" filled="true" fillcolor="#14a000" stroked="false">
                <v:path arrowok="t"/>
                <v:fill type="solid"/>
              </v:shape>
              <v:shape style="position:absolute;left:9301;top:1487;width:817;height:1288" coordorigin="9301,1487" coordsize="817,1288" path="m9526,1487l9524,1487,9566,1529,9601,1572,9611,1612,9531,1716,9427,1738,9410,1781,9436,1819,9386,1907,9355,1920,9342,1957,9324,1975,9301,2082,9436,2233,9468,2328,9506,2306,10083,2306,10073,2282,10094,2225,10117,1677,10092,1671,10092,1590,10076,1573,10069,1498,10062,1498,10056,1497,10048,1497,10038,1496,10026,1496,10012,1496,9995,1495,9978,1495,9959,1494,9938,1494,9915,1493,9703,1493,9679,1492,9656,1492,9634,1492,9613,1492,9578,1490,9563,1489,9550,1489,9540,1488,9532,1488,9526,1487xe" filled="true" fillcolor="#14a000" stroked="false">
                <v:path arrowok="t"/>
                <v:fill type="solid"/>
              </v:shape>
            </v:group>
            <v:group style="position:absolute;left:9301;top:1487;width:817;height:1288" coordorigin="9301,1487" coordsize="817,1288">
              <v:shape style="position:absolute;left:9301;top:1487;width:817;height:1288" coordorigin="9301,1487" coordsize="817,1288" path="m10117,1677l10094,2225,10073,2282,10097,2344,10088,2389,10028,2468,9994,2492,9958,2617,9949,2622,9967,2653,9878,2676,9882,2749,9852,2757,9788,2722,9745,2728,9743,2774,9706,2769,9667,2697,9687,2675,9651,2600,9502,2484,9545,2407,9543,2374,9569,2328,9506,2306,9468,2328,9436,2233,9301,2082e" filled="false" stroked="true" strokeweight=".043521pt" strokecolor="#000000">
                <v:path arrowok="t"/>
              </v:shape>
              <v:shape style="position:absolute;left:9301;top:1487;width:817;height:1288" coordorigin="9301,1487" coordsize="817,1288" path="m9301,2082l9324,1975,9342,1957,9355,1920,9386,1907,9436,1819,9410,1781,9427,1738,9531,1716,9611,1612,9601,1572,9566,1529,9524,1487e" filled="false" stroked="true" strokeweight=".043521pt" strokecolor="#000000">
                <v:path arrowok="t"/>
              </v:shape>
              <v:shape style="position:absolute;left:9301;top:1487;width:817;height:1288" coordorigin="9301,1487" coordsize="817,1288" path="m9526,1487l9532,1488,9540,1488,9550,1489,9563,1489,9578,1490,9594,1491,9613,1492,9634,1492,9656,1492,9679,1492,9703,1493,9729,1493,9915,1493,9938,1494,9959,1494,9978,1495,9995,1495,10012,1496,10026,1496,10038,1496,10048,1497,10056,1497,10062,1498,10067,1498,10069,1498,10076,1573,10092,1590,10092,1671,10117,1677e" filled="false" stroked="true" strokeweight=".043521pt" strokecolor="#00000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667"/>
        <w:gridCol w:w="2659"/>
        <w:gridCol w:w="1445"/>
        <w:gridCol w:w="1325"/>
      </w:tblGrid>
      <w:tr>
        <w:trPr>
          <w:trHeight w:val="1264" w:hRule="exact"/>
        </w:trPr>
        <w:tc>
          <w:tcPr>
            <w:tcW w:w="7042" w:type="dxa"/>
            <w:gridSpan w:val="3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8"/>
              <w:ind w:left="2685" w:right="1527" w:hanging="1152"/>
              <w:jc w:val="left"/>
              <w:rPr>
                <w:rFonts w:ascii="Calibri" w:hAnsi="Calibri" w:cs="Calibri" w:eastAsia="Calibri"/>
                <w:sz w:val="60"/>
                <w:szCs w:val="60"/>
              </w:rPr>
            </w:pPr>
            <w:r>
              <w:rPr>
                <w:rFonts w:ascii="Calibri"/>
                <w:b/>
                <w:color w:val="FFFFFF"/>
                <w:spacing w:val="-1"/>
                <w:sz w:val="60"/>
              </w:rPr>
              <w:t>Telemedicine</w:t>
            </w:r>
            <w:r>
              <w:rPr>
                <w:rFonts w:ascii="Calibri"/>
                <w:b/>
                <w:color w:val="FFFFFF"/>
                <w:spacing w:val="-11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in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60"/>
              </w:rPr>
              <w:t> </w:t>
            </w:r>
            <w:r>
              <w:rPr>
                <w:rFonts w:ascii="Calibri"/>
                <w:b/>
                <w:color w:val="FFFFFF"/>
                <w:sz w:val="60"/>
              </w:rPr>
              <w:t>Illinois</w:t>
            </w:r>
            <w:r>
              <w:rPr>
                <w:rFonts w:ascii="Calibri"/>
                <w:sz w:val="60"/>
              </w:rPr>
            </w:r>
          </w:p>
        </w:tc>
        <w:tc>
          <w:tcPr>
            <w:tcW w:w="2770" w:type="dxa"/>
            <w:gridSpan w:val="2"/>
            <w:tcBorders>
              <w:top w:val="single" w:sz="18" w:space="0" w:color="000000"/>
              <w:left w:val="single" w:sz="18" w:space="0" w:color="000000"/>
              <w:bottom w:val="nil" w:sz="6" w:space="0" w:color="auto"/>
              <w:right w:val="single" w:sz="18" w:space="0" w:color="000000"/>
            </w:tcBorders>
          </w:tcPr>
          <w:p>
            <w:pPr/>
          </w:p>
        </w:tc>
      </w:tr>
      <w:tr>
        <w:trPr>
          <w:trHeight w:val="289" w:hRule="exact"/>
        </w:trPr>
        <w:tc>
          <w:tcPr>
            <w:tcW w:w="7042" w:type="dxa"/>
            <w:gridSpan w:val="3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1445" w:type="dxa"/>
            <w:tcBorders>
              <w:top w:val="nil" w:sz="6" w:space="0" w:color="auto"/>
              <w:left w:val="single" w:sz="18" w:space="0" w:color="000000"/>
              <w:bottom w:val="single" w:sz="18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1325" w:type="dxa"/>
            <w:tcBorders>
              <w:top w:val="nil" w:sz="6" w:space="0" w:color="auto"/>
              <w:left w:val="single" w:sz="2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909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8"/>
              <w:ind w:left="85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PARITY:</w:t>
            </w:r>
            <w:r>
              <w:rPr>
                <w:rFonts w:ascii="Calibri"/>
                <w:sz w:val="33"/>
              </w:rPr>
            </w:r>
          </w:p>
        </w:tc>
        <w:tc>
          <w:tcPr>
            <w:tcW w:w="542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8"/>
              <w:ind w:left="9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GAPS:</w:t>
            </w:r>
            <w:r>
              <w:rPr>
                <w:rFonts w:ascii="Calibri"/>
                <w:sz w:val="33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3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68" w:lineRule="exact" w:before="5"/>
              <w:ind w:left="9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Progress</w:t>
            </w:r>
            <w:r>
              <w:rPr>
                <w:rFonts w:ascii="Calibri"/>
                <w:sz w:val="22"/>
              </w:rPr>
            </w:r>
          </w:p>
          <w:p>
            <w:pPr>
              <w:pStyle w:val="ListParagraph"/>
              <w:numPr>
                <w:ilvl w:val="0"/>
                <w:numId w:val="17"/>
              </w:numPr>
              <w:tabs>
                <w:tab w:pos="549" w:val="left" w:leader="none"/>
              </w:tabs>
              <w:spacing w:line="252" w:lineRule="auto" w:before="0" w:after="0"/>
              <w:ind w:left="548" w:right="429" w:hanging="45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sz w:val="22"/>
                <w:szCs w:val="22"/>
              </w:rPr>
              <w:t>In</w:t>
            </w:r>
            <w:r>
              <w:rPr>
                <w:rFonts w:ascii="Calibri" w:hAnsi="Calibri" w:cs="Calibri" w:eastAsia="Calibri"/>
                <w:spacing w:val="17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2014,</w:t>
            </w:r>
            <w:r>
              <w:rPr>
                <w:rFonts w:ascii="Calibri" w:hAnsi="Calibri" w:cs="Calibri" w:eastAsia="Calibri"/>
                <w:spacing w:val="17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IL</w:t>
            </w:r>
            <w:r>
              <w:rPr>
                <w:rFonts w:ascii="Calibri" w:hAnsi="Calibri" w:cs="Calibri" w:eastAsia="Calibri"/>
                <w:spacing w:val="18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submitted</w:t>
            </w:r>
            <w:r>
              <w:rPr>
                <w:rFonts w:ascii="Calibri" w:hAnsi="Calibri" w:cs="Calibri" w:eastAsia="Calibri"/>
                <w:spacing w:val="17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a</w:t>
            </w:r>
            <w:r>
              <w:rPr>
                <w:rFonts w:ascii="Calibri" w:hAnsi="Calibri" w:cs="Calibri" w:eastAsia="Calibri"/>
                <w:spacing w:val="18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CMS</w:t>
            </w:r>
            <w:r>
              <w:rPr>
                <w:rFonts w:ascii="Calibri" w:hAnsi="Calibri" w:cs="Calibri" w:eastAsia="Calibri"/>
                <w:spacing w:val="18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§1115</w:t>
            </w:r>
            <w:r>
              <w:rPr>
                <w:rFonts w:ascii="Calibri" w:hAnsi="Calibri" w:cs="Calibri" w:eastAsia="Calibri"/>
                <w:spacing w:val="18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waiver</w:t>
            </w:r>
            <w:r>
              <w:rPr>
                <w:rFonts w:ascii="Calibri" w:hAnsi="Calibri" w:cs="Calibri" w:eastAsia="Calibri"/>
                <w:spacing w:val="36"/>
                <w:w w:val="10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proposal</w:t>
            </w:r>
            <w:r>
              <w:rPr>
                <w:rFonts w:ascii="Calibri" w:hAnsi="Calibri" w:cs="Calibri" w:eastAsia="Calibri"/>
                <w:spacing w:val="2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which</w:t>
            </w:r>
            <w:r>
              <w:rPr>
                <w:rFonts w:ascii="Calibri" w:hAnsi="Calibri" w:cs="Calibri" w:eastAsia="Calibri"/>
                <w:spacing w:val="2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includes</w:t>
            </w:r>
            <w:r>
              <w:rPr>
                <w:rFonts w:ascii="Calibri" w:hAnsi="Calibri" w:cs="Calibri" w:eastAsia="Calibri"/>
                <w:spacing w:val="2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the</w:t>
            </w:r>
            <w:r>
              <w:rPr>
                <w:rFonts w:ascii="Calibri" w:hAnsi="Calibri" w:cs="Calibri" w:eastAsia="Calibri"/>
                <w:spacing w:val="24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development</w:t>
            </w:r>
            <w:r>
              <w:rPr>
                <w:rFonts w:ascii="Calibri" w:hAnsi="Calibri" w:cs="Calibri" w:eastAsia="Calibri"/>
                <w:spacing w:val="2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of</w:t>
            </w:r>
            <w:r>
              <w:rPr>
                <w:rFonts w:ascii="Calibri" w:hAnsi="Calibri" w:cs="Calibri" w:eastAsia="Calibri"/>
                <w:spacing w:val="2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  <w:p>
            <w:pPr>
              <w:pStyle w:val="TableParagraph"/>
              <w:spacing w:line="214" w:lineRule="auto" w:before="18"/>
              <w:ind w:left="548" w:right="429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sz w:val="22"/>
              </w:rPr>
              <w:t>statewide</w:t>
            </w:r>
            <w:r>
              <w:rPr>
                <w:rFonts w:ascii="Calibri"/>
                <w:spacing w:val="28"/>
                <w:sz w:val="22"/>
              </w:rPr>
              <w:t> </w:t>
            </w:r>
            <w:r>
              <w:rPr>
                <w:rFonts w:ascii="Calibri"/>
                <w:sz w:val="22"/>
              </w:rPr>
              <w:t>specialty</w:t>
            </w:r>
            <w:r>
              <w:rPr>
                <w:rFonts w:ascii="Calibri"/>
                <w:spacing w:val="28"/>
                <w:sz w:val="22"/>
              </w:rPr>
              <w:t> </w:t>
            </w:r>
            <w:r>
              <w:rPr>
                <w:rFonts w:ascii="Calibri"/>
                <w:sz w:val="22"/>
              </w:rPr>
              <w:t>telemedicine</w:t>
            </w:r>
            <w:r>
              <w:rPr>
                <w:rFonts w:ascii="Calibri"/>
                <w:spacing w:val="29"/>
                <w:sz w:val="22"/>
              </w:rPr>
              <w:t> </w:t>
            </w:r>
            <w:r>
              <w:rPr>
                <w:rFonts w:ascii="Calibri"/>
                <w:sz w:val="22"/>
              </w:rPr>
              <w:t>network.  </w:t>
            </w:r>
            <w:r>
              <w:rPr>
                <w:rFonts w:ascii="Calibri"/>
                <w:spacing w:val="2"/>
                <w:sz w:val="22"/>
              </w:rPr>
              <w:t> </w:t>
            </w:r>
            <w:r>
              <w:rPr>
                <w:rFonts w:ascii="Calibri"/>
                <w:sz w:val="22"/>
              </w:rPr>
              <w:t>The</w:t>
            </w:r>
            <w:r>
              <w:rPr>
                <w:rFonts w:ascii="Calibri"/>
                <w:spacing w:val="24"/>
                <w:w w:val="102"/>
                <w:sz w:val="22"/>
              </w:rPr>
              <w:t> </w:t>
            </w:r>
            <w:r>
              <w:rPr>
                <w:rFonts w:ascii="Calibri"/>
                <w:sz w:val="22"/>
              </w:rPr>
              <w:t>application</w:t>
            </w:r>
            <w:r>
              <w:rPr>
                <w:rFonts w:ascii="Calibri"/>
                <w:spacing w:val="24"/>
                <w:sz w:val="22"/>
              </w:rPr>
              <w:t> </w:t>
            </w:r>
            <w:r>
              <w:rPr>
                <w:rFonts w:ascii="Calibri"/>
                <w:sz w:val="22"/>
              </w:rPr>
              <w:t>is</w:t>
            </w:r>
            <w:r>
              <w:rPr>
                <w:rFonts w:ascii="Calibri"/>
                <w:spacing w:val="24"/>
                <w:sz w:val="22"/>
              </w:rPr>
              <w:t> </w:t>
            </w:r>
            <w:r>
              <w:rPr>
                <w:rFonts w:ascii="Calibri"/>
                <w:sz w:val="22"/>
              </w:rPr>
              <w:t>still</w:t>
            </w:r>
            <w:r>
              <w:rPr>
                <w:rFonts w:ascii="Calibri"/>
                <w:spacing w:val="23"/>
                <w:sz w:val="22"/>
              </w:rPr>
              <w:t> </w:t>
            </w:r>
            <w:r>
              <w:rPr>
                <w:rFonts w:ascii="Calibri"/>
                <w:sz w:val="22"/>
              </w:rPr>
              <w:t>pending.</w:t>
            </w:r>
            <w:r>
              <w:rPr>
                <w:rFonts w:ascii="Calibri"/>
                <w:spacing w:val="1"/>
                <w:position w:val="11"/>
                <w:sz w:val="15"/>
              </w:rPr>
              <w:t>77</w:t>
            </w:r>
            <w:r>
              <w:rPr>
                <w:rFonts w:ascii="Calibri"/>
                <w:sz w:val="15"/>
              </w:rPr>
            </w:r>
          </w:p>
          <w:p>
            <w:pPr>
              <w:pStyle w:val="ListParagraph"/>
              <w:numPr>
                <w:ilvl w:val="0"/>
                <w:numId w:val="17"/>
              </w:numPr>
              <w:tabs>
                <w:tab w:pos="549" w:val="left" w:leader="none"/>
              </w:tabs>
              <w:spacing w:line="231" w:lineRule="auto" w:before="12" w:after="0"/>
              <w:ind w:left="548" w:right="101" w:hanging="45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sz w:val="22"/>
                <w:szCs w:val="22"/>
              </w:rPr>
              <w:t>A</w:t>
            </w:r>
            <w:r>
              <w:rPr>
                <w:rFonts w:ascii="Calibri" w:hAnsi="Calibri" w:cs="Calibri" w:eastAsia="Calibri"/>
                <w:spacing w:val="2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2014</w:t>
            </w:r>
            <w:r>
              <w:rPr>
                <w:rFonts w:ascii="Calibri" w:hAnsi="Calibri" w:cs="Calibri" w:eastAsia="Calibri"/>
                <w:spacing w:val="2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law</w:t>
            </w:r>
            <w:r>
              <w:rPr>
                <w:rFonts w:ascii="Calibri" w:hAnsi="Calibri" w:cs="Calibri" w:eastAsia="Calibri"/>
                <w:spacing w:val="24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prohibits</w:t>
            </w:r>
            <w:r>
              <w:rPr>
                <w:rFonts w:ascii="Calibri" w:hAnsi="Calibri" w:cs="Calibri" w:eastAsia="Calibri"/>
                <w:spacing w:val="2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individual</w:t>
            </w:r>
            <w:r>
              <w:rPr>
                <w:rFonts w:ascii="Calibri" w:hAnsi="Calibri" w:cs="Calibri" w:eastAsia="Calibri"/>
                <w:spacing w:val="2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and</w:t>
            </w:r>
            <w:r>
              <w:rPr>
                <w:rFonts w:ascii="Calibri" w:hAnsi="Calibri" w:cs="Calibri" w:eastAsia="Calibri"/>
                <w:spacing w:val="2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group</w:t>
            </w:r>
            <w:r>
              <w:rPr>
                <w:rFonts w:ascii="Calibri" w:hAnsi="Calibri" w:cs="Calibri" w:eastAsia="Calibri"/>
                <w:spacing w:val="2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accident</w:t>
            </w:r>
            <w:r>
              <w:rPr>
                <w:rFonts w:ascii="Calibri" w:hAnsi="Calibri" w:cs="Calibri" w:eastAsia="Calibri"/>
                <w:spacing w:val="38"/>
                <w:w w:val="10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and</w:t>
            </w:r>
            <w:r>
              <w:rPr>
                <w:rFonts w:ascii="Calibri" w:hAnsi="Calibri" w:cs="Calibri" w:eastAsia="Calibri"/>
                <w:spacing w:val="2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health</w:t>
            </w:r>
            <w:r>
              <w:rPr>
                <w:rFonts w:ascii="Calibri" w:hAnsi="Calibri" w:cs="Calibri" w:eastAsia="Calibri"/>
                <w:spacing w:val="2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insurance</w:t>
            </w:r>
            <w:r>
              <w:rPr>
                <w:rFonts w:ascii="Calibri" w:hAnsi="Calibri" w:cs="Calibri" w:eastAsia="Calibri"/>
                <w:spacing w:val="2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plans,</w:t>
            </w:r>
            <w:r>
              <w:rPr>
                <w:rFonts w:ascii="Calibri" w:hAnsi="Calibri" w:cs="Calibri" w:eastAsia="Calibri"/>
                <w:spacing w:val="2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who</w:t>
            </w:r>
            <w:r>
              <w:rPr>
                <w:rFonts w:ascii="Calibri" w:hAnsi="Calibri" w:cs="Calibri" w:eastAsia="Calibri"/>
                <w:spacing w:val="2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u w:val="single" w:color="000000"/>
              </w:rPr>
              <w:t>choose</w:t>
            </w:r>
            <w:r>
              <w:rPr>
                <w:rFonts w:ascii="Calibri" w:hAnsi="Calibri" w:cs="Calibri" w:eastAsia="Calibri"/>
                <w:spacing w:val="19"/>
                <w:sz w:val="22"/>
                <w:szCs w:val="22"/>
                <w:u w:val="single" w:color="000000"/>
              </w:rPr>
              <w:t> </w:t>
            </w:r>
            <w:r>
              <w:rPr>
                <w:rFonts w:ascii="Calibri" w:hAnsi="Calibri" w:cs="Calibri" w:eastAsia="Calibri"/>
                <w:spacing w:val="19"/>
                <w:sz w:val="22"/>
                <w:szCs w:val="22"/>
              </w:rPr>
            </w:r>
            <w:r>
              <w:rPr>
                <w:rFonts w:ascii="Calibri" w:hAnsi="Calibri" w:cs="Calibri" w:eastAsia="Calibri"/>
                <w:sz w:val="22"/>
                <w:szCs w:val="22"/>
              </w:rPr>
              <w:t>to</w:t>
            </w:r>
            <w:r>
              <w:rPr>
                <w:rFonts w:ascii="Calibri" w:hAnsi="Calibri" w:cs="Calibri" w:eastAsia="Calibri"/>
                <w:spacing w:val="2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cover</w:t>
            </w:r>
            <w:r>
              <w:rPr>
                <w:rFonts w:ascii="Calibri" w:hAnsi="Calibri" w:cs="Calibri" w:eastAsia="Calibri"/>
                <w:spacing w:val="30"/>
                <w:w w:val="10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telemedicine,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from requiring in</w:t>
            </w:r>
            <w:r>
              <w:rPr>
                <w:rFonts w:ascii="Calibri" w:hAnsi="Calibri" w:cs="Calibri" w:eastAsia="Calibri"/>
                <w:spacing w:val="2"/>
                <w:sz w:val="22"/>
                <w:szCs w:val="22"/>
              </w:rPr>
              <w:t>-­‐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person contact.</w:t>
            </w:r>
            <w:r>
              <w:rPr>
                <w:rFonts w:ascii="Calibri" w:hAnsi="Calibri" w:cs="Calibri" w:eastAsia="Calibri"/>
                <w:spacing w:val="1"/>
                <w:position w:val="11"/>
                <w:sz w:val="15"/>
                <w:szCs w:val="15"/>
              </w:rPr>
              <w:t>78</w:t>
            </w:r>
            <w:r>
              <w:rPr>
                <w:rFonts w:ascii="Calibri" w:hAnsi="Calibri" w:cs="Calibri" w:eastAsia="Calibri"/>
                <w:sz w:val="15"/>
                <w:szCs w:val="15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9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Private 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Insurance</w:t>
            </w:r>
            <w:r>
              <w:rPr>
                <w:rFonts w:ascii="Calibri"/>
                <w:sz w:val="22"/>
              </w:rPr>
            </w:r>
          </w:p>
          <w:p>
            <w:pPr>
              <w:pStyle w:val="ListParagraph"/>
              <w:numPr>
                <w:ilvl w:val="0"/>
                <w:numId w:val="17"/>
              </w:numPr>
              <w:tabs>
                <w:tab w:pos="549" w:val="left" w:leader="none"/>
              </w:tabs>
              <w:spacing w:line="250" w:lineRule="auto" w:before="3" w:after="0"/>
              <w:ind w:left="548" w:right="127" w:hanging="45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Bordered</w:t>
            </w:r>
            <w:r>
              <w:rPr>
                <w:rFonts w:ascii="Calibri"/>
                <w:spacing w:val="18"/>
                <w:sz w:val="22"/>
              </w:rPr>
              <w:t> </w:t>
            </w:r>
            <w:r>
              <w:rPr>
                <w:rFonts w:ascii="Calibri"/>
                <w:sz w:val="22"/>
              </w:rPr>
              <w:t>by</w:t>
            </w:r>
            <w:r>
              <w:rPr>
                <w:rFonts w:ascii="Calibri"/>
                <w:spacing w:val="19"/>
                <w:sz w:val="22"/>
              </w:rPr>
              <w:t> </w:t>
            </w:r>
            <w:r>
              <w:rPr>
                <w:rFonts w:ascii="Calibri"/>
                <w:sz w:val="22"/>
              </w:rPr>
              <w:t>KY</w:t>
            </w:r>
            <w:r>
              <w:rPr>
                <w:rFonts w:ascii="Calibri"/>
                <w:spacing w:val="19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19"/>
                <w:sz w:val="22"/>
              </w:rPr>
              <w:t> </w:t>
            </w:r>
            <w:r>
              <w:rPr>
                <w:rFonts w:ascii="Calibri"/>
                <w:sz w:val="22"/>
              </w:rPr>
              <w:t>MO</w:t>
            </w:r>
            <w:r>
              <w:rPr>
                <w:rFonts w:ascii="Calibri"/>
                <w:spacing w:val="20"/>
                <w:sz w:val="22"/>
              </w:rPr>
              <w:t> </w:t>
            </w:r>
            <w:r>
              <w:rPr>
                <w:rFonts w:ascii="Calibri"/>
                <w:sz w:val="22"/>
              </w:rPr>
              <w:t>which</w:t>
            </w:r>
            <w:r>
              <w:rPr>
                <w:rFonts w:ascii="Calibri"/>
                <w:spacing w:val="19"/>
                <w:sz w:val="22"/>
              </w:rPr>
              <w:t> </w:t>
            </w:r>
            <w:r>
              <w:rPr>
                <w:rFonts w:ascii="Calibri"/>
                <w:sz w:val="22"/>
              </w:rPr>
              <w:t>have</w:t>
            </w:r>
            <w:r>
              <w:rPr>
                <w:rFonts w:ascii="Calibri"/>
                <w:spacing w:val="18"/>
                <w:sz w:val="22"/>
              </w:rPr>
              <w:t> </w:t>
            </w:r>
            <w:r>
              <w:rPr>
                <w:rFonts w:ascii="Calibri"/>
                <w:sz w:val="22"/>
              </w:rPr>
              <w:t>private</w:t>
            </w:r>
            <w:r>
              <w:rPr>
                <w:rFonts w:ascii="Calibri"/>
                <w:spacing w:val="23"/>
                <w:w w:val="102"/>
                <w:sz w:val="22"/>
              </w:rPr>
              <w:t> </w:t>
            </w:r>
            <w:r>
              <w:rPr>
                <w:rFonts w:ascii="Calibri"/>
                <w:sz w:val="22"/>
              </w:rPr>
              <w:t>insurance</w:t>
            </w:r>
            <w:r>
              <w:rPr>
                <w:rFonts w:ascii="Calibri"/>
                <w:spacing w:val="22"/>
                <w:sz w:val="22"/>
              </w:rPr>
              <w:t> </w:t>
            </w:r>
            <w:r>
              <w:rPr>
                <w:rFonts w:ascii="Calibri"/>
                <w:sz w:val="22"/>
              </w:rPr>
              <w:t>parity</w:t>
            </w:r>
            <w:r>
              <w:rPr>
                <w:rFonts w:ascii="Calibri"/>
                <w:spacing w:val="22"/>
                <w:sz w:val="22"/>
              </w:rPr>
              <w:t> </w:t>
            </w:r>
            <w:r>
              <w:rPr>
                <w:rFonts w:ascii="Calibri"/>
                <w:sz w:val="22"/>
              </w:rPr>
              <w:t>laws. </w:t>
            </w:r>
            <w:r>
              <w:rPr>
                <w:rFonts w:ascii="Calibri"/>
                <w:spacing w:val="41"/>
                <w:sz w:val="22"/>
              </w:rPr>
              <w:t> </w:t>
            </w:r>
            <w:r>
              <w:rPr>
                <w:rFonts w:ascii="Calibri"/>
                <w:sz w:val="22"/>
              </w:rPr>
              <w:t>No</w:t>
            </w:r>
            <w:r>
              <w:rPr>
                <w:rFonts w:ascii="Calibri"/>
                <w:spacing w:val="22"/>
                <w:sz w:val="22"/>
              </w:rPr>
              <w:t> </w:t>
            </w:r>
            <w:r>
              <w:rPr>
                <w:rFonts w:ascii="Calibri"/>
                <w:sz w:val="22"/>
              </w:rPr>
              <w:t>telemedicine</w:t>
            </w:r>
            <w:r>
              <w:rPr>
                <w:rFonts w:ascii="Calibri"/>
                <w:spacing w:val="22"/>
                <w:sz w:val="22"/>
              </w:rPr>
              <w:t> </w:t>
            </w:r>
            <w:r>
              <w:rPr>
                <w:rFonts w:ascii="Calibri"/>
                <w:sz w:val="22"/>
              </w:rPr>
              <w:t>parity</w:t>
            </w:r>
            <w:r>
              <w:rPr>
                <w:rFonts w:ascii="Calibri"/>
                <w:spacing w:val="23"/>
                <w:sz w:val="22"/>
              </w:rPr>
              <w:t> </w:t>
            </w:r>
            <w:r>
              <w:rPr>
                <w:rFonts w:ascii="Calibri"/>
                <w:sz w:val="22"/>
              </w:rPr>
              <w:t>law.</w:t>
            </w:r>
            <w:r>
              <w:rPr>
                <w:rFonts w:ascii="Calibri"/>
                <w:spacing w:val="30"/>
                <w:w w:val="102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Calibri"/>
                <w:spacing w:val="16"/>
                <w:sz w:val="22"/>
              </w:rPr>
              <w:t> </w:t>
            </w:r>
            <w:r>
              <w:rPr>
                <w:rFonts w:ascii="Calibri"/>
                <w:sz w:val="22"/>
              </w:rPr>
              <w:t>2015,</w:t>
            </w:r>
            <w:r>
              <w:rPr>
                <w:rFonts w:ascii="Calibri"/>
                <w:spacing w:val="16"/>
                <w:sz w:val="22"/>
              </w:rPr>
              <w:t> </w:t>
            </w:r>
            <w:r>
              <w:rPr>
                <w:rFonts w:ascii="Calibri"/>
                <w:sz w:val="22"/>
              </w:rPr>
              <w:t>SB</w:t>
            </w:r>
            <w:r>
              <w:rPr>
                <w:rFonts w:ascii="Calibri"/>
                <w:spacing w:val="17"/>
                <w:sz w:val="22"/>
              </w:rPr>
              <w:t> </w:t>
            </w:r>
            <w:r>
              <w:rPr>
                <w:rFonts w:ascii="Calibri"/>
                <w:sz w:val="22"/>
              </w:rPr>
              <w:t>452</w:t>
            </w:r>
            <w:r>
              <w:rPr>
                <w:rFonts w:ascii="Calibri"/>
                <w:spacing w:val="17"/>
                <w:sz w:val="22"/>
              </w:rPr>
              <w:t> </w:t>
            </w:r>
            <w:r>
              <w:rPr>
                <w:rFonts w:ascii="Calibri"/>
                <w:sz w:val="22"/>
              </w:rPr>
              <w:t>was</w:t>
            </w:r>
            <w:r>
              <w:rPr>
                <w:rFonts w:ascii="Calibri"/>
                <w:spacing w:val="16"/>
                <w:sz w:val="22"/>
              </w:rPr>
              <w:t> </w:t>
            </w:r>
            <w:r>
              <w:rPr>
                <w:rFonts w:ascii="Calibri"/>
                <w:sz w:val="22"/>
              </w:rPr>
              <w:t>introduced</w:t>
            </w:r>
            <w:r>
              <w:rPr>
                <w:rFonts w:ascii="Calibri"/>
                <w:spacing w:val="17"/>
                <w:sz w:val="22"/>
              </w:rPr>
              <w:t> </w:t>
            </w:r>
            <w:r>
              <w:rPr>
                <w:rFonts w:ascii="Calibri"/>
                <w:sz w:val="22"/>
              </w:rPr>
              <w:t>to</w:t>
            </w:r>
            <w:r>
              <w:rPr>
                <w:rFonts w:ascii="Calibri"/>
                <w:spacing w:val="17"/>
                <w:sz w:val="22"/>
              </w:rPr>
              <w:t> </w:t>
            </w:r>
            <w:r>
              <w:rPr>
                <w:rFonts w:ascii="Calibri"/>
                <w:sz w:val="22"/>
              </w:rPr>
              <w:t>achieve</w:t>
            </w:r>
            <w:r>
              <w:rPr>
                <w:rFonts w:ascii="Calibri"/>
                <w:spacing w:val="17"/>
                <w:sz w:val="22"/>
              </w:rPr>
              <w:t> </w:t>
            </w:r>
            <w:r>
              <w:rPr>
                <w:rFonts w:ascii="Calibri"/>
                <w:sz w:val="22"/>
              </w:rPr>
              <w:t>full</w:t>
            </w:r>
            <w:r>
              <w:rPr>
                <w:rFonts w:ascii="Calibri"/>
                <w:spacing w:val="38"/>
                <w:w w:val="102"/>
                <w:sz w:val="22"/>
              </w:rPr>
              <w:t> </w:t>
            </w:r>
            <w:r>
              <w:rPr>
                <w:rFonts w:ascii="Calibri"/>
                <w:sz w:val="22"/>
              </w:rPr>
              <w:t>parity,</w:t>
            </w:r>
            <w:r>
              <w:rPr>
                <w:rFonts w:ascii="Calibri"/>
                <w:spacing w:val="16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17"/>
                <w:sz w:val="22"/>
              </w:rPr>
              <w:t> </w:t>
            </w:r>
            <w:r>
              <w:rPr>
                <w:rFonts w:ascii="Calibri"/>
                <w:sz w:val="22"/>
              </w:rPr>
              <w:t>HB</w:t>
            </w:r>
            <w:r>
              <w:rPr>
                <w:rFonts w:ascii="Calibri"/>
                <w:spacing w:val="17"/>
                <w:sz w:val="22"/>
              </w:rPr>
              <w:t> </w:t>
            </w:r>
            <w:r>
              <w:rPr>
                <w:rFonts w:ascii="Calibri"/>
                <w:sz w:val="22"/>
              </w:rPr>
              <w:t>76</w:t>
            </w:r>
            <w:r>
              <w:rPr>
                <w:rFonts w:ascii="Calibri"/>
                <w:spacing w:val="17"/>
                <w:sz w:val="22"/>
              </w:rPr>
              <w:t> </w:t>
            </w:r>
            <w:r>
              <w:rPr>
                <w:rFonts w:ascii="Calibri"/>
                <w:sz w:val="22"/>
              </w:rPr>
              <w:t>to</w:t>
            </w:r>
            <w:r>
              <w:rPr>
                <w:rFonts w:ascii="Calibri"/>
                <w:spacing w:val="18"/>
                <w:sz w:val="22"/>
              </w:rPr>
              <w:t> </w:t>
            </w:r>
            <w:r>
              <w:rPr>
                <w:rFonts w:ascii="Calibri"/>
                <w:sz w:val="22"/>
              </w:rPr>
              <w:t>include</w:t>
            </w:r>
            <w:r>
              <w:rPr>
                <w:rFonts w:ascii="Calibri"/>
                <w:spacing w:val="17"/>
                <w:sz w:val="22"/>
              </w:rPr>
              <w:t> </w:t>
            </w:r>
            <w:r>
              <w:rPr>
                <w:rFonts w:ascii="Calibri"/>
                <w:sz w:val="22"/>
              </w:rPr>
              <w:t>telehealth</w:t>
            </w:r>
            <w:r>
              <w:rPr>
                <w:rFonts w:ascii="Calibri"/>
                <w:spacing w:val="17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Calibri"/>
                <w:spacing w:val="18"/>
                <w:sz w:val="22"/>
              </w:rPr>
              <w:t> </w:t>
            </w:r>
            <w:r>
              <w:rPr>
                <w:rFonts w:ascii="Calibri"/>
                <w:sz w:val="22"/>
              </w:rPr>
              <w:t>the</w:t>
            </w:r>
            <w:r>
              <w:rPr>
                <w:rFonts w:ascii="Calibri"/>
                <w:sz w:val="22"/>
              </w:rPr>
            </w:r>
          </w:p>
          <w:p>
            <w:pPr>
              <w:pStyle w:val="TableParagraph"/>
              <w:spacing w:line="272" w:lineRule="exact"/>
              <w:ind w:left="98" w:right="0" w:firstLine="45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sz w:val="22"/>
              </w:rPr>
              <w:t>mental</w:t>
            </w:r>
            <w:r>
              <w:rPr>
                <w:rFonts w:ascii="Calibri"/>
                <w:spacing w:val="23"/>
                <w:sz w:val="22"/>
              </w:rPr>
              <w:t> </w:t>
            </w:r>
            <w:r>
              <w:rPr>
                <w:rFonts w:ascii="Calibri"/>
                <w:sz w:val="22"/>
              </w:rPr>
              <w:t>health</w:t>
            </w:r>
            <w:r>
              <w:rPr>
                <w:rFonts w:ascii="Calibri"/>
                <w:spacing w:val="25"/>
                <w:sz w:val="22"/>
              </w:rPr>
              <w:t> </w:t>
            </w:r>
            <w:r>
              <w:rPr>
                <w:rFonts w:ascii="Calibri"/>
                <w:sz w:val="22"/>
              </w:rPr>
              <w:t>parity</w:t>
            </w:r>
            <w:r>
              <w:rPr>
                <w:rFonts w:ascii="Calibri"/>
                <w:spacing w:val="25"/>
                <w:sz w:val="22"/>
              </w:rPr>
              <w:t> </w:t>
            </w:r>
            <w:r>
              <w:rPr>
                <w:rFonts w:ascii="Calibri"/>
                <w:sz w:val="22"/>
              </w:rPr>
              <w:t>law.</w:t>
            </w:r>
            <w:r>
              <w:rPr>
                <w:rFonts w:ascii="Calibri"/>
                <w:spacing w:val="1"/>
                <w:position w:val="11"/>
                <w:sz w:val="15"/>
              </w:rPr>
              <w:t>79</w:t>
            </w:r>
            <w:r>
              <w:rPr>
                <w:rFonts w:ascii="Calibri"/>
                <w:sz w:val="15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68" w:lineRule="exact"/>
              <w:ind w:left="9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Medicaid</w:t>
            </w:r>
            <w:r>
              <w:rPr>
                <w:rFonts w:ascii="Calibri"/>
                <w:sz w:val="22"/>
              </w:rPr>
            </w:r>
          </w:p>
          <w:p>
            <w:pPr>
              <w:pStyle w:val="ListParagraph"/>
              <w:numPr>
                <w:ilvl w:val="0"/>
                <w:numId w:val="17"/>
              </w:numPr>
              <w:tabs>
                <w:tab w:pos="549" w:val="left" w:leader="none"/>
              </w:tabs>
              <w:spacing w:line="251" w:lineRule="auto" w:before="0" w:after="0"/>
              <w:ind w:left="548" w:right="86" w:hanging="45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Medicaid</w:t>
            </w:r>
            <w:r>
              <w:rPr>
                <w:rFonts w:ascii="Calibri"/>
                <w:spacing w:val="30"/>
                <w:sz w:val="22"/>
              </w:rPr>
              <w:t> </w:t>
            </w:r>
            <w:r>
              <w:rPr>
                <w:rFonts w:ascii="Calibri"/>
                <w:sz w:val="22"/>
              </w:rPr>
              <w:t>imposes</w:t>
            </w:r>
            <w:r>
              <w:rPr>
                <w:rFonts w:ascii="Calibri"/>
                <w:spacing w:val="30"/>
                <w:sz w:val="22"/>
              </w:rPr>
              <w:t> </w:t>
            </w:r>
            <w:r>
              <w:rPr>
                <w:rFonts w:ascii="Calibri"/>
                <w:sz w:val="22"/>
              </w:rPr>
              <w:t>restrictions</w:t>
            </w:r>
            <w:r>
              <w:rPr>
                <w:rFonts w:ascii="Calibri"/>
                <w:spacing w:val="30"/>
                <w:sz w:val="22"/>
              </w:rPr>
              <w:t> </w:t>
            </w:r>
            <w:r>
              <w:rPr>
                <w:rFonts w:ascii="Calibri"/>
                <w:sz w:val="22"/>
              </w:rPr>
              <w:t>on</w:t>
            </w:r>
            <w:r>
              <w:rPr>
                <w:rFonts w:ascii="Calibri"/>
                <w:spacing w:val="30"/>
                <w:sz w:val="22"/>
              </w:rPr>
              <w:t> </w:t>
            </w:r>
            <w:r>
              <w:rPr>
                <w:rFonts w:ascii="Calibri"/>
                <w:sz w:val="22"/>
              </w:rPr>
              <w:t>covered</w:t>
            </w:r>
            <w:r>
              <w:rPr>
                <w:rFonts w:ascii="Calibri"/>
                <w:spacing w:val="30"/>
                <w:sz w:val="22"/>
              </w:rPr>
              <w:t> </w:t>
            </w:r>
            <w:r>
              <w:rPr>
                <w:rFonts w:ascii="Calibri"/>
                <w:sz w:val="22"/>
              </w:rPr>
              <w:t>services,</w:t>
            </w:r>
            <w:r>
              <w:rPr>
                <w:rFonts w:ascii="Calibri"/>
                <w:spacing w:val="30"/>
                <w:w w:val="102"/>
                <w:sz w:val="22"/>
              </w:rPr>
              <w:t> </w:t>
            </w:r>
            <w:r>
              <w:rPr>
                <w:rFonts w:ascii="Calibri"/>
                <w:sz w:val="22"/>
              </w:rPr>
              <w:t>patient</w:t>
            </w:r>
            <w:r>
              <w:rPr>
                <w:rFonts w:ascii="Calibri"/>
                <w:spacing w:val="21"/>
                <w:sz w:val="22"/>
              </w:rPr>
              <w:t> </w:t>
            </w:r>
            <w:r>
              <w:rPr>
                <w:rFonts w:ascii="Calibri"/>
                <w:sz w:val="22"/>
              </w:rPr>
              <w:t>settings,</w:t>
            </w:r>
            <w:r>
              <w:rPr>
                <w:rFonts w:ascii="Calibri"/>
                <w:spacing w:val="22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24"/>
                <w:sz w:val="22"/>
              </w:rPr>
              <w:t> </w:t>
            </w:r>
            <w:r>
              <w:rPr>
                <w:rFonts w:ascii="Calibri"/>
                <w:sz w:val="22"/>
              </w:rPr>
              <w:t>distant</w:t>
            </w:r>
            <w:r>
              <w:rPr>
                <w:rFonts w:ascii="Calibri"/>
                <w:spacing w:val="21"/>
                <w:sz w:val="22"/>
              </w:rPr>
              <w:t> </w:t>
            </w:r>
            <w:r>
              <w:rPr>
                <w:rFonts w:ascii="Calibri"/>
                <w:sz w:val="22"/>
              </w:rPr>
              <w:t>site</w:t>
            </w:r>
            <w:r>
              <w:rPr>
                <w:rFonts w:ascii="Calibri"/>
                <w:spacing w:val="24"/>
                <w:sz w:val="22"/>
              </w:rPr>
              <w:t> </w:t>
            </w:r>
            <w:r>
              <w:rPr>
                <w:rFonts w:ascii="Calibri"/>
                <w:sz w:val="22"/>
              </w:rPr>
              <w:t>providers</w:t>
            </w:r>
            <w:r>
              <w:rPr>
                <w:rFonts w:ascii="Calibri"/>
                <w:spacing w:val="23"/>
                <w:sz w:val="22"/>
              </w:rPr>
              <w:t> </w:t>
            </w:r>
            <w:r>
              <w:rPr>
                <w:rFonts w:ascii="Calibri"/>
                <w:spacing w:val="1"/>
                <w:sz w:val="22"/>
              </w:rPr>
              <w:t>but</w:t>
            </w:r>
            <w:r>
              <w:rPr>
                <w:rFonts w:ascii="Calibri"/>
                <w:spacing w:val="32"/>
                <w:w w:val="102"/>
                <w:sz w:val="22"/>
              </w:rPr>
              <w:t> </w:t>
            </w:r>
            <w:r>
              <w:rPr>
                <w:rFonts w:ascii="Calibri"/>
                <w:sz w:val="22"/>
              </w:rPr>
              <w:t>includes</w:t>
            </w:r>
            <w:r>
              <w:rPr>
                <w:rFonts w:ascii="Calibri"/>
                <w:spacing w:val="22"/>
                <w:sz w:val="22"/>
              </w:rPr>
              <w:t> </w:t>
            </w:r>
            <w:r>
              <w:rPr>
                <w:rFonts w:ascii="Calibri"/>
                <w:sz w:val="22"/>
              </w:rPr>
              <w:t>coverage</w:t>
            </w:r>
            <w:r>
              <w:rPr>
                <w:rFonts w:ascii="Calibri"/>
                <w:spacing w:val="25"/>
                <w:sz w:val="22"/>
              </w:rPr>
              <w:t> </w:t>
            </w:r>
            <w:r>
              <w:rPr>
                <w:rFonts w:ascii="Calibri"/>
                <w:sz w:val="22"/>
              </w:rPr>
              <w:t>for</w:t>
            </w:r>
            <w:r>
              <w:rPr>
                <w:rFonts w:ascii="Calibri"/>
                <w:spacing w:val="23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  <w:r>
              <w:rPr>
                <w:rFonts w:ascii="Calibri"/>
                <w:spacing w:val="23"/>
                <w:sz w:val="22"/>
              </w:rPr>
              <w:t> </w:t>
            </w:r>
            <w:r>
              <w:rPr>
                <w:rFonts w:ascii="Calibri"/>
                <w:sz w:val="22"/>
              </w:rPr>
              <w:t>provided</w:t>
            </w:r>
            <w:r>
              <w:rPr>
                <w:rFonts w:ascii="Calibri"/>
                <w:spacing w:val="24"/>
                <w:sz w:val="22"/>
              </w:rPr>
              <w:t> </w:t>
            </w:r>
            <w:r>
              <w:rPr>
                <w:rFonts w:ascii="Calibri"/>
                <w:sz w:val="22"/>
              </w:rPr>
              <w:t>by</w:t>
            </w:r>
            <w:r>
              <w:rPr>
                <w:rFonts w:ascii="Calibri"/>
                <w:spacing w:val="24"/>
                <w:sz w:val="22"/>
              </w:rPr>
              <w:t> </w:t>
            </w:r>
            <w:r>
              <w:rPr>
                <w:rFonts w:ascii="Calibri"/>
                <w:sz w:val="22"/>
              </w:rPr>
              <w:t>local</w:t>
            </w:r>
            <w:r>
              <w:rPr>
                <w:rFonts w:ascii="Calibri"/>
                <w:spacing w:val="28"/>
                <w:w w:val="102"/>
                <w:sz w:val="22"/>
              </w:rPr>
              <w:t> </w:t>
            </w:r>
            <w:r>
              <w:rPr>
                <w:rFonts w:ascii="Calibri"/>
                <w:sz w:val="22"/>
              </w:rPr>
              <w:t>education</w:t>
            </w:r>
            <w:r>
              <w:rPr>
                <w:rFonts w:ascii="Calibri"/>
                <w:spacing w:val="27"/>
                <w:sz w:val="22"/>
              </w:rPr>
              <w:t> </w:t>
            </w:r>
            <w:r>
              <w:rPr>
                <w:rFonts w:ascii="Calibri"/>
                <w:sz w:val="22"/>
              </w:rPr>
              <w:t>agencies</w:t>
            </w:r>
            <w:r>
              <w:rPr>
                <w:rFonts w:ascii="Calibri"/>
                <w:spacing w:val="26"/>
                <w:sz w:val="22"/>
              </w:rPr>
              <w:t> </w:t>
            </w:r>
            <w:r>
              <w:rPr>
                <w:rFonts w:ascii="Calibri"/>
                <w:sz w:val="22"/>
              </w:rPr>
              <w:t>(schools)</w:t>
            </w:r>
            <w:r>
              <w:rPr>
                <w:rFonts w:ascii="Calibri"/>
                <w:spacing w:val="26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28"/>
                <w:sz w:val="22"/>
              </w:rPr>
              <w:t> </w:t>
            </w:r>
            <w:r>
              <w:rPr>
                <w:rFonts w:ascii="Calibri"/>
                <w:sz w:val="22"/>
              </w:rPr>
              <w:t>a</w:t>
            </w:r>
            <w:r>
              <w:rPr>
                <w:rFonts w:ascii="Calibri"/>
                <w:spacing w:val="27"/>
                <w:sz w:val="22"/>
              </w:rPr>
              <w:t> </w:t>
            </w:r>
            <w:r>
              <w:rPr>
                <w:rFonts w:ascii="Calibri"/>
                <w:sz w:val="22"/>
              </w:rPr>
              <w:t>podiatrist.</w:t>
            </w:r>
            <w:r>
              <w:rPr>
                <w:rFonts w:ascii="Calibri"/>
                <w:sz w:val="22"/>
              </w:rPr>
            </w:r>
          </w:p>
          <w:p>
            <w:pPr>
              <w:pStyle w:val="ListParagraph"/>
              <w:numPr>
                <w:ilvl w:val="0"/>
                <w:numId w:val="17"/>
              </w:numPr>
              <w:tabs>
                <w:tab w:pos="549" w:val="left" w:leader="none"/>
              </w:tabs>
              <w:spacing w:line="266" w:lineRule="exact" w:before="0" w:after="0"/>
              <w:ind w:left="548" w:right="0" w:hanging="45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IL</w:t>
            </w:r>
            <w:r>
              <w:rPr>
                <w:rFonts w:ascii="Calibri"/>
                <w:spacing w:val="18"/>
                <w:sz w:val="22"/>
              </w:rPr>
              <w:t> </w:t>
            </w:r>
            <w:r>
              <w:rPr>
                <w:rFonts w:ascii="Calibri"/>
                <w:sz w:val="22"/>
              </w:rPr>
              <w:t>Department</w:t>
            </w:r>
            <w:r>
              <w:rPr>
                <w:rFonts w:ascii="Calibri"/>
                <w:spacing w:val="18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17"/>
                <w:sz w:val="22"/>
              </w:rPr>
              <w:t> </w:t>
            </w:r>
            <w:r>
              <w:rPr>
                <w:rFonts w:ascii="Calibri"/>
                <w:sz w:val="22"/>
              </w:rPr>
              <w:t>Aging</w:t>
            </w:r>
            <w:r>
              <w:rPr>
                <w:rFonts w:ascii="Calibri"/>
                <w:spacing w:val="19"/>
                <w:sz w:val="22"/>
              </w:rPr>
              <w:t> </w:t>
            </w:r>
            <w:r>
              <w:rPr>
                <w:rFonts w:ascii="Calibri"/>
                <w:sz w:val="22"/>
              </w:rPr>
              <w:t>is</w:t>
            </w:r>
            <w:r>
              <w:rPr>
                <w:rFonts w:ascii="Calibri"/>
                <w:spacing w:val="19"/>
                <w:sz w:val="22"/>
              </w:rPr>
              <w:t> </w:t>
            </w:r>
            <w:r>
              <w:rPr>
                <w:rFonts w:ascii="Calibri"/>
                <w:sz w:val="22"/>
              </w:rPr>
              <w:t>authorized</w:t>
            </w:r>
            <w:r>
              <w:rPr>
                <w:rFonts w:ascii="Calibri"/>
                <w:spacing w:val="19"/>
                <w:sz w:val="22"/>
              </w:rPr>
              <w:t> </w:t>
            </w:r>
            <w:r>
              <w:rPr>
                <w:rFonts w:ascii="Calibri"/>
                <w:sz w:val="22"/>
              </w:rPr>
              <w:t>to</w:t>
            </w:r>
            <w:r>
              <w:rPr>
                <w:rFonts w:ascii="Calibri"/>
                <w:spacing w:val="19"/>
                <w:sz w:val="22"/>
              </w:rPr>
              <w:t> </w:t>
            </w:r>
            <w:r>
              <w:rPr>
                <w:rFonts w:ascii="Calibri"/>
                <w:sz w:val="22"/>
              </w:rPr>
              <w:t>fund</w:t>
            </w:r>
            <w:r>
              <w:rPr>
                <w:rFonts w:ascii="Calibri"/>
                <w:spacing w:val="18"/>
                <w:sz w:val="22"/>
              </w:rPr>
              <w:t> </w:t>
            </w:r>
            <w:r>
              <w:rPr>
                <w:rFonts w:ascii="Calibri"/>
                <w:sz w:val="22"/>
              </w:rPr>
              <w:t>older</w:t>
            </w:r>
            <w:r>
              <w:rPr>
                <w:rFonts w:ascii="Calibri"/>
                <w:sz w:val="22"/>
              </w:rPr>
            </w:r>
          </w:p>
          <w:p>
            <w:pPr>
              <w:pStyle w:val="TableParagraph"/>
              <w:spacing w:line="278" w:lineRule="exact" w:before="1"/>
              <w:ind w:left="548" w:right="966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sz w:val="22"/>
              </w:rPr>
              <w:t>adult</w:t>
            </w:r>
            <w:r>
              <w:rPr>
                <w:rFonts w:ascii="Calibri"/>
                <w:spacing w:val="23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  <w:r>
              <w:rPr>
                <w:rFonts w:ascii="Calibri"/>
                <w:spacing w:val="24"/>
                <w:sz w:val="22"/>
              </w:rPr>
              <w:t> </w:t>
            </w:r>
            <w:r>
              <w:rPr>
                <w:rFonts w:ascii="Calibri"/>
                <w:sz w:val="22"/>
              </w:rPr>
              <w:t>such</w:t>
            </w:r>
            <w:r>
              <w:rPr>
                <w:rFonts w:ascii="Calibri"/>
                <w:spacing w:val="25"/>
                <w:sz w:val="22"/>
              </w:rPr>
              <w:t> </w:t>
            </w:r>
            <w:r>
              <w:rPr>
                <w:rFonts w:ascii="Calibri"/>
                <w:sz w:val="22"/>
              </w:rPr>
              <w:t>as</w:t>
            </w:r>
            <w:r>
              <w:rPr>
                <w:rFonts w:ascii="Calibri"/>
                <w:spacing w:val="24"/>
                <w:sz w:val="22"/>
              </w:rPr>
              <w:t> </w:t>
            </w:r>
            <w:r>
              <w:rPr>
                <w:rFonts w:ascii="Calibri"/>
                <w:sz w:val="22"/>
              </w:rPr>
              <w:t>home</w:t>
            </w:r>
            <w:r>
              <w:rPr>
                <w:rFonts w:ascii="Calibri"/>
                <w:spacing w:val="25"/>
                <w:sz w:val="22"/>
              </w:rPr>
              <w:t> </w:t>
            </w:r>
            <w:r>
              <w:rPr>
                <w:rFonts w:ascii="Calibri"/>
                <w:sz w:val="22"/>
              </w:rPr>
              <w:t>telemedicine</w:t>
            </w:r>
            <w:r>
              <w:rPr>
                <w:rFonts w:ascii="Calibri"/>
                <w:spacing w:val="24"/>
                <w:w w:val="102"/>
                <w:sz w:val="22"/>
              </w:rPr>
              <w:t> </w:t>
            </w:r>
            <w:r>
              <w:rPr>
                <w:rFonts w:ascii="Calibri"/>
                <w:sz w:val="22"/>
              </w:rPr>
              <w:t>monitoring </w:t>
            </w:r>
            <w:r>
              <w:rPr>
                <w:rFonts w:ascii="Calibri"/>
                <w:spacing w:val="5"/>
                <w:sz w:val="22"/>
              </w:rPr>
              <w:t> </w:t>
            </w:r>
            <w:r>
              <w:rPr>
                <w:rFonts w:ascii="Calibri"/>
                <w:sz w:val="22"/>
              </w:rPr>
              <w:t>devices.</w:t>
            </w:r>
            <w:r>
              <w:rPr>
                <w:rFonts w:ascii="Calibri"/>
                <w:spacing w:val="1"/>
                <w:position w:val="11"/>
                <w:sz w:val="15"/>
              </w:rPr>
              <w:t>80</w:t>
            </w:r>
            <w:r>
              <w:rPr>
                <w:rFonts w:ascii="Calibri"/>
                <w:sz w:val="15"/>
              </w:rPr>
            </w:r>
          </w:p>
          <w:p>
            <w:pPr>
              <w:pStyle w:val="ListParagraph"/>
              <w:numPr>
                <w:ilvl w:val="0"/>
                <w:numId w:val="17"/>
              </w:numPr>
              <w:tabs>
                <w:tab w:pos="549" w:val="left" w:leader="none"/>
              </w:tabs>
              <w:spacing w:line="252" w:lineRule="auto" w:before="1" w:after="0"/>
              <w:ind w:left="548" w:right="692" w:hanging="45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w w:val="95"/>
                <w:sz w:val="22"/>
                <w:szCs w:val="22"/>
              </w:rPr>
              <w:t>Store</w:t>
            </w:r>
            <w:r>
              <w:rPr>
                <w:rFonts w:ascii="Calibri" w:hAnsi="Calibri" w:cs="Calibri" w:eastAsia="Calibri"/>
                <w:spacing w:val="2"/>
                <w:w w:val="95"/>
                <w:sz w:val="22"/>
                <w:szCs w:val="22"/>
              </w:rPr>
              <w:t>-­‐</w:t>
            </w:r>
            <w:r>
              <w:rPr>
                <w:rFonts w:ascii="Calibri" w:hAnsi="Calibri" w:cs="Calibri" w:eastAsia="Calibri"/>
                <w:w w:val="95"/>
                <w:sz w:val="22"/>
                <w:szCs w:val="22"/>
              </w:rPr>
              <w:t>and</w:t>
            </w:r>
            <w:r>
              <w:rPr>
                <w:rFonts w:ascii="Calibri" w:hAnsi="Calibri" w:cs="Calibri" w:eastAsia="Calibri"/>
                <w:spacing w:val="2"/>
                <w:w w:val="95"/>
                <w:sz w:val="22"/>
                <w:szCs w:val="22"/>
              </w:rPr>
              <w:t>-­‐</w:t>
            </w:r>
            <w:r>
              <w:rPr>
                <w:rFonts w:ascii="Calibri" w:hAnsi="Calibri" w:cs="Calibri" w:eastAsia="Calibri"/>
                <w:w w:val="95"/>
                <w:sz w:val="22"/>
                <w:szCs w:val="22"/>
              </w:rPr>
              <w:t>forward</w:t>
            </w:r>
            <w:r>
              <w:rPr>
                <w:rFonts w:ascii="Calibri" w:hAnsi="Calibri" w:cs="Calibri" w:eastAsia="Calibri"/>
                <w:spacing w:val="20"/>
                <w:w w:val="9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w w:val="95"/>
                <w:sz w:val="22"/>
                <w:szCs w:val="22"/>
              </w:rPr>
              <w:t>allowed</w:t>
            </w:r>
            <w:r>
              <w:rPr>
                <w:rFonts w:ascii="Calibri" w:hAnsi="Calibri" w:cs="Calibri" w:eastAsia="Calibri"/>
                <w:spacing w:val="21"/>
                <w:w w:val="9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w w:val="95"/>
                <w:sz w:val="22"/>
                <w:szCs w:val="22"/>
              </w:rPr>
              <w:t>for</w:t>
            </w:r>
            <w:r>
              <w:rPr>
                <w:rFonts w:ascii="Calibri" w:hAnsi="Calibri" w:cs="Calibri" w:eastAsia="Calibri"/>
                <w:spacing w:val="19"/>
                <w:w w:val="9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w w:val="95"/>
                <w:sz w:val="22"/>
                <w:szCs w:val="22"/>
              </w:rPr>
              <w:t>dermatologic</w:t>
            </w:r>
            <w:r>
              <w:rPr>
                <w:rFonts w:ascii="Calibri" w:hAnsi="Calibri" w:cs="Calibri" w:eastAsia="Calibri"/>
                <w:spacing w:val="32"/>
                <w:w w:val="10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purposes.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  <w:p>
            <w:pPr>
              <w:pStyle w:val="ListParagraph"/>
              <w:numPr>
                <w:ilvl w:val="0"/>
                <w:numId w:val="17"/>
              </w:numPr>
              <w:tabs>
                <w:tab w:pos="549" w:val="left" w:leader="none"/>
              </w:tabs>
              <w:spacing w:line="264" w:lineRule="exact" w:before="0" w:after="0"/>
              <w:ind w:left="548" w:right="0" w:hanging="45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Telepresenter </w:t>
            </w:r>
            <w:r>
              <w:rPr>
                <w:rFonts w:ascii="Calibri"/>
                <w:spacing w:val="16"/>
                <w:sz w:val="22"/>
              </w:rPr>
              <w:t> </w:t>
            </w:r>
            <w:r>
              <w:rPr>
                <w:rFonts w:ascii="Calibri"/>
                <w:sz w:val="22"/>
              </w:rPr>
              <w:t>required.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1" w:lineRule="exact"/>
              <w:ind w:left="2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81-­‐83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06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auto" w:before="174"/>
              <w:ind w:left="580" w:right="252" w:hanging="32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MEDICAID</w:t>
            </w:r>
            <w:r>
              <w:rPr>
                <w:rFonts w:ascii="Calibri"/>
                <w:b/>
                <w:spacing w:val="-13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COVERAGE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&amp;</w:t>
            </w:r>
            <w:r>
              <w:rPr>
                <w:rFonts w:ascii="Calibri"/>
                <w:b/>
                <w:spacing w:val="27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CONDITIONS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OF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429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2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Setting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2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Technologies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108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Distance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Geography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2" w:lineRule="auto" w:before="27"/>
              <w:ind w:left="360" w:right="783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Mental/behavioral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</w:t>
            </w:r>
            <w:r>
              <w:rPr>
                <w:rFonts w:ascii="Calibri"/>
                <w:spacing w:val="-1"/>
                <w:position w:val="11"/>
                <w:sz w:val="16"/>
              </w:rPr>
              <w:t>84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Rehabilitation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Telepresenter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42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54"/>
              <w:ind w:left="539" w:right="530" w:firstLine="69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INNOVATIVE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OR</w:t>
            </w:r>
            <w:r>
              <w:rPr>
                <w:rFonts w:ascii="Calibri"/>
                <w:b/>
                <w:spacing w:val="25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DELIVERY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MODELS: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429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7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90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Dual</w:t>
            </w:r>
            <w:r>
              <w:rPr>
                <w:rFonts w:ascii="Calibri" w:hAnsi="Calibri" w:cs="Calibri" w:eastAsia="Calibri"/>
                <w:spacing w:val="3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Eligibles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HCBS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Waiver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Corrections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429" w:type="dxa"/>
            <w:gridSpan w:val="3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760" w:footer="834" w:top="1240" w:bottom="1020" w:left="1140" w:right="10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/>
        <w:ind w:left="2749" w:right="3089" w:hanging="1035"/>
        <w:jc w:val="left"/>
        <w:rPr>
          <w:b w:val="0"/>
          <w:bCs w:val="0"/>
        </w:rPr>
      </w:pPr>
      <w:r>
        <w:rPr>
          <w:color w:val="FFFFFF"/>
          <w:spacing w:val="-1"/>
        </w:rPr>
        <w:t>Telemedicine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in</w:t>
      </w:r>
      <w:r>
        <w:rPr>
          <w:color w:val="FFFFFF"/>
          <w:spacing w:val="25"/>
          <w:w w:val="99"/>
        </w:rPr>
        <w:t> </w:t>
      </w:r>
      <w:r>
        <w:rPr>
          <w:color w:val="FFFFFF"/>
        </w:rPr>
        <w:t>Indiana</w:t>
      </w:r>
      <w:r>
        <w:rPr>
          <w:b w:val="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pStyle w:val="Heading4"/>
        <w:tabs>
          <w:tab w:pos="6830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1"/>
        </w:rPr>
        <w:t>PARITY:</w:t>
        <w:tab/>
        <w:t>GAPS:</w:t>
      </w:r>
      <w:r>
        <w:rPr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pgSz w:w="12240" w:h="15840"/>
          <w:pgMar w:header="760" w:footer="834" w:top="1240" w:bottom="1020" w:left="1100" w:right="1020"/>
        </w:sectPr>
      </w:pPr>
    </w:p>
    <w:p>
      <w:pPr>
        <w:pStyle w:val="BodyText"/>
        <w:tabs>
          <w:tab w:pos="4137" w:val="left" w:leader="none"/>
        </w:tabs>
        <w:spacing w:line="240" w:lineRule="auto" w:before="58"/>
        <w:ind w:left="450" w:right="0" w:firstLine="0"/>
        <w:jc w:val="left"/>
        <w:rPr>
          <w:rFonts w:ascii="Calibri" w:hAnsi="Calibri" w:cs="Calibri" w:eastAsia="Calibri"/>
        </w:rPr>
      </w:pPr>
      <w:r>
        <w:rPr/>
        <w:t>Private</w:t>
      </w:r>
      <w:r>
        <w:rPr>
          <w:spacing w:val="-10"/>
        </w:rPr>
        <w:t> </w:t>
      </w:r>
      <w:r>
        <w:rPr/>
        <w:t>Insurance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tabs>
          <w:tab w:pos="4147" w:val="left" w:leader="none"/>
        </w:tabs>
        <w:spacing w:before="9"/>
        <w:ind w:left="45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w w:val="95"/>
          <w:sz w:val="24"/>
        </w:rPr>
        <w:t>Medicaid</w:t>
      </w:r>
      <w:r>
        <w:rPr>
          <w:rFonts w:ascii="Calibri"/>
          <w:w w:val="95"/>
          <w:position w:val="11"/>
          <w:sz w:val="16"/>
        </w:rPr>
        <w:t>88</w:t>
        <w:tab/>
      </w:r>
      <w:r>
        <w:rPr>
          <w:rFonts w:ascii="Calibri"/>
          <w:b/>
          <w:color w:val="FFFFFF"/>
          <w:sz w:val="24"/>
        </w:rPr>
        <w:t>C</w:t>
      </w:r>
      <w:r>
        <w:rPr>
          <w:rFonts w:ascii="Calibri"/>
          <w:sz w:val="24"/>
        </w:rPr>
      </w:r>
    </w:p>
    <w:p>
      <w:pPr>
        <w:pStyle w:val="BodyText"/>
        <w:tabs>
          <w:tab w:pos="4155" w:val="left" w:leader="none"/>
        </w:tabs>
        <w:spacing w:line="240" w:lineRule="auto" w:before="43"/>
        <w:ind w:left="441" w:right="0" w:firstLine="9"/>
        <w:jc w:val="left"/>
        <w:rPr>
          <w:rFonts w:ascii="Calibri" w:hAnsi="Calibri" w:cs="Calibri" w:eastAsia="Calibri"/>
        </w:rPr>
      </w:pPr>
      <w:r>
        <w:rPr/>
        <w:t>State</w:t>
      </w:r>
      <w:r>
        <w:rPr>
          <w:spacing w:val="-5"/>
        </w:rPr>
        <w:t> </w:t>
      </w:r>
      <w:r>
        <w:rPr/>
        <w:t>Employee</w:t>
      </w:r>
      <w:r>
        <w:rPr>
          <w:spacing w:val="-4"/>
        </w:rPr>
        <w:t> </w:t>
      </w:r>
      <w:r>
        <w:rPr/>
        <w:t>Health</w:t>
      </w:r>
      <w:r>
        <w:rPr>
          <w:spacing w:val="-5"/>
        </w:rPr>
        <w:t> </w:t>
      </w:r>
      <w:r>
        <w:rPr/>
        <w:t>Plan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Heading6"/>
        <w:spacing w:line="242" w:lineRule="auto"/>
        <w:ind w:left="760" w:right="0" w:hanging="320"/>
        <w:jc w:val="left"/>
        <w:rPr>
          <w:b w:val="0"/>
          <w:bCs w:val="0"/>
        </w:rPr>
      </w:pPr>
      <w:r>
        <w:rPr/>
        <w:t>MEDICAID</w:t>
      </w:r>
      <w:r>
        <w:rPr>
          <w:spacing w:val="-13"/>
        </w:rPr>
        <w:t> </w:t>
      </w:r>
      <w:r>
        <w:rPr/>
        <w:t>SERVICE</w:t>
      </w:r>
      <w:r>
        <w:rPr>
          <w:spacing w:val="-12"/>
        </w:rPr>
        <w:t> </w:t>
      </w:r>
      <w:r>
        <w:rPr/>
        <w:t>COVERAGE</w:t>
      </w:r>
      <w:r>
        <w:rPr>
          <w:spacing w:val="-12"/>
        </w:rPr>
        <w:t> </w:t>
      </w:r>
      <w:r>
        <w:rPr/>
        <w:t>&amp;</w:t>
      </w:r>
      <w:r>
        <w:rPr>
          <w:spacing w:val="27"/>
          <w:w w:val="99"/>
        </w:rPr>
        <w:t> </w:t>
      </w:r>
      <w:r>
        <w:rPr/>
        <w:t>CONDITIONS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PAYMENT:</w:t>
      </w:r>
      <w:r>
        <w:rPr>
          <w:b w:val="0"/>
        </w:rPr>
      </w:r>
    </w:p>
    <w:p>
      <w:pPr>
        <w:pStyle w:val="BodyText"/>
        <w:tabs>
          <w:tab w:pos="4147" w:val="left" w:leader="none"/>
        </w:tabs>
        <w:spacing w:line="240" w:lineRule="auto" w:before="143"/>
        <w:ind w:left="540" w:right="0" w:firstLine="0"/>
        <w:jc w:val="left"/>
        <w:rPr>
          <w:rFonts w:ascii="Calibri" w:hAnsi="Calibri" w:cs="Calibri" w:eastAsia="Calibri"/>
        </w:rPr>
      </w:pPr>
      <w:r>
        <w:rPr/>
        <w:t>Patient</w:t>
      </w:r>
      <w:r>
        <w:rPr>
          <w:spacing w:val="-6"/>
        </w:rPr>
        <w:t> </w:t>
      </w:r>
      <w:r>
        <w:rPr/>
        <w:t>Setting</w:t>
        <w:tab/>
      </w:r>
      <w:r>
        <w:rPr>
          <w:rFonts w:ascii="Calibri"/>
          <w:b/>
          <w:color w:val="FFFFFF"/>
        </w:rPr>
        <w:t>C</w:t>
      </w:r>
      <w:r>
        <w:rPr>
          <w:rFonts w:ascii="Calibri"/>
        </w:rPr>
      </w:r>
    </w:p>
    <w:p>
      <w:pPr>
        <w:pStyle w:val="BodyText"/>
        <w:tabs>
          <w:tab w:pos="4147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Technologies</w:t>
        <w:tab/>
      </w:r>
      <w:r>
        <w:rPr>
          <w:rFonts w:ascii="Calibri"/>
          <w:b/>
          <w:color w:val="FFFFFF"/>
        </w:rPr>
        <w:t>C</w:t>
      </w:r>
      <w:r>
        <w:rPr>
          <w:rFonts w:ascii="Calibri"/>
        </w:rPr>
      </w:r>
    </w:p>
    <w:p>
      <w:pPr>
        <w:pStyle w:val="Heading9"/>
        <w:spacing w:line="286" w:lineRule="exact" w:before="58"/>
        <w:ind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Progress</w:t>
      </w:r>
      <w:r>
        <w:rPr>
          <w:b w:val="0"/>
        </w:rPr>
      </w:r>
    </w:p>
    <w:p>
      <w:pPr>
        <w:pStyle w:val="BodyText"/>
        <w:numPr>
          <w:ilvl w:val="0"/>
          <w:numId w:val="8"/>
        </w:numPr>
        <w:tabs>
          <w:tab w:pos="788" w:val="left" w:leader="none"/>
        </w:tabs>
        <w:spacing w:line="292" w:lineRule="exact" w:before="1" w:after="0"/>
        <w:ind w:left="787" w:right="641" w:hanging="450"/>
        <w:jc w:val="left"/>
        <w:rPr>
          <w:sz w:val="16"/>
          <w:szCs w:val="16"/>
        </w:rPr>
      </w:pPr>
      <w:r>
        <w:rPr/>
        <w:t>IN</w:t>
      </w:r>
      <w:r>
        <w:rPr>
          <w:spacing w:val="-5"/>
        </w:rPr>
        <w:t> </w:t>
      </w:r>
      <w:r>
        <w:rPr/>
        <w:t>enacted</w:t>
      </w:r>
      <w:r>
        <w:rPr>
          <w:spacing w:val="-5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parity</w:t>
      </w:r>
      <w:r>
        <w:rPr>
          <w:spacing w:val="-5"/>
        </w:rPr>
        <w:t> </w:t>
      </w:r>
      <w:r>
        <w:rPr/>
        <w:t>law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2015</w:t>
      </w:r>
      <w:r>
        <w:rPr>
          <w:w w:val="99"/>
        </w:rPr>
        <w:t> </w:t>
      </w:r>
      <w:r>
        <w:rPr/>
        <w:t>which</w:t>
      </w:r>
      <w:r>
        <w:rPr>
          <w:spacing w:val="-4"/>
        </w:rPr>
        <w:t> </w:t>
      </w:r>
      <w:r>
        <w:rPr/>
        <w:t>covers</w:t>
      </w:r>
      <w:r>
        <w:rPr>
          <w:spacing w:val="-3"/>
        </w:rPr>
        <w:t> </w:t>
      </w:r>
      <w:r>
        <w:rPr/>
        <w:t>private</w:t>
      </w:r>
      <w:r>
        <w:rPr>
          <w:spacing w:val="-3"/>
        </w:rPr>
        <w:t> </w:t>
      </w:r>
      <w:r>
        <w:rPr>
          <w:spacing w:val="-1"/>
        </w:rPr>
        <w:t>insurance,</w:t>
      </w:r>
      <w:r>
        <w:rPr>
          <w:spacing w:val="-3"/>
        </w:rPr>
        <w:t> </w:t>
      </w:r>
      <w:r>
        <w:rPr/>
        <w:t>but</w:t>
      </w:r>
      <w:r>
        <w:rPr>
          <w:spacing w:val="-3"/>
        </w:rPr>
        <w:t> </w:t>
      </w:r>
      <w:r>
        <w:rPr/>
        <w:t>does</w:t>
      </w:r>
      <w:r>
        <w:rPr>
          <w:spacing w:val="-3"/>
        </w:rPr>
        <w:t> </w:t>
      </w:r>
      <w:r>
        <w:rPr/>
        <w:t>not</w:t>
      </w:r>
      <w:r>
        <w:rPr>
          <w:spacing w:val="29"/>
          <w:w w:val="99"/>
        </w:rPr>
        <w:t> </w:t>
      </w:r>
      <w:r>
        <w:rPr/>
        <w:t>include</w:t>
      </w:r>
      <w:r>
        <w:rPr>
          <w:spacing w:val="-3"/>
        </w:rPr>
        <w:t> </w:t>
      </w:r>
      <w:r>
        <w:rPr/>
        <w:t>dental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vision</w:t>
      </w:r>
      <w:r>
        <w:rPr>
          <w:spacing w:val="-2"/>
        </w:rPr>
        <w:t> </w:t>
      </w:r>
      <w:r>
        <w:rPr/>
        <w:t>plans.</w:t>
      </w:r>
      <w:r>
        <w:rPr>
          <w:position w:val="11"/>
          <w:sz w:val="16"/>
        </w:rPr>
        <w:t>85</w:t>
      </w:r>
      <w:r>
        <w:rPr>
          <w:sz w:val="16"/>
        </w:rPr>
      </w:r>
    </w:p>
    <w:p>
      <w:pPr>
        <w:pStyle w:val="BodyText"/>
        <w:numPr>
          <w:ilvl w:val="0"/>
          <w:numId w:val="8"/>
        </w:numPr>
        <w:tabs>
          <w:tab w:pos="788" w:val="left" w:leader="none"/>
        </w:tabs>
        <w:spacing w:line="292" w:lineRule="exact" w:before="1" w:after="0"/>
        <w:ind w:left="787" w:right="385" w:hanging="450"/>
        <w:jc w:val="left"/>
        <w:rPr>
          <w:sz w:val="16"/>
          <w:szCs w:val="16"/>
        </w:rPr>
      </w:pPr>
      <w:r>
        <w:rPr/>
        <w:t>2013</w:t>
      </w:r>
      <w:r>
        <w:rPr>
          <w:spacing w:val="-4"/>
        </w:rPr>
        <w:t> </w:t>
      </w:r>
      <w:r>
        <w:rPr/>
        <w:t>law</w:t>
      </w:r>
      <w:r>
        <w:rPr>
          <w:spacing w:val="-4"/>
        </w:rPr>
        <w:t> </w:t>
      </w:r>
      <w:r>
        <w:rPr/>
        <w:t>expanded</w:t>
      </w:r>
      <w:r>
        <w:rPr>
          <w:spacing w:val="-4"/>
        </w:rPr>
        <w:t> </w:t>
      </w:r>
      <w:r>
        <w:rPr/>
        <w:t>coverage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include</w:t>
      </w:r>
      <w:r>
        <w:rPr>
          <w:spacing w:val="-5"/>
        </w:rPr>
        <w:t> </w:t>
      </w:r>
      <w:r>
        <w:rPr/>
        <w:t>FQHCs,</w:t>
      </w:r>
      <w:r>
        <w:rPr>
          <w:w w:val="99"/>
        </w:rPr>
        <w:t> </w:t>
      </w:r>
      <w:r>
        <w:rPr/>
        <w:t>RHCs,</w:t>
      </w:r>
      <w:r>
        <w:rPr>
          <w:spacing w:val="-2"/>
        </w:rPr>
        <w:t> </w:t>
      </w:r>
      <w:r>
        <w:rPr/>
        <w:t>CMHCs,</w:t>
      </w:r>
      <w:r>
        <w:rPr>
          <w:spacing w:val="-1"/>
        </w:rPr>
        <w:t> </w:t>
      </w:r>
      <w:r>
        <w:rPr/>
        <w:t>CAHs,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home</w:t>
      </w:r>
      <w:r>
        <w:rPr>
          <w:spacing w:val="-2"/>
        </w:rPr>
        <w:t> </w:t>
      </w:r>
      <w:r>
        <w:rPr/>
        <w:t>health</w:t>
      </w:r>
      <w:r>
        <w:rPr/>
        <w:t> agencies</w:t>
      </w:r>
      <w:r>
        <w:rPr>
          <w:position w:val="11"/>
          <w:sz w:val="16"/>
        </w:rPr>
        <w:t>86</w:t>
      </w:r>
      <w:r>
        <w:rPr>
          <w:sz w:val="16"/>
        </w:rPr>
      </w:r>
    </w:p>
    <w:p>
      <w:pPr>
        <w:spacing w:line="240" w:lineRule="auto" w:before="6"/>
        <w:rPr>
          <w:rFonts w:ascii="Calibri" w:hAnsi="Calibri" w:cs="Calibri" w:eastAsia="Calibri"/>
          <w:sz w:val="24"/>
          <w:szCs w:val="24"/>
        </w:rPr>
      </w:pPr>
    </w:p>
    <w:p>
      <w:pPr>
        <w:pStyle w:val="Heading9"/>
        <w:spacing w:line="240" w:lineRule="auto"/>
        <w:ind w:right="0"/>
        <w:jc w:val="left"/>
        <w:rPr>
          <w:b w:val="0"/>
          <w:bCs w:val="0"/>
        </w:rPr>
      </w:pPr>
      <w:r>
        <w:rPr/>
        <w:t>Medicaid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2240" w:h="15840"/>
          <w:pgMar w:top="100" w:bottom="0" w:left="1100" w:right="1020"/>
          <w:cols w:num="2" w:equalWidth="0">
            <w:col w:w="4284" w:space="40"/>
            <w:col w:w="5796"/>
          </w:cols>
        </w:sectPr>
      </w:pPr>
    </w:p>
    <w:p>
      <w:pPr>
        <w:pStyle w:val="BodyText"/>
        <w:spacing w:line="240" w:lineRule="auto" w:before="43"/>
        <w:ind w:left="540" w:right="0" w:firstLine="0"/>
        <w:jc w:val="left"/>
      </w:pPr>
      <w:r>
        <w:rPr/>
        <w:t>Distance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Geography</w:t>
      </w:r>
      <w:r>
        <w:rPr>
          <w:w w:val="99"/>
        </w:rPr>
        <w:t> </w:t>
      </w:r>
      <w:r>
        <w:rPr/>
        <w:t>Restrictions</w:t>
      </w:r>
    </w:p>
    <w:p>
      <w:pPr>
        <w:pStyle w:val="BodyText"/>
        <w:numPr>
          <w:ilvl w:val="0"/>
          <w:numId w:val="18"/>
        </w:numPr>
        <w:tabs>
          <w:tab w:pos="1064" w:val="left" w:leader="none"/>
          <w:tab w:pos="1513" w:val="left" w:leader="none"/>
        </w:tabs>
        <w:spacing w:line="200" w:lineRule="auto" w:before="12" w:after="0"/>
        <w:ind w:left="1513" w:right="379" w:hanging="973"/>
        <w:jc w:val="left"/>
      </w:pPr>
      <w:r>
        <w:rPr>
          <w:rFonts w:ascii="Symbol" w:hAnsi="Symbol" w:cs="Symbol" w:eastAsia="Symbol"/>
          <w:color w:val="EE5D1B"/>
          <w:w w:val="95"/>
        </w:rPr>
        <w:t></w:t>
      </w:r>
      <w:r>
        <w:rPr>
          <w:rFonts w:ascii="Times New Roman" w:hAnsi="Times New Roman" w:cs="Times New Roman" w:eastAsia="Times New Roman"/>
          <w:color w:val="EE5D1B"/>
          <w:w w:val="95"/>
        </w:rPr>
        <w:tab/>
      </w:r>
      <w:r>
        <w:rPr/>
        <w:t>Rulemaking</w:t>
      </w:r>
      <w:r>
        <w:rPr>
          <w:spacing w:val="-4"/>
        </w:rPr>
        <w:t> </w:t>
      </w:r>
      <w:r>
        <w:rPr/>
        <w:t>maintains</w:t>
      </w:r>
      <w:r>
        <w:rPr>
          <w:spacing w:val="-3"/>
        </w:rPr>
        <w:t> </w:t>
      </w:r>
      <w:r>
        <w:rPr/>
        <w:t>20</w:t>
      </w:r>
      <w:r>
        <w:rPr>
          <w:spacing w:val="-3"/>
        </w:rPr>
        <w:t> </w:t>
      </w:r>
      <w:r>
        <w:rPr/>
        <w:t>mile</w:t>
      </w:r>
      <w:r>
        <w:rPr>
          <w:spacing w:val="-4"/>
        </w:rPr>
        <w:t> </w:t>
      </w:r>
      <w:r>
        <w:rPr/>
        <w:t>distance</w:t>
      </w:r>
      <w:r>
        <w:rPr>
          <w:spacing w:val="-3"/>
        </w:rPr>
        <w:t> </w:t>
      </w:r>
      <w:r>
        <w:rPr/>
        <w:t>limit</w:t>
      </w:r>
      <w:r>
        <w:rPr>
          <w:spacing w:val="-3"/>
        </w:rPr>
        <w:t> </w:t>
      </w:r>
      <w:r>
        <w:rPr/>
        <w:t>for</w:t>
      </w:r>
      <w:r>
        <w:rPr>
          <w:w w:val="99"/>
        </w:rPr>
        <w:t> </w:t>
      </w:r>
      <w:r>
        <w:rPr/>
        <w:t>other</w:t>
      </w:r>
      <w:r>
        <w:rPr>
          <w:spacing w:val="-3"/>
        </w:rPr>
        <w:t> </w:t>
      </w:r>
      <w:r>
        <w:rPr/>
        <w:t>qualifying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facilities.</w:t>
      </w:r>
    </w:p>
    <w:p>
      <w:pPr>
        <w:spacing w:after="0" w:line="200" w:lineRule="auto"/>
        <w:jc w:val="left"/>
        <w:sectPr>
          <w:type w:val="continuous"/>
          <w:pgSz w:w="12240" w:h="15840"/>
          <w:pgMar w:top="100" w:bottom="0" w:left="1100" w:right="1020"/>
          <w:cols w:num="2" w:equalWidth="0">
            <w:col w:w="2768" w:space="829"/>
            <w:col w:w="6523"/>
          </w:cols>
        </w:sectPr>
      </w:pPr>
    </w:p>
    <w:p>
      <w:pPr>
        <w:pStyle w:val="BodyText"/>
        <w:tabs>
          <w:tab w:pos="4147" w:val="left" w:leader="none"/>
        </w:tabs>
        <w:spacing w:line="240" w:lineRule="auto" w:before="48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Providers</w:t>
        <w:tab/>
      </w:r>
      <w:r>
        <w:rPr>
          <w:rFonts w:ascii="Calibri"/>
          <w:b/>
          <w:color w:val="FFFFFF"/>
        </w:rPr>
        <w:t>C</w:t>
      </w:r>
      <w:r>
        <w:rPr>
          <w:rFonts w:ascii="Calibri"/>
        </w:rPr>
      </w:r>
    </w:p>
    <w:p>
      <w:pPr>
        <w:pStyle w:val="BodyText"/>
        <w:tabs>
          <w:tab w:pos="4143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  <w:w w:val="95"/>
        </w:rPr>
        <w:t>Physician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provided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Services</w:t>
        <w:tab/>
      </w:r>
      <w:r>
        <w:rPr>
          <w:rFonts w:ascii="Calibri" w:hAnsi="Calibri" w:cs="Calibri" w:eastAsia="Calibri"/>
          <w:b/>
          <w:bCs/>
          <w:color w:val="FFFFFF"/>
          <w:w w:val="95"/>
        </w:rPr>
        <w:t>B</w:t>
      </w:r>
      <w:r>
        <w:rPr>
          <w:rFonts w:ascii="Calibri" w:hAnsi="Calibri" w:cs="Calibri" w:eastAsia="Calibri"/>
        </w:rPr>
      </w:r>
    </w:p>
    <w:p>
      <w:pPr>
        <w:pStyle w:val="BodyText"/>
        <w:numPr>
          <w:ilvl w:val="0"/>
          <w:numId w:val="8"/>
        </w:numPr>
        <w:tabs>
          <w:tab w:pos="793" w:val="left" w:leader="none"/>
        </w:tabs>
        <w:spacing w:line="235" w:lineRule="exact" w:before="0" w:after="0"/>
        <w:ind w:left="792" w:right="0" w:hanging="450"/>
        <w:jc w:val="left"/>
      </w:pPr>
      <w:r>
        <w:rPr>
          <w:w w:val="95"/>
        </w:rPr>
        <w:br w:type="column"/>
        <w:t>Requires</w:t>
      </w:r>
      <w:r>
        <w:rPr>
          <w:spacing w:val="-9"/>
          <w:w w:val="95"/>
        </w:rPr>
        <w:t> </w:t>
      </w:r>
      <w:r>
        <w:rPr>
          <w:w w:val="95"/>
        </w:rPr>
        <w:t>at</w:t>
      </w:r>
      <w:r>
        <w:rPr>
          <w:spacing w:val="-8"/>
          <w:w w:val="95"/>
        </w:rPr>
        <w:t> </w:t>
      </w:r>
      <w:r>
        <w:rPr>
          <w:w w:val="95"/>
        </w:rPr>
        <w:t>least</w:t>
      </w:r>
      <w:r>
        <w:rPr>
          <w:spacing w:val="-9"/>
          <w:w w:val="95"/>
        </w:rPr>
        <w:t> </w:t>
      </w:r>
      <w:r>
        <w:rPr>
          <w:w w:val="95"/>
        </w:rPr>
        <w:t>one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in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person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follow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up</w:t>
      </w:r>
      <w:r>
        <w:rPr>
          <w:spacing w:val="-8"/>
          <w:w w:val="95"/>
        </w:rPr>
        <w:t> </w:t>
      </w:r>
      <w:r>
        <w:rPr>
          <w:w w:val="95"/>
        </w:rPr>
        <w:t>by</w:t>
      </w:r>
      <w:r>
        <w:rPr>
          <w:spacing w:val="-8"/>
          <w:w w:val="95"/>
        </w:rPr>
        <w:t> </w:t>
      </w:r>
      <w:r>
        <w:rPr>
          <w:w w:val="95"/>
        </w:rPr>
        <w:t>a</w:t>
      </w:r>
    </w:p>
    <w:p>
      <w:pPr>
        <w:pStyle w:val="BodyText"/>
        <w:spacing w:line="286" w:lineRule="exact" w:before="0"/>
        <w:ind w:left="792" w:right="0" w:firstLine="0"/>
        <w:jc w:val="left"/>
      </w:pPr>
      <w:r>
        <w:rPr/>
        <w:t>physician.</w:t>
      </w:r>
    </w:p>
    <w:p>
      <w:pPr>
        <w:pStyle w:val="BodyText"/>
        <w:numPr>
          <w:ilvl w:val="0"/>
          <w:numId w:val="8"/>
        </w:numPr>
        <w:tabs>
          <w:tab w:pos="793" w:val="left" w:leader="none"/>
        </w:tabs>
        <w:spacing w:line="244" w:lineRule="exact" w:before="0" w:after="0"/>
        <w:ind w:left="792" w:right="0" w:hanging="450"/>
        <w:jc w:val="left"/>
      </w:pPr>
      <w:r>
        <w:rPr/>
        <w:t>Agency</w:t>
      </w:r>
      <w:r>
        <w:rPr>
          <w:spacing w:val="-3"/>
        </w:rPr>
        <w:t> </w:t>
      </w:r>
      <w:r>
        <w:rPr/>
        <w:t>issued</w:t>
      </w:r>
      <w:r>
        <w:rPr>
          <w:spacing w:val="-3"/>
        </w:rPr>
        <w:t> </w:t>
      </w:r>
      <w:r>
        <w:rPr/>
        <w:t>final</w:t>
      </w:r>
      <w:r>
        <w:rPr>
          <w:spacing w:val="-3"/>
        </w:rPr>
        <w:t> </w:t>
      </w:r>
      <w:r>
        <w:rPr/>
        <w:t>regulations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“telehealth”</w:t>
      </w:r>
    </w:p>
    <w:p>
      <w:pPr>
        <w:spacing w:after="0" w:line="244" w:lineRule="exact"/>
        <w:jc w:val="left"/>
        <w:sectPr>
          <w:type w:val="continuous"/>
          <w:pgSz w:w="12240" w:h="15840"/>
          <w:pgMar w:top="100" w:bottom="0" w:left="1100" w:right="1020"/>
          <w:cols w:num="2" w:equalWidth="0">
            <w:col w:w="4278" w:space="40"/>
            <w:col w:w="5802"/>
          </w:cols>
        </w:sectPr>
      </w:pPr>
    </w:p>
    <w:p>
      <w:pPr>
        <w:pStyle w:val="BodyText"/>
        <w:spacing w:line="252" w:lineRule="exact" w:before="0"/>
        <w:ind w:left="540" w:right="0" w:firstLine="0"/>
        <w:jc w:val="left"/>
      </w:pPr>
      <w:r>
        <w:rPr/>
        <w:t>Mental/behavioral</w:t>
      </w:r>
      <w:r>
        <w:rPr>
          <w:spacing w:val="-11"/>
        </w:rPr>
        <w:t> </w:t>
      </w:r>
      <w:r>
        <w:rPr/>
        <w:t>Health</w:t>
      </w:r>
    </w:p>
    <w:p>
      <w:pPr>
        <w:pStyle w:val="BodyText"/>
        <w:spacing w:line="240" w:lineRule="auto" w:before="0"/>
        <w:ind w:left="540" w:right="0" w:firstLine="0"/>
        <w:jc w:val="left"/>
      </w:pPr>
      <w:r>
        <w:rPr>
          <w:spacing w:val="-1"/>
        </w:rPr>
        <w:t>Services</w:t>
      </w:r>
    </w:p>
    <w:p>
      <w:pPr>
        <w:pStyle w:val="BodyText"/>
        <w:numPr>
          <w:ilvl w:val="0"/>
          <w:numId w:val="18"/>
        </w:numPr>
        <w:tabs>
          <w:tab w:pos="1508" w:val="left" w:leader="none"/>
        </w:tabs>
        <w:spacing w:line="348" w:lineRule="exact" w:before="0" w:after="0"/>
        <w:ind w:left="1507" w:right="0" w:hanging="967"/>
        <w:jc w:val="left"/>
      </w:pPr>
      <w:r>
        <w:rPr/>
        <w:br w:type="column"/>
        <w:t>coverage</w:t>
      </w:r>
      <w:r>
        <w:rPr>
          <w:spacing w:val="-4"/>
        </w:rPr>
        <w:t> </w:t>
      </w:r>
      <w:r>
        <w:rPr/>
        <w:t>under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home</w:t>
      </w:r>
      <w:r>
        <w:rPr>
          <w:spacing w:val="-4"/>
        </w:rPr>
        <w:t> </w:t>
      </w:r>
      <w:r>
        <w:rPr/>
        <w:t>health</w:t>
      </w:r>
      <w:r>
        <w:rPr>
          <w:spacing w:val="-4"/>
        </w:rPr>
        <w:t> </w:t>
      </w:r>
      <w:r>
        <w:rPr/>
        <w:t>benefit</w:t>
      </w:r>
      <w:r>
        <w:rPr/>
      </w:r>
    </w:p>
    <w:p>
      <w:pPr>
        <w:pStyle w:val="BodyText"/>
        <w:spacing w:line="281" w:lineRule="exact" w:before="0"/>
        <w:ind w:left="1507" w:right="0" w:firstLine="0"/>
        <w:jc w:val="left"/>
      </w:pPr>
      <w:r>
        <w:rPr/>
        <w:t>including</w:t>
      </w:r>
      <w:r>
        <w:rPr>
          <w:spacing w:val="-3"/>
        </w:rPr>
        <w:t> </w:t>
      </w:r>
      <w:r>
        <w:rPr/>
        <w:t>remote</w:t>
      </w:r>
      <w:r>
        <w:rPr>
          <w:spacing w:val="-3"/>
        </w:rPr>
        <w:t> </w:t>
      </w:r>
      <w:r>
        <w:rPr/>
        <w:t>patient</w:t>
      </w:r>
      <w:r>
        <w:rPr>
          <w:spacing w:val="-3"/>
        </w:rPr>
        <w:t> </w:t>
      </w:r>
      <w:r>
        <w:rPr/>
        <w:t>monitoring</w:t>
      </w:r>
      <w:r>
        <w:rPr>
          <w:spacing w:val="-3"/>
        </w:rPr>
        <w:t> </w:t>
      </w:r>
      <w:r>
        <w:rPr/>
        <w:t>but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not</w:t>
      </w:r>
      <w:r>
        <w:rPr/>
      </w:r>
    </w:p>
    <w:p>
      <w:pPr>
        <w:spacing w:after="0" w:line="281" w:lineRule="exact"/>
        <w:jc w:val="left"/>
        <w:sectPr>
          <w:type w:val="continuous"/>
          <w:pgSz w:w="12240" w:h="15840"/>
          <w:pgMar w:top="100" w:bottom="0" w:left="1100" w:right="1020"/>
          <w:cols w:num="2" w:equalWidth="0">
            <w:col w:w="3065" w:space="538"/>
            <w:col w:w="6517"/>
          </w:cols>
        </w:sectPr>
      </w:pPr>
    </w:p>
    <w:p>
      <w:pPr>
        <w:pStyle w:val="BodyText"/>
        <w:tabs>
          <w:tab w:pos="4137" w:val="left" w:leader="none"/>
        </w:tabs>
        <w:spacing w:line="252" w:lineRule="exact" w:before="0"/>
        <w:ind w:left="522" w:right="0" w:firstLine="0"/>
        <w:jc w:val="center"/>
        <w:rPr>
          <w:rFonts w:ascii="Calibri" w:hAnsi="Calibri" w:cs="Calibri" w:eastAsia="Calibri"/>
        </w:rPr>
      </w:pPr>
      <w:r>
        <w:rPr>
          <w:w w:val="95"/>
        </w:rPr>
        <w:t>Rehabilitation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40" w:lineRule="auto" w:before="48"/>
        <w:ind w:left="522" w:right="0" w:firstLine="0"/>
        <w:jc w:val="center"/>
        <w:rPr>
          <w:rFonts w:ascii="Calibri" w:hAnsi="Calibri" w:cs="Calibri" w:eastAsia="Calibri"/>
        </w:rPr>
      </w:pPr>
      <w:r>
        <w:rPr/>
        <w:t>Home</w:t>
      </w:r>
      <w:r>
        <w:rPr>
          <w:spacing w:val="-6"/>
        </w:rPr>
        <w:t> </w:t>
      </w:r>
      <w:r>
        <w:rPr/>
        <w:t>Health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522" w:right="0" w:firstLine="0"/>
        <w:jc w:val="center"/>
        <w:rPr>
          <w:rFonts w:ascii="Calibri" w:hAnsi="Calibri" w:cs="Calibri" w:eastAsia="Calibri"/>
        </w:rPr>
      </w:pPr>
      <w:r>
        <w:rPr/>
        <w:t>Informed</w:t>
      </w:r>
      <w:r>
        <w:rPr>
          <w:spacing w:val="-6"/>
        </w:rPr>
        <w:t> </w:t>
      </w:r>
      <w:r>
        <w:rPr/>
        <w:t>Consent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540" w:right="0" w:firstLine="0"/>
        <w:jc w:val="center"/>
        <w:rPr>
          <w:rFonts w:ascii="Calibri" w:hAnsi="Calibri" w:cs="Calibri" w:eastAsia="Calibri"/>
        </w:rPr>
      </w:pPr>
      <w:r>
        <w:rPr>
          <w:w w:val="95"/>
        </w:rPr>
        <w:t>Telepresenter</w:t>
        <w:tab/>
      </w:r>
      <w:r>
        <w:rPr>
          <w:rFonts w:ascii="Calibri"/>
          <w:b/>
          <w:color w:val="FFFFFF"/>
          <w:w w:val="95"/>
        </w:rPr>
        <w:t>A</w:t>
      </w:r>
      <w:r>
        <w:rPr>
          <w:rFonts w:ascii="Calibri"/>
        </w:rPr>
      </w:r>
    </w:p>
    <w:p>
      <w:pPr>
        <w:pStyle w:val="Heading6"/>
        <w:spacing w:line="240" w:lineRule="auto" w:before="201"/>
        <w:ind w:right="296"/>
        <w:jc w:val="center"/>
        <w:rPr>
          <w:b w:val="0"/>
          <w:bCs w:val="0"/>
        </w:rPr>
      </w:pPr>
      <w:r>
        <w:rPr/>
        <w:t>INNOVATIVE</w:t>
      </w:r>
      <w:r>
        <w:rPr>
          <w:spacing w:val="-15"/>
        </w:rPr>
        <w:t> </w:t>
      </w:r>
      <w:r>
        <w:rPr/>
        <w:t>PAYMENT</w:t>
      </w:r>
      <w:r>
        <w:rPr>
          <w:spacing w:val="-15"/>
        </w:rPr>
        <w:t> </w:t>
      </w:r>
      <w:r>
        <w:rPr/>
        <w:t>OR</w:t>
      </w:r>
      <w:r>
        <w:rPr>
          <w:spacing w:val="25"/>
          <w:w w:val="99"/>
        </w:rPr>
        <w:t> </w:t>
      </w:r>
      <w:r>
        <w:rPr/>
        <w:t>SERVICE</w:t>
      </w:r>
      <w:r>
        <w:rPr>
          <w:spacing w:val="-16"/>
        </w:rPr>
        <w:t> </w:t>
      </w:r>
      <w:r>
        <w:rPr/>
        <w:t>DELIVERY</w:t>
      </w:r>
      <w:r>
        <w:rPr>
          <w:spacing w:val="-16"/>
        </w:rPr>
        <w:t> </w:t>
      </w:r>
      <w:r>
        <w:rPr/>
        <w:t>MODELS:</w:t>
      </w:r>
      <w:r>
        <w:rPr>
          <w:b w:val="0"/>
        </w:rPr>
      </w:r>
    </w:p>
    <w:p>
      <w:pPr>
        <w:pStyle w:val="BodyText"/>
        <w:spacing w:line="292" w:lineRule="exact" w:before="6"/>
        <w:ind w:left="787" w:right="723" w:firstLine="0"/>
        <w:jc w:val="left"/>
        <w:rPr>
          <w:sz w:val="16"/>
          <w:szCs w:val="16"/>
        </w:rPr>
      </w:pPr>
      <w:r>
        <w:rPr/>
        <w:br w:type="column"/>
      </w:r>
      <w:r>
        <w:rPr/>
        <w:t>extend</w:t>
      </w:r>
      <w:r>
        <w:rPr>
          <w:spacing w:val="-6"/>
        </w:rPr>
        <w:t> </w:t>
      </w:r>
      <w:r>
        <w:rPr/>
        <w:t>telemedicine</w:t>
      </w:r>
      <w:r>
        <w:rPr>
          <w:spacing w:val="-6"/>
        </w:rPr>
        <w:t> </w:t>
      </w:r>
      <w:r>
        <w:rPr/>
        <w:t>coverage</w:t>
      </w:r>
      <w:r>
        <w:rPr>
          <w:spacing w:val="-5"/>
        </w:rPr>
        <w:t> </w:t>
      </w:r>
      <w:r>
        <w:rPr/>
        <w:t>under</w:t>
      </w:r>
      <w:r>
        <w:rPr>
          <w:spacing w:val="-6"/>
        </w:rPr>
        <w:t> </w:t>
      </w:r>
      <w:r>
        <w:rPr/>
        <w:t>the</w:t>
      </w:r>
      <w:r>
        <w:rPr>
          <w:w w:val="99"/>
        </w:rPr>
        <w:t> </w:t>
      </w:r>
      <w:r>
        <w:rPr/>
        <w:t>benefit.</w:t>
      </w:r>
      <w:r>
        <w:rPr>
          <w:position w:val="11"/>
          <w:sz w:val="16"/>
        </w:rPr>
        <w:t>87</w:t>
      </w:r>
      <w:r>
        <w:rPr>
          <w:sz w:val="16"/>
        </w:rPr>
      </w:r>
    </w:p>
    <w:p>
      <w:pPr>
        <w:pStyle w:val="BodyText"/>
        <w:numPr>
          <w:ilvl w:val="0"/>
          <w:numId w:val="8"/>
        </w:numPr>
        <w:tabs>
          <w:tab w:pos="788" w:val="left" w:leader="none"/>
        </w:tabs>
        <w:spacing w:line="292" w:lineRule="exact" w:before="0" w:after="0"/>
        <w:ind w:left="787" w:right="351" w:hanging="450"/>
        <w:jc w:val="left"/>
      </w:pPr>
      <w:r>
        <w:rPr/>
        <w:t>Coverage</w:t>
      </w:r>
      <w:r>
        <w:rPr>
          <w:spacing w:val="-33"/>
        </w:rPr>
        <w:t> </w:t>
      </w:r>
      <w:r>
        <w:rPr/>
        <w:t>for</w:t>
      </w:r>
      <w:r>
        <w:rPr>
          <w:spacing w:val="-33"/>
        </w:rPr>
        <w:t> </w:t>
      </w:r>
      <w:r>
        <w:rPr/>
        <w:t>interactive</w:t>
      </w:r>
      <w:r>
        <w:rPr>
          <w:spacing w:val="-33"/>
        </w:rPr>
        <w:t> </w:t>
      </w:r>
      <w:r>
        <w:rPr>
          <w:spacing w:val="-1"/>
        </w:rPr>
        <w:t>audio</w:t>
      </w:r>
      <w:r>
        <w:rPr>
          <w:spacing w:val="-3"/>
        </w:rPr>
        <w:t>-­‐</w:t>
      </w:r>
      <w:r>
        <w:rPr>
          <w:spacing w:val="-1"/>
        </w:rPr>
        <w:t>video</w:t>
      </w:r>
      <w:r>
        <w:rPr>
          <w:spacing w:val="-33"/>
        </w:rPr>
        <w:t> </w:t>
      </w:r>
      <w:r>
        <w:rPr/>
        <w:t>and</w:t>
      </w:r>
      <w:r>
        <w:rPr>
          <w:spacing w:val="-32"/>
        </w:rPr>
        <w:t> </w:t>
      </w:r>
      <w:r>
        <w:rPr/>
        <w:t>RPM,</w:t>
      </w:r>
      <w:r>
        <w:rPr>
          <w:spacing w:val="24"/>
          <w:w w:val="99"/>
        </w:rPr>
        <w:t> </w:t>
      </w:r>
      <w:r>
        <w:rPr/>
        <w:t>yet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telehealth</w:t>
      </w:r>
      <w:r>
        <w:rPr>
          <w:spacing w:val="-3"/>
        </w:rPr>
        <w:t> </w:t>
      </w:r>
      <w:r>
        <w:rPr/>
        <w:t>coverage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skilled</w:t>
      </w:r>
      <w:r>
        <w:rPr>
          <w:spacing w:val="-3"/>
        </w:rPr>
        <w:t> </w:t>
      </w:r>
      <w:r>
        <w:rPr/>
        <w:t>nursing</w:t>
      </w:r>
      <w:r>
        <w:rPr>
          <w:spacing w:val="-3"/>
        </w:rPr>
        <w:t> </w:t>
      </w:r>
      <w:r>
        <w:rPr/>
        <w:t>or</w:t>
      </w:r>
      <w:r>
        <w:rPr>
          <w:w w:val="99"/>
        </w:rPr>
        <w:t> </w:t>
      </w:r>
      <w:r>
        <w:rPr/>
        <w:t>other</w:t>
      </w:r>
      <w:r>
        <w:rPr>
          <w:spacing w:val="-2"/>
        </w:rPr>
        <w:t> </w:t>
      </w:r>
      <w:r>
        <w:rPr/>
        <w:t>home</w:t>
      </w:r>
      <w:r>
        <w:rPr>
          <w:spacing w:val="-2"/>
        </w:rPr>
        <w:t> </w:t>
      </w:r>
      <w:r>
        <w:rPr/>
        <w:t>health</w:t>
      </w:r>
      <w:r>
        <w:rPr>
          <w:spacing w:val="-2"/>
        </w:rPr>
        <w:t> </w:t>
      </w:r>
      <w:r>
        <w:rPr/>
        <w:t>benefits</w:t>
      </w:r>
      <w:r>
        <w:rPr>
          <w:spacing w:val="-2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rehab.</w:t>
      </w:r>
    </w:p>
    <w:p>
      <w:pPr>
        <w:pStyle w:val="BodyText"/>
        <w:numPr>
          <w:ilvl w:val="0"/>
          <w:numId w:val="8"/>
        </w:numPr>
        <w:tabs>
          <w:tab w:pos="788" w:val="left" w:leader="none"/>
        </w:tabs>
        <w:spacing w:line="299" w:lineRule="exact" w:before="0" w:after="0"/>
        <w:ind w:left="787" w:right="0" w:hanging="450"/>
        <w:jc w:val="left"/>
      </w:pPr>
      <w:r>
        <w:rPr/>
        <w:t>Requires</w:t>
      </w:r>
      <w:r>
        <w:rPr>
          <w:spacing w:val="-6"/>
        </w:rPr>
        <w:t> </w:t>
      </w:r>
      <w:r>
        <w:rPr/>
        <w:t>written</w:t>
      </w:r>
      <w:r>
        <w:rPr>
          <w:spacing w:val="-5"/>
        </w:rPr>
        <w:t> </w:t>
      </w:r>
      <w:r>
        <w:rPr/>
        <w:t>informed</w:t>
      </w:r>
      <w:r>
        <w:rPr>
          <w:spacing w:val="-6"/>
        </w:rPr>
        <w:t> </w:t>
      </w:r>
      <w:r>
        <w:rPr/>
        <w:t>consent.</w:t>
      </w:r>
    </w:p>
    <w:p>
      <w:pPr>
        <w:spacing w:after="0" w:line="299" w:lineRule="exact"/>
        <w:jc w:val="left"/>
        <w:sectPr>
          <w:type w:val="continuous"/>
          <w:pgSz w:w="12240" w:h="15840"/>
          <w:pgMar w:top="100" w:bottom="0" w:left="1100" w:right="1020"/>
          <w:cols w:num="2" w:equalWidth="0">
            <w:col w:w="4284" w:space="40"/>
            <w:col w:w="5796"/>
          </w:cols>
        </w:sectPr>
      </w:pPr>
    </w:p>
    <w:p>
      <w:pPr>
        <w:spacing w:line="240" w:lineRule="auto" w:before="12"/>
        <w:rPr>
          <w:rFonts w:ascii="Calibri" w:hAnsi="Calibri" w:cs="Calibri" w:eastAsia="Calibri"/>
          <w:sz w:val="11"/>
          <w:szCs w:val="11"/>
        </w:rPr>
      </w:pPr>
      <w:r>
        <w:rPr/>
        <w:pict>
          <v:group style="position:absolute;margin-left:60.669998pt;margin-top:72.070pt;width:495pt;height:610.450pt;mso-position-horizontal-relative:page;mso-position-vertical-relative:page;z-index:-414952" coordorigin="1213,1441" coordsize="9900,12209">
            <v:group style="position:absolute;left:1279;top:1486;width:6999;height:1464" coordorigin="1279,1486" coordsize="6999,1464">
              <v:shape style="position:absolute;left:1279;top:1486;width:6999;height:1464" coordorigin="1279,1486" coordsize="6999,1464" path="m1279,1486l8278,1486,8278,2950,1279,2950,1279,1486xe" filled="true" fillcolor="#ee5d1b" stroked="false">
                <v:path arrowok="t"/>
                <v:fill type="solid"/>
              </v:shape>
            </v:group>
            <v:group style="position:absolute;left:1370;top:1486;width:6826;height:740" coordorigin="1370,1486" coordsize="6826,740">
              <v:shape style="position:absolute;left:1370;top:1486;width:6826;height:740" coordorigin="1370,1486" coordsize="6826,740" path="m1370,1486l8196,1486,8196,2225,1370,2225,1370,1486xe" filled="true" fillcolor="#ee5d1b" stroked="false">
                <v:path arrowok="t"/>
                <v:fill type="solid"/>
              </v:shape>
            </v:group>
            <v:group style="position:absolute;left:1370;top:2220;width:6826;height:735" coordorigin="1370,2220" coordsize="6826,735">
              <v:shape style="position:absolute;left:1370;top:2220;width:6826;height:735" coordorigin="1370,2220" coordsize="6826,735" path="m1370,2220l8196,2220,8196,2954,1370,2954,1370,2220xe" filled="true" fillcolor="#ee5d1b" stroked="false">
                <v:path arrowok="t"/>
                <v:fill type="solid"/>
              </v:shape>
            </v:group>
            <v:group style="position:absolute;left:1236;top:1464;width:9855;height:2" coordorigin="1236,1464" coordsize="9855,2">
              <v:shape style="position:absolute;left:1236;top:1464;width:9855;height:2" coordorigin="1236,1464" coordsize="9855,0" path="m1236,1464l11090,1464e" filled="false" stroked="true" strokeweight="2.260pt" strokecolor="#000000">
                <v:path arrowok="t"/>
              </v:shape>
            </v:group>
            <v:group style="position:absolute;left:1258;top:1486;width:2;height:12120" coordorigin="1258,1486" coordsize="2,12120">
              <v:shape style="position:absolute;left:1258;top:1486;width:2;height:12120" coordorigin="1258,1486" coordsize="0,12120" path="m1258,1486l1258,13606e" filled="false" stroked="true" strokeweight="2.260pt" strokecolor="#000000">
                <v:path arrowok="t"/>
              </v:shape>
            </v:group>
            <v:group style="position:absolute;left:8299;top:1486;width:2;height:1469" coordorigin="8299,1486" coordsize="2,1469">
              <v:shape style="position:absolute;left:8299;top:1486;width:2;height:1469" coordorigin="8299,1486" coordsize="0,1469" path="m8299,1486l8299,2954e" filled="false" stroked="true" strokeweight="2.260pt" strokecolor="#000000">
                <v:path arrowok="t"/>
              </v:shape>
            </v:group>
            <v:group style="position:absolute;left:11069;top:1486;width:2;height:12120" coordorigin="11069,1486" coordsize="2,12120">
              <v:shape style="position:absolute;left:11069;top:1486;width:2;height:12120" coordorigin="11069,1486" coordsize="0,12120" path="m11069,1486l11069,13606e" filled="false" stroked="true" strokeweight="2.260pt" strokecolor="#000000">
                <v:path arrowok="t"/>
              </v:shape>
            </v:group>
            <v:group style="position:absolute;left:5532;top:2998;width:87;height:864" coordorigin="5532,2998" coordsize="87,864">
              <v:shape style="position:absolute;left:5532;top:2998;width:87;height:864" coordorigin="5532,2998" coordsize="87,864" path="m5532,3862l5618,3862,5618,2998,5532,2998,5532,3862xe" filled="true" fillcolor="#bebebe" stroked="false">
                <v:path arrowok="t"/>
                <v:fill type="solid"/>
              </v:shape>
            </v:group>
            <v:group style="position:absolute;left:1279;top:2998;width:92;height:864" coordorigin="1279,2998" coordsize="92,864">
              <v:shape style="position:absolute;left:1279;top:2998;width:92;height:864" coordorigin="1279,2998" coordsize="92,864" path="m1279,3862l1370,3862,1370,2998,1279,2998,1279,3862xe" filled="true" fillcolor="#bebebe" stroked="false">
                <v:path arrowok="t"/>
                <v:fill type="solid"/>
              </v:shape>
            </v:group>
            <v:group style="position:absolute;left:1370;top:2998;width:4162;height:864" coordorigin="1370,2998" coordsize="4162,864">
              <v:shape style="position:absolute;left:1370;top:2998;width:4162;height:864" coordorigin="1370,2998" coordsize="4162,864" path="m1370,2998l5532,2998,5532,3862,1370,3862,1370,2998xe" filled="true" fillcolor="#bebebe" stroked="false">
                <v:path arrowok="t"/>
                <v:fill type="solid"/>
              </v:shape>
            </v:group>
            <v:group style="position:absolute;left:10966;top:2998;width:82;height:864" coordorigin="10966,2998" coordsize="82,864">
              <v:shape style="position:absolute;left:10966;top:2998;width:82;height:864" coordorigin="10966,2998" coordsize="82,864" path="m10966,3862l11047,3862,11047,2998,10966,2998,10966,3862xe" filled="true" fillcolor="#bebebe" stroked="false">
                <v:path arrowok="t"/>
                <v:fill type="solid"/>
              </v:shape>
            </v:group>
            <v:group style="position:absolute;left:5662;top:2998;width:92;height:864" coordorigin="5662,2998" coordsize="92,864">
              <v:shape style="position:absolute;left:5662;top:2998;width:92;height:864" coordorigin="5662,2998" coordsize="92,864" path="m5662,3862l5753,3862,5753,2998,5662,2998,5662,3862xe" filled="true" fillcolor="#bebebe" stroked="false">
                <v:path arrowok="t"/>
                <v:fill type="solid"/>
              </v:shape>
            </v:group>
            <v:group style="position:absolute;left:5753;top:2998;width:5213;height:864" coordorigin="5753,2998" coordsize="5213,864">
              <v:shape style="position:absolute;left:5753;top:2998;width:5213;height:864" coordorigin="5753,2998" coordsize="5213,864" path="m5753,2998l10966,2998,10966,3862,5753,3862,5753,2998xe" filled="true" fillcolor="#bebebe" stroked="false">
                <v:path arrowok="t"/>
                <v:fill type="solid"/>
              </v:shape>
            </v:group>
            <v:group style="position:absolute;left:1236;top:2976;width:9855;height:2" coordorigin="1236,2976" coordsize="9855,2">
              <v:shape style="position:absolute;left:1236;top:2976;width:9855;height:2" coordorigin="1236,2976" coordsize="9855,0" path="m1236,2976l11090,2976e" filled="false" stroked="true" strokeweight="2.260pt" strokecolor="#000000">
                <v:path arrowok="t"/>
              </v:shape>
            </v:group>
            <v:group style="position:absolute;left:5640;top:2998;width:2;height:10608" coordorigin="5640,2998" coordsize="2,10608">
              <v:shape style="position:absolute;left:5640;top:2998;width:2;height:10608" coordorigin="5640,2998" coordsize="0,10608" path="m5640,2998l5640,13606e" filled="false" stroked="true" strokeweight="2.260pt" strokecolor="#000000">
                <v:path arrowok="t"/>
              </v:shape>
            </v:group>
            <v:group style="position:absolute;left:5537;top:3905;width:82;height:293" coordorigin="5537,3905" coordsize="82,293">
              <v:shape style="position:absolute;left:5537;top:3905;width:82;height:293" coordorigin="5537,3905" coordsize="82,293" path="m5537,4198l5618,4198,5618,3905,5537,3905,5537,4198xe" filled="true" fillcolor="#ee5d1b" stroked="false">
                <v:path arrowok="t"/>
                <v:fill type="solid"/>
              </v:shape>
            </v:group>
            <v:group style="position:absolute;left:4994;top:3905;width:92;height:293" coordorigin="4994,3905" coordsize="92,293">
              <v:shape style="position:absolute;left:4994;top:3905;width:92;height:293" coordorigin="4994,3905" coordsize="92,293" path="m4994,4198l5086,4198,5086,3905,4994,3905,4994,4198xe" filled="true" fillcolor="#ee5d1b" stroked="false">
                <v:path arrowok="t"/>
                <v:fill type="solid"/>
              </v:shape>
            </v:group>
            <v:group style="position:absolute;left:5086;top:3905;width:452;height:298" coordorigin="5086,3905" coordsize="452,298">
              <v:shape style="position:absolute;left:5086;top:3905;width:452;height:298" coordorigin="5086,3905" coordsize="452,298" path="m5086,3905l5537,3905,5537,4202,5086,4202,5086,3905xe" filled="true" fillcolor="#ee5d1b" stroked="false">
                <v:path arrowok="t"/>
                <v:fill type="solid"/>
              </v:shape>
            </v:group>
            <v:group style="position:absolute;left:1236;top:3883;width:9855;height:2" coordorigin="1236,3883" coordsize="9855,2">
              <v:shape style="position:absolute;left:1236;top:3883;width:9855;height:2" coordorigin="1236,3883" coordsize="9855,0" path="m1236,3883l11090,3883e" filled="false" stroked="true" strokeweight="2.260pt" strokecolor="#000000">
                <v:path arrowok="t"/>
              </v:shape>
            </v:group>
            <v:group style="position:absolute;left:4973;top:3905;width:2;height:970" coordorigin="4973,3905" coordsize="2,970">
              <v:shape style="position:absolute;left:4973;top:3905;width:2;height:970" coordorigin="4973,3905" coordsize="0,970" path="m4973,3905l4973,4874e" filled="false" stroked="true" strokeweight="2.260pt" strokecolor="#000000">
                <v:path arrowok="t"/>
              </v:shape>
            </v:group>
            <v:group style="position:absolute;left:5537;top:4241;width:82;height:293" coordorigin="5537,4241" coordsize="82,293">
              <v:shape style="position:absolute;left:5537;top:4241;width:82;height:293" coordorigin="5537,4241" coordsize="82,293" path="m5537,4534l5618,4534,5618,4241,5537,4241,5537,4534xe" filled="true" fillcolor="#ee5d1b" stroked="false">
                <v:path arrowok="t"/>
                <v:fill type="solid"/>
              </v:shape>
            </v:group>
            <v:group style="position:absolute;left:4994;top:4241;width:92;height:293" coordorigin="4994,4241" coordsize="92,293">
              <v:shape style="position:absolute;left:4994;top:4241;width:92;height:293" coordorigin="4994,4241" coordsize="92,293" path="m4994,4534l5086,4534,5086,4241,4994,4241,4994,4534xe" filled="true" fillcolor="#ee5d1b" stroked="false">
                <v:path arrowok="t"/>
                <v:fill type="solid"/>
              </v:shape>
            </v:group>
            <v:group style="position:absolute;left:5086;top:4241;width:452;height:298" coordorigin="5086,4241" coordsize="452,298">
              <v:shape style="position:absolute;left:5086;top:4241;width:452;height:298" coordorigin="5086,4241" coordsize="452,298" path="m5086,4241l5537,4241,5537,4538,5086,4538,5086,4241xe" filled="true" fillcolor="#ee5d1b" stroked="false">
                <v:path arrowok="t"/>
                <v:fill type="solid"/>
              </v:shape>
            </v:group>
            <v:group style="position:absolute;left:1236;top:4219;width:4426;height:2" coordorigin="1236,4219" coordsize="4426,2">
              <v:shape style="position:absolute;left:1236;top:4219;width:4426;height:2" coordorigin="1236,4219" coordsize="4426,0" path="m1236,4219l5662,4219e" filled="false" stroked="true" strokeweight="2.260pt" strokecolor="#000000">
                <v:path arrowok="t"/>
              </v:shape>
            </v:group>
            <v:group style="position:absolute;left:5537;top:4577;width:82;height:293" coordorigin="5537,4577" coordsize="82,293">
              <v:shape style="position:absolute;left:5537;top:4577;width:82;height:293" coordorigin="5537,4577" coordsize="82,293" path="m5537,4870l5618,4870,5618,4577,5537,4577,5537,4870xe" filled="true" fillcolor="#ee5d1b" stroked="false">
                <v:path arrowok="t"/>
                <v:fill type="solid"/>
              </v:shape>
            </v:group>
            <v:group style="position:absolute;left:4994;top:4577;width:92;height:293" coordorigin="4994,4577" coordsize="92,293">
              <v:shape style="position:absolute;left:4994;top:4577;width:92;height:293" coordorigin="4994,4577" coordsize="92,293" path="m4994,4870l5086,4870,5086,4577,4994,4577,4994,4870xe" filled="true" fillcolor="#ee5d1b" stroked="false">
                <v:path arrowok="t"/>
                <v:fill type="solid"/>
              </v:shape>
            </v:group>
            <v:group style="position:absolute;left:5086;top:4577;width:452;height:298" coordorigin="5086,4577" coordsize="452,298">
              <v:shape style="position:absolute;left:5086;top:4577;width:452;height:298" coordorigin="5086,4577" coordsize="452,298" path="m5086,4577l5537,4577,5537,4874,5086,4874,5086,4577xe" filled="true" fillcolor="#ee5d1b" stroked="false">
                <v:path arrowok="t"/>
                <v:fill type="solid"/>
              </v:shape>
            </v:group>
            <v:group style="position:absolute;left:1236;top:4555;width:4426;height:2" coordorigin="1236,4555" coordsize="4426,2">
              <v:shape style="position:absolute;left:1236;top:4555;width:4426;height:2" coordorigin="1236,4555" coordsize="4426,0" path="m1236,4555l5662,4555e" filled="false" stroked="true" strokeweight="2.260pt" strokecolor="#000000">
                <v:path arrowok="t"/>
              </v:shape>
            </v:group>
            <v:group style="position:absolute;left:1279;top:4918;width:4340;height:960" coordorigin="1279,4918" coordsize="4340,960">
              <v:shape style="position:absolute;left:1279;top:4918;width:4340;height:960" coordorigin="1279,4918" coordsize="4340,960" path="m1279,4918l5618,4918,5618,5878,1279,5878,1279,4918xe" filled="true" fillcolor="#bebebe" stroked="false">
                <v:path arrowok="t"/>
                <v:fill type="solid"/>
              </v:shape>
            </v:group>
            <v:group style="position:absolute;left:1370;top:4918;width:4162;height:528" coordorigin="1370,4918" coordsize="4162,528">
              <v:shape style="position:absolute;left:1370;top:4918;width:4162;height:528" coordorigin="1370,4918" coordsize="4162,528" path="m1370,4918l5532,4918,5532,5446,1370,5446,1370,4918xe" filled="true" fillcolor="#bebebe" stroked="false">
                <v:path arrowok="t"/>
                <v:fill type="solid"/>
              </v:shape>
            </v:group>
            <v:group style="position:absolute;left:1370;top:5441;width:4162;height:346" coordorigin="1370,5441" coordsize="4162,346">
              <v:shape style="position:absolute;left:1370;top:5441;width:4162;height:346" coordorigin="1370,5441" coordsize="4162,346" path="m1370,5441l5532,5441,5532,5786,1370,5786,1370,5441xe" filled="true" fillcolor="#bebebe" stroked="false">
                <v:path arrowok="t"/>
                <v:fill type="solid"/>
              </v:shape>
            </v:group>
            <v:group style="position:absolute;left:1236;top:4896;width:4426;height:2" coordorigin="1236,4896" coordsize="4426,2">
              <v:shape style="position:absolute;left:1236;top:4896;width:4426;height:2" coordorigin="1236,4896" coordsize="4426,0" path="m1236,4896l5662,4896e" filled="false" stroked="true" strokeweight="2.260pt" strokecolor="#000000">
                <v:path arrowok="t"/>
              </v:shape>
            </v:group>
            <v:group style="position:absolute;left:5537;top:5926;width:82;height:293" coordorigin="5537,5926" coordsize="82,293">
              <v:shape style="position:absolute;left:5537;top:5926;width:82;height:293" coordorigin="5537,5926" coordsize="82,293" path="m5537,6218l5618,6218,5618,5926,5537,5926,5537,6218xe" filled="true" fillcolor="#ee5d1b" stroked="false">
                <v:path arrowok="t"/>
                <v:fill type="solid"/>
              </v:shape>
            </v:group>
            <v:group style="position:absolute;left:4994;top:5926;width:92;height:293" coordorigin="4994,5926" coordsize="92,293">
              <v:shape style="position:absolute;left:4994;top:5926;width:92;height:293" coordorigin="4994,5926" coordsize="92,293" path="m4994,6218l5086,6218,5086,5926,4994,5926,4994,6218xe" filled="true" fillcolor="#ee5d1b" stroked="false">
                <v:path arrowok="t"/>
                <v:fill type="solid"/>
              </v:shape>
            </v:group>
            <v:group style="position:absolute;left:5086;top:5926;width:452;height:298" coordorigin="5086,5926" coordsize="452,298">
              <v:shape style="position:absolute;left:5086;top:5926;width:452;height:298" coordorigin="5086,5926" coordsize="452,298" path="m5086,5926l5537,5926,5537,6223,5086,6223,5086,5926xe" filled="true" fillcolor="#ee5d1b" stroked="false">
                <v:path arrowok="t"/>
                <v:fill type="solid"/>
              </v:shape>
            </v:group>
            <v:group style="position:absolute;left:1236;top:5904;width:4426;height:2" coordorigin="1236,5904" coordsize="4426,2">
              <v:shape style="position:absolute;left:1236;top:5904;width:4426;height:2" coordorigin="1236,5904" coordsize="4426,0" path="m1236,5904l5662,5904e" filled="false" stroked="true" strokeweight="2.260pt" strokecolor="#000000">
                <v:path arrowok="t"/>
              </v:shape>
            </v:group>
            <v:group style="position:absolute;left:4973;top:5926;width:2;height:3922" coordorigin="4973,5926" coordsize="2,3922">
              <v:shape style="position:absolute;left:4973;top:5926;width:2;height:3922" coordorigin="4973,5926" coordsize="0,3922" path="m4973,5926l4973,9847e" filled="false" stroked="true" strokeweight="2.260pt" strokecolor="#000000">
                <v:path arrowok="t"/>
              </v:shape>
            </v:group>
            <v:group style="position:absolute;left:5537;top:6262;width:82;height:293" coordorigin="5537,6262" coordsize="82,293">
              <v:shape style="position:absolute;left:5537;top:6262;width:82;height:293" coordorigin="5537,6262" coordsize="82,293" path="m5537,6554l5618,6554,5618,6262,5537,6262,5537,6554xe" filled="true" fillcolor="#ee5d1b" stroked="false">
                <v:path arrowok="t"/>
                <v:fill type="solid"/>
              </v:shape>
            </v:group>
            <v:group style="position:absolute;left:4994;top:6262;width:92;height:293" coordorigin="4994,6262" coordsize="92,293">
              <v:shape style="position:absolute;left:4994;top:6262;width:92;height:293" coordorigin="4994,6262" coordsize="92,293" path="m4994,6554l5086,6554,5086,6262,4994,6262,4994,6554xe" filled="true" fillcolor="#ee5d1b" stroked="false">
                <v:path arrowok="t"/>
                <v:fill type="solid"/>
              </v:shape>
            </v:group>
            <v:group style="position:absolute;left:5086;top:6262;width:452;height:298" coordorigin="5086,6262" coordsize="452,298">
              <v:shape style="position:absolute;left:5086;top:6262;width:452;height:298" coordorigin="5086,6262" coordsize="452,298" path="m5086,6262l5537,6262,5537,6559,5086,6559,5086,6262xe" filled="true" fillcolor="#ee5d1b" stroked="false">
                <v:path arrowok="t"/>
                <v:fill type="solid"/>
              </v:shape>
            </v:group>
            <v:group style="position:absolute;left:1236;top:6240;width:4426;height:2" coordorigin="1236,6240" coordsize="4426,2">
              <v:shape style="position:absolute;left:1236;top:6240;width:4426;height:2" coordorigin="1236,6240" coordsize="4426,0" path="m1236,6240l5662,6240e" filled="false" stroked="true" strokeweight="2.260pt" strokecolor="#000000">
                <v:path arrowok="t"/>
              </v:shape>
            </v:group>
            <v:group style="position:absolute;left:4994;top:6598;width:624;height:586" coordorigin="4994,6598" coordsize="624,586">
              <v:shape style="position:absolute;left:4994;top:6598;width:624;height:586" coordorigin="4994,6598" coordsize="624,586" path="m4994,6598l5618,6598,5618,7183,4994,7183,4994,6598xe" filled="true" fillcolor="#ee5d1b" stroked="false">
                <v:path arrowok="t"/>
                <v:fill type="solid"/>
              </v:shape>
            </v:group>
            <v:group style="position:absolute;left:5086;top:6598;width:452;height:298" coordorigin="5086,6598" coordsize="452,298">
              <v:shape style="position:absolute;left:5086;top:6598;width:452;height:298" coordorigin="5086,6598" coordsize="452,298" path="m5086,6598l5537,6598,5537,6895,5086,6895,5086,6598xe" filled="true" fillcolor="#ee5d1b" stroked="false">
                <v:path arrowok="t"/>
                <v:fill type="solid"/>
              </v:shape>
            </v:group>
            <v:group style="position:absolute;left:1236;top:6576;width:4426;height:2" coordorigin="1236,6576" coordsize="4426,2">
              <v:shape style="position:absolute;left:1236;top:6576;width:4426;height:2" coordorigin="1236,6576" coordsize="4426,0" path="m1236,6576l5662,6576e" filled="false" stroked="true" strokeweight="2.260pt" strokecolor="#000000">
                <v:path arrowok="t"/>
              </v:shape>
            </v:group>
            <v:group style="position:absolute;left:5537;top:7231;width:82;height:293" coordorigin="5537,7231" coordsize="82,293">
              <v:shape style="position:absolute;left:5537;top:7231;width:82;height:293" coordorigin="5537,7231" coordsize="82,293" path="m5537,7524l5618,7524,5618,7231,5537,7231,5537,7524xe" filled="true" fillcolor="#ee5d1b" stroked="false">
                <v:path arrowok="t"/>
                <v:fill type="solid"/>
              </v:shape>
            </v:group>
            <v:group style="position:absolute;left:4994;top:7231;width:92;height:293" coordorigin="4994,7231" coordsize="92,293">
              <v:shape style="position:absolute;left:4994;top:7231;width:92;height:293" coordorigin="4994,7231" coordsize="92,293" path="m4994,7524l5086,7524,5086,7231,4994,7231,4994,7524xe" filled="true" fillcolor="#ee5d1b" stroked="false">
                <v:path arrowok="t"/>
                <v:fill type="solid"/>
              </v:shape>
            </v:group>
            <v:group style="position:absolute;left:5086;top:7231;width:452;height:298" coordorigin="5086,7231" coordsize="452,298">
              <v:shape style="position:absolute;left:5086;top:7231;width:452;height:298" coordorigin="5086,7231" coordsize="452,298" path="m5086,7231l5537,7231,5537,7529,5086,7529,5086,7231xe" filled="true" fillcolor="#ee5d1b" stroked="false">
                <v:path arrowok="t"/>
                <v:fill type="solid"/>
              </v:shape>
            </v:group>
            <v:group style="position:absolute;left:1236;top:7210;width:4426;height:2" coordorigin="1236,7210" coordsize="4426,2">
              <v:shape style="position:absolute;left:1236;top:7210;width:4426;height:2" coordorigin="1236,7210" coordsize="4426,0" path="m1236,7210l5662,7210e" filled="false" stroked="true" strokeweight="2.260pt" strokecolor="#000000">
                <v:path arrowok="t"/>
              </v:shape>
            </v:group>
            <v:group style="position:absolute;left:5537;top:7567;width:82;height:293" coordorigin="5537,7567" coordsize="82,293">
              <v:shape style="position:absolute;left:5537;top:7567;width:82;height:293" coordorigin="5537,7567" coordsize="82,293" path="m5537,7860l5618,7860,5618,7567,5537,7567,5537,7860xe" filled="true" fillcolor="#ee5d1b" stroked="false">
                <v:path arrowok="t"/>
                <v:fill type="solid"/>
              </v:shape>
            </v:group>
            <v:group style="position:absolute;left:4994;top:7567;width:92;height:293" coordorigin="4994,7567" coordsize="92,293">
              <v:shape style="position:absolute;left:4994;top:7567;width:92;height:293" coordorigin="4994,7567" coordsize="92,293" path="m4994,7860l5086,7860,5086,7567,4994,7567,4994,7860xe" filled="true" fillcolor="#ee5d1b" stroked="false">
                <v:path arrowok="t"/>
                <v:fill type="solid"/>
              </v:shape>
            </v:group>
            <v:group style="position:absolute;left:5086;top:7567;width:452;height:298" coordorigin="5086,7567" coordsize="452,298">
              <v:shape style="position:absolute;left:5086;top:7567;width:452;height:298" coordorigin="5086,7567" coordsize="452,298" path="m5086,7567l5537,7567,5537,7865,5086,7865,5086,7567xe" filled="true" fillcolor="#ee5d1b" stroked="false">
                <v:path arrowok="t"/>
                <v:fill type="solid"/>
              </v:shape>
            </v:group>
            <v:group style="position:absolute;left:1236;top:7546;width:4426;height:2" coordorigin="1236,7546" coordsize="4426,2">
              <v:shape style="position:absolute;left:1236;top:7546;width:4426;height:2" coordorigin="1236,7546" coordsize="4426,0" path="m1236,7546l5662,7546e" filled="false" stroked="true" strokeweight="2.260pt" strokecolor="#000000">
                <v:path arrowok="t"/>
              </v:shape>
            </v:group>
            <v:group style="position:absolute;left:4994;top:7908;width:624;height:586" coordorigin="4994,7908" coordsize="624,586">
              <v:shape style="position:absolute;left:4994;top:7908;width:624;height:586" coordorigin="4994,7908" coordsize="624,586" path="m4994,7908l5618,7908,5618,8494,4994,8494,4994,7908xe" filled="true" fillcolor="#ee5d1b" stroked="false">
                <v:path arrowok="t"/>
                <v:fill type="solid"/>
              </v:shape>
            </v:group>
            <v:group style="position:absolute;left:5086;top:7908;width:452;height:298" coordorigin="5086,7908" coordsize="452,298">
              <v:shape style="position:absolute;left:5086;top:7908;width:452;height:298" coordorigin="5086,7908" coordsize="452,298" path="m5086,7908l5537,7908,5537,8206,5086,8206,5086,7908xe" filled="true" fillcolor="#ee5d1b" stroked="false">
                <v:path arrowok="t"/>
                <v:fill type="solid"/>
              </v:shape>
            </v:group>
            <v:group style="position:absolute;left:1236;top:7886;width:4426;height:2" coordorigin="1236,7886" coordsize="4426,2">
              <v:shape style="position:absolute;left:1236;top:7886;width:4426;height:2" coordorigin="1236,7886" coordsize="4426,0" path="m1236,7886l5662,7886e" filled="false" stroked="true" strokeweight="2.260pt" strokecolor="#000000">
                <v:path arrowok="t"/>
              </v:shape>
            </v:group>
            <v:group style="position:absolute;left:5537;top:8537;width:82;height:293" coordorigin="5537,8537" coordsize="82,293">
              <v:shape style="position:absolute;left:5537;top:8537;width:82;height:293" coordorigin="5537,8537" coordsize="82,293" path="m5537,8830l5618,8830,5618,8537,5537,8537,5537,8830xe" filled="true" fillcolor="#ee5d1b" stroked="false">
                <v:path arrowok="t"/>
                <v:fill type="solid"/>
              </v:shape>
            </v:group>
            <v:group style="position:absolute;left:4994;top:8537;width:92;height:293" coordorigin="4994,8537" coordsize="92,293">
              <v:shape style="position:absolute;left:4994;top:8537;width:92;height:293" coordorigin="4994,8537" coordsize="92,293" path="m4994,8830l5086,8830,5086,8537,4994,8537,4994,8830xe" filled="true" fillcolor="#ee5d1b" stroked="false">
                <v:path arrowok="t"/>
                <v:fill type="solid"/>
              </v:shape>
            </v:group>
            <v:group style="position:absolute;left:5086;top:8537;width:452;height:298" coordorigin="5086,8537" coordsize="452,298">
              <v:shape style="position:absolute;left:5086;top:8537;width:452;height:298" coordorigin="5086,8537" coordsize="452,298" path="m5086,8537l5537,8537,5537,8834,5086,8834,5086,8537xe" filled="true" fillcolor="#ee5d1b" stroked="false">
                <v:path arrowok="t"/>
                <v:fill type="solid"/>
              </v:shape>
            </v:group>
            <v:group style="position:absolute;left:1236;top:8515;width:4426;height:2" coordorigin="1236,8515" coordsize="4426,2">
              <v:shape style="position:absolute;left:1236;top:8515;width:4426;height:2" coordorigin="1236,8515" coordsize="4426,0" path="m1236,8515l5662,8515e" filled="false" stroked="true" strokeweight="2.260pt" strokecolor="#000000">
                <v:path arrowok="t"/>
              </v:shape>
            </v:group>
            <v:group style="position:absolute;left:5537;top:8878;width:82;height:293" coordorigin="5537,8878" coordsize="82,293">
              <v:shape style="position:absolute;left:5537;top:8878;width:82;height:293" coordorigin="5537,8878" coordsize="82,293" path="m5537,9170l5618,9170,5618,8878,5537,8878,5537,9170xe" filled="true" fillcolor="#ee5d1b" stroked="false">
                <v:path arrowok="t"/>
                <v:fill type="solid"/>
              </v:shape>
            </v:group>
            <v:group style="position:absolute;left:4994;top:8878;width:92;height:293" coordorigin="4994,8878" coordsize="92,293">
              <v:shape style="position:absolute;left:4994;top:8878;width:92;height:293" coordorigin="4994,8878" coordsize="92,293" path="m4994,9170l5086,9170,5086,8878,4994,8878,4994,9170xe" filled="true" fillcolor="#ee5d1b" stroked="false">
                <v:path arrowok="t"/>
                <v:fill type="solid"/>
              </v:shape>
            </v:group>
            <v:group style="position:absolute;left:5086;top:8878;width:452;height:298" coordorigin="5086,8878" coordsize="452,298">
              <v:shape style="position:absolute;left:5086;top:8878;width:452;height:298" coordorigin="5086,8878" coordsize="452,298" path="m5086,8878l5537,8878,5537,9175,5086,9175,5086,8878xe" filled="true" fillcolor="#ee5d1b" stroked="false">
                <v:path arrowok="t"/>
                <v:fill type="solid"/>
              </v:shape>
            </v:group>
            <v:group style="position:absolute;left:1236;top:8856;width:4426;height:2" coordorigin="1236,8856" coordsize="4426,2">
              <v:shape style="position:absolute;left:1236;top:8856;width:4426;height:2" coordorigin="1236,8856" coordsize="4426,0" path="m1236,8856l5662,8856e" filled="false" stroked="true" strokeweight="2.260pt" strokecolor="#000000">
                <v:path arrowok="t"/>
              </v:shape>
            </v:group>
            <v:group style="position:absolute;left:5537;top:9214;width:82;height:293" coordorigin="5537,9214" coordsize="82,293">
              <v:shape style="position:absolute;left:5537;top:9214;width:82;height:293" coordorigin="5537,9214" coordsize="82,293" path="m5537,9506l5618,9506,5618,9214,5537,9214,5537,9506xe" filled="true" fillcolor="#ee5d1b" stroked="false">
                <v:path arrowok="t"/>
                <v:fill type="solid"/>
              </v:shape>
            </v:group>
            <v:group style="position:absolute;left:4994;top:9214;width:92;height:293" coordorigin="4994,9214" coordsize="92,293">
              <v:shape style="position:absolute;left:4994;top:9214;width:92;height:293" coordorigin="4994,9214" coordsize="92,293" path="m4994,9506l5086,9506,5086,9214,4994,9214,4994,9506xe" filled="true" fillcolor="#ee5d1b" stroked="false">
                <v:path arrowok="t"/>
                <v:fill type="solid"/>
              </v:shape>
            </v:group>
            <v:group style="position:absolute;left:5086;top:9214;width:452;height:298" coordorigin="5086,9214" coordsize="452,298">
              <v:shape style="position:absolute;left:5086;top:9214;width:452;height:298" coordorigin="5086,9214" coordsize="452,298" path="m5086,9214l5537,9214,5537,9511,5086,9511,5086,9214xe" filled="true" fillcolor="#ee5d1b" stroked="false">
                <v:path arrowok="t"/>
                <v:fill type="solid"/>
              </v:shape>
            </v:group>
            <v:group style="position:absolute;left:1236;top:9192;width:4426;height:2" coordorigin="1236,9192" coordsize="4426,2">
              <v:shape style="position:absolute;left:1236;top:9192;width:4426;height:2" coordorigin="1236,9192" coordsize="4426,0" path="m1236,9192l5662,9192e" filled="false" stroked="true" strokeweight="2.260pt" strokecolor="#000000">
                <v:path arrowok="t"/>
              </v:shape>
            </v:group>
            <v:group style="position:absolute;left:5537;top:9550;width:82;height:293" coordorigin="5537,9550" coordsize="82,293">
              <v:shape style="position:absolute;left:5537;top:9550;width:82;height:293" coordorigin="5537,9550" coordsize="82,293" path="m5537,9842l5618,9842,5618,9550,5537,9550,5537,9842xe" filled="true" fillcolor="#ee5d1b" stroked="false">
                <v:path arrowok="t"/>
                <v:fill type="solid"/>
              </v:shape>
            </v:group>
            <v:group style="position:absolute;left:4994;top:9550;width:92;height:293" coordorigin="4994,9550" coordsize="92,293">
              <v:shape style="position:absolute;left:4994;top:9550;width:92;height:293" coordorigin="4994,9550" coordsize="92,293" path="m4994,9842l5086,9842,5086,9550,4994,9550,4994,9842xe" filled="true" fillcolor="#ee5d1b" stroked="false">
                <v:path arrowok="t"/>
                <v:fill type="solid"/>
              </v:shape>
            </v:group>
            <v:group style="position:absolute;left:5086;top:9550;width:452;height:298" coordorigin="5086,9550" coordsize="452,298">
              <v:shape style="position:absolute;left:5086;top:9550;width:452;height:298" coordorigin="5086,9550" coordsize="452,298" path="m5086,9550l5537,9550,5537,9847,5086,9847,5086,9550xe" filled="true" fillcolor="#ee5d1b" stroked="false">
                <v:path arrowok="t"/>
                <v:fill type="solid"/>
              </v:shape>
            </v:group>
            <v:group style="position:absolute;left:1236;top:9528;width:4426;height:2" coordorigin="1236,9528" coordsize="4426,2">
              <v:shape style="position:absolute;left:1236;top:9528;width:4426;height:2" coordorigin="1236,9528" coordsize="4426,0" path="m1236,9528l5662,9528e" filled="false" stroked="true" strokeweight="2.260pt" strokecolor="#000000">
                <v:path arrowok="t"/>
              </v:shape>
            </v:group>
            <v:group style="position:absolute;left:1279;top:9890;width:4340;height:999" coordorigin="1279,9890" coordsize="4340,999">
              <v:shape style="position:absolute;left:1279;top:9890;width:4340;height:999" coordorigin="1279,9890" coordsize="4340,999" path="m1279,9890l5618,9890,5618,10889,1279,10889,1279,9890xe" filled="true" fillcolor="#bebebe" stroked="false">
                <v:path arrowok="t"/>
                <v:fill type="solid"/>
              </v:shape>
            </v:group>
            <v:group style="position:absolute;left:1370;top:9890;width:4162;height:504" coordorigin="1370,9890" coordsize="4162,504">
              <v:shape style="position:absolute;left:1370;top:9890;width:4162;height:504" coordorigin="1370,9890" coordsize="4162,504" path="m1370,9890l5532,9890,5532,10394,1370,10394,1370,9890xe" filled="true" fillcolor="#bebebe" stroked="false">
                <v:path arrowok="t"/>
                <v:fill type="solid"/>
              </v:shape>
            </v:group>
            <v:group style="position:absolute;left:1370;top:10390;width:4162;height:351" coordorigin="1370,10390" coordsize="4162,351">
              <v:shape style="position:absolute;left:1370;top:10390;width:4162;height:351" coordorigin="1370,10390" coordsize="4162,351" path="m1370,10390l5532,10390,5532,10740,1370,10740,1370,10390xe" filled="true" fillcolor="#bebebe" stroked="false">
                <v:path arrowok="t"/>
                <v:fill type="solid"/>
              </v:shape>
            </v:group>
            <v:group style="position:absolute;left:1236;top:9869;width:4426;height:2" coordorigin="1236,9869" coordsize="4426,2">
              <v:shape style="position:absolute;left:1236;top:9869;width:4426;height:2" coordorigin="1236,9869" coordsize="4426,0" path="m1236,9869l5662,9869e" filled="false" stroked="true" strokeweight="2.260pt" strokecolor="#000000">
                <v:path arrowok="t"/>
              </v:shape>
            </v:group>
            <v:group style="position:absolute;left:5537;top:10932;width:82;height:293" coordorigin="5537,10932" coordsize="82,293">
              <v:shape style="position:absolute;left:5537;top:10932;width:82;height:293" coordorigin="5537,10932" coordsize="82,293" path="m5537,11225l5618,11225,5618,10932,5537,10932,5537,11225xe" filled="true" fillcolor="#ee5d1b" stroked="false">
                <v:path arrowok="t"/>
                <v:fill type="solid"/>
              </v:shape>
            </v:group>
            <v:group style="position:absolute;left:4994;top:10932;width:92;height:293" coordorigin="4994,10932" coordsize="92,293">
              <v:shape style="position:absolute;left:4994;top:10932;width:92;height:293" coordorigin="4994,10932" coordsize="92,293" path="m4994,11225l5086,11225,5086,10932,4994,10932,4994,11225xe" filled="true" fillcolor="#ee5d1b" stroked="false">
                <v:path arrowok="t"/>
                <v:fill type="solid"/>
              </v:shape>
            </v:group>
            <v:group style="position:absolute;left:5086;top:10932;width:452;height:298" coordorigin="5086,10932" coordsize="452,298">
              <v:shape style="position:absolute;left:5086;top:10932;width:452;height:298" coordorigin="5086,10932" coordsize="452,298" path="m5086,10932l5537,10932,5537,11230,5086,11230,5086,10932xe" filled="true" fillcolor="#ee5d1b" stroked="false">
                <v:path arrowok="t"/>
                <v:fill type="solid"/>
              </v:shape>
            </v:group>
            <v:group style="position:absolute;left:1236;top:10910;width:4426;height:2" coordorigin="1236,10910" coordsize="4426,2">
              <v:shape style="position:absolute;left:1236;top:10910;width:4426;height:2" coordorigin="1236,10910" coordsize="4426,0" path="m1236,10910l5662,10910e" filled="false" stroked="true" strokeweight="2.260pt" strokecolor="#000000">
                <v:path arrowok="t"/>
              </v:shape>
            </v:group>
            <v:group style="position:absolute;left:4973;top:10932;width:2;height:2674" coordorigin="4973,10932" coordsize="2,2674">
              <v:shape style="position:absolute;left:4973;top:10932;width:2;height:2674" coordorigin="4973,10932" coordsize="0,2674" path="m4973,10932l4973,13606e" filled="false" stroked="true" strokeweight="2.260pt" strokecolor="#000000">
                <v:path arrowok="t"/>
              </v:shape>
            </v:group>
            <v:group style="position:absolute;left:5537;top:11273;width:82;height:312" coordorigin="5537,11273" coordsize="82,312">
              <v:shape style="position:absolute;left:5537;top:11273;width:82;height:312" coordorigin="5537,11273" coordsize="82,312" path="m5537,11585l5618,11585,5618,11273,5537,11273,5537,11585xe" filled="true" fillcolor="#ee5d1b" stroked="false">
                <v:path arrowok="t"/>
                <v:fill type="solid"/>
              </v:shape>
            </v:group>
            <v:group style="position:absolute;left:4994;top:11273;width:92;height:312" coordorigin="4994,11273" coordsize="92,312">
              <v:shape style="position:absolute;left:4994;top:11273;width:92;height:312" coordorigin="4994,11273" coordsize="92,312" path="m4994,11585l5086,11585,5086,11273,4994,11273,4994,11585xe" filled="true" fillcolor="#ee5d1b" stroked="false">
                <v:path arrowok="t"/>
                <v:fill type="solid"/>
              </v:shape>
            </v:group>
            <v:group style="position:absolute;left:5086;top:11273;width:452;height:317" coordorigin="5086,11273" coordsize="452,317">
              <v:shape style="position:absolute;left:5086;top:11273;width:452;height:317" coordorigin="5086,11273" coordsize="452,317" path="m5086,11273l5537,11273,5537,11590,5086,11590,5086,11273xe" filled="true" fillcolor="#ee5d1b" stroked="false">
                <v:path arrowok="t"/>
                <v:fill type="solid"/>
              </v:shape>
            </v:group>
            <v:group style="position:absolute;left:1236;top:11251;width:4426;height:2" coordorigin="1236,11251" coordsize="4426,2">
              <v:shape style="position:absolute;left:1236;top:11251;width:4426;height:2" coordorigin="1236,11251" coordsize="4426,0" path="m1236,11251l5662,11251e" filled="false" stroked="true" strokeweight="2.260pt" strokecolor="#000000">
                <v:path arrowok="t"/>
              </v:shape>
            </v:group>
            <v:group style="position:absolute;left:4994;top:11628;width:624;height:586" coordorigin="4994,11628" coordsize="624,586">
              <v:shape style="position:absolute;left:4994;top:11628;width:624;height:586" coordorigin="4994,11628" coordsize="624,586" path="m4994,11628l5618,11628,5618,12214,4994,12214,4994,11628xe" filled="true" fillcolor="#ee5d1b" stroked="false">
                <v:path arrowok="t"/>
                <v:fill type="solid"/>
              </v:shape>
            </v:group>
            <v:group style="position:absolute;left:5086;top:11628;width:452;height:298" coordorigin="5086,11628" coordsize="452,298">
              <v:shape style="position:absolute;left:5086;top:11628;width:452;height:298" coordorigin="5086,11628" coordsize="452,298" path="m5086,11628l5537,11628,5537,11926,5086,11926,5086,11628xe" filled="true" fillcolor="#ee5d1b" stroked="false">
                <v:path arrowok="t"/>
                <v:fill type="solid"/>
              </v:shape>
            </v:group>
            <v:group style="position:absolute;left:1236;top:11606;width:4426;height:2" coordorigin="1236,11606" coordsize="4426,2">
              <v:shape style="position:absolute;left:1236;top:11606;width:4426;height:2" coordorigin="1236,11606" coordsize="4426,0" path="m1236,11606l5662,11606e" filled="false" stroked="true" strokeweight="2.260pt" strokecolor="#000000">
                <v:path arrowok="t"/>
              </v:shape>
            </v:group>
            <v:group style="position:absolute;left:5537;top:12257;width:82;height:312" coordorigin="5537,12257" coordsize="82,312">
              <v:shape style="position:absolute;left:5537;top:12257;width:82;height:312" coordorigin="5537,12257" coordsize="82,312" path="m5537,12569l5618,12569,5618,12257,5537,12257,5537,12569xe" filled="true" fillcolor="#ee5d1b" stroked="false">
                <v:path arrowok="t"/>
                <v:fill type="solid"/>
              </v:shape>
            </v:group>
            <v:group style="position:absolute;left:4994;top:12257;width:92;height:312" coordorigin="4994,12257" coordsize="92,312">
              <v:shape style="position:absolute;left:4994;top:12257;width:92;height:312" coordorigin="4994,12257" coordsize="92,312" path="m4994,12569l5086,12569,5086,12257,4994,12257,4994,12569xe" filled="true" fillcolor="#ee5d1b" stroked="false">
                <v:path arrowok="t"/>
                <v:fill type="solid"/>
              </v:shape>
            </v:group>
            <v:group style="position:absolute;left:5086;top:12257;width:452;height:317" coordorigin="5086,12257" coordsize="452,317">
              <v:shape style="position:absolute;left:5086;top:12257;width:452;height:317" coordorigin="5086,12257" coordsize="452,317" path="m5086,12257l5537,12257,5537,12574,5086,12574,5086,12257xe" filled="true" fillcolor="#ee5d1b" stroked="false">
                <v:path arrowok="t"/>
                <v:fill type="solid"/>
              </v:shape>
            </v:group>
            <v:group style="position:absolute;left:1236;top:12235;width:4426;height:2" coordorigin="1236,12235" coordsize="4426,2">
              <v:shape style="position:absolute;left:1236;top:12235;width:4426;height:2" coordorigin="1236,12235" coordsize="4426,0" path="m1236,12235l5662,12235e" filled="false" stroked="true" strokeweight="2.260pt" strokecolor="#000000">
                <v:path arrowok="t"/>
              </v:shape>
            </v:group>
            <v:group style="position:absolute;left:5537;top:12617;width:82;height:312" coordorigin="5537,12617" coordsize="82,312">
              <v:shape style="position:absolute;left:5537;top:12617;width:82;height:312" coordorigin="5537,12617" coordsize="82,312" path="m5537,12929l5618,12929,5618,12617,5537,12617,5537,12929xe" filled="true" fillcolor="#ee5d1b" stroked="false">
                <v:path arrowok="t"/>
                <v:fill type="solid"/>
              </v:shape>
            </v:group>
            <v:group style="position:absolute;left:4994;top:12617;width:92;height:312" coordorigin="4994,12617" coordsize="92,312">
              <v:shape style="position:absolute;left:4994;top:12617;width:92;height:312" coordorigin="4994,12617" coordsize="92,312" path="m4994,12929l5086,12929,5086,12617,4994,12617,4994,12929xe" filled="true" fillcolor="#ee5d1b" stroked="false">
                <v:path arrowok="t"/>
                <v:fill type="solid"/>
              </v:shape>
            </v:group>
            <v:group style="position:absolute;left:5086;top:12617;width:452;height:317" coordorigin="5086,12617" coordsize="452,317">
              <v:shape style="position:absolute;left:5086;top:12617;width:452;height:317" coordorigin="5086,12617" coordsize="452,317" path="m5086,12617l5537,12617,5537,12934,5086,12934,5086,12617xe" filled="true" fillcolor="#ee5d1b" stroked="false">
                <v:path arrowok="t"/>
                <v:fill type="solid"/>
              </v:shape>
            </v:group>
            <v:group style="position:absolute;left:1236;top:12595;width:4426;height:2" coordorigin="1236,12595" coordsize="4426,2">
              <v:shape style="position:absolute;left:1236;top:12595;width:4426;height:2" coordorigin="1236,12595" coordsize="4426,0" path="m1236,12595l5662,12595e" filled="false" stroked="true" strokeweight="2.260pt" strokecolor="#000000">
                <v:path arrowok="t"/>
              </v:shape>
            </v:group>
            <v:group style="position:absolute;left:4994;top:12972;width:624;height:293" coordorigin="4994,12972" coordsize="624,293">
              <v:shape style="position:absolute;left:4994;top:12972;width:624;height:293" coordorigin="4994,12972" coordsize="624,293" path="m4994,12972l5618,12972,5618,13265,4994,13265,4994,12972xe" filled="true" fillcolor="#ee5d1b" stroked="false">
                <v:path arrowok="t"/>
                <v:fill type="solid"/>
              </v:shape>
            </v:group>
            <v:group style="position:absolute;left:5086;top:12972;width:452;height:284" coordorigin="5086,12972" coordsize="452,284">
              <v:shape style="position:absolute;left:5086;top:12972;width:452;height:284" coordorigin="5086,12972" coordsize="452,284" path="m5086,12972l5537,12972,5537,13255,5086,13255,5086,12972xe" filled="true" fillcolor="#ee5d1b" stroked="false">
                <v:path arrowok="t"/>
                <v:fill type="solid"/>
              </v:shape>
            </v:group>
            <v:group style="position:absolute;left:1236;top:12950;width:4426;height:2" coordorigin="1236,12950" coordsize="4426,2">
              <v:shape style="position:absolute;left:1236;top:12950;width:4426;height:2" coordorigin="1236,12950" coordsize="4426,0" path="m1236,12950l5662,12950e" filled="false" stroked="true" strokeweight="2.260pt" strokecolor="#000000">
                <v:path arrowok="t"/>
              </v:shape>
            </v:group>
            <v:group style="position:absolute;left:4994;top:13308;width:624;height:293" coordorigin="4994,13308" coordsize="624,293">
              <v:shape style="position:absolute;left:4994;top:13308;width:624;height:293" coordorigin="4994,13308" coordsize="624,293" path="m4994,13308l5618,13308,5618,13601,4994,13601,4994,13308xe" filled="true" fillcolor="#ee5d1b" stroked="false">
                <v:path arrowok="t"/>
                <v:fill type="solid"/>
              </v:shape>
            </v:group>
            <v:group style="position:absolute;left:5086;top:13308;width:452;height:284" coordorigin="5086,13308" coordsize="452,284">
              <v:shape style="position:absolute;left:5086;top:13308;width:452;height:284" coordorigin="5086,13308" coordsize="452,284" path="m5086,13308l5537,13308,5537,13591,5086,13591,5086,13308xe" filled="true" fillcolor="#ee5d1b" stroked="false">
                <v:path arrowok="t"/>
                <v:fill type="solid"/>
              </v:shape>
            </v:group>
            <v:group style="position:absolute;left:5662;top:3905;width:5386;height:9701" coordorigin="5662,3905" coordsize="5386,9701">
              <v:shape style="position:absolute;left:5662;top:3905;width:5386;height:9701" coordorigin="5662,3905" coordsize="5386,9701" path="m5662,3905l11047,3905,11047,13606,5662,13606,5662,3905xe" filled="true" fillcolor="#ffffff" stroked="false">
                <v:path arrowok="t"/>
                <v:fill type="solid"/>
              </v:shape>
            </v:group>
            <v:group style="position:absolute;left:5753;top:3905;width:5213;height:298" coordorigin="5753,3905" coordsize="5213,298">
              <v:shape style="position:absolute;left:5753;top:3905;width:5213;height:298" coordorigin="5753,3905" coordsize="5213,298" path="m5753,3905l10966,3905,10966,4202,5753,4202,5753,3905xe" filled="true" fillcolor="#ffffff" stroked="false">
                <v:path arrowok="t"/>
                <v:fill type="solid"/>
              </v:shape>
            </v:group>
            <v:group style="position:absolute;left:5753;top:4198;width:5213;height:298" coordorigin="5753,4198" coordsize="5213,298">
              <v:shape style="position:absolute;left:5753;top:4198;width:5213;height:298" coordorigin="5753,4198" coordsize="5213,298" path="m5753,4198l10966,4198,10966,4495,5753,4495,5753,4198xe" filled="true" fillcolor="#ffffff" stroked="false">
                <v:path arrowok="t"/>
                <v:fill type="solid"/>
              </v:shape>
            </v:group>
            <v:group style="position:absolute;left:5753;top:4490;width:5213;height:298" coordorigin="5753,4490" coordsize="5213,298">
              <v:shape style="position:absolute;left:5753;top:4490;width:5213;height:298" coordorigin="5753,4490" coordsize="5213,298" path="m5753,4490l10966,4490,10966,4788,5753,4788,5753,4490xe" filled="true" fillcolor="#ffffff" stroked="false">
                <v:path arrowok="t"/>
                <v:fill type="solid"/>
              </v:shape>
            </v:group>
            <v:group style="position:absolute;left:5753;top:4783;width:5213;height:298" coordorigin="5753,4783" coordsize="5213,298">
              <v:shape style="position:absolute;left:5753;top:4783;width:5213;height:298" coordorigin="5753,4783" coordsize="5213,298" path="m5753,4783l10966,4783,10966,5081,5753,5081,5753,4783xe" filled="true" fillcolor="#ffffff" stroked="false">
                <v:path arrowok="t"/>
                <v:fill type="solid"/>
              </v:shape>
            </v:group>
            <v:group style="position:absolute;left:5753;top:5076;width:5213;height:298" coordorigin="5753,5076" coordsize="5213,298">
              <v:shape style="position:absolute;left:5753;top:5076;width:5213;height:298" coordorigin="5753,5076" coordsize="5213,298" path="m5753,5076l10966,5076,10966,5374,5753,5374,5753,5076xe" filled="true" fillcolor="#ffffff" stroked="false">
                <v:path arrowok="t"/>
                <v:fill type="solid"/>
              </v:shape>
            </v:group>
            <v:group style="position:absolute;left:5753;top:5369;width:5213;height:298" coordorigin="5753,5369" coordsize="5213,298">
              <v:shape style="position:absolute;left:5753;top:5369;width:5213;height:298" coordorigin="5753,5369" coordsize="5213,298" path="m5753,5369l10966,5369,10966,5666,5753,5666,5753,5369xe" filled="true" fillcolor="#ffffff" stroked="false">
                <v:path arrowok="t"/>
                <v:fill type="solid"/>
              </v:shape>
            </v:group>
            <v:group style="position:absolute;left:5753;top:5662;width:5213;height:298" coordorigin="5753,5662" coordsize="5213,298">
              <v:shape style="position:absolute;left:5753;top:5662;width:5213;height:298" coordorigin="5753,5662" coordsize="5213,298" path="m5753,5662l10966,5662,10966,5959,5753,5959,5753,5662xe" filled="true" fillcolor="#ffffff" stroked="false">
                <v:path arrowok="t"/>
                <v:fill type="solid"/>
              </v:shape>
            </v:group>
            <v:group style="position:absolute;left:5753;top:5954;width:5213;height:298" coordorigin="5753,5954" coordsize="5213,298">
              <v:shape style="position:absolute;left:5753;top:5954;width:5213;height:298" coordorigin="5753,5954" coordsize="5213,298" path="m5753,5954l10966,5954,10966,6252,5753,6252,5753,5954xe" filled="true" fillcolor="#ffffff" stroked="false">
                <v:path arrowok="t"/>
                <v:fill type="solid"/>
              </v:shape>
            </v:group>
            <v:group style="position:absolute;left:5753;top:6247;width:5213;height:298" coordorigin="5753,6247" coordsize="5213,298">
              <v:shape style="position:absolute;left:5753;top:6247;width:5213;height:298" coordorigin="5753,6247" coordsize="5213,298" path="m5753,6247l10966,6247,10966,6545,5753,6545,5753,6247xe" filled="true" fillcolor="#ffffff" stroked="false">
                <v:path arrowok="t"/>
                <v:fill type="solid"/>
              </v:shape>
            </v:group>
            <v:group style="position:absolute;left:5753;top:6540;width:5213;height:298" coordorigin="5753,6540" coordsize="5213,298">
              <v:shape style="position:absolute;left:5753;top:6540;width:5213;height:298" coordorigin="5753,6540" coordsize="5213,298" path="m5753,6540l10966,6540,10966,6838,5753,6838,5753,6540xe" filled="true" fillcolor="#ffffff" stroked="false">
                <v:path arrowok="t"/>
                <v:fill type="solid"/>
              </v:shape>
            </v:group>
            <v:group style="position:absolute;left:5753;top:6833;width:5213;height:298" coordorigin="5753,6833" coordsize="5213,298">
              <v:shape style="position:absolute;left:5753;top:6833;width:5213;height:298" coordorigin="5753,6833" coordsize="5213,298" path="m5753,6833l10966,6833,10966,7130,5753,7130,5753,6833xe" filled="true" fillcolor="#ffffff" stroked="false">
                <v:path arrowok="t"/>
                <v:fill type="solid"/>
              </v:shape>
            </v:group>
            <v:group style="position:absolute;left:5753;top:7126;width:5213;height:298" coordorigin="5753,7126" coordsize="5213,298">
              <v:shape style="position:absolute;left:5753;top:7126;width:5213;height:298" coordorigin="5753,7126" coordsize="5213,298" path="m5753,7126l10966,7126,10966,7423,5753,7423,5753,7126xe" filled="true" fillcolor="#ffffff" stroked="false">
                <v:path arrowok="t"/>
                <v:fill type="solid"/>
              </v:shape>
            </v:group>
            <v:group style="position:absolute;left:5753;top:7418;width:5213;height:298" coordorigin="5753,7418" coordsize="5213,298">
              <v:shape style="position:absolute;left:5753;top:7418;width:5213;height:298" coordorigin="5753,7418" coordsize="5213,298" path="m5753,7418l10966,7418,10966,7716,5753,7716,5753,7418xe" filled="true" fillcolor="#ffffff" stroked="false">
                <v:path arrowok="t"/>
                <v:fill type="solid"/>
              </v:shape>
            </v:group>
            <v:group style="position:absolute;left:5753;top:7711;width:5213;height:298" coordorigin="5753,7711" coordsize="5213,298">
              <v:shape style="position:absolute;left:5753;top:7711;width:5213;height:298" coordorigin="5753,7711" coordsize="5213,298" path="m5753,7711l10966,7711,10966,8009,5753,8009,5753,7711xe" filled="true" fillcolor="#ffffff" stroked="false">
                <v:path arrowok="t"/>
                <v:fill type="solid"/>
              </v:shape>
            </v:group>
            <v:group style="position:absolute;left:5753;top:8004;width:5213;height:298" coordorigin="5753,8004" coordsize="5213,298">
              <v:shape style="position:absolute;left:5753;top:8004;width:5213;height:298" coordorigin="5753,8004" coordsize="5213,298" path="m5753,8004l10966,8004,10966,8302,5753,8302,5753,8004xe" filled="true" fillcolor="#ffffff" stroked="false">
                <v:path arrowok="t"/>
                <v:fill type="solid"/>
              </v:shape>
            </v:group>
            <v:group style="position:absolute;left:5753;top:8297;width:5213;height:298" coordorigin="5753,8297" coordsize="5213,298">
              <v:shape style="position:absolute;left:5753;top:8297;width:5213;height:298" coordorigin="5753,8297" coordsize="5213,298" path="m5753,8297l10966,8297,10966,8594,5753,8594,5753,8297xe" filled="true" fillcolor="#ffffff" stroked="false">
                <v:path arrowok="t"/>
                <v:fill type="solid"/>
              </v:shape>
            </v:group>
            <v:group style="position:absolute;left:5753;top:8590;width:5213;height:298" coordorigin="5753,8590" coordsize="5213,298">
              <v:shape style="position:absolute;left:5753;top:8590;width:5213;height:298" coordorigin="5753,8590" coordsize="5213,298" path="m5753,8590l10966,8590,10966,8887,5753,8887,5753,8590xe" filled="true" fillcolor="#ffffff" stroked="false">
                <v:path arrowok="t"/>
                <v:fill type="solid"/>
              </v:shape>
            </v:group>
            <v:group style="position:absolute;left:5753;top:8882;width:5213;height:298" coordorigin="5753,8882" coordsize="5213,298">
              <v:shape style="position:absolute;left:5753;top:8882;width:5213;height:298" coordorigin="5753,8882" coordsize="5213,298" path="m5753,8882l10966,8882,10966,9180,5753,9180,5753,8882xe" filled="true" fillcolor="#ffffff" stroked="false">
                <v:path arrowok="t"/>
                <v:fill type="solid"/>
              </v:shape>
            </v:group>
            <v:group style="position:absolute;left:5753;top:9175;width:5213;height:298" coordorigin="5753,9175" coordsize="5213,298">
              <v:shape style="position:absolute;left:5753;top:9175;width:5213;height:298" coordorigin="5753,9175" coordsize="5213,298" path="m5753,9175l10966,9175,10966,9473,5753,9473,5753,9175xe" filled="true" fillcolor="#ffffff" stroked="false">
                <v:path arrowok="t"/>
                <v:fill type="solid"/>
              </v:shape>
            </v:group>
            <v:group style="position:absolute;left:5753;top:9468;width:5213;height:298" coordorigin="5753,9468" coordsize="5213,298">
              <v:shape style="position:absolute;left:5753;top:9468;width:5213;height:298" coordorigin="5753,9468" coordsize="5213,298" path="m5753,9468l10966,9468,10966,9766,5753,9766,5753,9468xe" filled="true" fillcolor="#ffffff" stroked="false">
                <v:path arrowok="t"/>
                <v:fill type="solid"/>
              </v:shape>
            </v:group>
            <v:group style="position:absolute;left:5753;top:9761;width:5213;height:298" coordorigin="5753,9761" coordsize="5213,298">
              <v:shape style="position:absolute;left:5753;top:9761;width:5213;height:298" coordorigin="5753,9761" coordsize="5213,298" path="m5753,9761l10966,9761,10966,10058,5753,10058,5753,9761xe" filled="true" fillcolor="#ffffff" stroked="false">
                <v:path arrowok="t"/>
                <v:fill type="solid"/>
              </v:shape>
            </v:group>
            <v:group style="position:absolute;left:5753;top:10054;width:5213;height:298" coordorigin="5753,10054" coordsize="5213,298">
              <v:shape style="position:absolute;left:5753;top:10054;width:5213;height:298" coordorigin="5753,10054" coordsize="5213,298" path="m5753,10054l10966,10054,10966,10351,5753,10351,5753,10054xe" filled="true" fillcolor="#ffffff" stroked="false">
                <v:path arrowok="t"/>
                <v:fill type="solid"/>
              </v:shape>
            </v:group>
            <v:group style="position:absolute;left:5753;top:10346;width:5213;height:322" coordorigin="5753,10346" coordsize="5213,322">
              <v:shape style="position:absolute;left:5753;top:10346;width:5213;height:322" coordorigin="5753,10346" coordsize="5213,322" path="m5753,10346l10966,10346,10966,10668,5753,10668,5753,10346xe" filled="true" fillcolor="#ffffff" stroked="false">
                <v:path arrowok="t"/>
                <v:fill type="solid"/>
              </v:shape>
            </v:group>
            <v:group style="position:absolute;left:1236;top:13286;width:4426;height:2" coordorigin="1236,13286" coordsize="4426,2">
              <v:shape style="position:absolute;left:1236;top:13286;width:4426;height:2" coordorigin="1236,13286" coordsize="4426,0" path="m1236,13286l5662,13286e" filled="false" stroked="true" strokeweight="2.260pt" strokecolor="#000000">
                <v:path arrowok="t"/>
              </v:shape>
            </v:group>
            <v:group style="position:absolute;left:1236;top:13627;width:9855;height:2" coordorigin="1236,13627" coordsize="9855,2">
              <v:shape style="position:absolute;left:1236;top:13627;width:9855;height:2" coordorigin="1236,13627" coordsize="9855,0" path="m1236,13627l11090,13627e" filled="false" stroked="true" strokeweight="2.260pt" strokecolor="#000000">
                <v:path arrowok="t"/>
              </v:shape>
            </v:group>
            <v:group style="position:absolute;left:10108;top:1508;width:2;height:1012" coordorigin="10108,1508" coordsize="2,1012">
              <v:shape style="position:absolute;left:10108;top:1508;width:2;height:1012" coordorigin="10108,1508" coordsize="0,1012" path="m10108,1508l10108,2519e" filled="false" stroked="true" strokeweight=".602103pt" strokecolor="#5b0000">
                <v:path arrowok="t"/>
              </v:shape>
            </v:group>
            <v:group style="position:absolute;left:10103;top:1508;width:11;height:1012" coordorigin="10103,1508" coordsize="11,1012">
              <v:shape style="position:absolute;left:10103;top:1508;width:11;height:1012" coordorigin="10103,1508" coordsize="11,1012" path="m10113,1722l10103,2519,10103,2305,10113,1508e" filled="false" stroked="true" strokeweight=".038622pt" strokecolor="#000000">
                <v:path arrowok="t"/>
              </v:shape>
            </v:group>
            <v:group style="position:absolute;left:10075;top:2305;width:28;height:244" coordorigin="10075,2305" coordsize="28,244">
              <v:shape style="position:absolute;left:10075;top:2305;width:28;height:244" coordorigin="10075,2305" coordsize="28,244" path="m10103,2305l10075,2335,10075,2548,10103,2519,10103,2305xe" filled="true" fillcolor="#600000" stroked="false">
                <v:path arrowok="t"/>
                <v:fill type="solid"/>
              </v:shape>
            </v:group>
            <v:group style="position:absolute;left:10075;top:2305;width:28;height:244" coordorigin="10075,2305" coordsize="28,244">
              <v:shape style="position:absolute;left:10075;top:2305;width:28;height:244" coordorigin="10075,2305" coordsize="28,244" path="m10103,2305l10103,2519,10075,2548,10075,2335,10103,2305xe" filled="false" stroked="true" strokeweight=".038621pt" strokecolor="#000000">
                <v:path arrowok="t"/>
              </v:shape>
            </v:group>
            <v:group style="position:absolute;left:10037;top:2388;width:46;height:248" coordorigin="10037,2388" coordsize="46,248">
              <v:shape style="position:absolute;left:10037;top:2388;width:46;height:248" coordorigin="10037,2388" coordsize="46,248" path="m10083,2388l10037,2421,10037,2635,10083,2602,10083,2388xe" filled="true" fillcolor="#6b0000" stroked="false">
                <v:path arrowok="t"/>
                <v:fill type="solid"/>
              </v:shape>
            </v:group>
            <v:group style="position:absolute;left:10037;top:2388;width:46;height:248" coordorigin="10037,2388" coordsize="46,248">
              <v:shape style="position:absolute;left:10037;top:2388;width:46;height:248" coordorigin="10037,2388" coordsize="46,248" path="m10083,2388l10083,2602,10037,2635,10037,2421,10083,2388xe" filled="false" stroked="true" strokeweight=".038619pt" strokecolor="#000000">
                <v:path arrowok="t"/>
              </v:shape>
            </v:group>
            <v:group style="position:absolute;left:9438;top:2303;width:2;height:335" coordorigin="9438,2303" coordsize="2,335">
              <v:shape style="position:absolute;left:9438;top:2303;width:2;height:335" coordorigin="9438,2303" coordsize="0,335" path="m9438,2303l9438,2638e" filled="false" stroked="true" strokeweight="1.065544pt" strokecolor="#700000">
                <v:path arrowok="t"/>
              </v:shape>
            </v:group>
            <v:group style="position:absolute;left:9428;top:2303;width:20;height:335" coordorigin="9428,2303" coordsize="20,335">
              <v:shape style="position:absolute;left:9428;top:2303;width:20;height:335" coordorigin="9428,2303" coordsize="20,335" path="m9447,2424l9447,2638,9428,2517,9428,2303,9447,2424xe" filled="false" stroked="true" strokeweight=".038622pt" strokecolor="#000000">
                <v:path arrowok="t"/>
              </v:shape>
            </v:group>
            <v:group style="position:absolute;left:10025;top:2421;width:2;height:240" coordorigin="10025,2421" coordsize="2,240">
              <v:shape style="position:absolute;left:10025;top:2421;width:2;height:240" coordorigin="10025,2421" coordsize="0,240" path="m10025,2421l10025,2661e" filled="false" stroked="true" strokeweight="1.297297pt" strokecolor="#600000">
                <v:path arrowok="t"/>
              </v:shape>
            </v:group>
            <v:group style="position:absolute;left:10013;top:2421;width:24;height:240" coordorigin="10013,2421" coordsize="24,240">
              <v:shape style="position:absolute;left:10013;top:2421;width:24;height:240" coordorigin="10013,2421" coordsize="24,240" path="m10037,2421l10037,2635,10013,2661,10013,2446,10037,2421xe" filled="false" stroked="true" strokeweight=".038621pt" strokecolor="#000000">
                <v:path arrowok="t"/>
              </v:shape>
            </v:group>
            <v:group style="position:absolute;left:9969;top:2420;width:45;height:241" coordorigin="9969,2420" coordsize="45,241">
              <v:shape style="position:absolute;left:9969;top:2420;width:45;height:241" coordorigin="9969,2420" coordsize="45,241" path="m9969,2420l9969,2634,10013,2661,10013,2446,9969,2420xe" filled="true" fillcolor="#ad1e00" stroked="false">
                <v:path arrowok="t"/>
                <v:fill type="solid"/>
              </v:shape>
            </v:group>
            <v:group style="position:absolute;left:9969;top:2420;width:45;height:241" coordorigin="9969,2420" coordsize="45,241">
              <v:shape style="position:absolute;left:9969;top:2420;width:45;height:241" coordorigin="9969,2420" coordsize="45,241" path="m10013,2446l10013,2661,9969,2634,9969,2420,10013,2446xe" filled="false" stroked="true" strokeweight=".038619pt" strokecolor="#000000">
                <v:path arrowok="t"/>
              </v:shape>
            </v:group>
            <v:group style="position:absolute;left:9944;top:2420;width:26;height:249" coordorigin="9944,2420" coordsize="26,249">
              <v:shape style="position:absolute;left:9944;top:2420;width:26;height:249" coordorigin="9944,2420" coordsize="26,249" path="m9969,2420l9944,2455,9944,2669,9969,2634,9969,2420xe" filled="true" fillcolor="#5b0000" stroked="false">
                <v:path arrowok="t"/>
                <v:fill type="solid"/>
              </v:shape>
            </v:group>
            <v:group style="position:absolute;left:9944;top:2420;width:26;height:249" coordorigin="9944,2420" coordsize="26,249">
              <v:shape style="position:absolute;left:9944;top:2420;width:26;height:249" coordorigin="9944,2420" coordsize="26,249" path="m9969,2420l9969,2634,9944,2669,9944,2455,9969,2420xe" filled="false" stroked="true" strokeweight=".038621pt" strokecolor="#000000">
                <v:path arrowok="t"/>
              </v:shape>
            </v:group>
            <v:group style="position:absolute;left:9933;top:2455;width:2;height:252" coordorigin="9933,2455" coordsize="2,252">
              <v:shape style="position:absolute;left:9933;top:2455;width:2;height:252" coordorigin="9933,2455" coordsize="0,252" path="m9933,2455l9933,2707e" filled="false" stroked="true" strokeweight="1.181421pt" strokecolor="#750000">
                <v:path arrowok="t"/>
              </v:shape>
            </v:group>
            <v:group style="position:absolute;left:9922;top:2455;width:22;height:252" coordorigin="9922,2455" coordsize="22,252">
              <v:shape style="position:absolute;left:9922;top:2455;width:22;height:252" coordorigin="9922,2455" coordsize="22,252" path="m9944,2455l9944,2669,9922,2707,9922,2493,9944,2455xe" filled="false" stroked="true" strokeweight=".038622pt" strokecolor="#000000">
                <v:path arrowok="t"/>
              </v:shape>
            </v:group>
            <v:group style="position:absolute;left:9698;top:2596;width:2;height:232" coordorigin="9698,2596" coordsize="2,232">
              <v:shape style="position:absolute;left:9698;top:2596;width:2;height:232" coordorigin="9698,2596" coordsize="0,232" path="m9698,2596l9698,2828e" filled="false" stroked="true" strokeweight="1.104182pt" strokecolor="#630000">
                <v:path arrowok="t"/>
              </v:shape>
            </v:group>
            <v:group style="position:absolute;left:9688;top:2596;width:21;height:232" coordorigin="9688,2596" coordsize="21,232">
              <v:shape style="position:absolute;left:9688;top:2596;width:21;height:232" coordorigin="9688,2596" coordsize="21,232" path="m9708,2596l9708,2810,9688,2828,9688,2614,9708,2596xe" filled="false" stroked="true" strokeweight=".038622pt" strokecolor="#000000">
                <v:path arrowok="t"/>
              </v:shape>
            </v:group>
            <v:group style="position:absolute;left:9708;top:2596;width:38;height:252" coordorigin="9708,2596" coordsize="38,252">
              <v:shape style="position:absolute;left:9708;top:2596;width:38;height:252" coordorigin="9708,2596" coordsize="38,252" path="m9708,2596l9708,2810,9746,2848,9746,2634,9708,2596xe" filled="true" fillcolor="#a00a00" stroked="false">
                <v:path arrowok="t"/>
                <v:fill type="solid"/>
              </v:shape>
            </v:group>
            <v:group style="position:absolute;left:9708;top:2596;width:38;height:252" coordorigin="9708,2596" coordsize="38,252">
              <v:shape style="position:absolute;left:9708;top:2596;width:38;height:252" coordorigin="9708,2596" coordsize="38,252" path="m9746,2634l9746,2848,9708,2810,9708,2596,9746,2634xe" filled="false" stroked="true" strokeweight=".03862pt" strokecolor="#000000">
                <v:path arrowok="t"/>
              </v:shape>
            </v:group>
            <v:group style="position:absolute;left:9746;top:2634;width:50;height:229" coordorigin="9746,2634" coordsize="50,229">
              <v:shape style="position:absolute;left:9746;top:2634;width:50;height:229" coordorigin="9746,2634" coordsize="50,229" path="m9746,2634l9746,2848,9796,2863,9796,2648,9746,2634xe" filled="true" fillcolor="#af2100" stroked="false">
                <v:path arrowok="t"/>
                <v:fill type="solid"/>
              </v:shape>
            </v:group>
            <v:group style="position:absolute;left:9746;top:2634;width:50;height:229" coordorigin="9746,2634" coordsize="50,229">
              <v:shape style="position:absolute;left:9746;top:2634;width:50;height:229" coordorigin="9746,2634" coordsize="50,229" path="m9796,2648l9796,2863,9746,2848,9746,2634,9796,2648xe" filled="false" stroked="true" strokeweight=".038618pt" strokecolor="#000000">
                <v:path arrowok="t"/>
              </v:shape>
            </v:group>
            <v:group style="position:absolute;left:9796;top:2493;width:127;height:370" coordorigin="9796,2493" coordsize="127,370">
              <v:shape style="position:absolute;left:9796;top:2493;width:127;height:370" coordorigin="9796,2493" coordsize="127,370" path="m9922,2493l9796,2648,9796,2863,9922,2707,9922,2493xe" filled="true" fillcolor="#5b0000" stroked="false">
                <v:path arrowok="t"/>
                <v:fill type="solid"/>
              </v:shape>
            </v:group>
            <v:group style="position:absolute;left:9796;top:2493;width:127;height:370" coordorigin="9796,2493" coordsize="127,370">
              <v:shape style="position:absolute;left:9796;top:2493;width:127;height:370" coordorigin="9796,2493" coordsize="127,370" path="m9922,2493l9922,2707,9796,2863,9796,2648,9922,2493xe" filled="false" stroked="true" strokeweight=".038613pt" strokecolor="#000000">
                <v:path arrowok="t"/>
              </v:shape>
            </v:group>
            <v:group style="position:absolute;left:9563;top:2644;width:44;height:227" coordorigin="9563,2644" coordsize="44,227">
              <v:shape style="position:absolute;left:9563;top:2644;width:44;height:227" coordorigin="9563,2644" coordsize="44,227" path="m9606,2644l9563,2656,9563,2870,9606,2857,9606,2644xe" filled="true" fillcolor="#890000" stroked="false">
                <v:path arrowok="t"/>
                <v:fill type="solid"/>
              </v:shape>
            </v:group>
            <v:group style="position:absolute;left:9563;top:2644;width:44;height:227" coordorigin="9563,2644" coordsize="44,227">
              <v:shape style="position:absolute;left:9563;top:2644;width:44;height:227" coordorigin="9563,2644" coordsize="44,227" path="m9606,2644l9606,2857,9563,2870,9563,2656,9606,2644xe" filled="false" stroked="true" strokeweight=".038619pt" strokecolor="#000000">
                <v:path arrowok="t"/>
              </v:shape>
            </v:group>
            <v:group style="position:absolute;left:9352;top:2655;width:104;height:222" coordorigin="9352,2655" coordsize="104,222">
              <v:shape style="position:absolute;left:9352;top:2655;width:104;height:222" coordorigin="9352,2655" coordsize="104,222" path="m9456,2655l9352,2664,9352,2877,9456,2869,9456,2655xe" filled="true" fillcolor="#9e0500" stroked="false">
                <v:path arrowok="t"/>
                <v:fill type="solid"/>
              </v:shape>
            </v:group>
            <v:group style="position:absolute;left:9352;top:2655;width:104;height:222" coordorigin="9352,2655" coordsize="104,222">
              <v:shape style="position:absolute;left:9352;top:2655;width:104;height:222" coordorigin="9352,2655" coordsize="104,222" path="m9456,2655l9456,2869,9352,2877,9352,2664,9456,2655xe" filled="false" stroked="true" strokeweight=".038606pt" strokecolor="#000000">
                <v:path arrowok="t"/>
              </v:shape>
            </v:group>
            <v:group style="position:absolute;left:9654;top:2614;width:34;height:286" coordorigin="9654,2614" coordsize="34,286">
              <v:shape style="position:absolute;left:9654;top:2614;width:34;height:286" coordorigin="9654,2614" coordsize="34,286" path="m9688,2614l9654,2685,9654,2900,9688,2828,9688,2614xe" filled="true" fillcolor="#590000" stroked="false">
                <v:path arrowok="t"/>
                <v:fill type="solid"/>
              </v:shape>
            </v:group>
            <v:group style="position:absolute;left:9654;top:2614;width:34;height:286" coordorigin="9654,2614" coordsize="34,286">
              <v:shape style="position:absolute;left:9654;top:2614;width:34;height:286" coordorigin="9654,2614" coordsize="34,286" path="m9688,2614l9688,2828,9654,2900,9654,2685,9688,2614xe" filled="false" stroked="true" strokeweight=".038621pt" strokecolor="#000000">
                <v:path arrowok="t"/>
              </v:shape>
            </v:group>
            <v:group style="position:absolute;left:9613;top:2644;width:2;height:259" coordorigin="9613,2644" coordsize="2,259">
              <v:shape style="position:absolute;left:9613;top:2644;width:2;height:259" coordorigin="9613,2644" coordsize="0,259" path="m9613,2644l9613,2903e" filled="false" stroked="true" strokeweight=".756588pt" strokecolor="#7a0000">
                <v:path arrowok="t"/>
              </v:shape>
            </v:group>
            <v:group style="position:absolute;left:9606;top:2644;width:14;height:259" coordorigin="9606,2644" coordsize="14,259">
              <v:shape style="position:absolute;left:9606;top:2644;width:14;height:259" coordorigin="9606,2644" coordsize="14,259" path="m9619,2688l9619,2903,9606,2857,9606,2644,9619,2688xe" filled="false" stroked="true" strokeweight=".038622pt" strokecolor="#000000">
                <v:path arrowok="t"/>
              </v:shape>
            </v:group>
            <v:group style="position:absolute;left:9619;top:2685;width:35;height:218" coordorigin="9619,2685" coordsize="35,218">
              <v:shape style="position:absolute;left:9619;top:2685;width:35;height:218" coordorigin="9619,2685" coordsize="35,218" path="m9654,2685l9619,2688,9619,2903,9654,2900,9654,2685xe" filled="true" fillcolor="#9e0500" stroked="false">
                <v:path arrowok="t"/>
                <v:fill type="solid"/>
              </v:shape>
            </v:group>
            <v:group style="position:absolute;left:9619;top:2685;width:35;height:218" coordorigin="9619,2685" coordsize="35,218">
              <v:shape style="position:absolute;left:9619;top:2685;width:35;height:218" coordorigin="9619,2685" coordsize="35,218" path="m9654,2685l9654,2900,9619,2903,9619,2688,9654,2685xe" filled="false" stroked="true" strokeweight=".03862pt" strokecolor="#000000">
                <v:path arrowok="t"/>
              </v:shape>
            </v:group>
            <v:group style="position:absolute;left:9456;top:2655;width:88;height:259" coordorigin="9456,2655" coordsize="88,259">
              <v:shape style="position:absolute;left:9456;top:2655;width:88;height:259" coordorigin="9456,2655" coordsize="88,259" path="m9456,2655l9456,2869,9543,2913,9543,2700,9456,2655xe" filled="true" fillcolor="#af2100" stroked="false">
                <v:path arrowok="t"/>
                <v:fill type="solid"/>
              </v:shape>
            </v:group>
            <v:group style="position:absolute;left:9456;top:2655;width:88;height:259" coordorigin="9456,2655" coordsize="88,259">
              <v:shape style="position:absolute;left:9456;top:2655;width:88;height:259" coordorigin="9456,2655" coordsize="88,259" path="m9543,2700l9543,2913,9456,2869,9456,2655,9543,2700xe" filled="false" stroked="true" strokeweight=".038613pt" strokecolor="#000000">
                <v:path arrowok="t"/>
              </v:shape>
            </v:group>
            <v:group style="position:absolute;left:9553;top:2656;width:2;height:258" coordorigin="9553,2656" coordsize="2,258">
              <v:shape style="position:absolute;left:9553;top:2656;width:2;height:258" coordorigin="9553,2656" coordsize="0,258" path="m9553,2656l9553,2913e" filled="false" stroked="true" strokeweight="1.104182pt" strokecolor="#590000">
                <v:path arrowok="t"/>
              </v:shape>
            </v:group>
            <v:group style="position:absolute;left:9543;top:2656;width:21;height:258" coordorigin="9543,2656" coordsize="21,258">
              <v:shape style="position:absolute;left:9543;top:2656;width:21;height:258" coordorigin="9543,2656" coordsize="21,258" path="m9563,2656l9563,2870,9543,2913,9543,2700,9563,2656xe" filled="false" stroked="true" strokeweight=".038622pt" strokecolor="#000000">
                <v:path arrowok="t"/>
              </v:shape>
            </v:group>
            <v:group style="position:absolute;left:9323;top:2664;width:30;height:270" coordorigin="9323,2664" coordsize="30,270">
              <v:shape style="position:absolute;left:9323;top:2664;width:30;height:270" coordorigin="9323,2664" coordsize="30,270" path="m9352,2664l9323,2720,9323,2933,9352,2877,9352,2664xe" filled="true" fillcolor="#590000" stroked="false">
                <v:path arrowok="t"/>
                <v:fill type="solid"/>
              </v:shape>
            </v:group>
            <v:group style="position:absolute;left:9323;top:2664;width:30;height:270" coordorigin="9323,2664" coordsize="30,270">
              <v:shape style="position:absolute;left:9323;top:2664;width:30;height:270" coordorigin="9323,2664" coordsize="30,270" path="m9352,2664l9352,2877,9323,2933,9323,2720,9352,2664xe" filled="false" stroked="true" strokeweight=".038621pt" strokecolor="#000000">
                <v:path arrowok="t"/>
              </v:shape>
            </v:group>
            <v:group style="position:absolute;left:9313;top:2692;width:2;height:242" coordorigin="9313,2692" coordsize="2,242">
              <v:shape style="position:absolute;left:9313;top:2692;width:2;height:242" coordorigin="9313,2692" coordsize="0,242" path="m9313,2692l9313,2933e" filled="false" stroked="true" strokeweight="1.104182pt" strokecolor="#960000">
                <v:path arrowok="t"/>
              </v:shape>
            </v:group>
            <v:group style="position:absolute;left:9303;top:2692;width:21;height:242" coordorigin="9303,2692" coordsize="21,242">
              <v:shape style="position:absolute;left:9303;top:2692;width:21;height:242" coordorigin="9303,2692" coordsize="21,242" path="m9323,2720l9323,2933,9303,2906,9303,2692,9323,2720xe" filled="false" stroked="true" strokeweight=".038622pt" strokecolor="#000000">
                <v:path arrowok="t"/>
              </v:shape>
            </v:group>
            <v:group style="position:absolute;left:9303;top:1508;width:811;height:1213" coordorigin="9303,1508" coordsize="811,1213">
              <v:shape style="position:absolute;left:9303;top:1508;width:811;height:1213" coordorigin="9303,1508" coordsize="811,1213" path="m9510,1518l9493,1522,9453,2211,9428,2303,9447,2424,9402,2497,9332,2574,9303,2692,9323,2720,9352,2664,9456,2655,9566,2655,9606,2644,9674,2644,9688,2614,9708,2596,9838,2596,9922,2493,9944,2455,9969,2420,10038,2420,10083,2388,10075,2335,10103,2305,10112,1549,9521,1549,9510,1518xe" filled="true" fillcolor="#d15100" stroked="false">
                <v:path arrowok="t"/>
                <v:fill type="solid"/>
              </v:shape>
              <v:shape style="position:absolute;left:9303;top:1508;width:811;height:1213" coordorigin="9303,1508" coordsize="811,1213" path="m9566,2655l9456,2655,9543,2700,9563,2656,9566,2655xe" filled="true" fillcolor="#d15100" stroked="false">
                <v:path arrowok="t"/>
                <v:fill type="solid"/>
              </v:shape>
              <v:shape style="position:absolute;left:9303;top:1508;width:811;height:1213" coordorigin="9303,1508" coordsize="811,1213" path="m9674,2644l9606,2644,9619,2688,9654,2685,9674,2644xe" filled="true" fillcolor="#d15100" stroked="false">
                <v:path arrowok="t"/>
                <v:fill type="solid"/>
              </v:shape>
              <v:shape style="position:absolute;left:9303;top:1508;width:811;height:1213" coordorigin="9303,1508" coordsize="811,1213" path="m9838,2596l9708,2596,9746,2634,9796,2648,9838,2596xe" filled="true" fillcolor="#d15100" stroked="false">
                <v:path arrowok="t"/>
                <v:fill type="solid"/>
              </v:shape>
              <v:shape style="position:absolute;left:9303;top:1508;width:811;height:1213" coordorigin="9303,1508" coordsize="811,1213" path="m10038,2420l9969,2420,10013,2446,10037,2421,10038,2420xe" filled="true" fillcolor="#d15100" stroked="false">
                <v:path arrowok="t"/>
                <v:fill type="solid"/>
              </v:shape>
              <v:shape style="position:absolute;left:9303;top:1508;width:811;height:1213" coordorigin="9303,1508" coordsize="811,1213" path="m10113,1508l10111,1508,10106,1509,10091,1509,10081,1509,10068,1509,10054,1510,10038,1510,10021,1511,10002,1511,9982,1512,9960,1512,9938,1512,9621,1512,9588,1536,9521,1549,10112,1549,10113,1508xe" filled="true" fillcolor="#d15100" stroked="false">
                <v:path arrowok="t"/>
                <v:fill type="solid"/>
              </v:shape>
            </v:group>
            <v:group style="position:absolute;left:9303;top:1508;width:811;height:1213" coordorigin="9303,1508" coordsize="811,1213">
              <v:shape style="position:absolute;left:9303;top:1508;width:811;height:1213" coordorigin="9303,1508" coordsize="811,1213" path="m10113,1508l10103,2305,10075,2335,10083,2388,10037,2421,10013,2446,9969,2420,9944,2455,9922,2493,9796,2648,9746,2634,9708,2596,9688,2614,9654,2685,9619,2688,9606,2644,9563,2656,9543,2700,9456,2655,9352,2664,9323,2720,9303,2692,9332,2574,9402,2497,9447,2424,9428,2303,9453,2211,9493,1522,9510,1518,9521,1549,9588,1536,9621,1512,9623,1512,9627,1512,9938,1512,9960,1512,9982,1512,10002,1511,10021,1511,10038,1510,10054,1510,10068,1509,10081,1509,10091,1509,10100,1509,10106,1509,10111,1508e" filled="false" stroked="true" strokeweight=".038594pt" strokecolor="#000000">
                <v:path arrowok="t"/>
              </v:shape>
            </v:group>
            <w10:wrap type="none"/>
          </v:group>
        </w:pict>
      </w:r>
    </w:p>
    <w:p>
      <w:pPr>
        <w:pStyle w:val="BodyText"/>
        <w:spacing w:line="256" w:lineRule="exact" w:before="58"/>
        <w:ind w:left="540" w:right="0" w:firstLine="0"/>
        <w:jc w:val="left"/>
      </w:pPr>
      <w:r>
        <w:rPr>
          <w:spacing w:val="-1"/>
          <w:w w:val="90"/>
        </w:rPr>
        <w:t>State</w:t>
      </w:r>
      <w:r>
        <w:rPr>
          <w:spacing w:val="-3"/>
          <w:w w:val="90"/>
        </w:rPr>
        <w:t>-­‐</w:t>
      </w:r>
      <w:r>
        <w:rPr>
          <w:spacing w:val="-1"/>
          <w:w w:val="90"/>
        </w:rPr>
        <w:t>wide</w:t>
      </w:r>
      <w:r>
        <w:rPr>
          <w:w w:val="90"/>
        </w:rPr>
        <w:t> </w:t>
      </w:r>
      <w:r>
        <w:rPr>
          <w:spacing w:val="5"/>
          <w:w w:val="90"/>
        </w:rPr>
        <w:t> </w:t>
      </w:r>
      <w:r>
        <w:rPr>
          <w:w w:val="90"/>
        </w:rPr>
        <w:t>Network</w:t>
      </w:r>
      <w:r>
        <w:rPr/>
      </w:r>
    </w:p>
    <w:p>
      <w:pPr>
        <w:pStyle w:val="BodyText"/>
        <w:tabs>
          <w:tab w:pos="4090" w:val="left" w:leader="none"/>
        </w:tabs>
        <w:spacing w:line="383" w:lineRule="exact" w:before="0"/>
        <w:ind w:left="540" w:right="0" w:firstLine="0"/>
        <w:jc w:val="left"/>
        <w:rPr>
          <w:rFonts w:ascii="Arial Unicode MS" w:hAnsi="Arial Unicode MS" w:cs="Arial Unicode MS" w:eastAsia="Arial Unicode MS"/>
        </w:rPr>
      </w:pPr>
      <w:r>
        <w:rPr/>
        <w:t>Medicaid</w:t>
      </w:r>
      <w:r>
        <w:rPr>
          <w:spacing w:val="-6"/>
        </w:rPr>
        <w:t> </w:t>
      </w:r>
      <w:r>
        <w:rPr/>
        <w:t>Managed</w:t>
      </w:r>
      <w:r>
        <w:rPr>
          <w:spacing w:val="-5"/>
        </w:rPr>
        <w:t> </w:t>
      </w:r>
      <w:r>
        <w:rPr/>
        <w:t>Care</w:t>
        <w:tab/>
      </w:r>
      <w:r>
        <w:rPr>
          <w:rFonts w:ascii="Arial Unicode MS" w:hAnsi="Arial Unicode MS" w:cs="Arial Unicode MS" w:eastAsia="Arial Unicode MS"/>
          <w:color w:val="FFFFFF"/>
          <w:w w:val="105"/>
        </w:rPr>
        <w:t>✔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240" w:lineRule="auto" w:before="57"/>
        <w:ind w:left="540" w:right="6770" w:firstLine="0"/>
        <w:jc w:val="left"/>
      </w:pPr>
      <w:r>
        <w:rPr>
          <w:spacing w:val="-1"/>
          <w:w w:val="95"/>
        </w:rPr>
        <w:t>Medicare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Medicaid</w:t>
      </w:r>
      <w:r>
        <w:rPr>
          <w:spacing w:val="-26"/>
          <w:w w:val="95"/>
        </w:rPr>
        <w:t> </w:t>
      </w:r>
      <w:r>
        <w:rPr>
          <w:w w:val="95"/>
        </w:rPr>
        <w:t>Dual</w:t>
      </w:r>
      <w:r>
        <w:rPr>
          <w:spacing w:val="36"/>
        </w:rPr>
        <w:t> </w:t>
      </w:r>
      <w:r>
        <w:rPr>
          <w:spacing w:val="-1"/>
        </w:rPr>
        <w:t>Eligibles</w:t>
      </w:r>
    </w:p>
    <w:p>
      <w:pPr>
        <w:pStyle w:val="BodyText"/>
        <w:spacing w:line="287" w:lineRule="auto" w:before="43"/>
        <w:ind w:left="540" w:right="7904" w:firstLine="0"/>
        <w:jc w:val="left"/>
      </w:pPr>
      <w:r>
        <w:rPr/>
        <w:t>Health</w:t>
      </w:r>
      <w:r>
        <w:rPr>
          <w:spacing w:val="-6"/>
        </w:rPr>
        <w:t> </w:t>
      </w:r>
      <w:r>
        <w:rPr/>
        <w:t>Home</w:t>
      </w:r>
      <w:r>
        <w:rPr>
          <w:w w:val="99"/>
        </w:rPr>
        <w:t> </w:t>
      </w:r>
      <w:r>
        <w:rPr/>
        <w:t>HCBS</w:t>
      </w:r>
      <w:r>
        <w:rPr>
          <w:spacing w:val="-7"/>
        </w:rPr>
        <w:t> </w:t>
      </w:r>
      <w:r>
        <w:rPr/>
        <w:t>Waiver</w:t>
      </w:r>
      <w:r>
        <w:rPr>
          <w:w w:val="99"/>
        </w:rPr>
        <w:t> </w:t>
      </w:r>
      <w:r>
        <w:rPr/>
        <w:t>Corrections</w:t>
      </w:r>
      <w:r>
        <w:rPr/>
        <w:t> Other</w:t>
      </w:r>
    </w:p>
    <w:p>
      <w:pPr>
        <w:spacing w:after="0" w:line="287" w:lineRule="auto"/>
        <w:jc w:val="left"/>
        <w:sectPr>
          <w:type w:val="continuous"/>
          <w:pgSz w:w="12240" w:h="15840"/>
          <w:pgMar w:top="100" w:bottom="0" w:left="1100" w:right="102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3.079987pt;margin-top:195.240005pt;width:269.3pt;height:484.1pt;mso-position-horizontal-relative:page;mso-position-vertical-relative:page;z-index:-414928" coordorigin="5662,3905" coordsize="5386,9682">
            <v:group style="position:absolute;left:5662;top:3905;width:5386;height:9682" coordorigin="5662,3905" coordsize="5386,9682">
              <v:shape style="position:absolute;left:5662;top:3905;width:5386;height:9682" coordorigin="5662,3905" coordsize="5386,9682" path="m5662,3905l11047,3905,11047,13586,5662,13586,5662,3905xe" filled="true" fillcolor="#ffffff" stroked="false">
                <v:path arrowok="t"/>
                <v:fill type="solid"/>
              </v:shape>
            </v:group>
            <v:group style="position:absolute;left:5753;top:3905;width:5213;height:298" coordorigin="5753,3905" coordsize="5213,298">
              <v:shape style="position:absolute;left:5753;top:3905;width:5213;height:298" coordorigin="5753,3905" coordsize="5213,298" path="m5753,3905l10966,3905,10966,4202,5753,4202,5753,3905xe" filled="true" fillcolor="#ffffff" stroked="false">
                <v:path arrowok="t"/>
                <v:fill type="solid"/>
              </v:shape>
            </v:group>
            <v:group style="position:absolute;left:5753;top:4198;width:5213;height:298" coordorigin="5753,4198" coordsize="5213,298">
              <v:shape style="position:absolute;left:5753;top:4198;width:5213;height:298" coordorigin="5753,4198" coordsize="5213,298" path="m5753,4198l10966,4198,10966,4495,5753,4495,5753,4198xe" filled="true" fillcolor="#ffffff" stroked="false">
                <v:path arrowok="t"/>
                <v:fill type="solid"/>
              </v:shape>
            </v:group>
            <v:group style="position:absolute;left:5753;top:4490;width:5213;height:298" coordorigin="5753,4490" coordsize="5213,298">
              <v:shape style="position:absolute;left:5753;top:4490;width:5213;height:298" coordorigin="5753,4490" coordsize="5213,298" path="m5753,4490l10966,4490,10966,4788,5753,4788,5753,4490xe" filled="true" fillcolor="#ffffff" stroked="false">
                <v:path arrowok="t"/>
                <v:fill type="solid"/>
              </v:shape>
            </v:group>
            <v:group style="position:absolute;left:5753;top:4783;width:5213;height:298" coordorigin="5753,4783" coordsize="5213,298">
              <v:shape style="position:absolute;left:5753;top:4783;width:5213;height:298" coordorigin="5753,4783" coordsize="5213,298" path="m5753,4783l10966,4783,10966,5081,5753,5081,5753,4783xe" filled="true" fillcolor="#ffffff" stroked="false">
                <v:path arrowok="t"/>
                <v:fill type="solid"/>
              </v:shape>
            </v:group>
            <v:group style="position:absolute;left:5753;top:5076;width:5213;height:298" coordorigin="5753,5076" coordsize="5213,298">
              <v:shape style="position:absolute;left:5753;top:5076;width:5213;height:298" coordorigin="5753,5076" coordsize="5213,298" path="m5753,5076l10966,5076,10966,5374,5753,5374,5753,5076xe" filled="true" fillcolor="#ffffff" stroked="false">
                <v:path arrowok="t"/>
                <v:fill type="solid"/>
              </v:shape>
            </v:group>
            <v:group style="position:absolute;left:5753;top:5369;width:5213;height:298" coordorigin="5753,5369" coordsize="5213,298">
              <v:shape style="position:absolute;left:5753;top:5369;width:5213;height:298" coordorigin="5753,5369" coordsize="5213,298" path="m5753,5369l10966,5369,10966,5666,5753,5666,5753,5369xe" filled="true" fillcolor="#ffffff" stroked="false">
                <v:path arrowok="t"/>
                <v:fill type="solid"/>
              </v:shape>
            </v:group>
            <v:group style="position:absolute;left:5753;top:5662;width:5213;height:298" coordorigin="5753,5662" coordsize="5213,298">
              <v:shape style="position:absolute;left:5753;top:5662;width:5213;height:298" coordorigin="5753,5662" coordsize="5213,298" path="m5753,5662l10966,5662,10966,5959,5753,5959,5753,5662xe" filled="true" fillcolor="#ffffff" stroked="false">
                <v:path arrowok="t"/>
                <v:fill type="solid"/>
              </v:shape>
            </v:group>
            <v:group style="position:absolute;left:5753;top:5954;width:5213;height:298" coordorigin="5753,5954" coordsize="5213,298">
              <v:shape style="position:absolute;left:5753;top:5954;width:5213;height:298" coordorigin="5753,5954" coordsize="5213,298" path="m5753,5954l10966,5954,10966,6252,5753,6252,5753,5954xe" filled="true" fillcolor="#ffffff" stroked="false">
                <v:path arrowok="t"/>
                <v:fill type="solid"/>
              </v:shape>
            </v:group>
            <v:group style="position:absolute;left:5753;top:6247;width:5213;height:298" coordorigin="5753,6247" coordsize="5213,298">
              <v:shape style="position:absolute;left:5753;top:6247;width:5213;height:298" coordorigin="5753,6247" coordsize="5213,298" path="m5753,6247l10966,6247,10966,6545,5753,6545,5753,6247xe" filled="true" fillcolor="#ffffff" stroked="false">
                <v:path arrowok="t"/>
                <v:fill type="solid"/>
              </v:shape>
            </v:group>
            <v:group style="position:absolute;left:5753;top:6540;width:5213;height:298" coordorigin="5753,6540" coordsize="5213,298">
              <v:shape style="position:absolute;left:5753;top:6540;width:5213;height:298" coordorigin="5753,6540" coordsize="5213,298" path="m5753,6540l10966,6540,10966,6838,5753,6838,5753,6540xe" filled="true" fillcolor="#ffffff" stroked="false">
                <v:path arrowok="t"/>
                <v:fill type="solid"/>
              </v:shape>
            </v:group>
            <v:group style="position:absolute;left:5753;top:6833;width:5213;height:298" coordorigin="5753,6833" coordsize="5213,298">
              <v:shape style="position:absolute;left:5753;top:6833;width:5213;height:298" coordorigin="5753,6833" coordsize="5213,298" path="m5753,6833l10966,6833,10966,7130,5753,7130,5753,6833xe" filled="true" fillcolor="#ffffff" stroked="false">
                <v:path arrowok="t"/>
                <v:fill type="solid"/>
              </v:shape>
            </v:group>
            <v:group style="position:absolute;left:5753;top:7126;width:5213;height:298" coordorigin="5753,7126" coordsize="5213,298">
              <v:shape style="position:absolute;left:5753;top:7126;width:5213;height:298" coordorigin="5753,7126" coordsize="5213,298" path="m5753,7126l10966,7126,10966,7423,5753,7423,5753,7126xe" filled="true" fillcolor="#ffffff" stroked="false">
                <v:path arrowok="t"/>
                <v:fill type="solid"/>
              </v:shape>
            </v:group>
            <v:group style="position:absolute;left:5753;top:7418;width:5213;height:298" coordorigin="5753,7418" coordsize="5213,298">
              <v:shape style="position:absolute;left:5753;top:7418;width:5213;height:298" coordorigin="5753,7418" coordsize="5213,298" path="m5753,7418l10966,7418,10966,7716,5753,7716,5753,7418xe" filled="true" fillcolor="#ffffff" stroked="false">
                <v:path arrowok="t"/>
                <v:fill type="solid"/>
              </v:shape>
            </v:group>
            <v:group style="position:absolute;left:5753;top:7711;width:5213;height:298" coordorigin="5753,7711" coordsize="5213,298">
              <v:shape style="position:absolute;left:5753;top:7711;width:5213;height:298" coordorigin="5753,7711" coordsize="5213,298" path="m5753,7711l10966,7711,10966,8009,5753,8009,5753,7711xe" filled="true" fillcolor="#ffffff" stroked="false">
                <v:path arrowok="t"/>
                <v:fill type="solid"/>
              </v:shape>
            </v:group>
            <v:group style="position:absolute;left:5753;top:8004;width:5213;height:298" coordorigin="5753,8004" coordsize="5213,298">
              <v:shape style="position:absolute;left:5753;top:8004;width:5213;height:298" coordorigin="5753,8004" coordsize="5213,298" path="m5753,8004l10966,8004,10966,8302,5753,8302,5753,8004xe" filled="true" fillcolor="#ffffff" stroked="false">
                <v:path arrowok="t"/>
                <v:fill type="solid"/>
              </v:shape>
            </v:group>
            <v:group style="position:absolute;left:5753;top:8297;width:5213;height:298" coordorigin="5753,8297" coordsize="5213,298">
              <v:shape style="position:absolute;left:5753;top:8297;width:5213;height:298" coordorigin="5753,8297" coordsize="5213,298" path="m5753,8297l10966,8297,10966,8594,5753,8594,5753,8297xe" filled="true" fillcolor="#ffffff" stroked="false">
                <v:path arrowok="t"/>
                <v:fill type="solid"/>
              </v:shape>
            </v:group>
            <v:group style="position:absolute;left:5753;top:8590;width:5213;height:298" coordorigin="5753,8590" coordsize="5213,298">
              <v:shape style="position:absolute;left:5753;top:8590;width:5213;height:298" coordorigin="5753,8590" coordsize="5213,298" path="m5753,8590l10966,8590,10966,8887,5753,8887,5753,8590xe" filled="true" fillcolor="#ffffff" stroked="false">
                <v:path arrowok="t"/>
                <v:fill type="solid"/>
              </v:shape>
            </v:group>
            <v:group style="position:absolute;left:5753;top:8882;width:5213;height:298" coordorigin="5753,8882" coordsize="5213,298">
              <v:shape style="position:absolute;left:5753;top:8882;width:5213;height:298" coordorigin="5753,8882" coordsize="5213,298" path="m5753,8882l10966,8882,10966,9180,5753,9180,5753,8882xe" filled="true" fillcolor="#ffffff" stroked="false">
                <v:path arrowok="t"/>
                <v:fill type="solid"/>
              </v:shape>
            </v:group>
            <v:group style="position:absolute;left:5753;top:9175;width:5213;height:298" coordorigin="5753,9175" coordsize="5213,298">
              <v:shape style="position:absolute;left:5753;top:9175;width:5213;height:298" coordorigin="5753,9175" coordsize="5213,298" path="m5753,9175l10966,9175,10966,9473,5753,9473,5753,9175xe" filled="true" fillcolor="#ffffff" stroked="false">
                <v:path arrowok="t"/>
                <v:fill type="solid"/>
              </v:shape>
            </v:group>
            <v:group style="position:absolute;left:5753;top:9468;width:5213;height:298" coordorigin="5753,9468" coordsize="5213,298">
              <v:shape style="position:absolute;left:5753;top:9468;width:5213;height:298" coordorigin="5753,9468" coordsize="5213,298" path="m5753,9468l10966,9468,10966,9766,5753,9766,5753,9468xe" filled="true" fillcolor="#ffffff" stroked="false">
                <v:path arrowok="t"/>
                <v:fill type="solid"/>
              </v:shape>
            </v:group>
            <v:group style="position:absolute;left:5753;top:9761;width:5213;height:298" coordorigin="5753,9761" coordsize="5213,298">
              <v:shape style="position:absolute;left:5753;top:9761;width:5213;height:298" coordorigin="5753,9761" coordsize="5213,298" path="m5753,9761l10966,9761,10966,10058,5753,10058,5753,9761xe" filled="true" fillcolor="#ffffff" stroked="false">
                <v:path arrowok="t"/>
                <v:fill type="solid"/>
              </v:shape>
            </v:group>
            <v:group style="position:absolute;left:5753;top:10054;width:5213;height:298" coordorigin="5753,10054" coordsize="5213,298">
              <v:shape style="position:absolute;left:5753;top:10054;width:5213;height:298" coordorigin="5753,10054" coordsize="5213,298" path="m5753,10054l10966,10054,10966,10351,5753,10351,5753,10054xe" filled="true" fillcolor="#ffffff" stroked="false">
                <v:path arrowok="t"/>
                <v:fill type="solid"/>
              </v:shape>
            </v:group>
            <v:group style="position:absolute;left:5753;top:10346;width:5213;height:298" coordorigin="5753,10346" coordsize="5213,298">
              <v:shape style="position:absolute;left:5753;top:10346;width:5213;height:298" coordorigin="5753,10346" coordsize="5213,298" path="m5753,10346l10966,10346,10966,10644,5753,10644,5753,10346xe" filled="true" fillcolor="#ffffff" stroked="false">
                <v:path arrowok="t"/>
                <v:fill type="solid"/>
              </v:shape>
            </v:group>
            <v:group style="position:absolute;left:5753;top:10639;width:5213;height:327" coordorigin="5753,10639" coordsize="5213,327">
              <v:shape style="position:absolute;left:5753;top:10639;width:5213;height:327" coordorigin="5753,10639" coordsize="5213,327" path="m5753,10639l10966,10639,10966,10966,5753,10966,5753,10639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667"/>
        <w:gridCol w:w="2659"/>
        <w:gridCol w:w="2770"/>
      </w:tblGrid>
      <w:tr>
        <w:trPr>
          <w:trHeight w:val="1512" w:hRule="exact"/>
        </w:trPr>
        <w:tc>
          <w:tcPr>
            <w:tcW w:w="704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/>
              <w:ind w:left="2889" w:right="1527" w:hanging="1355"/>
              <w:jc w:val="left"/>
              <w:rPr>
                <w:rFonts w:ascii="Calibri" w:hAnsi="Calibri" w:cs="Calibri" w:eastAsia="Calibri"/>
                <w:sz w:val="60"/>
                <w:szCs w:val="60"/>
              </w:rPr>
            </w:pPr>
            <w:r>
              <w:rPr>
                <w:rFonts w:ascii="Calibri"/>
                <w:b/>
                <w:color w:val="FFFFFF"/>
                <w:spacing w:val="-1"/>
                <w:sz w:val="60"/>
              </w:rPr>
              <w:t>Telemedicine</w:t>
            </w:r>
            <w:r>
              <w:rPr>
                <w:rFonts w:ascii="Calibri"/>
                <w:b/>
                <w:color w:val="FFFFFF"/>
                <w:spacing w:val="-11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in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60"/>
              </w:rPr>
              <w:t> </w:t>
            </w:r>
            <w:r>
              <w:rPr>
                <w:rFonts w:ascii="Calibri"/>
                <w:b/>
                <w:color w:val="FFFFFF"/>
                <w:sz w:val="60"/>
              </w:rPr>
              <w:t>Iowa</w:t>
            </w:r>
            <w:r>
              <w:rPr>
                <w:rFonts w:ascii="Calibri"/>
                <w:sz w:val="60"/>
              </w:rPr>
            </w:r>
          </w:p>
        </w:tc>
        <w:tc>
          <w:tcPr>
            <w:tcW w:w="27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00" w:lineRule="atLeast"/>
              <w:ind w:left="56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1056172" cy="881062"/>
                  <wp:effectExtent l="0" t="0" r="0" b="0"/>
                  <wp:docPr id="11" name="image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23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172" cy="88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907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5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PARITY:</w:t>
            </w:r>
            <w:r>
              <w:rPr>
                <w:rFonts w:ascii="Calibri"/>
                <w:sz w:val="33"/>
              </w:rPr>
            </w:r>
          </w:p>
        </w:tc>
        <w:tc>
          <w:tcPr>
            <w:tcW w:w="5429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9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GAPS:</w:t>
            </w:r>
            <w:r>
              <w:rPr>
                <w:rFonts w:ascii="Calibri"/>
                <w:sz w:val="33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86" w:lineRule="exact" w:before="1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Progress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19"/>
              </w:numPr>
              <w:tabs>
                <w:tab w:pos="549" w:val="left" w:leader="none"/>
              </w:tabs>
              <w:spacing w:line="292" w:lineRule="exact" w:before="1" w:after="0"/>
              <w:ind w:left="548" w:right="364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IA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legislature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enacted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new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law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2015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that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ensures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telehealth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parity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under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Medicaid.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Agency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finalized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new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rules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that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enforce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parity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15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existing</w:t>
            </w:r>
            <w:r>
              <w:rPr>
                <w:rFonts w:ascii="Calibri" w:hAnsi="Calibri" w:cs="Calibri" w:eastAsia="Calibri"/>
                <w:spacing w:val="15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covered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services.</w:t>
            </w:r>
            <w:r>
              <w:rPr>
                <w:rFonts w:ascii="Calibri" w:hAnsi="Calibri" w:cs="Calibri" w:eastAsia="Calibri"/>
                <w:w w:val="95"/>
                <w:position w:val="11"/>
                <w:sz w:val="16"/>
                <w:szCs w:val="16"/>
              </w:rPr>
              <w:t>89-­‐90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Private</w:t>
            </w:r>
            <w:r>
              <w:rPr>
                <w:rFonts w:ascii="Calibri"/>
                <w:b/>
                <w:spacing w:val="-9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19"/>
              </w:numPr>
              <w:tabs>
                <w:tab w:pos="549" w:val="left" w:leader="none"/>
              </w:tabs>
              <w:spacing w:line="292" w:lineRule="exact" w:before="1" w:after="0"/>
              <w:ind w:left="548" w:right="274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Bordered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MO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which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has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law.</w:t>
            </w:r>
            <w:r>
              <w:rPr>
                <w:rFonts w:ascii="Calibri"/>
                <w:spacing w:val="48"/>
                <w:sz w:val="24"/>
              </w:rPr>
              <w:t> </w:t>
            </w:r>
            <w:r>
              <w:rPr>
                <w:rFonts w:ascii="Calibri"/>
                <w:sz w:val="24"/>
              </w:rPr>
              <w:t>No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law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telehealth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under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z w:val="24"/>
              </w:rPr>
              <w:t> plans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despite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2015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legislation.</w:t>
            </w:r>
            <w:r>
              <w:rPr>
                <w:rFonts w:ascii="Calibri"/>
                <w:position w:val="11"/>
                <w:sz w:val="16"/>
              </w:rPr>
              <w:t>91</w:t>
            </w:r>
            <w:r>
              <w:rPr>
                <w:rFonts w:ascii="Calibri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Innovation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19"/>
              </w:numPr>
              <w:tabs>
                <w:tab w:pos="549" w:val="left" w:leader="none"/>
              </w:tabs>
              <w:spacing w:line="292" w:lineRule="exact" w:before="1" w:after="0"/>
              <w:ind w:left="548" w:right="90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IA’s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health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home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plan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will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provide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services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individuals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with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2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chronic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conditions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including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24/7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access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care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team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that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includes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but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is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not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limited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phone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triage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system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with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appropriate</w:t>
            </w:r>
            <w:r>
              <w:rPr>
                <w:rFonts w:ascii="Calibri" w:hAnsi="Calibri" w:cs="Calibri" w:eastAsia="Calibri"/>
                <w:spacing w:val="-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scheduling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during/after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regular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business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hours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avoid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unnecessary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ER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visits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and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hospitalizations.</w:t>
            </w:r>
            <w:r>
              <w:rPr>
                <w:rFonts w:ascii="Calibri" w:hAnsi="Calibri" w:cs="Calibri" w:eastAsia="Calibri"/>
                <w:spacing w:val="5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Use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of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email,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text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messaging,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patient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portals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other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technology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available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practice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communicate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with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patients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is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encouraged.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92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06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auto" w:before="174"/>
              <w:ind w:left="580" w:right="252" w:hanging="32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MEDICAID</w:t>
            </w:r>
            <w:r>
              <w:rPr>
                <w:rFonts w:ascii="Calibri"/>
                <w:b/>
                <w:spacing w:val="-13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COVERAGE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&amp;</w:t>
            </w:r>
            <w:r>
              <w:rPr>
                <w:rFonts w:ascii="Calibri"/>
                <w:b/>
                <w:spacing w:val="27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CONDITIONS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OF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2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Setting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2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Technologies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108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Distance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Geography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7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Mental/behavioral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Rehabilitation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Telepresenter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42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54"/>
              <w:ind w:left="539" w:right="530" w:firstLine="69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INNOVATIVE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OR</w:t>
            </w:r>
            <w:r>
              <w:rPr>
                <w:rFonts w:ascii="Calibri"/>
                <w:b/>
                <w:spacing w:val="25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DELIVERY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MODELS: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5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90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Dual</w:t>
            </w:r>
            <w:r>
              <w:rPr>
                <w:rFonts w:ascii="Calibri" w:hAnsi="Calibri" w:cs="Calibri" w:eastAsia="Calibri"/>
                <w:spacing w:val="3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Eligibles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HCBS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Waiver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Corrections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760" w:footer="834" w:top="1240" w:bottom="1020" w:left="1140" w:right="106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3.079987pt;margin-top:195.240005pt;width:269.3pt;height:486pt;mso-position-horizontal-relative:page;mso-position-vertical-relative:page;z-index:-414904" coordorigin="5662,3905" coordsize="5386,9720">
            <v:group style="position:absolute;left:5662;top:3905;width:5386;height:9720" coordorigin="5662,3905" coordsize="5386,9720">
              <v:shape style="position:absolute;left:5662;top:3905;width:5386;height:9720" coordorigin="5662,3905" coordsize="5386,9720" path="m5662,3905l11047,3905,11047,13625,5662,13625,5662,3905xe" filled="true" fillcolor="#ffffff" stroked="false">
                <v:path arrowok="t"/>
                <v:fill type="solid"/>
              </v:shape>
            </v:group>
            <v:group style="position:absolute;left:5753;top:3905;width:5213;height:298" coordorigin="5753,3905" coordsize="5213,298">
              <v:shape style="position:absolute;left:5753;top:3905;width:5213;height:298" coordorigin="5753,3905" coordsize="5213,298" path="m5753,3905l10966,3905,10966,4202,5753,4202,5753,3905xe" filled="true" fillcolor="#ffffff" stroked="false">
                <v:path arrowok="t"/>
                <v:fill type="solid"/>
              </v:shape>
            </v:group>
            <v:group style="position:absolute;left:5753;top:4198;width:5213;height:298" coordorigin="5753,4198" coordsize="5213,298">
              <v:shape style="position:absolute;left:5753;top:4198;width:5213;height:298" coordorigin="5753,4198" coordsize="5213,298" path="m5753,4198l10966,4198,10966,4495,5753,4495,5753,4198xe" filled="true" fillcolor="#ffffff" stroked="false">
                <v:path arrowok="t"/>
                <v:fill type="solid"/>
              </v:shape>
            </v:group>
            <v:group style="position:absolute;left:5753;top:4490;width:5213;height:298" coordorigin="5753,4490" coordsize="5213,298">
              <v:shape style="position:absolute;left:5753;top:4490;width:5213;height:298" coordorigin="5753,4490" coordsize="5213,298" path="m5753,4490l10966,4490,10966,4788,5753,4788,5753,4490xe" filled="true" fillcolor="#ffffff" stroked="false">
                <v:path arrowok="t"/>
                <v:fill type="solid"/>
              </v:shape>
            </v:group>
            <v:group style="position:absolute;left:5753;top:4783;width:5213;height:298" coordorigin="5753,4783" coordsize="5213,298">
              <v:shape style="position:absolute;left:5753;top:4783;width:5213;height:298" coordorigin="5753,4783" coordsize="5213,298" path="m5753,4783l10966,4783,10966,5081,5753,5081,5753,4783xe" filled="true" fillcolor="#ffffff" stroked="false">
                <v:path arrowok="t"/>
                <v:fill type="solid"/>
              </v:shape>
            </v:group>
            <v:group style="position:absolute;left:5753;top:5076;width:5213;height:298" coordorigin="5753,5076" coordsize="5213,298">
              <v:shape style="position:absolute;left:5753;top:5076;width:5213;height:298" coordorigin="5753,5076" coordsize="5213,298" path="m5753,5076l10966,5076,10966,5374,5753,5374,5753,5076xe" filled="true" fillcolor="#ffffff" stroked="false">
                <v:path arrowok="t"/>
                <v:fill type="solid"/>
              </v:shape>
            </v:group>
            <v:group style="position:absolute;left:5753;top:5369;width:5213;height:298" coordorigin="5753,5369" coordsize="5213,298">
              <v:shape style="position:absolute;left:5753;top:5369;width:5213;height:298" coordorigin="5753,5369" coordsize="5213,298" path="m5753,5369l10966,5369,10966,5666,5753,5666,5753,5369xe" filled="true" fillcolor="#ffffff" stroked="false">
                <v:path arrowok="t"/>
                <v:fill type="solid"/>
              </v:shape>
            </v:group>
            <v:group style="position:absolute;left:5753;top:5662;width:5213;height:298" coordorigin="5753,5662" coordsize="5213,298">
              <v:shape style="position:absolute;left:5753;top:5662;width:5213;height:298" coordorigin="5753,5662" coordsize="5213,298" path="m5753,5662l10966,5662,10966,5959,5753,5959,5753,5662xe" filled="true" fillcolor="#ffffff" stroked="false">
                <v:path arrowok="t"/>
                <v:fill type="solid"/>
              </v:shape>
            </v:group>
            <v:group style="position:absolute;left:5753;top:5954;width:5213;height:298" coordorigin="5753,5954" coordsize="5213,298">
              <v:shape style="position:absolute;left:5753;top:5954;width:5213;height:298" coordorigin="5753,5954" coordsize="5213,298" path="m5753,5954l10966,5954,10966,6252,5753,6252,5753,5954xe" filled="true" fillcolor="#ffffff" stroked="false">
                <v:path arrowok="t"/>
                <v:fill type="solid"/>
              </v:shape>
            </v:group>
            <v:group style="position:absolute;left:5753;top:6247;width:5213;height:322" coordorigin="5753,6247" coordsize="5213,322">
              <v:shape style="position:absolute;left:5753;top:6247;width:5213;height:322" coordorigin="5753,6247" coordsize="5213,322" path="m5753,6247l10966,6247,10966,6569,5753,6569,5753,6247xe" filled="true" fillcolor="#ffffff" stroked="false">
                <v:path arrowok="t"/>
                <v:fill type="solid"/>
              </v:shape>
            </v:group>
            <v:group style="position:absolute;left:5753;top:6564;width:5213;height:322" coordorigin="5753,6564" coordsize="5213,322">
              <v:shape style="position:absolute;left:5753;top:6564;width:5213;height:322" coordorigin="5753,6564" coordsize="5213,322" path="m5753,6564l10966,6564,10966,6886,5753,6886,5753,6564xe" filled="true" fillcolor="#ffffff" stroked="false">
                <v:path arrowok="t"/>
                <v:fill type="solid"/>
              </v:shape>
            </v:group>
            <v:group style="position:absolute;left:5753;top:6881;width:5213;height:298" coordorigin="5753,6881" coordsize="5213,298">
              <v:shape style="position:absolute;left:5753;top:6881;width:5213;height:298" coordorigin="5753,6881" coordsize="5213,298" path="m5753,6881l10966,6881,10966,7178,5753,7178,5753,6881xe" filled="true" fillcolor="#ffffff" stroked="false">
                <v:path arrowok="t"/>
                <v:fill type="solid"/>
              </v:shape>
            </v:group>
            <v:group style="position:absolute;left:5753;top:7174;width:5213;height:298" coordorigin="5753,7174" coordsize="5213,298">
              <v:shape style="position:absolute;left:5753;top:7174;width:5213;height:298" coordorigin="5753,7174" coordsize="5213,298" path="m5753,7174l10966,7174,10966,7471,5753,7471,5753,7174xe" filled="true" fillcolor="#ffffff" stroked="false">
                <v:path arrowok="t"/>
                <v:fill type="solid"/>
              </v:shape>
            </v:group>
            <v:group style="position:absolute;left:5753;top:7466;width:5213;height:298" coordorigin="5753,7466" coordsize="5213,298">
              <v:shape style="position:absolute;left:5753;top:7466;width:5213;height:298" coordorigin="5753,7466" coordsize="5213,298" path="m5753,7466l10966,7466,10966,7764,5753,7764,5753,7466xe" filled="true" fillcolor="#ffffff" stroked="false">
                <v:path arrowok="t"/>
                <v:fill type="solid"/>
              </v:shape>
            </v:group>
            <v:group style="position:absolute;left:5753;top:7759;width:5213;height:322" coordorigin="5753,7759" coordsize="5213,322">
              <v:shape style="position:absolute;left:5753;top:7759;width:5213;height:322" coordorigin="5753,7759" coordsize="5213,322" path="m5753,7759l10966,7759,10966,8081,5753,8081,5753,7759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45.346497pt;margin-top:84.5065pt;width:79.850pt;height:53.4pt;mso-position-horizontal-relative:page;mso-position-vertical-relative:page;z-index:-414880" coordorigin="8907,1690" coordsize="1597,1068">
            <v:group style="position:absolute;left:10424;top:1760;width:2;height:291" coordorigin="10424,1760" coordsize="2,291">
              <v:shape style="position:absolute;left:10424;top:1760;width:2;height:291" coordorigin="10424,1760" coordsize="0,291" path="m10424,1760l10424,2050e" filled="false" stroked="true" strokeweight="1.441125pt" strokecolor="#c66b00">
                <v:path arrowok="t"/>
              </v:shape>
            </v:group>
            <v:group style="position:absolute;left:10410;top:1760;width:27;height:291" coordorigin="10410,1760" coordsize="27,291">
              <v:shape style="position:absolute;left:10410;top:1760;width:27;height:291" coordorigin="10410,1760" coordsize="27,291" path="m10437,1760l10437,2017,10410,2050,10410,1794,10437,1760xe" filled="false" stroked="true" strokeweight=".046249pt" strokecolor="#000000">
                <v:path arrowok="t"/>
              </v:shape>
            </v:group>
            <v:group style="position:absolute;left:10407;top:1794;width:2;height:289" coordorigin="10407,1794" coordsize="2,289">
              <v:shape style="position:absolute;left:10407;top:1794;width:2;height:289" coordorigin="10407,1794" coordsize="0,289" path="m10407,1794l10407,2082e" filled="false" stroked="true" strokeweight=".423728pt" strokecolor="#c41400">
                <v:path arrowok="t"/>
              </v:shape>
            </v:group>
            <v:group style="position:absolute;left:10404;top:1794;width:7;height:289" coordorigin="10404,1794" coordsize="7,289">
              <v:shape style="position:absolute;left:10404;top:1794;width:7;height:289" coordorigin="10404,1794" coordsize="7,289" path="m10410,1794l10410,2050,10404,2082,10404,1824,10410,1794xe" filled="false" stroked="true" strokeweight=".046247pt" strokecolor="#000000">
                <v:path arrowok="t"/>
              </v:shape>
            </v:group>
            <v:group style="position:absolute;left:8907;top:1691;width:1596;height:806" coordorigin="8907,1691" coordsize="1596,806">
              <v:shape style="position:absolute;left:8907;top:1691;width:1596;height:806" coordorigin="8907,1691" coordsize="1596,806" path="m8969,1691l8907,2494,10498,2496,10503,1921,10494,1916,10474,1911,10451,1898,10440,1851,10417,1843,10404,1824,10410,1794,10437,1760,10349,1696,8969,1691xe" filled="true" fillcolor="#b72100" stroked="false">
                <v:path arrowok="t"/>
                <v:fill type="solid"/>
              </v:shape>
            </v:group>
            <v:group style="position:absolute;left:8907;top:1691;width:1596;height:806" coordorigin="8907,1691" coordsize="1596,806">
              <v:shape style="position:absolute;left:8907;top:1691;width:1596;height:806" coordorigin="8907,1691" coordsize="1596,806" path="m8969,1691l10349,1696,10437,1760,10410,1794,10404,1824,10417,1843,10440,1851,10451,1898,10474,1911,10494,1916,10503,1921,10498,2496,8907,2494e" filled="false" stroked="true" strokeweight=".046363pt" strokecolor="#000000">
                <v:path arrowok="t"/>
              </v:shape>
              <v:shape style="position:absolute;left:8907;top:1691;width:1596;height:806" coordorigin="8907,1691" coordsize="1596,806" path="m8907,2494l8969,1691e" filled="false" stroked="true" strokeweight=".046363pt" strokecolor="#000000">
                <v:path arrowok="t"/>
              </v:shape>
            </v:group>
            <v:group style="position:absolute;left:10501;top:1921;width:2;height:833" coordorigin="10501,1921" coordsize="2,833">
              <v:shape style="position:absolute;left:10501;top:1921;width:2;height:833" coordorigin="10501,1921" coordsize="0,833" path="m10501,1921l10501,2754e" filled="false" stroked="true" strokeweight=".331262pt" strokecolor="#ce6649">
                <v:path arrowok="t"/>
              </v:shape>
            </v:group>
            <v:group style="position:absolute;left:10498;top:1921;width:5;height:833" coordorigin="10498,1921" coordsize="5,833">
              <v:shape style="position:absolute;left:10498;top:1921;width:5;height:833" coordorigin="10498,1921" coordsize="5,833" path="m10503,1921l10503,2180,10498,2754e" filled="false" stroked="true" strokeweight=".046363pt" strokecolor="#000000">
                <v:path arrowok="t"/>
              </v:shape>
              <v:shape style="position:absolute;left:10498;top:1921;width:5;height:833" coordorigin="10498,1921" coordsize="5,833" path="m10498,2754l10498,2496,10503,1921e" filled="false" stroked="true" strokeweight=".046363pt" strokecolor="#000000">
                <v:path arrowok="t"/>
              </v:shape>
            </v:group>
            <v:group style="position:absolute;left:8907;top:2494;width:1591;height:261" coordorigin="8907,2494" coordsize="1591,261">
              <v:shape style="position:absolute;left:8907;top:2494;width:1591;height:261" coordorigin="8907,2494" coordsize="1591,261" path="m8907,2494l8907,2752,10498,2754,10498,2496,8907,2494xe" filled="true" fillcolor="#380000" stroked="false">
                <v:path arrowok="t"/>
                <v:fill type="solid"/>
              </v:shape>
            </v:group>
            <v:group style="position:absolute;left:8907;top:2494;width:1591;height:261" coordorigin="8907,2494" coordsize="1591,261">
              <v:shape style="position:absolute;left:8907;top:2494;width:1591;height:261" coordorigin="8907,2494" coordsize="1591,261" path="m10498,2496l10498,2754e" filled="false" stroked="true" strokeweight=".046363pt" strokecolor="#000000">
                <v:path arrowok="t"/>
              </v:shape>
              <v:shape style="position:absolute;left:8907;top:2494;width:1591;height:261" coordorigin="8907,2494" coordsize="1591,261" path="m10497,2754l8907,2752e" filled="false" stroked="true" strokeweight=".046363pt" strokecolor="#000000">
                <v:path arrowok="t"/>
              </v:shape>
              <v:shape style="position:absolute;left:8907;top:2494;width:1591;height:261" coordorigin="8907,2494" coordsize="1591,261" path="m8907,2494l10498,2496e" filled="false" stroked="true" strokeweight=".046363pt" strokecolor="#00000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667"/>
        <w:gridCol w:w="2659"/>
        <w:gridCol w:w="2770"/>
      </w:tblGrid>
      <w:tr>
        <w:trPr>
          <w:trHeight w:val="1512" w:hRule="exact"/>
        </w:trPr>
        <w:tc>
          <w:tcPr>
            <w:tcW w:w="704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/>
              <w:ind w:left="2641" w:right="1527" w:hanging="1108"/>
              <w:jc w:val="left"/>
              <w:rPr>
                <w:rFonts w:ascii="Calibri" w:hAnsi="Calibri" w:cs="Calibri" w:eastAsia="Calibri"/>
                <w:sz w:val="60"/>
                <w:szCs w:val="60"/>
              </w:rPr>
            </w:pPr>
            <w:r>
              <w:rPr>
                <w:rFonts w:ascii="Calibri"/>
                <w:b/>
                <w:color w:val="FFFFFF"/>
                <w:spacing w:val="-1"/>
                <w:sz w:val="60"/>
              </w:rPr>
              <w:t>Telemedicine</w:t>
            </w:r>
            <w:r>
              <w:rPr>
                <w:rFonts w:ascii="Calibri"/>
                <w:b/>
                <w:color w:val="FFFFFF"/>
                <w:spacing w:val="-11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in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60"/>
              </w:rPr>
              <w:t> </w:t>
            </w:r>
            <w:r>
              <w:rPr>
                <w:rFonts w:ascii="Calibri"/>
                <w:b/>
                <w:color w:val="FFFFFF"/>
                <w:sz w:val="60"/>
              </w:rPr>
              <w:t>Kansas</w:t>
            </w:r>
            <w:r>
              <w:rPr>
                <w:rFonts w:ascii="Calibri"/>
                <w:sz w:val="60"/>
              </w:rPr>
            </w:r>
          </w:p>
        </w:tc>
        <w:tc>
          <w:tcPr>
            <w:tcW w:w="27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907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5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PARITY:</w:t>
            </w:r>
            <w:r>
              <w:rPr>
                <w:rFonts w:ascii="Calibri"/>
                <w:sz w:val="33"/>
              </w:rPr>
            </w:r>
          </w:p>
        </w:tc>
        <w:tc>
          <w:tcPr>
            <w:tcW w:w="5429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9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GAPS:</w:t>
            </w:r>
            <w:r>
              <w:rPr>
                <w:rFonts w:ascii="Calibri"/>
                <w:sz w:val="33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86" w:lineRule="exact" w:before="1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Private</w:t>
            </w:r>
            <w:r>
              <w:rPr>
                <w:rFonts w:ascii="Calibri"/>
                <w:b/>
                <w:spacing w:val="-9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20"/>
              </w:numPr>
              <w:tabs>
                <w:tab w:pos="549" w:val="left" w:leader="none"/>
              </w:tabs>
              <w:spacing w:line="292" w:lineRule="exact" w:before="1" w:after="0"/>
              <w:ind w:left="548" w:right="90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Bordered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CO,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MO,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OK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which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have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laws.</w:t>
            </w:r>
            <w:r>
              <w:rPr>
                <w:rFonts w:ascii="Calibri"/>
                <w:spacing w:val="46"/>
                <w:sz w:val="24"/>
              </w:rPr>
              <w:t> </w:t>
            </w:r>
            <w:r>
              <w:rPr>
                <w:rFonts w:ascii="Calibri"/>
                <w:sz w:val="24"/>
              </w:rPr>
              <w:t>No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law.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Medicaid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20"/>
              </w:numPr>
              <w:tabs>
                <w:tab w:pos="549" w:val="left" w:leader="none"/>
              </w:tabs>
              <w:spacing w:line="292" w:lineRule="exact" w:before="1" w:after="0"/>
              <w:ind w:left="548" w:right="644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No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coverage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therapies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via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under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benefit.</w:t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313" w:lineRule="exact"/>
              <w:ind w:left="101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b/>
                <w:sz w:val="26"/>
              </w:rPr>
              <w:t>Innovation</w:t>
            </w:r>
            <w:r>
              <w:rPr>
                <w:rFonts w:ascii="Calibri"/>
                <w:sz w:val="26"/>
              </w:rPr>
            </w:r>
          </w:p>
          <w:p>
            <w:pPr>
              <w:pStyle w:val="ListParagraph"/>
              <w:numPr>
                <w:ilvl w:val="0"/>
                <w:numId w:val="20"/>
              </w:numPr>
              <w:tabs>
                <w:tab w:pos="549" w:val="left" w:leader="none"/>
              </w:tabs>
              <w:spacing w:line="292" w:lineRule="exact" w:before="3" w:after="0"/>
              <w:ind w:left="548" w:right="143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RPM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medication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management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available</w:t>
            </w:r>
            <w:r>
              <w:rPr>
                <w:rFonts w:ascii="Calibri" w:hAnsi="Calibri" w:cs="Calibri" w:eastAsia="Calibri"/>
                <w:spacing w:val="-3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through</w:t>
            </w:r>
            <w:r>
              <w:rPr>
                <w:rFonts w:ascii="Calibri" w:hAnsi="Calibri" w:cs="Calibri" w:eastAsia="Calibri"/>
                <w:spacing w:val="-3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approved</w:t>
            </w:r>
            <w:r>
              <w:rPr>
                <w:rFonts w:ascii="Calibri" w:hAnsi="Calibri" w:cs="Calibri" w:eastAsia="Calibri"/>
                <w:spacing w:val="-3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HCBS</w:t>
            </w:r>
            <w:r>
              <w:rPr>
                <w:rFonts w:ascii="Calibri" w:hAnsi="Calibri" w:cs="Calibri" w:eastAsia="Calibri"/>
                <w:spacing w:val="-3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waiver.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93-­‐94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06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auto" w:before="174"/>
              <w:ind w:left="580" w:right="252" w:hanging="32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MEDICAID</w:t>
            </w:r>
            <w:r>
              <w:rPr>
                <w:rFonts w:ascii="Calibri"/>
                <w:b/>
                <w:spacing w:val="-13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COVERAGE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&amp;</w:t>
            </w:r>
            <w:r>
              <w:rPr>
                <w:rFonts w:ascii="Calibri"/>
                <w:b/>
                <w:spacing w:val="27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CONDITIONS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OF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2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Setting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2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Technologies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108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Distance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Geography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7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Mental/behavioral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Rehabilitation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Telepresenter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42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54"/>
              <w:ind w:left="539" w:right="530" w:firstLine="69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INNOVATIVE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OR</w:t>
            </w:r>
            <w:r>
              <w:rPr>
                <w:rFonts w:ascii="Calibri"/>
                <w:b/>
                <w:spacing w:val="25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DELIVERY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MODELS: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5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90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Dual</w:t>
            </w:r>
            <w:r>
              <w:rPr>
                <w:rFonts w:ascii="Calibri" w:hAnsi="Calibri" w:cs="Calibri" w:eastAsia="Calibri"/>
                <w:spacing w:val="3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Eligibles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HCBS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Waiver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Corrections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760" w:footer="834" w:top="1240" w:bottom="1020" w:left="1140" w:right="106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3.079987pt;margin-top:195.240005pt;width:269.3pt;height:486pt;mso-position-horizontal-relative:page;mso-position-vertical-relative:page;z-index:-414856" coordorigin="5662,3905" coordsize="5386,9720">
            <v:group style="position:absolute;left:5662;top:3905;width:5386;height:9720" coordorigin="5662,3905" coordsize="5386,9720">
              <v:shape style="position:absolute;left:5662;top:3905;width:5386;height:9720" coordorigin="5662,3905" coordsize="5386,9720" path="m5662,3905l11047,3905,11047,13625,5662,13625,5662,3905xe" filled="true" fillcolor="#ffffff" stroked="false">
                <v:path arrowok="t"/>
                <v:fill type="solid"/>
              </v:shape>
            </v:group>
            <v:group style="position:absolute;left:5753;top:3905;width:5213;height:298" coordorigin="5753,3905" coordsize="5213,298">
              <v:shape style="position:absolute;left:5753;top:3905;width:5213;height:298" coordorigin="5753,3905" coordsize="5213,298" path="m5753,3905l10966,3905,10966,4202,5753,4202,5753,3905xe" filled="true" fillcolor="#ffffff" stroked="false">
                <v:path arrowok="t"/>
                <v:fill type="solid"/>
              </v:shape>
            </v:group>
            <v:group style="position:absolute;left:5753;top:4198;width:5213;height:298" coordorigin="5753,4198" coordsize="5213,298">
              <v:shape style="position:absolute;left:5753;top:4198;width:5213;height:298" coordorigin="5753,4198" coordsize="5213,298" path="m5753,4198l10966,4198,10966,4495,5753,4495,5753,4198xe" filled="true" fillcolor="#ffffff" stroked="false">
                <v:path arrowok="t"/>
                <v:fill type="solid"/>
              </v:shape>
            </v:group>
            <v:group style="position:absolute;left:5753;top:4490;width:5213;height:298" coordorigin="5753,4490" coordsize="5213,298">
              <v:shape style="position:absolute;left:5753;top:4490;width:5213;height:298" coordorigin="5753,4490" coordsize="5213,298" path="m5753,4490l10966,4490,10966,4788,5753,4788,5753,4490xe" filled="true" fillcolor="#ffffff" stroked="false">
                <v:path arrowok="t"/>
                <v:fill type="solid"/>
              </v:shape>
            </v:group>
            <v:group style="position:absolute;left:5753;top:4783;width:5213;height:298" coordorigin="5753,4783" coordsize="5213,298">
              <v:shape style="position:absolute;left:5753;top:4783;width:5213;height:298" coordorigin="5753,4783" coordsize="5213,298" path="m5753,4783l10966,4783,10966,5081,5753,5081,5753,4783xe" filled="true" fillcolor="#ffffff" stroked="false">
                <v:path arrowok="t"/>
                <v:fill type="solid"/>
              </v:shape>
            </v:group>
            <v:group style="position:absolute;left:5753;top:5076;width:5213;height:298" coordorigin="5753,5076" coordsize="5213,298">
              <v:shape style="position:absolute;left:5753;top:5076;width:5213;height:298" coordorigin="5753,5076" coordsize="5213,298" path="m5753,5076l10966,5076,10966,5374,5753,5374,5753,5076xe" filled="true" fillcolor="#ffffff" stroked="false">
                <v:path arrowok="t"/>
                <v:fill type="solid"/>
              </v:shape>
            </v:group>
            <v:group style="position:absolute;left:5753;top:5369;width:5213;height:298" coordorigin="5753,5369" coordsize="5213,298">
              <v:shape style="position:absolute;left:5753;top:5369;width:5213;height:298" coordorigin="5753,5369" coordsize="5213,298" path="m5753,5369l10966,5369,10966,5666,5753,5666,5753,5369xe" filled="true" fillcolor="#ffffff" stroked="false">
                <v:path arrowok="t"/>
                <v:fill type="solid"/>
              </v:shape>
            </v:group>
            <v:group style="position:absolute;left:5753;top:5662;width:5213;height:298" coordorigin="5753,5662" coordsize="5213,298">
              <v:shape style="position:absolute;left:5753;top:5662;width:5213;height:298" coordorigin="5753,5662" coordsize="5213,298" path="m5753,5662l10966,5662,10966,5959,5753,5959,5753,5662xe" filled="true" fillcolor="#ffffff" stroked="false">
                <v:path arrowok="t"/>
                <v:fill type="solid"/>
              </v:shape>
            </v:group>
            <v:group style="position:absolute;left:5753;top:5954;width:5213;height:298" coordorigin="5753,5954" coordsize="5213,298">
              <v:shape style="position:absolute;left:5753;top:5954;width:5213;height:298" coordorigin="5753,5954" coordsize="5213,298" path="m5753,5954l10966,5954,10966,6252,5753,6252,5753,5954xe" filled="true" fillcolor="#ffffff" stroked="false">
                <v:path arrowok="t"/>
                <v:fill type="solid"/>
              </v:shape>
            </v:group>
            <v:group style="position:absolute;left:5753;top:6247;width:5213;height:298" coordorigin="5753,6247" coordsize="5213,298">
              <v:shape style="position:absolute;left:5753;top:6247;width:5213;height:298" coordorigin="5753,6247" coordsize="5213,298" path="m5753,6247l10966,6247,10966,6545,5753,6545,5753,6247xe" filled="true" fillcolor="#ffffff" stroked="false">
                <v:path arrowok="t"/>
                <v:fill type="solid"/>
              </v:shape>
            </v:group>
            <v:group style="position:absolute;left:5753;top:6540;width:5213;height:298" coordorigin="5753,6540" coordsize="5213,298">
              <v:shape style="position:absolute;left:5753;top:6540;width:5213;height:298" coordorigin="5753,6540" coordsize="5213,298" path="m5753,6540l10966,6540,10966,6838,5753,6838,5753,6540xe" filled="true" fillcolor="#ffffff" stroked="false">
                <v:path arrowok="t"/>
                <v:fill type="solid"/>
              </v:shape>
            </v:group>
            <v:group style="position:absolute;left:5753;top:6833;width:5213;height:298" coordorigin="5753,6833" coordsize="5213,298">
              <v:shape style="position:absolute;left:5753;top:6833;width:5213;height:298" coordorigin="5753,6833" coordsize="5213,298" path="m5753,6833l10966,6833,10966,7130,5753,7130,5753,6833xe" filled="true" fillcolor="#ffffff" stroked="false">
                <v:path arrowok="t"/>
                <v:fill type="solid"/>
              </v:shape>
            </v:group>
            <v:group style="position:absolute;left:5753;top:7126;width:5213;height:298" coordorigin="5753,7126" coordsize="5213,298">
              <v:shape style="position:absolute;left:5753;top:7126;width:5213;height:298" coordorigin="5753,7126" coordsize="5213,298" path="m5753,7126l10966,7126,10966,7423,5753,7423,5753,7126xe" filled="true" fillcolor="#ffffff" stroked="false">
                <v:path arrowok="t"/>
                <v:fill type="solid"/>
              </v:shape>
            </v:group>
            <v:group style="position:absolute;left:5753;top:7418;width:5213;height:322" coordorigin="5753,7418" coordsize="5213,322">
              <v:shape style="position:absolute;left:5753;top:7418;width:5213;height:322" coordorigin="5753,7418" coordsize="5213,322" path="m5753,7418l10966,7418,10966,7740,5753,7740,5753,7418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32.340912pt;margin-top:80.262459pt;width:106.25pt;height:61.7pt;mso-position-horizontal-relative:page;mso-position-vertical-relative:page;z-index:-414832" coordorigin="8647,1605" coordsize="2125,1234">
            <v:group style="position:absolute;left:9948;top:1692;width:2;height:355" coordorigin="9948,1692" coordsize="2,355">
              <v:shape style="position:absolute;left:9948;top:1692;width:2;height:355" coordorigin="9948,1692" coordsize="0,355" path="m9948,1692l9948,2047e" filled="false" stroked="true" strokeweight=".387781pt" strokecolor="#000000">
                <v:path arrowok="t"/>
              </v:shape>
            </v:group>
            <v:group style="position:absolute;left:9945;top:1692;width:6;height:355" coordorigin="9945,1692" coordsize="6,355">
              <v:shape style="position:absolute;left:9945;top:1692;width:6;height:355" coordorigin="9945,1692" coordsize="6,355" path="m9951,1728l9951,2047,9945,2011,9945,1692,9951,1728xe" filled="false" stroked="true" strokeweight=".057562pt" strokecolor="#000000">
                <v:path arrowok="t"/>
              </v:shape>
            </v:group>
            <v:group style="position:absolute;left:10581;top:1824;width:2;height:413" coordorigin="10581,1824" coordsize="2,413">
              <v:shape style="position:absolute;left:10581;top:1824;width:2;height:413" coordorigin="10581,1824" coordsize="0,413" path="m10581,1824l10581,2236e" filled="false" stroked="true" strokeweight=".502956pt" strokecolor="#000033">
                <v:path arrowok="t"/>
              </v:shape>
            </v:group>
            <v:group style="position:absolute;left:10577;top:1824;width:9;height:413" coordorigin="10577,1824" coordsize="9,413">
              <v:shape style="position:absolute;left:10577;top:1824;width:9;height:413" coordorigin="10577,1824" coordsize="9,413" path="m10585,1824l10585,2144,10577,2236,10577,1917,10585,1824xe" filled="false" stroked="true" strokeweight=".057562pt" strokecolor="#000000">
                <v:path arrowok="t"/>
              </v:shape>
            </v:group>
            <v:group style="position:absolute;left:10571;top:2142;width:200;height:442" coordorigin="10571,2142" coordsize="200,442">
              <v:shape style="position:absolute;left:10571;top:2142;width:200;height:442" coordorigin="10571,2142" coordsize="200,442" path="m10770,2142l10571,2263,10571,2583,10770,2462,10770,2142xe" filled="true" fillcolor="#00004f" stroked="false">
                <v:path arrowok="t"/>
                <v:fill type="solid"/>
              </v:shape>
            </v:group>
            <v:group style="position:absolute;left:10571;top:2142;width:200;height:442" coordorigin="10571,2142" coordsize="200,442">
              <v:shape style="position:absolute;left:10571;top:2142;width:200;height:442" coordorigin="10571,2142" coordsize="200,442" path="m10770,2142l10770,2462,10571,2583,10571,2263,10770,2142xe" filled="false" stroked="true" strokeweight=".057569pt" strokecolor="#000000">
                <v:path arrowok="t"/>
              </v:shape>
            </v:group>
            <v:group style="position:absolute;left:10559;top:2263;width:2;height:366" coordorigin="10559,2263" coordsize="2,366">
              <v:shape style="position:absolute;left:10559;top:2263;width:2;height:366" coordorigin="10559,2263" coordsize="0,366" path="m10559,2263l10559,2628e" filled="false" stroked="true" strokeweight="1.308746pt" strokecolor="#00004c">
                <v:path arrowok="t"/>
              </v:shape>
            </v:group>
            <v:group style="position:absolute;left:10547;top:2263;width:25;height:366" coordorigin="10547,2263" coordsize="25,366">
              <v:shape style="position:absolute;left:10547;top:2263;width:25;height:366" coordorigin="10547,2263" coordsize="25,366" path="m10571,2263l10571,2583,10547,2628,10547,2307,10571,2263xe" filled="false" stroked="true" strokeweight=".057562pt" strokecolor="#000000">
                <v:path arrowok="t"/>
              </v:shape>
            </v:group>
            <v:group style="position:absolute;left:10540;top:2307;width:2;height:342" coordorigin="10540,2307" coordsize="2,342">
              <v:shape style="position:absolute;left:10540;top:2307;width:2;height:342" coordorigin="10540,2307" coordsize="0,342" path="m10540,2307l10540,2648e" filled="false" stroked="true" strokeweight=".790793pt" strokecolor="#000054">
                <v:path arrowok="t"/>
              </v:shape>
            </v:group>
            <v:group style="position:absolute;left:10533;top:2307;width:14;height:342" coordorigin="10533,2307" coordsize="14,342">
              <v:shape style="position:absolute;left:10533;top:2307;width:14;height:342" coordorigin="10533,2307" coordsize="14,342" path="m10547,2307l10547,2628,10533,2648,10533,2329,10547,2307xe" filled="false" stroked="true" strokeweight=".057562pt" strokecolor="#000000">
                <v:path arrowok="t"/>
              </v:shape>
            </v:group>
            <v:group style="position:absolute;left:10518;top:2329;width:2;height:346" coordorigin="10518,2329" coordsize="2,346">
              <v:shape style="position:absolute;left:10518;top:2329;width:2;height:346" coordorigin="10518,2329" coordsize="0,346" path="m10518,2329l10518,2675e" filled="false" stroked="true" strokeweight="1.596583pt" strokecolor="#000056">
                <v:path arrowok="t"/>
              </v:shape>
            </v:group>
            <v:group style="position:absolute;left:10503;top:2329;width:30;height:346" coordorigin="10503,2329" coordsize="30,346">
              <v:shape style="position:absolute;left:10503;top:2329;width:30;height:346" coordorigin="10503,2329" coordsize="30,346" path="m10533,2329l10533,2648,10503,2675,10503,2355,10533,2329xe" filled="false" stroked="true" strokeweight=".057562pt" strokecolor="#000000">
                <v:path arrowok="t"/>
              </v:shape>
            </v:group>
            <v:group style="position:absolute;left:10464;top:2355;width:40;height:384" coordorigin="10464,2355" coordsize="40,384">
              <v:shape style="position:absolute;left:10464;top:2355;width:40;height:384" coordorigin="10464,2355" coordsize="40,384" path="m10503,2355l10464,2418,10464,2738,10503,2675,10503,2355xe" filled="true" fillcolor="#00004f" stroked="false">
                <v:path arrowok="t"/>
                <v:fill type="solid"/>
              </v:shape>
            </v:group>
            <v:group style="position:absolute;left:10464;top:2355;width:40;height:384" coordorigin="10464,2355" coordsize="40,384">
              <v:shape style="position:absolute;left:10464;top:2355;width:40;height:384" coordorigin="10464,2355" coordsize="40,384" path="m10503,2355l10503,2675,10464,2738,10464,2418,10503,2355xe" filled="false" stroked="true" strokeweight=".057562pt" strokecolor="#000000">
                <v:path arrowok="t"/>
              </v:shape>
            </v:group>
            <v:group style="position:absolute;left:10324;top:2418;width:141;height:352" coordorigin="10324,2418" coordsize="141,352">
              <v:shape style="position:absolute;left:10324;top:2418;width:141;height:352" coordorigin="10324,2418" coordsize="141,352" path="m10464,2418l10324,2449,10324,2769,10464,2738,10464,2418xe" filled="true" fillcolor="#000028" stroked="false">
                <v:path arrowok="t"/>
                <v:fill type="solid"/>
              </v:shape>
            </v:group>
            <v:group style="position:absolute;left:10324;top:2418;width:141;height:352" coordorigin="10324,2418" coordsize="141,352">
              <v:shape style="position:absolute;left:10324;top:2418;width:141;height:352" coordorigin="10324,2418" coordsize="141,352" path="m10464,2418l10464,2738,10324,2769,10324,2449,10464,2418xe" filled="false" stroked="true" strokeweight=".057568pt" strokecolor="#000000">
                <v:path arrowok="t"/>
              </v:shape>
            </v:group>
            <v:group style="position:absolute;left:10278;top:2449;width:47;height:350" coordorigin="10278,2449" coordsize="47,350">
              <v:shape style="position:absolute;left:10278;top:2449;width:47;height:350" coordorigin="10278,2449" coordsize="47,350" path="m10324,2449l10278,2479,10278,2798,10324,2769,10324,2449xe" filled="true" fillcolor="#00004f" stroked="false">
                <v:path arrowok="t"/>
                <v:fill type="solid"/>
              </v:shape>
            </v:group>
            <v:group style="position:absolute;left:10278;top:2449;width:47;height:350" coordorigin="10278,2449" coordsize="47,350">
              <v:shape style="position:absolute;left:10278;top:2449;width:47;height:350" coordorigin="10278,2449" coordsize="47,350" path="m10324,2449l10324,2769,10278,2798,10278,2479,10324,2449xe" filled="false" stroked="true" strokeweight=".057563pt" strokecolor="#000000">
                <v:path arrowok="t"/>
              </v:shape>
            </v:group>
            <v:group style="position:absolute;left:9050;top:2124;width:2;height:375" coordorigin="9050,2124" coordsize="2,375">
              <v:shape style="position:absolute;left:9050;top:2124;width:2;height:375" coordorigin="9050,2124" coordsize="0,375" path="m9050,2124l9050,2499e" filled="false" stroked="true" strokeweight=".905848pt" strokecolor="#000000">
                <v:path arrowok="t"/>
              </v:shape>
            </v:group>
            <v:group style="position:absolute;left:9042;top:2124;width:17;height:375" coordorigin="9042,2124" coordsize="17,375">
              <v:shape style="position:absolute;left:9042;top:2124;width:17;height:375" coordorigin="9042,2124" coordsize="17,375" path="m9058,2178l9058,2499,9042,2445,9042,2124,9058,2178xe" filled="false" stroked="true" strokeweight=".057562pt" strokecolor="#000000">
                <v:path arrowok="t"/>
              </v:shape>
            </v:group>
            <v:group style="position:absolute;left:9062;top:2465;width:40;height:322" coordorigin="9062,2465" coordsize="40,322">
              <v:shape style="position:absolute;left:9062;top:2465;width:40;height:322" coordorigin="9062,2465" coordsize="40,322" path="m9101,2465l9062,2468,9062,2787,9101,2786,9101,2465xe" filled="true" fillcolor="#00000c" stroked="false">
                <v:path arrowok="t"/>
                <v:fill type="solid"/>
              </v:shape>
            </v:group>
            <v:group style="position:absolute;left:9062;top:2465;width:40;height:322" coordorigin="9062,2465" coordsize="40,322">
              <v:shape style="position:absolute;left:9062;top:2465;width:40;height:322" coordorigin="9062,2465" coordsize="40,322" path="m9101,2465l9101,2786,9062,2787,9062,2468,9101,2465xe" filled="false" stroked="true" strokeweight=".057562pt" strokecolor="#000000">
                <v:path arrowok="t"/>
              </v:shape>
            </v:group>
            <v:group style="position:absolute;left:9117;top:2479;width:1161;height:320" coordorigin="9117,2479" coordsize="1161,320">
              <v:shape style="position:absolute;left:9117;top:2479;width:1161;height:320" coordorigin="9117,2479" coordsize="1161,320" path="m10278,2479l10278,2798,9117,2798,9117,2479,10278,2479xe" filled="true" fillcolor="#00002d" stroked="false">
                <v:path arrowok="t"/>
                <v:fill type="solid"/>
              </v:shape>
            </v:group>
            <v:group style="position:absolute;left:9117;top:2479;width:1161;height:320" coordorigin="9117,2479" coordsize="1161,320">
              <v:shape style="position:absolute;left:9117;top:2479;width:1161;height:320" coordorigin="9117,2479" coordsize="1161,320" path="m10278,2479l10278,2798,9117,2798,9117,2479,10278,2479xe" filled="false" stroked="true" strokeweight=".057603pt" strokecolor="#000000">
                <v:path arrowok="t"/>
              </v:shape>
            </v:group>
            <v:group style="position:absolute;left:9109;top:2465;width:2;height:333" coordorigin="9109,2465" coordsize="2,333">
              <v:shape style="position:absolute;left:9109;top:2465;width:2;height:333" coordorigin="9109,2465" coordsize="0,333" path="m9109,2465l9109,2798e" filled="false" stroked="true" strokeweight=".905882pt" strokecolor="#000000">
                <v:path arrowok="t"/>
              </v:shape>
            </v:group>
            <v:group style="position:absolute;left:9101;top:2465;width:17;height:333" coordorigin="9101,2465" coordsize="17,333">
              <v:shape style="position:absolute;left:9101;top:2465;width:17;height:333" coordorigin="9101,2465" coordsize="17,333" path="m9117,2479l9117,2798,9101,2786,9101,2465,9117,2479xe" filled="false" stroked="true" strokeweight=".057562pt" strokecolor="#000000">
                <v:path arrowok="t"/>
              </v:shape>
            </v:group>
            <v:group style="position:absolute;left:9061;top:2468;width:2;height:369" coordorigin="9061,2468" coordsize="2,369">
              <v:shape style="position:absolute;left:9061;top:2468;width:2;height:369" coordorigin="9061,2468" coordsize="0,369" path="m9061,2468l9061,2836e" filled="false" stroked="true" strokeweight=".215112pt" strokecolor="#00002d">
                <v:path arrowok="t"/>
              </v:shape>
            </v:group>
            <v:group style="position:absolute;left:9061;top:2468;width:2;height:369" coordorigin="9061,2468" coordsize="2,369">
              <v:shape style="position:absolute;left:9061;top:2468;width:2;height:369" coordorigin="9061,2468" coordsize="0,369" path="m9061,2468l9061,2836e" filled="false" stroked="true" strokeweight=".115112pt" strokecolor="#000000">
                <v:path arrowok="t"/>
              </v:shape>
            </v:group>
            <v:group style="position:absolute;left:8760;top:2339;width:2;height:179" coordorigin="8760,2339" coordsize="2,179">
              <v:shape style="position:absolute;left:8760;top:2339;width:2;height:179" coordorigin="8760,2339" coordsize="0,179" path="m8760,2339l8760,2517e" filled="false" stroked="true" strokeweight="1.596664pt" strokecolor="#000000">
                <v:path arrowok="t"/>
              </v:shape>
            </v:group>
            <v:group style="position:absolute;left:8745;top:2339;width:30;height:377" coordorigin="8745,2339" coordsize="30,377">
              <v:shape style="position:absolute;left:8745;top:2339;width:30;height:377" coordorigin="8745,2339" coordsize="30,377" path="m8775,2395l8775,2715,8745,2658,8745,2339,8775,2395xe" filled="false" stroked="true" strokeweight=".057562pt" strokecolor="#000000">
                <v:path arrowok="t"/>
              </v:shape>
            </v:group>
            <v:group style="position:absolute;left:8647;top:1606;width:2123;height:912" coordorigin="8647,1606" coordsize="2123,912">
              <v:shape style="position:absolute;left:8647;top:1606;width:2123;height:912" coordorigin="8647,1606" coordsize="2123,912" path="m8768,2282l8745,2339,8775,2395,8736,2479,8667,2490,8647,2517,9060,2517,9062,2468,9101,2465,10299,2465,10324,2449,10464,2418,10503,2355,10533,2329,10544,2312,8855,2312,8768,2282xe" filled="true" fillcolor="#3a75c6" stroked="false">
                <v:path arrowok="t"/>
                <v:fill type="solid"/>
              </v:shape>
              <v:shape style="position:absolute;left:8647;top:1606;width:2123;height:912" coordorigin="8647,1606" coordsize="2123,912" path="m10299,2465l9101,2465,9117,2479,10278,2479,10299,2465xe" filled="true" fillcolor="#3a75c6" stroked="false">
                <v:path arrowok="t"/>
                <v:fill type="solid"/>
              </v:shape>
              <v:shape style="position:absolute;left:8647;top:1606;width:2123;height:912" coordorigin="8647,1606" coordsize="2123,912" path="m9127,2034l9117,2069,9042,2124,9058,2178,8967,2222,8949,2295,8855,2312,10544,2312,10547,2307,10571,2263,10770,2142,10720,2107,10666,2078,10663,2074,9347,2074,9283,2053,9156,2053,9127,2034xe" filled="true" fillcolor="#3a75c6" stroked="false">
                <v:path arrowok="t"/>
                <v:fill type="solid"/>
              </v:shape>
              <v:shape style="position:absolute;left:8647;top:1606;width:2123;height:912" coordorigin="8647,1606" coordsize="2123,912" path="m9420,2008l9369,2023,9347,2074,10663,2074,10653,2056,9461,2056,9420,2008xe" filled="true" fillcolor="#3a75c6" stroked="false">
                <v:path arrowok="t"/>
                <v:fill type="solid"/>
              </v:shape>
              <v:shape style="position:absolute;left:8647;top:1606;width:2123;height:912" coordorigin="8647,1606" coordsize="2123,912" path="m9553,1956l9513,1973,9484,2041,9461,2056,10653,2056,10616,1988,9581,1988,9553,1956xe" filled="true" fillcolor="#3a75c6" stroked="false">
                <v:path arrowok="t"/>
                <v:fill type="solid"/>
              </v:shape>
              <v:shape style="position:absolute;left:8647;top:1606;width:2123;height:912" coordorigin="8647,1606" coordsize="2123,912" path="m9218,2032l9156,2053,9283,2053,9218,2032xe" filled="true" fillcolor="#3a75c6" stroked="false">
                <v:path arrowok="t"/>
                <v:fill type="solid"/>
              </v:shape>
              <v:shape style="position:absolute;left:8647;top:1606;width:2123;height:912" coordorigin="8647,1606" coordsize="2123,912" path="m9809,1756l9787,1824,9673,1939,9669,1988,10616,1988,10577,1917,10585,1824,10518,1776,10515,1771,10278,1771,10262,1757,9879,1757,9809,1756xe" filled="true" fillcolor="#3a75c6" stroked="false">
                <v:path arrowok="t"/>
                <v:fill type="solid"/>
              </v:shape>
              <v:shape style="position:absolute;left:8647;top:1606;width:2123;height:912" coordorigin="8647,1606" coordsize="2123,912" path="m10303,1743l10278,1771,10515,1771,10511,1763,10410,1763,10303,1743xe" filled="true" fillcolor="#3a75c6" stroked="false">
                <v:path arrowok="t"/>
                <v:fill type="solid"/>
              </v:shape>
              <v:shape style="position:absolute;left:8647;top:1606;width:2123;height:912" coordorigin="8647,1606" coordsize="2123,912" path="m10486,1713l10410,1763,10511,1763,10497,1734,10486,1713xe" filled="true" fillcolor="#3a75c6" stroked="false">
                <v:path arrowok="t"/>
                <v:fill type="solid"/>
              </v:shape>
              <v:shape style="position:absolute;left:8647;top:1606;width:2123;height:912" coordorigin="8647,1606" coordsize="2123,912" path="m9997,1606l9959,1630,9945,1692,9951,1728,9879,1757,10262,1757,10227,1726,10170,1726,10150,1715,10137,1662,10090,1628,10037,1628,9997,1606xe" filled="true" fillcolor="#3a75c6" stroked="false">
                <v:path arrowok="t"/>
                <v:fill type="solid"/>
              </v:shape>
              <v:shape style="position:absolute;left:8647;top:1606;width:2123;height:912" coordorigin="8647,1606" coordsize="2123,912" path="m10226,1724l10170,1726,10227,1726,10226,1724xe" filled="true" fillcolor="#3a75c6" stroked="false">
                <v:path arrowok="t"/>
                <v:fill type="solid"/>
              </v:shape>
              <v:shape style="position:absolute;left:8647;top:1606;width:2123;height:912" coordorigin="8647,1606" coordsize="2123,912" path="m10066,1610l10037,1628,10090,1628,10066,1610xe" filled="true" fillcolor="#3a75c6" stroked="false">
                <v:path arrowok="t"/>
                <v:fill type="solid"/>
              </v:shape>
            </v:group>
            <v:group style="position:absolute;left:8647;top:1606;width:2123;height:912" coordorigin="8647,1606" coordsize="2123,912">
              <v:shape style="position:absolute;left:8647;top:1606;width:2123;height:912" coordorigin="8647,1606" coordsize="2123,912" path="m8647,2517l8667,2490,8736,2479,8775,2395,8745,2339,8768,2282,8855,2312,8949,2295,8967,2222,9058,2178,9042,2124,9117,2069,9127,2034,9156,2053,9218,2032,9347,2074,9369,2023,9420,2008,9461,2056,9484,2041,9513,1973,9553,1956,9581,1988,9669,1988,9673,1939,9787,1824,9809,1756,9879,1757,9951,1728,9945,1692,9959,1630,9997,1606,10037,1628,10066,1610,10137,1662,10150,1715,10170,1726,10226,1724,10278,1771,10303,1743,10410,1763,10486,1713,10497,1734,10518,1776,10585,1824,10577,1917,10666,2078,10720,2107,10770,2142,10571,2263,10547,2307,10533,2329,10503,2355,10464,2418,10324,2449,10278,2479,9117,2479,9101,2465,9062,2468,9060,2517,8647,2517e" filled="false" stroked="true" strokeweight=".057599pt" strokecolor="#000000">
                <v:path arrowok="t"/>
              </v:shape>
            </v:group>
            <v:group style="position:absolute;left:8647;top:2517;width:413;height:320" coordorigin="8647,2517" coordsize="413,320">
              <v:shape style="position:absolute;left:8647;top:2517;width:413;height:320" coordorigin="8647,2517" coordsize="413,320" path="m9060,2517l9060,2836,8647,2836,8647,2517,9060,2517xe" filled="true" fillcolor="#00002d" stroked="false">
                <v:path arrowok="t"/>
                <v:fill type="solid"/>
              </v:shape>
            </v:group>
            <v:group style="position:absolute;left:8647;top:2517;width:413;height:320" coordorigin="8647,2517" coordsize="413,320">
              <v:shape style="position:absolute;left:8647;top:2517;width:413;height:320" coordorigin="8647,2517" coordsize="413,320" path="m9060,2517l9060,2836e" filled="false" stroked="true" strokeweight=".057584pt" strokecolor="#000000">
                <v:path arrowok="t"/>
              </v:shape>
              <v:shape style="position:absolute;left:8647;top:2517;width:413;height:320" coordorigin="8647,2517" coordsize="413,320" path="m8647,2517l9060,2517e" filled="false" stroked="true" strokeweight=".057584pt" strokecolor="#00000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667"/>
        <w:gridCol w:w="2659"/>
        <w:gridCol w:w="2770"/>
      </w:tblGrid>
      <w:tr>
        <w:trPr>
          <w:trHeight w:val="1512" w:hRule="exact"/>
        </w:trPr>
        <w:tc>
          <w:tcPr>
            <w:tcW w:w="704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/>
              <w:ind w:left="2349" w:right="1527" w:hanging="816"/>
              <w:jc w:val="left"/>
              <w:rPr>
                <w:rFonts w:ascii="Calibri" w:hAnsi="Calibri" w:cs="Calibri" w:eastAsia="Calibri"/>
                <w:sz w:val="60"/>
                <w:szCs w:val="60"/>
              </w:rPr>
            </w:pPr>
            <w:r>
              <w:rPr>
                <w:rFonts w:ascii="Calibri"/>
                <w:b/>
                <w:color w:val="FFFFFF"/>
                <w:spacing w:val="-1"/>
                <w:sz w:val="60"/>
              </w:rPr>
              <w:t>Telemedicine</w:t>
            </w:r>
            <w:r>
              <w:rPr>
                <w:rFonts w:ascii="Calibri"/>
                <w:b/>
                <w:color w:val="FFFFFF"/>
                <w:spacing w:val="-11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in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60"/>
              </w:rPr>
              <w:t> </w:t>
            </w:r>
            <w:r>
              <w:rPr>
                <w:rFonts w:ascii="Calibri"/>
                <w:b/>
                <w:color w:val="FFFFFF"/>
                <w:sz w:val="60"/>
              </w:rPr>
              <w:t>Kentucky</w:t>
            </w:r>
            <w:r>
              <w:rPr>
                <w:rFonts w:ascii="Calibri"/>
                <w:sz w:val="60"/>
              </w:rPr>
            </w:r>
          </w:p>
        </w:tc>
        <w:tc>
          <w:tcPr>
            <w:tcW w:w="27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907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5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PARITY:</w:t>
            </w:r>
            <w:r>
              <w:rPr>
                <w:rFonts w:ascii="Calibri"/>
                <w:sz w:val="33"/>
              </w:rPr>
            </w:r>
          </w:p>
        </w:tc>
        <w:tc>
          <w:tcPr>
            <w:tcW w:w="5429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9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GAPS:</w:t>
            </w:r>
            <w:r>
              <w:rPr>
                <w:rFonts w:ascii="Calibri"/>
                <w:sz w:val="33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86" w:lineRule="exact" w:before="1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Private</w:t>
            </w:r>
            <w:r>
              <w:rPr>
                <w:rFonts w:ascii="Calibri"/>
                <w:b/>
                <w:spacing w:val="-9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21"/>
              </w:numPr>
              <w:tabs>
                <w:tab w:pos="549" w:val="left" w:leader="none"/>
              </w:tabs>
              <w:spacing w:line="292" w:lineRule="exact" w:before="1" w:after="0"/>
              <w:ind w:left="548" w:right="266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Kentucky’s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private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insurance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parity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law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was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enacted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2000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also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includes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27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employee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health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plans.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95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Medicaid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21"/>
              </w:numPr>
              <w:tabs>
                <w:tab w:pos="549" w:val="left" w:leader="none"/>
              </w:tabs>
              <w:spacing w:line="292" w:lineRule="exact" w:before="1" w:after="0"/>
              <w:ind w:left="548" w:right="267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Independent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rehabilitation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specialists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are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not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eligible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reimbursement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under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rules.</w:t>
            </w:r>
          </w:p>
          <w:p>
            <w:pPr>
              <w:pStyle w:val="ListParagraph"/>
              <w:numPr>
                <w:ilvl w:val="0"/>
                <w:numId w:val="21"/>
              </w:numPr>
              <w:tabs>
                <w:tab w:pos="549" w:val="left" w:leader="none"/>
              </w:tabs>
              <w:spacing w:line="292" w:lineRule="exact" w:before="0" w:after="0"/>
              <w:ind w:left="548" w:right="0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interactive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audio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video</w:t>
            </w:r>
            <w:r>
              <w:rPr>
                <w:rFonts w:ascii="Calibri" w:hAnsi="Calibri" w:cs="Calibri" w:eastAsia="Calibri"/>
                <w:spacing w:val="14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only.</w:t>
            </w:r>
          </w:p>
          <w:p>
            <w:pPr>
              <w:pStyle w:val="ListParagraph"/>
              <w:numPr>
                <w:ilvl w:val="0"/>
                <w:numId w:val="21"/>
              </w:numPr>
              <w:tabs>
                <w:tab w:pos="549" w:val="left" w:leader="none"/>
              </w:tabs>
              <w:spacing w:line="299" w:lineRule="exact" w:before="0" w:after="0"/>
              <w:ind w:left="548" w:right="0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Requires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written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consent.</w:t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1" w:lineRule="exact"/>
              <w:ind w:left="2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96-­‐97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06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auto" w:before="174"/>
              <w:ind w:left="580" w:right="252" w:hanging="32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MEDICAID</w:t>
            </w:r>
            <w:r>
              <w:rPr>
                <w:rFonts w:ascii="Calibri"/>
                <w:b/>
                <w:spacing w:val="-13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COVERAGE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&amp;</w:t>
            </w:r>
            <w:r>
              <w:rPr>
                <w:rFonts w:ascii="Calibri"/>
                <w:b/>
                <w:spacing w:val="27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CONDITIONS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OF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2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Setting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2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Technologies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108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Distance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Geography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7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Mental/behavioral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Health</w:t>
            </w:r>
            <w:r>
              <w:rPr>
                <w:rFonts w:ascii="Calibri"/>
                <w:spacing w:val="2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4" w:lineRule="exact"/>
              <w:ind w:left="3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Rehabilitation</w:t>
            </w:r>
            <w:r>
              <w:rPr>
                <w:rFonts w:ascii="Calibri"/>
                <w:position w:val="11"/>
                <w:sz w:val="16"/>
              </w:rPr>
              <w:t>98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Telepresenter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42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54"/>
              <w:ind w:left="539" w:right="530" w:firstLine="69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INNOVATIVE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OR</w:t>
            </w:r>
            <w:r>
              <w:rPr>
                <w:rFonts w:ascii="Calibri"/>
                <w:b/>
                <w:spacing w:val="25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DELIVERY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MODELS: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5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4" w:lineRule="exact"/>
              <w:ind w:left="3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position w:val="11"/>
                <w:sz w:val="16"/>
              </w:rPr>
              <w:t>99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90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Dual</w:t>
            </w:r>
            <w:r>
              <w:rPr>
                <w:rFonts w:ascii="Calibri" w:hAnsi="Calibri" w:cs="Calibri" w:eastAsia="Calibri"/>
                <w:spacing w:val="3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Eligibles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HCBS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Waiver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Corrections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429" w:type="dxa"/>
            <w:gridSpan w:val="2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760" w:footer="834" w:top="1240" w:bottom="1020" w:left="1140" w:right="106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left="2542" w:right="3469" w:hanging="795"/>
        <w:jc w:val="left"/>
        <w:rPr>
          <w:b w:val="0"/>
          <w:bCs w:val="0"/>
        </w:rPr>
      </w:pPr>
      <w:r>
        <w:rPr>
          <w:color w:val="FFFFFF"/>
          <w:spacing w:val="-1"/>
        </w:rPr>
        <w:t>Telemedicine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in</w:t>
      </w:r>
      <w:r>
        <w:rPr>
          <w:color w:val="FFFFFF"/>
          <w:spacing w:val="25"/>
          <w:w w:val="99"/>
        </w:rPr>
        <w:t> </w:t>
      </w:r>
      <w:r>
        <w:rPr>
          <w:color w:val="FFFFFF"/>
        </w:rPr>
        <w:t>Louisiana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pStyle w:val="Heading4"/>
        <w:tabs>
          <w:tab w:pos="6894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1"/>
        </w:rPr>
        <w:t>PARITY:</w:t>
        <w:tab/>
        <w:t>GAPS:</w:t>
      </w:r>
      <w:r>
        <w:rPr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pgSz w:w="12240" w:h="15840"/>
          <w:pgMar w:header="760" w:footer="834" w:top="1240" w:bottom="1020" w:left="1100" w:right="920"/>
        </w:sectPr>
      </w:pPr>
    </w:p>
    <w:p>
      <w:pPr>
        <w:pStyle w:val="BodyText"/>
        <w:tabs>
          <w:tab w:pos="4179" w:val="left" w:leader="none"/>
        </w:tabs>
        <w:spacing w:line="240" w:lineRule="auto" w:before="58"/>
        <w:ind w:left="450" w:right="0" w:firstLine="0"/>
        <w:jc w:val="left"/>
        <w:rPr>
          <w:rFonts w:ascii="Calibri" w:hAnsi="Calibri" w:cs="Calibri" w:eastAsia="Calibri"/>
        </w:rPr>
      </w:pPr>
      <w:r>
        <w:rPr/>
        <w:t>Private</w:t>
      </w:r>
      <w:r>
        <w:rPr>
          <w:spacing w:val="-10"/>
        </w:rPr>
        <w:t> </w:t>
      </w:r>
      <w:r>
        <w:rPr/>
        <w:t>Insurance</w:t>
        <w:tab/>
      </w:r>
      <w:r>
        <w:rPr>
          <w:rFonts w:ascii="Calibri"/>
          <w:b/>
          <w:color w:val="FFFFFF"/>
        </w:rPr>
        <w:t>B</w:t>
      </w:r>
      <w:r>
        <w:rPr>
          <w:rFonts w:ascii="Calibri"/>
        </w:rPr>
      </w:r>
    </w:p>
    <w:p>
      <w:pPr>
        <w:tabs>
          <w:tab w:pos="4179" w:val="left" w:leader="none"/>
        </w:tabs>
        <w:spacing w:before="9"/>
        <w:ind w:left="45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w w:val="95"/>
          <w:sz w:val="24"/>
        </w:rPr>
        <w:t>Medicaid</w:t>
      </w:r>
      <w:r>
        <w:rPr>
          <w:rFonts w:ascii="Calibri"/>
          <w:w w:val="95"/>
          <w:position w:val="11"/>
          <w:sz w:val="16"/>
        </w:rPr>
        <w:t>105</w:t>
        <w:tab/>
      </w:r>
      <w:r>
        <w:rPr>
          <w:rFonts w:ascii="Calibri"/>
          <w:b/>
          <w:color w:val="FFFFFF"/>
          <w:sz w:val="24"/>
        </w:rPr>
        <w:t>B</w:t>
      </w:r>
      <w:r>
        <w:rPr>
          <w:rFonts w:ascii="Calibri"/>
          <w:sz w:val="24"/>
        </w:rPr>
      </w:r>
    </w:p>
    <w:p>
      <w:pPr>
        <w:pStyle w:val="BodyText"/>
        <w:tabs>
          <w:tab w:pos="4179" w:val="left" w:leader="none"/>
        </w:tabs>
        <w:spacing w:line="240" w:lineRule="auto" w:before="48"/>
        <w:ind w:left="461" w:right="0" w:hanging="12"/>
        <w:jc w:val="left"/>
        <w:rPr>
          <w:rFonts w:ascii="Calibri" w:hAnsi="Calibri" w:cs="Calibri" w:eastAsia="Calibri"/>
        </w:rPr>
      </w:pPr>
      <w:r>
        <w:rPr/>
        <w:t>State</w:t>
      </w:r>
      <w:r>
        <w:rPr>
          <w:spacing w:val="-5"/>
        </w:rPr>
        <w:t> </w:t>
      </w:r>
      <w:r>
        <w:rPr/>
        <w:t>Employee</w:t>
      </w:r>
      <w:r>
        <w:rPr>
          <w:spacing w:val="-4"/>
        </w:rPr>
        <w:t> </w:t>
      </w:r>
      <w:r>
        <w:rPr/>
        <w:t>Health</w:t>
      </w:r>
      <w:r>
        <w:rPr>
          <w:spacing w:val="-5"/>
        </w:rPr>
        <w:t> </w:t>
      </w:r>
      <w:r>
        <w:rPr/>
        <w:t>Plan</w:t>
        <w:tab/>
      </w:r>
      <w:r>
        <w:rPr>
          <w:rFonts w:ascii="Calibri"/>
          <w:b/>
          <w:color w:val="FFFFFF"/>
        </w:rPr>
        <w:t>B</w:t>
      </w:r>
      <w:r>
        <w:rPr>
          <w:rFonts w:ascii="Calibri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pStyle w:val="Heading6"/>
        <w:spacing w:line="242" w:lineRule="auto"/>
        <w:ind w:left="781" w:right="34" w:hanging="320"/>
        <w:jc w:val="left"/>
        <w:rPr>
          <w:b w:val="0"/>
          <w:bCs w:val="0"/>
        </w:rPr>
      </w:pPr>
      <w:r>
        <w:rPr/>
        <w:t>MEDICAID</w:t>
      </w:r>
      <w:r>
        <w:rPr>
          <w:spacing w:val="-13"/>
        </w:rPr>
        <w:t> </w:t>
      </w:r>
      <w:r>
        <w:rPr/>
        <w:t>SERVICE</w:t>
      </w:r>
      <w:r>
        <w:rPr>
          <w:spacing w:val="-12"/>
        </w:rPr>
        <w:t> </w:t>
      </w:r>
      <w:r>
        <w:rPr/>
        <w:t>COVERAGE</w:t>
      </w:r>
      <w:r>
        <w:rPr>
          <w:spacing w:val="-12"/>
        </w:rPr>
        <w:t> </w:t>
      </w:r>
      <w:r>
        <w:rPr/>
        <w:t>&amp;</w:t>
      </w:r>
      <w:r>
        <w:rPr>
          <w:spacing w:val="27"/>
          <w:w w:val="99"/>
        </w:rPr>
        <w:t> </w:t>
      </w:r>
      <w:r>
        <w:rPr/>
        <w:t>CONDITIONS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PAYMENT:</w:t>
      </w:r>
      <w:r>
        <w:rPr>
          <w:b w:val="0"/>
        </w:rPr>
      </w:r>
    </w:p>
    <w:p>
      <w:pPr>
        <w:pStyle w:val="BodyText"/>
        <w:tabs>
          <w:tab w:pos="4174" w:val="left" w:leader="none"/>
        </w:tabs>
        <w:spacing w:line="240" w:lineRule="auto" w:before="153"/>
        <w:ind w:left="540" w:right="0" w:firstLine="0"/>
        <w:jc w:val="left"/>
        <w:rPr>
          <w:rFonts w:ascii="Calibri" w:hAnsi="Calibri" w:cs="Calibri" w:eastAsia="Calibri"/>
        </w:rPr>
      </w:pPr>
      <w:r>
        <w:rPr/>
        <w:t>Patient</w:t>
      </w:r>
      <w:r>
        <w:rPr>
          <w:spacing w:val="-6"/>
        </w:rPr>
        <w:t> </w:t>
      </w:r>
      <w:r>
        <w:rPr/>
        <w:t>Setting</w:t>
        <w:tab/>
      </w:r>
      <w:r>
        <w:rPr>
          <w:rFonts w:ascii="Calibri"/>
          <w:b/>
          <w:color w:val="FFFFFF"/>
          <w:w w:val="95"/>
        </w:rPr>
        <w:t>A</w:t>
      </w:r>
      <w:r>
        <w:rPr>
          <w:rFonts w:ascii="Calibri"/>
        </w:rPr>
      </w:r>
    </w:p>
    <w:p>
      <w:pPr>
        <w:pStyle w:val="BodyText"/>
        <w:tabs>
          <w:tab w:pos="4192" w:val="left" w:leader="none"/>
        </w:tabs>
        <w:spacing w:line="263" w:lineRule="exact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Technologies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Heading9"/>
        <w:spacing w:line="286" w:lineRule="exact" w:before="58"/>
        <w:ind w:left="339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Progress</w:t>
      </w:r>
      <w:r>
        <w:rPr>
          <w:b w:val="0"/>
        </w:rPr>
      </w:r>
    </w:p>
    <w:p>
      <w:pPr>
        <w:pStyle w:val="BodyText"/>
        <w:numPr>
          <w:ilvl w:val="0"/>
          <w:numId w:val="8"/>
        </w:numPr>
        <w:tabs>
          <w:tab w:pos="790" w:val="left" w:leader="none"/>
        </w:tabs>
        <w:spacing w:line="292" w:lineRule="exact" w:before="1" w:after="0"/>
        <w:ind w:left="789" w:right="661" w:hanging="450"/>
        <w:jc w:val="left"/>
        <w:rPr>
          <w:sz w:val="16"/>
          <w:szCs w:val="16"/>
        </w:rPr>
      </w:pPr>
      <w:r>
        <w:rPr/>
        <w:t>2014</w:t>
      </w:r>
      <w:r>
        <w:rPr>
          <w:spacing w:val="-4"/>
        </w:rPr>
        <w:t> </w:t>
      </w:r>
      <w:r>
        <w:rPr/>
        <w:t>law</w:t>
      </w:r>
      <w:r>
        <w:rPr>
          <w:spacing w:val="-4"/>
        </w:rPr>
        <w:t> </w:t>
      </w:r>
      <w:r>
        <w:rPr/>
        <w:t>removed</w:t>
      </w:r>
      <w:r>
        <w:rPr>
          <w:spacing w:val="-3"/>
        </w:rPr>
        <w:t> </w:t>
      </w:r>
      <w:r>
        <w:rPr/>
        <w:t>licensing</w:t>
      </w:r>
      <w:r>
        <w:rPr>
          <w:spacing w:val="-4"/>
        </w:rPr>
        <w:t> </w:t>
      </w:r>
      <w:r>
        <w:rPr/>
        <w:t>boards’</w:t>
      </w:r>
      <w:r>
        <w:rPr>
          <w:spacing w:val="-4"/>
        </w:rPr>
        <w:t> </w:t>
      </w:r>
      <w:r>
        <w:rPr/>
        <w:t>ability</w:t>
      </w:r>
      <w:r>
        <w:rPr>
          <w:spacing w:val="-3"/>
        </w:rPr>
        <w:t> </w:t>
      </w:r>
      <w:r>
        <w:rPr/>
        <w:t>to</w:t>
      </w:r>
      <w:r>
        <w:rPr/>
        <w:t> impose</w:t>
      </w:r>
      <w:r>
        <w:rPr>
          <w:spacing w:val="-13"/>
        </w:rPr>
        <w:t> </w:t>
      </w:r>
      <w:r>
        <w:rPr/>
        <w:t>telepresenter</w:t>
      </w:r>
      <w:r>
        <w:rPr>
          <w:spacing w:val="-12"/>
        </w:rPr>
        <w:t> </w:t>
      </w:r>
      <w:r>
        <w:rPr>
          <w:spacing w:val="-1"/>
        </w:rPr>
        <w:t>requirements.</w:t>
      </w:r>
      <w:r>
        <w:rPr>
          <w:spacing w:val="-1"/>
          <w:position w:val="11"/>
          <w:sz w:val="16"/>
          <w:szCs w:val="16"/>
        </w:rPr>
        <w:t>100</w:t>
      </w:r>
      <w:r>
        <w:rPr>
          <w:sz w:val="16"/>
          <w:szCs w:val="16"/>
        </w:rPr>
      </w:r>
    </w:p>
    <w:p>
      <w:pPr>
        <w:pStyle w:val="BodyText"/>
        <w:numPr>
          <w:ilvl w:val="0"/>
          <w:numId w:val="8"/>
        </w:numPr>
        <w:tabs>
          <w:tab w:pos="790" w:val="left" w:leader="none"/>
        </w:tabs>
        <w:spacing w:line="292" w:lineRule="exact" w:before="1" w:after="0"/>
        <w:ind w:left="789" w:right="403" w:hanging="450"/>
        <w:jc w:val="both"/>
        <w:rPr>
          <w:sz w:val="16"/>
          <w:szCs w:val="16"/>
        </w:rPr>
      </w:pPr>
      <w:r>
        <w:rPr/>
        <w:t>2013</w:t>
      </w:r>
      <w:r>
        <w:rPr>
          <w:spacing w:val="-3"/>
        </w:rPr>
        <w:t> </w:t>
      </w:r>
      <w:r>
        <w:rPr/>
        <w:t>letter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Health</w:t>
      </w:r>
      <w:r>
        <w:rPr>
          <w:spacing w:val="-2"/>
        </w:rPr>
        <w:t> </w:t>
      </w:r>
      <w:r>
        <w:rPr/>
        <w:t>and</w:t>
      </w:r>
      <w:r>
        <w:rPr/>
        <w:t> Human</w:t>
      </w:r>
      <w:r>
        <w:rPr>
          <w:spacing w:val="-3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indicated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need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change</w:t>
      </w:r>
      <w:r>
        <w:rPr>
          <w:spacing w:val="-3"/>
        </w:rPr>
        <w:t> </w:t>
      </w:r>
      <w:r>
        <w:rPr/>
        <w:t>and</w:t>
      </w:r>
      <w:r>
        <w:rPr>
          <w:spacing w:val="23"/>
        </w:rPr>
        <w:t> </w:t>
      </w:r>
      <w:r>
        <w:rPr/>
        <w:t>clarify</w:t>
      </w:r>
      <w:r>
        <w:rPr>
          <w:spacing w:val="-4"/>
        </w:rPr>
        <w:t> </w:t>
      </w:r>
      <w:r>
        <w:rPr/>
        <w:t>policies</w:t>
      </w:r>
      <w:r>
        <w:rPr>
          <w:spacing w:val="-4"/>
        </w:rPr>
        <w:t> </w:t>
      </w:r>
      <w:r>
        <w:rPr/>
        <w:t>related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including</w:t>
      </w:r>
      <w:r>
        <w:rPr>
          <w:w w:val="99"/>
        </w:rPr>
        <w:t> </w:t>
      </w:r>
      <w:r>
        <w:rPr>
          <w:w w:val="95"/>
        </w:rPr>
        <w:t>coverage</w:t>
      </w:r>
      <w:r>
        <w:rPr>
          <w:spacing w:val="-22"/>
          <w:w w:val="95"/>
        </w:rPr>
        <w:t> </w:t>
      </w:r>
      <w:r>
        <w:rPr>
          <w:w w:val="95"/>
        </w:rPr>
        <w:t>for</w:t>
      </w:r>
      <w:r>
        <w:rPr>
          <w:spacing w:val="-22"/>
          <w:w w:val="95"/>
        </w:rPr>
        <w:t> </w:t>
      </w:r>
      <w:r>
        <w:rPr>
          <w:w w:val="95"/>
        </w:rPr>
        <w:t>store-­‐and-­‐forward</w:t>
      </w:r>
      <w:r>
        <w:rPr>
          <w:spacing w:val="-22"/>
          <w:w w:val="95"/>
        </w:rPr>
        <w:t> </w:t>
      </w:r>
      <w:r>
        <w:rPr>
          <w:w w:val="95"/>
        </w:rPr>
        <w:t>and</w:t>
      </w:r>
      <w:r>
        <w:rPr>
          <w:spacing w:val="-22"/>
          <w:w w:val="95"/>
        </w:rPr>
        <w:t> </w:t>
      </w:r>
      <w:r>
        <w:rPr>
          <w:w w:val="95"/>
        </w:rPr>
        <w:t>RPM.</w:t>
      </w:r>
      <w:r>
        <w:rPr>
          <w:w w:val="95"/>
          <w:position w:val="11"/>
          <w:sz w:val="16"/>
          <w:szCs w:val="16"/>
        </w:rPr>
        <w:t>101</w:t>
      </w:r>
      <w:r>
        <w:rPr>
          <w:sz w:val="16"/>
          <w:szCs w:val="16"/>
        </w:rPr>
      </w:r>
    </w:p>
    <w:p>
      <w:pPr>
        <w:pStyle w:val="BodyText"/>
        <w:numPr>
          <w:ilvl w:val="0"/>
          <w:numId w:val="8"/>
        </w:numPr>
        <w:tabs>
          <w:tab w:pos="790" w:val="left" w:leader="none"/>
        </w:tabs>
        <w:spacing w:line="292" w:lineRule="exact" w:before="1" w:after="0"/>
        <w:ind w:left="789" w:right="825" w:hanging="450"/>
        <w:jc w:val="left"/>
      </w:pPr>
      <w:r>
        <w:rPr/>
        <w:t>LA</w:t>
      </w:r>
      <w:r>
        <w:rPr>
          <w:spacing w:val="-4"/>
        </w:rPr>
        <w:t> </w:t>
      </w:r>
      <w:r>
        <w:rPr/>
        <w:t>Taskforce</w:t>
      </w:r>
      <w:r>
        <w:rPr>
          <w:spacing w:val="-3"/>
        </w:rPr>
        <w:t> </w:t>
      </w:r>
      <w:r>
        <w:rPr/>
        <w:t>created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legislature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study</w:t>
      </w:r>
      <w:r>
        <w:rPr>
          <w:w w:val="99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opportunities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gaps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/>
      </w:r>
    </w:p>
    <w:p>
      <w:pPr>
        <w:spacing w:after="0" w:line="292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320" w:space="40"/>
            <w:col w:w="5860"/>
          </w:cols>
        </w:sectPr>
      </w:pPr>
    </w:p>
    <w:p>
      <w:pPr>
        <w:pStyle w:val="BodyText"/>
        <w:spacing w:line="240" w:lineRule="auto" w:before="72"/>
        <w:ind w:left="540" w:right="0" w:firstLine="0"/>
        <w:jc w:val="left"/>
      </w:pPr>
      <w:r>
        <w:rPr/>
        <w:t>Distance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Geography</w:t>
      </w:r>
      <w:r>
        <w:rPr>
          <w:w w:val="99"/>
        </w:rPr>
        <w:t> </w:t>
      </w:r>
      <w:r>
        <w:rPr/>
        <w:t>Restrictions</w:t>
      </w:r>
    </w:p>
    <w:p>
      <w:pPr>
        <w:tabs>
          <w:tab w:pos="1515" w:val="left" w:leader="none"/>
        </w:tabs>
        <w:spacing w:line="368" w:lineRule="exact" w:before="0"/>
        <w:ind w:left="54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w w:val="95"/>
        </w:rPr>
        <w:br w:type="column"/>
      </w:r>
      <w:r>
        <w:rPr>
          <w:rFonts w:ascii="Calibri"/>
          <w:b/>
          <w:color w:val="FFFFFF"/>
          <w:w w:val="95"/>
          <w:position w:val="-6"/>
          <w:sz w:val="24"/>
        </w:rPr>
        <w:t>A</w:t>
        <w:tab/>
      </w:r>
      <w:r>
        <w:rPr>
          <w:rFonts w:ascii="Calibri"/>
          <w:sz w:val="24"/>
        </w:rPr>
        <w:t>state.</w:t>
      </w:r>
      <w:r>
        <w:rPr>
          <w:rFonts w:ascii="Calibri"/>
          <w:position w:val="11"/>
          <w:sz w:val="16"/>
        </w:rPr>
        <w:t>102</w:t>
      </w:r>
      <w:r>
        <w:rPr>
          <w:rFonts w:ascii="Calibri"/>
          <w:sz w:val="16"/>
        </w:rPr>
      </w:r>
    </w:p>
    <w:p>
      <w:pPr>
        <w:spacing w:after="0" w:line="368" w:lineRule="exact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100" w:bottom="0" w:left="1100" w:right="920"/>
          <w:cols w:num="2" w:equalWidth="0">
            <w:col w:w="2768" w:space="866"/>
            <w:col w:w="6586"/>
          </w:cols>
        </w:sectPr>
      </w:pPr>
    </w:p>
    <w:p>
      <w:pPr>
        <w:pStyle w:val="BodyText"/>
        <w:tabs>
          <w:tab w:pos="4174" w:val="left" w:leader="none"/>
        </w:tabs>
        <w:spacing w:line="240" w:lineRule="auto" w:before="52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Providers</w:t>
        <w:tab/>
      </w:r>
      <w:r>
        <w:rPr>
          <w:rFonts w:ascii="Calibri"/>
          <w:b/>
          <w:color w:val="FFFFFF"/>
          <w:w w:val="95"/>
        </w:rPr>
        <w:t>A</w:t>
      </w:r>
      <w:r>
        <w:rPr>
          <w:rFonts w:ascii="Calibri"/>
        </w:rPr>
      </w:r>
    </w:p>
    <w:p>
      <w:pPr>
        <w:pStyle w:val="BodyText"/>
        <w:tabs>
          <w:tab w:pos="4174" w:val="left" w:leader="none"/>
        </w:tabs>
        <w:spacing w:line="240" w:lineRule="auto" w:before="52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  <w:w w:val="95"/>
        </w:rPr>
        <w:t>Physician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provided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Services</w:t>
        <w:tab/>
      </w:r>
      <w:r>
        <w:rPr>
          <w:rFonts w:ascii="Calibri" w:hAnsi="Calibri" w:cs="Calibri" w:eastAsia="Calibri"/>
          <w:b/>
          <w:bCs/>
          <w:color w:val="FFFFFF"/>
          <w:w w:val="95"/>
        </w:rPr>
        <w:t>A</w:t>
      </w:r>
      <w:r>
        <w:rPr>
          <w:rFonts w:ascii="Calibri" w:hAnsi="Calibri" w:cs="Calibri" w:eastAsia="Calibri"/>
        </w:rPr>
      </w:r>
    </w:p>
    <w:p>
      <w:pPr>
        <w:pStyle w:val="Heading9"/>
        <w:spacing w:line="219" w:lineRule="exact"/>
        <w:ind w:left="339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Private</w:t>
      </w:r>
      <w:r>
        <w:rPr>
          <w:spacing w:val="-9"/>
        </w:rPr>
        <w:t> </w:t>
      </w:r>
      <w:r>
        <w:rPr>
          <w:spacing w:val="-1"/>
        </w:rPr>
        <w:t>Insurance</w:t>
      </w:r>
      <w:r>
        <w:rPr>
          <w:b w:val="0"/>
        </w:rPr>
      </w:r>
    </w:p>
    <w:p>
      <w:pPr>
        <w:pStyle w:val="BodyText"/>
        <w:numPr>
          <w:ilvl w:val="0"/>
          <w:numId w:val="8"/>
        </w:numPr>
        <w:tabs>
          <w:tab w:pos="790" w:val="left" w:leader="none"/>
        </w:tabs>
        <w:spacing w:line="292" w:lineRule="exact" w:before="1" w:after="0"/>
        <w:ind w:left="789" w:right="317" w:hanging="450"/>
        <w:jc w:val="left"/>
      </w:pPr>
      <w:r>
        <w:rPr/>
        <w:t>Louisiana’s</w:t>
      </w:r>
      <w:r>
        <w:rPr>
          <w:spacing w:val="-4"/>
        </w:rPr>
        <w:t> </w:t>
      </w:r>
      <w:r>
        <w:rPr/>
        <w:t>private</w:t>
      </w:r>
      <w:r>
        <w:rPr>
          <w:spacing w:val="-4"/>
        </w:rPr>
        <w:t> </w:t>
      </w:r>
      <w:r>
        <w:rPr/>
        <w:t>insurance</w:t>
      </w:r>
      <w:r>
        <w:rPr>
          <w:spacing w:val="-3"/>
        </w:rPr>
        <w:t> </w:t>
      </w:r>
      <w:r>
        <w:rPr>
          <w:spacing w:val="-1"/>
        </w:rPr>
        <w:t>parity</w:t>
      </w:r>
      <w:r>
        <w:rPr>
          <w:spacing w:val="-4"/>
        </w:rPr>
        <w:t> </w:t>
      </w:r>
      <w:r>
        <w:rPr/>
        <w:t>law</w:t>
      </w:r>
      <w:r>
        <w:rPr>
          <w:spacing w:val="-4"/>
        </w:rPr>
        <w:t> </w:t>
      </w:r>
      <w:r>
        <w:rPr/>
        <w:t>was</w:t>
      </w:r>
      <w:r>
        <w:rPr>
          <w:spacing w:val="25"/>
        </w:rPr>
        <w:t> </w:t>
      </w:r>
      <w:r>
        <w:rPr/>
        <w:t>enacted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1995.</w:t>
      </w:r>
      <w:r>
        <w:rPr>
          <w:spacing w:val="50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only</w:t>
      </w:r>
      <w:r>
        <w:rPr>
          <w:spacing w:val="-2"/>
        </w:rPr>
        <w:t> </w:t>
      </w:r>
      <w:r>
        <w:rPr/>
        <w:t>state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parity</w:t>
      </w:r>
      <w:r>
        <w:rPr/>
      </w:r>
    </w:p>
    <w:p>
      <w:pPr>
        <w:spacing w:after="0" w:line="292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320" w:space="40"/>
            <w:col w:w="5860"/>
          </w:cols>
        </w:sectPr>
      </w:pPr>
    </w:p>
    <w:p>
      <w:pPr>
        <w:pStyle w:val="BodyText"/>
        <w:spacing w:line="236" w:lineRule="exact" w:before="0"/>
        <w:ind w:left="540" w:right="0" w:firstLine="0"/>
        <w:jc w:val="left"/>
      </w:pPr>
      <w:r>
        <w:rPr/>
        <w:t>Mental/behavioral</w:t>
      </w:r>
      <w:r>
        <w:rPr>
          <w:spacing w:val="-11"/>
        </w:rPr>
        <w:t> </w:t>
      </w:r>
      <w:r>
        <w:rPr/>
        <w:t>Health</w:t>
      </w:r>
    </w:p>
    <w:p>
      <w:pPr>
        <w:pStyle w:val="BodyText"/>
        <w:spacing w:line="240" w:lineRule="auto" w:before="0"/>
        <w:ind w:left="540" w:right="0" w:firstLine="0"/>
        <w:jc w:val="left"/>
      </w:pPr>
      <w:r>
        <w:rPr>
          <w:spacing w:val="-1"/>
        </w:rPr>
        <w:t>Services</w:t>
      </w:r>
    </w:p>
    <w:p>
      <w:pPr>
        <w:pStyle w:val="BodyText"/>
        <w:tabs>
          <w:tab w:pos="1515" w:val="left" w:leader="none"/>
        </w:tabs>
        <w:spacing w:line="292" w:lineRule="exact" w:before="0"/>
        <w:ind w:left="1515" w:right="263" w:hanging="975"/>
        <w:jc w:val="left"/>
        <w:rPr>
          <w:sz w:val="16"/>
          <w:szCs w:val="16"/>
        </w:rPr>
      </w:pPr>
      <w:r>
        <w:rPr>
          <w:w w:val="95"/>
        </w:rPr>
        <w:br w:type="column"/>
      </w:r>
      <w:r>
        <w:rPr>
          <w:rFonts w:ascii="Calibri"/>
          <w:b/>
          <w:color w:val="FFFFFF"/>
          <w:w w:val="95"/>
          <w:position w:val="6"/>
        </w:rPr>
        <w:t>A</w:t>
        <w:tab/>
      </w:r>
      <w:r>
        <w:rPr/>
        <w:t>law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specifies</w:t>
      </w:r>
      <w:r>
        <w:rPr>
          <w:spacing w:val="-4"/>
        </w:rPr>
        <w:t> </w:t>
      </w:r>
      <w:r>
        <w:rPr/>
        <w:t>coverage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telemedicine</w:t>
      </w:r>
      <w:r>
        <w:rPr>
          <w:spacing w:val="-5"/>
        </w:rPr>
        <w:t> </w:t>
      </w:r>
      <w:r>
        <w:rPr/>
        <w:t>when</w:t>
      </w:r>
      <w:r>
        <w:rPr/>
        <w:t> provided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physicians</w:t>
      </w:r>
      <w:r>
        <w:rPr>
          <w:spacing w:val="-4"/>
        </w:rPr>
        <w:t> </w:t>
      </w:r>
      <w:r>
        <w:rPr/>
        <w:t>only.</w:t>
      </w:r>
      <w:r>
        <w:rPr>
          <w:position w:val="11"/>
          <w:sz w:val="16"/>
        </w:rPr>
        <w:t>103</w:t>
      </w:r>
      <w:r>
        <w:rPr>
          <w:sz w:val="16"/>
        </w:rPr>
      </w:r>
    </w:p>
    <w:p>
      <w:pPr>
        <w:spacing w:after="0" w:line="292" w:lineRule="exact"/>
        <w:jc w:val="left"/>
        <w:rPr>
          <w:sz w:val="16"/>
          <w:szCs w:val="16"/>
        </w:rPr>
        <w:sectPr>
          <w:type w:val="continuous"/>
          <w:pgSz w:w="12240" w:h="15840"/>
          <w:pgMar w:top="100" w:bottom="0" w:left="1100" w:right="920"/>
          <w:cols w:num="2" w:equalWidth="0">
            <w:col w:w="3065" w:space="569"/>
            <w:col w:w="6586"/>
          </w:cols>
        </w:sectPr>
      </w:pPr>
    </w:p>
    <w:p>
      <w:pPr>
        <w:pStyle w:val="BodyText"/>
        <w:tabs>
          <w:tab w:pos="4043" w:val="left" w:leader="none"/>
        </w:tabs>
        <w:spacing w:line="284" w:lineRule="exact" w:before="0"/>
        <w:ind w:left="540" w:right="0" w:firstLine="0"/>
        <w:jc w:val="left"/>
        <w:rPr>
          <w:rFonts w:ascii="Calibri" w:hAnsi="Calibri" w:cs="Calibri" w:eastAsia="Calibri"/>
        </w:rPr>
      </w:pPr>
      <w:r>
        <w:rPr>
          <w:w w:val="95"/>
        </w:rPr>
        <w:t>Rehabilitation</w:t>
        <w:tab/>
      </w:r>
      <w:r>
        <w:rPr>
          <w:rFonts w:ascii="Calibri"/>
          <w:b/>
          <w:color w:val="FFFFFF"/>
          <w:w w:val="95"/>
        </w:rPr>
        <w:t>N/A</w:t>
      </w:r>
      <w:r>
        <w:rPr>
          <w:rFonts w:ascii="Calibri"/>
        </w:rPr>
      </w:r>
    </w:p>
    <w:p>
      <w:pPr>
        <w:pStyle w:val="BodyText"/>
        <w:tabs>
          <w:tab w:pos="4043" w:val="left" w:leader="none"/>
        </w:tabs>
        <w:spacing w:line="240" w:lineRule="auto" w:before="48"/>
        <w:ind w:left="392" w:right="0" w:firstLine="0"/>
        <w:jc w:val="center"/>
        <w:rPr>
          <w:rFonts w:ascii="Calibri" w:hAnsi="Calibri" w:cs="Calibri" w:eastAsia="Calibri"/>
        </w:rPr>
      </w:pPr>
      <w:r>
        <w:rPr/>
        <w:t>Home</w:t>
      </w:r>
      <w:r>
        <w:rPr>
          <w:spacing w:val="-6"/>
        </w:rPr>
        <w:t> </w:t>
      </w:r>
      <w:r>
        <w:rPr/>
        <w:t>Health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BodyText"/>
        <w:tabs>
          <w:tab w:pos="4043" w:val="left" w:leader="none"/>
        </w:tabs>
        <w:spacing w:line="240" w:lineRule="auto" w:before="43"/>
        <w:ind w:left="404" w:right="0" w:firstLine="0"/>
        <w:jc w:val="center"/>
        <w:rPr>
          <w:rFonts w:ascii="Calibri" w:hAnsi="Calibri" w:cs="Calibri" w:eastAsia="Calibri"/>
        </w:rPr>
      </w:pPr>
      <w:r>
        <w:rPr/>
        <w:t>Informed</w:t>
      </w:r>
      <w:r>
        <w:rPr>
          <w:spacing w:val="-6"/>
        </w:rPr>
        <w:t> </w:t>
      </w:r>
      <w:r>
        <w:rPr/>
        <w:t>Consent</w:t>
        <w:tab/>
      </w:r>
      <w:r>
        <w:rPr>
          <w:rFonts w:ascii="Calibri"/>
          <w:b/>
          <w:color w:val="FFFFFF"/>
        </w:rPr>
        <w:t>B</w:t>
      </w:r>
      <w:r>
        <w:rPr>
          <w:rFonts w:ascii="Calibri"/>
        </w:rPr>
      </w:r>
    </w:p>
    <w:p>
      <w:pPr>
        <w:pStyle w:val="BodyText"/>
        <w:tabs>
          <w:tab w:pos="4043" w:val="left" w:leader="none"/>
        </w:tabs>
        <w:spacing w:line="240" w:lineRule="auto" w:before="48"/>
        <w:ind w:left="409" w:right="0" w:firstLine="0"/>
        <w:jc w:val="center"/>
        <w:rPr>
          <w:rFonts w:ascii="Calibri" w:hAnsi="Calibri" w:cs="Calibri" w:eastAsia="Calibri"/>
        </w:rPr>
      </w:pPr>
      <w:r>
        <w:rPr>
          <w:w w:val="95"/>
        </w:rPr>
        <w:t>Telepresenter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Heading6"/>
        <w:spacing w:line="242" w:lineRule="auto" w:before="197"/>
        <w:ind w:left="740" w:right="442"/>
        <w:jc w:val="center"/>
        <w:rPr>
          <w:b w:val="0"/>
          <w:bCs w:val="0"/>
        </w:rPr>
      </w:pPr>
      <w:r>
        <w:rPr/>
        <w:t>INNOVATIVE</w:t>
      </w:r>
      <w:r>
        <w:rPr>
          <w:spacing w:val="-15"/>
        </w:rPr>
        <w:t> </w:t>
      </w:r>
      <w:r>
        <w:rPr/>
        <w:t>PAYMENT</w:t>
      </w:r>
      <w:r>
        <w:rPr>
          <w:spacing w:val="-15"/>
        </w:rPr>
        <w:t> </w:t>
      </w:r>
      <w:r>
        <w:rPr/>
        <w:t>OR</w:t>
      </w:r>
      <w:r>
        <w:rPr>
          <w:spacing w:val="25"/>
          <w:w w:val="99"/>
        </w:rPr>
        <w:t> </w:t>
      </w:r>
      <w:r>
        <w:rPr/>
        <w:t>SERVICE</w:t>
      </w:r>
      <w:r>
        <w:rPr>
          <w:spacing w:val="-16"/>
        </w:rPr>
        <w:t> </w:t>
      </w:r>
      <w:r>
        <w:rPr/>
        <w:t>DELIVERY</w:t>
      </w:r>
      <w:r>
        <w:rPr>
          <w:spacing w:val="-16"/>
        </w:rPr>
        <w:t> </w:t>
      </w:r>
      <w:r>
        <w:rPr/>
        <w:t>MODELS:</w:t>
      </w:r>
      <w:r>
        <w:rPr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24"/>
          <w:szCs w:val="24"/>
        </w:rPr>
      </w:pPr>
      <w:r>
        <w:rPr/>
        <w:br w:type="column"/>
      </w:r>
      <w:r>
        <w:rPr>
          <w:rFonts w:ascii="Calibri"/>
          <w:b/>
          <w:sz w:val="24"/>
        </w:rPr>
      </w:r>
    </w:p>
    <w:p>
      <w:pPr>
        <w:pStyle w:val="Heading9"/>
        <w:spacing w:line="286" w:lineRule="exact"/>
        <w:ind w:left="208" w:right="0"/>
        <w:jc w:val="left"/>
        <w:rPr>
          <w:b w:val="0"/>
          <w:bCs w:val="0"/>
        </w:rPr>
      </w:pPr>
      <w:r>
        <w:rPr/>
        <w:t>Medicaid</w:t>
      </w:r>
      <w:r>
        <w:rPr>
          <w:b w:val="0"/>
        </w:rPr>
      </w:r>
    </w:p>
    <w:p>
      <w:pPr>
        <w:pStyle w:val="BodyText"/>
        <w:numPr>
          <w:ilvl w:val="0"/>
          <w:numId w:val="22"/>
        </w:numPr>
        <w:tabs>
          <w:tab w:pos="659" w:val="left" w:leader="none"/>
        </w:tabs>
        <w:spacing w:line="293" w:lineRule="exact" w:before="0" w:after="0"/>
        <w:ind w:left="658" w:right="0" w:hanging="450"/>
        <w:jc w:val="left"/>
      </w:pPr>
      <w:r>
        <w:rPr>
          <w:w w:val="95"/>
        </w:rPr>
        <w:t>Coverage</w:t>
      </w:r>
      <w:r>
        <w:rPr>
          <w:spacing w:val="13"/>
          <w:w w:val="95"/>
        </w:rPr>
        <w:t> </w:t>
      </w:r>
      <w:r>
        <w:rPr>
          <w:w w:val="95"/>
        </w:rPr>
        <w:t>for</w:t>
      </w:r>
      <w:r>
        <w:rPr>
          <w:spacing w:val="13"/>
          <w:w w:val="95"/>
        </w:rPr>
        <w:t> </w:t>
      </w:r>
      <w:r>
        <w:rPr>
          <w:w w:val="95"/>
        </w:rPr>
        <w:t>interactive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audio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video</w:t>
      </w:r>
      <w:r>
        <w:rPr>
          <w:spacing w:val="14"/>
          <w:w w:val="95"/>
        </w:rPr>
        <w:t> </w:t>
      </w:r>
      <w:r>
        <w:rPr>
          <w:w w:val="95"/>
        </w:rPr>
        <w:t>only.</w:t>
      </w:r>
    </w:p>
    <w:p>
      <w:pPr>
        <w:pStyle w:val="BodyText"/>
        <w:numPr>
          <w:ilvl w:val="0"/>
          <w:numId w:val="22"/>
        </w:numPr>
        <w:tabs>
          <w:tab w:pos="659" w:val="left" w:leader="none"/>
        </w:tabs>
        <w:spacing w:line="228" w:lineRule="auto" w:before="5" w:after="0"/>
        <w:ind w:left="658" w:right="786" w:hanging="450"/>
        <w:jc w:val="left"/>
        <w:rPr>
          <w:sz w:val="16"/>
          <w:szCs w:val="16"/>
        </w:rPr>
      </w:pPr>
      <w:r>
        <w:rPr/>
        <w:t>LA</w:t>
      </w:r>
      <w:r>
        <w:rPr>
          <w:spacing w:val="-4"/>
        </w:rPr>
        <w:t> </w:t>
      </w:r>
      <w:r>
        <w:rPr/>
        <w:t>Medical</w:t>
      </w:r>
      <w:r>
        <w:rPr>
          <w:spacing w:val="-4"/>
        </w:rPr>
        <w:t> </w:t>
      </w:r>
      <w:r>
        <w:rPr/>
        <w:t>Board</w:t>
      </w:r>
      <w:r>
        <w:rPr>
          <w:spacing w:val="-4"/>
        </w:rPr>
        <w:t> </w:t>
      </w:r>
      <w:r>
        <w:rPr/>
        <w:t>requires</w:t>
      </w:r>
      <w:r>
        <w:rPr>
          <w:spacing w:val="-4"/>
        </w:rPr>
        <w:t> </w:t>
      </w:r>
      <w:r>
        <w:rPr/>
        <w:t>patient</w:t>
      </w:r>
      <w:r>
        <w:rPr>
          <w:spacing w:val="-3"/>
        </w:rPr>
        <w:t> </w:t>
      </w:r>
      <w:r>
        <w:rPr/>
        <w:t>informed</w:t>
      </w:r>
      <w:r>
        <w:rPr/>
        <w:t> consent</w:t>
      </w:r>
      <w:r>
        <w:rPr>
          <w:spacing w:val="-3"/>
        </w:rPr>
        <w:t> </w:t>
      </w:r>
      <w:r>
        <w:rPr/>
        <w:t>but</w:t>
      </w:r>
      <w:r>
        <w:rPr>
          <w:spacing w:val="-2"/>
        </w:rPr>
        <w:t> </w:t>
      </w:r>
      <w:r>
        <w:rPr>
          <w:spacing w:val="-1"/>
        </w:rPr>
        <w:t>does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specify</w:t>
      </w:r>
      <w:r>
        <w:rPr>
          <w:spacing w:val="-2"/>
        </w:rPr>
        <w:t> </w:t>
      </w:r>
      <w:r>
        <w:rPr/>
        <w:t>method</w:t>
      </w:r>
      <w:r>
        <w:rPr>
          <w:spacing w:val="-2"/>
        </w:rPr>
        <w:t> </w:t>
      </w:r>
      <w:r>
        <w:rPr/>
        <w:t>of</w:t>
      </w:r>
      <w:r>
        <w:rPr>
          <w:spacing w:val="23"/>
        </w:rPr>
        <w:t> </w:t>
      </w:r>
      <w:r>
        <w:rPr/>
        <w:t>collection.</w:t>
      </w:r>
      <w:r>
        <w:rPr>
          <w:position w:val="11"/>
          <w:sz w:val="16"/>
        </w:rPr>
        <w:t>104</w:t>
      </w:r>
      <w:r>
        <w:rPr>
          <w:sz w:val="16"/>
        </w:rPr>
      </w:r>
    </w:p>
    <w:p>
      <w:pPr>
        <w:spacing w:after="0" w:line="228" w:lineRule="auto"/>
        <w:jc w:val="left"/>
        <w:rPr>
          <w:sz w:val="16"/>
          <w:szCs w:val="16"/>
        </w:rPr>
        <w:sectPr>
          <w:type w:val="continuous"/>
          <w:pgSz w:w="12240" w:h="15840"/>
          <w:pgMar w:top="100" w:bottom="0" w:left="1100" w:right="920"/>
          <w:cols w:num="2" w:equalWidth="0">
            <w:col w:w="4451" w:space="40"/>
            <w:col w:w="5729"/>
          </w:cols>
        </w:sectPr>
      </w:pPr>
    </w:p>
    <w:p>
      <w:pPr>
        <w:spacing w:line="240" w:lineRule="auto" w:before="1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60.669998pt;margin-top:72.070pt;width:499.55pt;height:615.5pt;mso-position-horizontal-relative:page;mso-position-vertical-relative:page;z-index:-414808" coordorigin="1213,1441" coordsize="9991,12310">
            <v:group style="position:absolute;left:1279;top:1486;width:7066;height:1484" coordorigin="1279,1486" coordsize="7066,1484">
              <v:shape style="position:absolute;left:1279;top:1486;width:7066;height:1484" coordorigin="1279,1486" coordsize="7066,1484" path="m1279,1486l8345,1486,8345,2969,1279,2969,1279,1486xe" filled="true" fillcolor="#ee5d1b" stroked="false">
                <v:path arrowok="t"/>
                <v:fill type="solid"/>
              </v:shape>
            </v:group>
            <v:group style="position:absolute;left:1370;top:1495;width:6888;height:740" coordorigin="1370,1495" coordsize="6888,740">
              <v:shape style="position:absolute;left:1370;top:1495;width:6888;height:740" coordorigin="1370,1495" coordsize="6888,740" path="m1370,1495l8258,1495,8258,2234,1370,2234,1370,1495xe" filled="true" fillcolor="#ee5d1b" stroked="false">
                <v:path arrowok="t"/>
                <v:fill type="solid"/>
              </v:shape>
            </v:group>
            <v:group style="position:absolute;left:1370;top:2230;width:6888;height:735" coordorigin="1370,2230" coordsize="6888,735">
              <v:shape style="position:absolute;left:1370;top:2230;width:6888;height:735" coordorigin="1370,2230" coordsize="6888,735" path="m1370,2230l8258,2230,8258,2964,1370,2964,1370,2230xe" filled="true" fillcolor="#ee5d1b" stroked="false">
                <v:path arrowok="t"/>
                <v:fill type="solid"/>
              </v:shape>
            </v:group>
            <v:group style="position:absolute;left:1236;top:1464;width:9946;height:2" coordorigin="1236,1464" coordsize="9946,2">
              <v:shape style="position:absolute;left:1236;top:1464;width:9946;height:2" coordorigin="1236,1464" coordsize="9946,0" path="m1236,1464l11182,1464e" filled="false" stroked="true" strokeweight="2.260pt" strokecolor="#000000">
                <v:path arrowok="t"/>
              </v:shape>
            </v:group>
            <v:group style="position:absolute;left:1258;top:1486;width:2;height:12221" coordorigin="1258,1486" coordsize="2,12221">
              <v:shape style="position:absolute;left:1258;top:1486;width:2;height:12221" coordorigin="1258,1486" coordsize="0,12221" path="m1258,1486l1258,13706e" filled="false" stroked="true" strokeweight="2.260pt" strokecolor="#000000">
                <v:path arrowok="t"/>
              </v:shape>
            </v:group>
            <v:group style="position:absolute;left:8366;top:1486;width:2;height:1488" coordorigin="8366,1486" coordsize="2,1488">
              <v:shape style="position:absolute;left:8366;top:1486;width:2;height:1488" coordorigin="8366,1486" coordsize="0,1488" path="m8366,1486l8366,2974e" filled="false" stroked="true" strokeweight="2.260pt" strokecolor="#000000">
                <v:path arrowok="t"/>
              </v:shape>
            </v:group>
            <v:group style="position:absolute;left:11160;top:1486;width:2;height:12221" coordorigin="11160,1486" coordsize="2,12221">
              <v:shape style="position:absolute;left:11160;top:1486;width:2;height:12221" coordorigin="11160,1486" coordsize="0,12221" path="m11160,1486l11160,13706e" filled="false" stroked="true" strokeweight="2.260pt" strokecolor="#000000">
                <v:path arrowok="t"/>
              </v:shape>
            </v:group>
            <v:group style="position:absolute;left:5575;top:3017;width:87;height:864" coordorigin="5575,3017" coordsize="87,864">
              <v:shape style="position:absolute;left:5575;top:3017;width:87;height:864" coordorigin="5575,3017" coordsize="87,864" path="m5575,3881l5662,3881,5662,3017,5575,3017,5575,3881xe" filled="true" fillcolor="#bebebe" stroked="false">
                <v:path arrowok="t"/>
                <v:fill type="solid"/>
              </v:shape>
            </v:group>
            <v:group style="position:absolute;left:1279;top:3017;width:92;height:864" coordorigin="1279,3017" coordsize="92,864">
              <v:shape style="position:absolute;left:1279;top:3017;width:92;height:864" coordorigin="1279,3017" coordsize="92,864" path="m1279,3881l1370,3881,1370,3017,1279,3017,1279,3881xe" filled="true" fillcolor="#bebebe" stroked="false">
                <v:path arrowok="t"/>
                <v:fill type="solid"/>
              </v:shape>
            </v:group>
            <v:group style="position:absolute;left:1370;top:3017;width:4205;height:864" coordorigin="1370,3017" coordsize="4205,864">
              <v:shape style="position:absolute;left:1370;top:3017;width:4205;height:864" coordorigin="1370,3017" coordsize="4205,864" path="m1370,3017l5575,3017,5575,3881,1370,3881,1370,3017xe" filled="true" fillcolor="#bebebe" stroked="false">
                <v:path arrowok="t"/>
                <v:fill type="solid"/>
              </v:shape>
            </v:group>
            <v:group style="position:absolute;left:11057;top:3017;width:82;height:864" coordorigin="11057,3017" coordsize="82,864">
              <v:shape style="position:absolute;left:11057;top:3017;width:82;height:864" coordorigin="11057,3017" coordsize="82,864" path="m11057,3881l11138,3881,11138,3017,11057,3017,11057,3881xe" filled="true" fillcolor="#bebebe" stroked="false">
                <v:path arrowok="t"/>
                <v:fill type="solid"/>
              </v:shape>
            </v:group>
            <v:group style="position:absolute;left:5705;top:3017;width:87;height:864" coordorigin="5705,3017" coordsize="87,864">
              <v:shape style="position:absolute;left:5705;top:3017;width:87;height:864" coordorigin="5705,3017" coordsize="87,864" path="m5705,3881l5791,3881,5791,3017,5705,3017,5705,3881xe" filled="true" fillcolor="#bebebe" stroked="false">
                <v:path arrowok="t"/>
                <v:fill type="solid"/>
              </v:shape>
            </v:group>
            <v:group style="position:absolute;left:5791;top:3017;width:5266;height:864" coordorigin="5791,3017" coordsize="5266,864">
              <v:shape style="position:absolute;left:5791;top:3017;width:5266;height:864" coordorigin="5791,3017" coordsize="5266,864" path="m5791,3017l11057,3017,11057,3881,5791,3881,5791,3017xe" filled="true" fillcolor="#bebebe" stroked="false">
                <v:path arrowok="t"/>
                <v:fill type="solid"/>
              </v:shape>
            </v:group>
            <v:group style="position:absolute;left:1236;top:2995;width:9946;height:2" coordorigin="1236,2995" coordsize="9946,2">
              <v:shape style="position:absolute;left:1236;top:2995;width:9946;height:2" coordorigin="1236,2995" coordsize="9946,0" path="m1236,2995l11182,2995e" filled="false" stroked="true" strokeweight="2.260pt" strokecolor="#000000">
                <v:path arrowok="t"/>
              </v:shape>
            </v:group>
            <v:group style="position:absolute;left:5683;top:3017;width:2;height:10690" coordorigin="5683,3017" coordsize="2,10690">
              <v:shape style="position:absolute;left:5683;top:3017;width:2;height:10690" coordorigin="5683,3017" coordsize="0,10690" path="m5683,3017l5683,13706e" filled="false" stroked="true" strokeweight="2.260pt" strokecolor="#000000">
                <v:path arrowok="t"/>
              </v:shape>
            </v:group>
            <v:group style="position:absolute;left:5575;top:3924;width:87;height:293" coordorigin="5575,3924" coordsize="87,293">
              <v:shape style="position:absolute;left:5575;top:3924;width:87;height:293" coordorigin="5575,3924" coordsize="87,293" path="m5575,4217l5662,4217,5662,3924,5575,3924,5575,4217xe" filled="true" fillcolor="#ee5d1b" stroked="false">
                <v:path arrowok="t"/>
                <v:fill type="solid"/>
              </v:shape>
            </v:group>
            <v:group style="position:absolute;left:5033;top:3924;width:87;height:293" coordorigin="5033,3924" coordsize="87,293">
              <v:shape style="position:absolute;left:5033;top:3924;width:87;height:293" coordorigin="5033,3924" coordsize="87,293" path="m5033,4217l5119,4217,5119,3924,5033,3924,5033,4217xe" filled="true" fillcolor="#ee5d1b" stroked="false">
                <v:path arrowok="t"/>
                <v:fill type="solid"/>
              </v:shape>
            </v:group>
            <v:group style="position:absolute;left:5119;top:3924;width:456;height:298" coordorigin="5119,3924" coordsize="456,298">
              <v:shape style="position:absolute;left:5119;top:3924;width:456;height:298" coordorigin="5119,3924" coordsize="456,298" path="m5119,3924l5575,3924,5575,4222,5119,4222,5119,3924xe" filled="true" fillcolor="#ee5d1b" stroked="false">
                <v:path arrowok="t"/>
                <v:fill type="solid"/>
              </v:shape>
            </v:group>
            <v:group style="position:absolute;left:1236;top:3902;width:9946;height:2" coordorigin="1236,3902" coordsize="9946,2">
              <v:shape style="position:absolute;left:1236;top:3902;width:9946;height:2" coordorigin="1236,3902" coordsize="9946,0" path="m1236,3902l11182,3902e" filled="false" stroked="true" strokeweight="2.260pt" strokecolor="#000000">
                <v:path arrowok="t"/>
              </v:shape>
            </v:group>
            <v:group style="position:absolute;left:5011;top:3924;width:2;height:970" coordorigin="5011,3924" coordsize="2,970">
              <v:shape style="position:absolute;left:5011;top:3924;width:2;height:970" coordorigin="5011,3924" coordsize="0,970" path="m5011,3924l5011,4894e" filled="false" stroked="true" strokeweight="2.260pt" strokecolor="#000000">
                <v:path arrowok="t"/>
              </v:shape>
            </v:group>
            <v:group style="position:absolute;left:5575;top:4260;width:87;height:293" coordorigin="5575,4260" coordsize="87,293">
              <v:shape style="position:absolute;left:5575;top:4260;width:87;height:293" coordorigin="5575,4260" coordsize="87,293" path="m5575,4553l5662,4553,5662,4260,5575,4260,5575,4553xe" filled="true" fillcolor="#ee5d1b" stroked="false">
                <v:path arrowok="t"/>
                <v:fill type="solid"/>
              </v:shape>
            </v:group>
            <v:group style="position:absolute;left:5033;top:4260;width:87;height:293" coordorigin="5033,4260" coordsize="87,293">
              <v:shape style="position:absolute;left:5033;top:4260;width:87;height:293" coordorigin="5033,4260" coordsize="87,293" path="m5033,4553l5119,4553,5119,4260,5033,4260,5033,4553xe" filled="true" fillcolor="#ee5d1b" stroked="false">
                <v:path arrowok="t"/>
                <v:fill type="solid"/>
              </v:shape>
            </v:group>
            <v:group style="position:absolute;left:5119;top:4260;width:456;height:298" coordorigin="5119,4260" coordsize="456,298">
              <v:shape style="position:absolute;left:5119;top:4260;width:456;height:298" coordorigin="5119,4260" coordsize="456,298" path="m5119,4260l5575,4260,5575,4558,5119,4558,5119,4260xe" filled="true" fillcolor="#ee5d1b" stroked="false">
                <v:path arrowok="t"/>
                <v:fill type="solid"/>
              </v:shape>
            </v:group>
            <v:group style="position:absolute;left:1236;top:4238;width:4469;height:2" coordorigin="1236,4238" coordsize="4469,2">
              <v:shape style="position:absolute;left:1236;top:4238;width:4469;height:2" coordorigin="1236,4238" coordsize="4469,0" path="m1236,4238l5705,4238e" filled="false" stroked="true" strokeweight="2.260pt" strokecolor="#000000">
                <v:path arrowok="t"/>
              </v:shape>
            </v:group>
            <v:group style="position:absolute;left:5575;top:4601;width:87;height:293" coordorigin="5575,4601" coordsize="87,293">
              <v:shape style="position:absolute;left:5575;top:4601;width:87;height:293" coordorigin="5575,4601" coordsize="87,293" path="m5575,4894l5662,4894,5662,4601,5575,4601,5575,4894xe" filled="true" fillcolor="#ee5d1b" stroked="false">
                <v:path arrowok="t"/>
                <v:fill type="solid"/>
              </v:shape>
            </v:group>
            <v:group style="position:absolute;left:5033;top:4601;width:87;height:293" coordorigin="5033,4601" coordsize="87,293">
              <v:shape style="position:absolute;left:5033;top:4601;width:87;height:293" coordorigin="5033,4601" coordsize="87,293" path="m5033,4894l5119,4894,5119,4601,5033,4601,5033,4894xe" filled="true" fillcolor="#ee5d1b" stroked="false">
                <v:path arrowok="t"/>
                <v:fill type="solid"/>
              </v:shape>
            </v:group>
            <v:group style="position:absolute;left:5119;top:4601;width:456;height:298" coordorigin="5119,4601" coordsize="456,298">
              <v:shape style="position:absolute;left:5119;top:4601;width:456;height:298" coordorigin="5119,4601" coordsize="456,298" path="m5119,4601l5575,4601,5575,4898,5119,4898,5119,4601xe" filled="true" fillcolor="#ee5d1b" stroked="false">
                <v:path arrowok="t"/>
                <v:fill type="solid"/>
              </v:shape>
            </v:group>
            <v:group style="position:absolute;left:1236;top:4579;width:4469;height:2" coordorigin="1236,4579" coordsize="4469,2">
              <v:shape style="position:absolute;left:1236;top:4579;width:4469;height:2" coordorigin="1236,4579" coordsize="4469,0" path="m1236,4579l5705,4579e" filled="false" stroked="true" strokeweight="2.260pt" strokecolor="#000000">
                <v:path arrowok="t"/>
              </v:shape>
            </v:group>
            <v:group style="position:absolute;left:1279;top:4937;width:4383;height:970" coordorigin="1279,4937" coordsize="4383,970">
              <v:shape style="position:absolute;left:1279;top:4937;width:4383;height:970" coordorigin="1279,4937" coordsize="4383,970" path="m1279,4937l5662,4937,5662,5906,1279,5906,1279,4937xe" filled="true" fillcolor="#bebebe" stroked="false">
                <v:path arrowok="t"/>
                <v:fill type="solid"/>
              </v:shape>
            </v:group>
            <v:group style="position:absolute;left:1370;top:4937;width:4205;height:528" coordorigin="1370,4937" coordsize="4205,528">
              <v:shape style="position:absolute;left:1370;top:4937;width:4205;height:528" coordorigin="1370,4937" coordsize="4205,528" path="m1370,4937l5575,4937,5575,5465,1370,5465,1370,4937xe" filled="true" fillcolor="#bebebe" stroked="false">
                <v:path arrowok="t"/>
                <v:fill type="solid"/>
              </v:shape>
            </v:group>
            <v:group style="position:absolute;left:1370;top:5460;width:4205;height:346" coordorigin="1370,5460" coordsize="4205,346">
              <v:shape style="position:absolute;left:1370;top:5460;width:4205;height:346" coordorigin="1370,5460" coordsize="4205,346" path="m1370,5460l5575,5460,5575,5806,1370,5806,1370,5460xe" filled="true" fillcolor="#bebebe" stroked="false">
                <v:path arrowok="t"/>
                <v:fill type="solid"/>
              </v:shape>
            </v:group>
            <v:group style="position:absolute;left:1236;top:4915;width:4469;height:2" coordorigin="1236,4915" coordsize="4469,2">
              <v:shape style="position:absolute;left:1236;top:4915;width:4469;height:2" coordorigin="1236,4915" coordsize="4469,0" path="m1236,4915l5705,4915e" filled="false" stroked="true" strokeweight="2.260pt" strokecolor="#000000">
                <v:path arrowok="t"/>
              </v:shape>
            </v:group>
            <v:group style="position:absolute;left:5575;top:5954;width:87;height:293" coordorigin="5575,5954" coordsize="87,293">
              <v:shape style="position:absolute;left:5575;top:5954;width:87;height:293" coordorigin="5575,5954" coordsize="87,293" path="m5575,6247l5662,6247,5662,5954,5575,5954,5575,6247xe" filled="true" fillcolor="#ee5d1b" stroked="false">
                <v:path arrowok="t"/>
                <v:fill type="solid"/>
              </v:shape>
            </v:group>
            <v:group style="position:absolute;left:5033;top:5954;width:87;height:293" coordorigin="5033,5954" coordsize="87,293">
              <v:shape style="position:absolute;left:5033;top:5954;width:87;height:293" coordorigin="5033,5954" coordsize="87,293" path="m5033,6247l5119,6247,5119,5954,5033,5954,5033,6247xe" filled="true" fillcolor="#ee5d1b" stroked="false">
                <v:path arrowok="t"/>
                <v:fill type="solid"/>
              </v:shape>
            </v:group>
            <v:group style="position:absolute;left:5119;top:5954;width:456;height:298" coordorigin="5119,5954" coordsize="456,298">
              <v:shape style="position:absolute;left:5119;top:5954;width:456;height:298" coordorigin="5119,5954" coordsize="456,298" path="m5119,5954l5575,5954,5575,6252,5119,6252,5119,5954xe" filled="true" fillcolor="#ee5d1b" stroked="false">
                <v:path arrowok="t"/>
                <v:fill type="solid"/>
              </v:shape>
            </v:group>
            <v:group style="position:absolute;left:1236;top:5933;width:4469;height:2" coordorigin="1236,5933" coordsize="4469,2">
              <v:shape style="position:absolute;left:1236;top:5933;width:4469;height:2" coordorigin="1236,5933" coordsize="4469,0" path="m1236,5933l5705,5933e" filled="false" stroked="true" strokeweight="2.260pt" strokecolor="#000000">
                <v:path arrowok="t"/>
              </v:shape>
            </v:group>
            <v:group style="position:absolute;left:5011;top:5954;width:2;height:3951" coordorigin="5011,5954" coordsize="2,3951">
              <v:shape style="position:absolute;left:5011;top:5954;width:2;height:3951" coordorigin="5011,5954" coordsize="0,3951" path="m5011,5954l5011,9905e" filled="false" stroked="true" strokeweight="2.260pt" strokecolor="#000000">
                <v:path arrowok="t"/>
              </v:shape>
            </v:group>
            <v:group style="position:absolute;left:5575;top:6290;width:87;height:293" coordorigin="5575,6290" coordsize="87,293">
              <v:shape style="position:absolute;left:5575;top:6290;width:87;height:293" coordorigin="5575,6290" coordsize="87,293" path="m5575,6583l5662,6583,5662,6290,5575,6290,5575,6583xe" filled="true" fillcolor="#ee5d1b" stroked="false">
                <v:path arrowok="t"/>
                <v:fill type="solid"/>
              </v:shape>
            </v:group>
            <v:group style="position:absolute;left:5033;top:6290;width:87;height:293" coordorigin="5033,6290" coordsize="87,293">
              <v:shape style="position:absolute;left:5033;top:6290;width:87;height:293" coordorigin="5033,6290" coordsize="87,293" path="m5033,6583l5119,6583,5119,6290,5033,6290,5033,6583xe" filled="true" fillcolor="#ee5d1b" stroked="false">
                <v:path arrowok="t"/>
                <v:fill type="solid"/>
              </v:shape>
            </v:group>
            <v:group style="position:absolute;left:5119;top:6290;width:456;height:298" coordorigin="5119,6290" coordsize="456,298">
              <v:shape style="position:absolute;left:5119;top:6290;width:456;height:298" coordorigin="5119,6290" coordsize="456,298" path="m5119,6290l5575,6290,5575,6588,5119,6588,5119,6290xe" filled="true" fillcolor="#ee5d1b" stroked="false">
                <v:path arrowok="t"/>
                <v:fill type="solid"/>
              </v:shape>
            </v:group>
            <v:group style="position:absolute;left:1236;top:6269;width:4469;height:2" coordorigin="1236,6269" coordsize="4469,2">
              <v:shape style="position:absolute;left:1236;top:6269;width:4469;height:2" coordorigin="1236,6269" coordsize="4469,0" path="m1236,6269l5705,6269e" filled="false" stroked="true" strokeweight="2.260pt" strokecolor="#000000">
                <v:path arrowok="t"/>
              </v:shape>
            </v:group>
            <v:group style="position:absolute;left:5033;top:6626;width:629;height:591" coordorigin="5033,6626" coordsize="629,591">
              <v:shape style="position:absolute;left:5033;top:6626;width:629;height:591" coordorigin="5033,6626" coordsize="629,591" path="m5033,6626l5662,6626,5662,7217,5033,7217,5033,6626xe" filled="true" fillcolor="#ee5d1b" stroked="false">
                <v:path arrowok="t"/>
                <v:fill type="solid"/>
              </v:shape>
            </v:group>
            <v:group style="position:absolute;left:5119;top:6626;width:456;height:298" coordorigin="5119,6626" coordsize="456,298">
              <v:shape style="position:absolute;left:5119;top:6626;width:456;height:298" coordorigin="5119,6626" coordsize="456,298" path="m5119,6626l5575,6626,5575,6924,5119,6924,5119,6626xe" filled="true" fillcolor="#ee5d1b" stroked="false">
                <v:path arrowok="t"/>
                <v:fill type="solid"/>
              </v:shape>
            </v:group>
            <v:group style="position:absolute;left:1236;top:6605;width:4469;height:2" coordorigin="1236,6605" coordsize="4469,2">
              <v:shape style="position:absolute;left:1236;top:6605;width:4469;height:2" coordorigin="1236,6605" coordsize="4469,0" path="m1236,6605l5705,6605e" filled="false" stroked="true" strokeweight="2.260pt" strokecolor="#000000">
                <v:path arrowok="t"/>
              </v:shape>
            </v:group>
            <v:group style="position:absolute;left:5033;top:7265;width:629;height:303" coordorigin="5033,7265" coordsize="629,303">
              <v:shape style="position:absolute;left:5033;top:7265;width:629;height:303" coordorigin="5033,7265" coordsize="629,303" path="m5033,7265l5662,7265,5662,7567,5033,7567,5033,7265xe" filled="true" fillcolor="#ee5d1b" stroked="false">
                <v:path arrowok="t"/>
                <v:fill type="solid"/>
              </v:shape>
            </v:group>
            <v:group style="position:absolute;left:5119;top:7265;width:456;height:298" coordorigin="5119,7265" coordsize="456,298">
              <v:shape style="position:absolute;left:5119;top:7265;width:456;height:298" coordorigin="5119,7265" coordsize="456,298" path="m5119,7265l5575,7265,5575,7562,5119,7562,5119,7265xe" filled="true" fillcolor="#ee5d1b" stroked="false">
                <v:path arrowok="t"/>
                <v:fill type="solid"/>
              </v:shape>
            </v:group>
            <v:group style="position:absolute;left:1236;top:7243;width:4469;height:2" coordorigin="1236,7243" coordsize="4469,2">
              <v:shape style="position:absolute;left:1236;top:7243;width:4469;height:2" coordorigin="1236,7243" coordsize="4469,0" path="m1236,7243l5705,7243e" filled="false" stroked="true" strokeweight="2.260pt" strokecolor="#000000">
                <v:path arrowok="t"/>
              </v:shape>
            </v:group>
            <v:group style="position:absolute;left:5033;top:7610;width:629;height:303" coordorigin="5033,7610" coordsize="629,303">
              <v:shape style="position:absolute;left:5033;top:7610;width:629;height:303" coordorigin="5033,7610" coordsize="629,303" path="m5033,7610l5662,7610,5662,7913,5033,7913,5033,7610xe" filled="true" fillcolor="#ee5d1b" stroked="false">
                <v:path arrowok="t"/>
                <v:fill type="solid"/>
              </v:shape>
            </v:group>
            <v:group style="position:absolute;left:5119;top:7610;width:456;height:298" coordorigin="5119,7610" coordsize="456,298">
              <v:shape style="position:absolute;left:5119;top:7610;width:456;height:298" coordorigin="5119,7610" coordsize="456,298" path="m5119,7610l5575,7610,5575,7908,5119,7908,5119,7610xe" filled="true" fillcolor="#ee5d1b" stroked="false">
                <v:path arrowok="t"/>
                <v:fill type="solid"/>
              </v:shape>
            </v:group>
            <v:group style="position:absolute;left:1236;top:7589;width:4469;height:2" coordorigin="1236,7589" coordsize="4469,2">
              <v:shape style="position:absolute;left:1236;top:7589;width:4469;height:2" coordorigin="1236,7589" coordsize="4469,0" path="m1236,7589l5705,7589e" filled="false" stroked="true" strokeweight="2.260pt" strokecolor="#000000">
                <v:path arrowok="t"/>
              </v:shape>
            </v:group>
            <v:group style="position:absolute;left:5033;top:7961;width:629;height:591" coordorigin="5033,7961" coordsize="629,591">
              <v:shape style="position:absolute;left:5033;top:7961;width:629;height:591" coordorigin="5033,7961" coordsize="629,591" path="m5033,7961l5662,7961,5662,8551,5033,8551,5033,7961xe" filled="true" fillcolor="#ee5d1b" stroked="false">
                <v:path arrowok="t"/>
                <v:fill type="solid"/>
              </v:shape>
            </v:group>
            <v:group style="position:absolute;left:5119;top:7961;width:456;height:298" coordorigin="5119,7961" coordsize="456,298">
              <v:shape style="position:absolute;left:5119;top:7961;width:456;height:298" coordorigin="5119,7961" coordsize="456,298" path="m5119,7961l5575,7961,5575,8258,5119,8258,5119,7961xe" filled="true" fillcolor="#ee5d1b" stroked="false">
                <v:path arrowok="t"/>
                <v:fill type="solid"/>
              </v:shape>
            </v:group>
            <v:group style="position:absolute;left:1236;top:7939;width:4469;height:2" coordorigin="1236,7939" coordsize="4469,2">
              <v:shape style="position:absolute;left:1236;top:7939;width:4469;height:2" coordorigin="1236,7939" coordsize="4469,0" path="m1236,7939l5705,7939e" filled="false" stroked="true" strokeweight="2.260pt" strokecolor="#000000">
                <v:path arrowok="t"/>
              </v:shape>
            </v:group>
            <v:group style="position:absolute;left:5575;top:8594;width:87;height:293" coordorigin="5575,8594" coordsize="87,293">
              <v:shape style="position:absolute;left:5575;top:8594;width:87;height:293" coordorigin="5575,8594" coordsize="87,293" path="m5575,8887l5662,8887,5662,8594,5575,8594,5575,8887xe" filled="true" fillcolor="#ee5d1b" stroked="false">
                <v:path arrowok="t"/>
                <v:fill type="solid"/>
              </v:shape>
            </v:group>
            <v:group style="position:absolute;left:5033;top:8594;width:87;height:293" coordorigin="5033,8594" coordsize="87,293">
              <v:shape style="position:absolute;left:5033;top:8594;width:87;height:293" coordorigin="5033,8594" coordsize="87,293" path="m5033,8887l5119,8887,5119,8594,5033,8594,5033,8887xe" filled="true" fillcolor="#ee5d1b" stroked="false">
                <v:path arrowok="t"/>
                <v:fill type="solid"/>
              </v:shape>
            </v:group>
            <v:group style="position:absolute;left:5119;top:8594;width:456;height:298" coordorigin="5119,8594" coordsize="456,298">
              <v:shape style="position:absolute;left:5119;top:8594;width:456;height:298" coordorigin="5119,8594" coordsize="456,298" path="m5119,8594l5575,8594,5575,8892,5119,8892,5119,8594xe" filled="true" fillcolor="#ee5d1b" stroked="false">
                <v:path arrowok="t"/>
                <v:fill type="solid"/>
              </v:shape>
            </v:group>
            <v:group style="position:absolute;left:1236;top:8573;width:4469;height:2" coordorigin="1236,8573" coordsize="4469,2">
              <v:shape style="position:absolute;left:1236;top:8573;width:4469;height:2" coordorigin="1236,8573" coordsize="4469,0" path="m1236,8573l5705,8573e" filled="false" stroked="true" strokeweight="2.260pt" strokecolor="#000000">
                <v:path arrowok="t"/>
              </v:shape>
            </v:group>
            <v:group style="position:absolute;left:5575;top:8935;width:87;height:293" coordorigin="5575,8935" coordsize="87,293">
              <v:shape style="position:absolute;left:5575;top:8935;width:87;height:293" coordorigin="5575,8935" coordsize="87,293" path="m5575,9228l5662,9228,5662,8935,5575,8935,5575,9228xe" filled="true" fillcolor="#ee5d1b" stroked="false">
                <v:path arrowok="t"/>
                <v:fill type="solid"/>
              </v:shape>
            </v:group>
            <v:group style="position:absolute;left:5033;top:8935;width:87;height:293" coordorigin="5033,8935" coordsize="87,293">
              <v:shape style="position:absolute;left:5033;top:8935;width:87;height:293" coordorigin="5033,8935" coordsize="87,293" path="m5033,9228l5119,9228,5119,8935,5033,8935,5033,9228xe" filled="true" fillcolor="#ee5d1b" stroked="false">
                <v:path arrowok="t"/>
                <v:fill type="solid"/>
              </v:shape>
            </v:group>
            <v:group style="position:absolute;left:5119;top:8935;width:456;height:298" coordorigin="5119,8935" coordsize="456,298">
              <v:shape style="position:absolute;left:5119;top:8935;width:456;height:298" coordorigin="5119,8935" coordsize="456,298" path="m5119,8935l5575,8935,5575,9233,5119,9233,5119,8935xe" filled="true" fillcolor="#ee5d1b" stroked="false">
                <v:path arrowok="t"/>
                <v:fill type="solid"/>
              </v:shape>
            </v:group>
            <v:group style="position:absolute;left:1236;top:8914;width:4469;height:2" coordorigin="1236,8914" coordsize="4469,2">
              <v:shape style="position:absolute;left:1236;top:8914;width:4469;height:2" coordorigin="1236,8914" coordsize="4469,0" path="m1236,8914l5705,8914e" filled="false" stroked="true" strokeweight="2.260pt" strokecolor="#000000">
                <v:path arrowok="t"/>
              </v:shape>
            </v:group>
            <v:group style="position:absolute;left:5575;top:9271;width:87;height:293" coordorigin="5575,9271" coordsize="87,293">
              <v:shape style="position:absolute;left:5575;top:9271;width:87;height:293" coordorigin="5575,9271" coordsize="87,293" path="m5575,9564l5662,9564,5662,9271,5575,9271,5575,9564xe" filled="true" fillcolor="#ee5d1b" stroked="false">
                <v:path arrowok="t"/>
                <v:fill type="solid"/>
              </v:shape>
            </v:group>
            <v:group style="position:absolute;left:5033;top:9271;width:87;height:293" coordorigin="5033,9271" coordsize="87,293">
              <v:shape style="position:absolute;left:5033;top:9271;width:87;height:293" coordorigin="5033,9271" coordsize="87,293" path="m5033,9564l5119,9564,5119,9271,5033,9271,5033,9564xe" filled="true" fillcolor="#ee5d1b" stroked="false">
                <v:path arrowok="t"/>
                <v:fill type="solid"/>
              </v:shape>
            </v:group>
            <v:group style="position:absolute;left:5119;top:9271;width:456;height:298" coordorigin="5119,9271" coordsize="456,298">
              <v:shape style="position:absolute;left:5119;top:9271;width:456;height:298" coordorigin="5119,9271" coordsize="456,298" path="m5119,9271l5575,9271,5575,9569,5119,9569,5119,9271xe" filled="true" fillcolor="#ee5d1b" stroked="false">
                <v:path arrowok="t"/>
                <v:fill type="solid"/>
              </v:shape>
            </v:group>
            <v:group style="position:absolute;left:1236;top:9250;width:4469;height:2" coordorigin="1236,9250" coordsize="4469,2">
              <v:shape style="position:absolute;left:1236;top:9250;width:4469;height:2" coordorigin="1236,9250" coordsize="4469,0" path="m1236,9250l5705,9250e" filled="false" stroked="true" strokeweight="2.260pt" strokecolor="#000000">
                <v:path arrowok="t"/>
              </v:shape>
            </v:group>
            <v:group style="position:absolute;left:5575;top:9612;width:87;height:293" coordorigin="5575,9612" coordsize="87,293">
              <v:shape style="position:absolute;left:5575;top:9612;width:87;height:293" coordorigin="5575,9612" coordsize="87,293" path="m5575,9905l5662,9905,5662,9612,5575,9612,5575,9905xe" filled="true" fillcolor="#ee5d1b" stroked="false">
                <v:path arrowok="t"/>
                <v:fill type="solid"/>
              </v:shape>
            </v:group>
            <v:group style="position:absolute;left:5033;top:9612;width:87;height:293" coordorigin="5033,9612" coordsize="87,293">
              <v:shape style="position:absolute;left:5033;top:9612;width:87;height:293" coordorigin="5033,9612" coordsize="87,293" path="m5033,9905l5119,9905,5119,9612,5033,9612,5033,9905xe" filled="true" fillcolor="#ee5d1b" stroked="false">
                <v:path arrowok="t"/>
                <v:fill type="solid"/>
              </v:shape>
            </v:group>
            <v:group style="position:absolute;left:5119;top:9612;width:456;height:298" coordorigin="5119,9612" coordsize="456,298">
              <v:shape style="position:absolute;left:5119;top:9612;width:456;height:298" coordorigin="5119,9612" coordsize="456,298" path="m5119,9612l5575,9612,5575,9910,5119,9910,5119,9612xe" filled="true" fillcolor="#ee5d1b" stroked="false">
                <v:path arrowok="t"/>
                <v:fill type="solid"/>
              </v:shape>
            </v:group>
            <v:group style="position:absolute;left:1236;top:9590;width:4469;height:2" coordorigin="1236,9590" coordsize="4469,2">
              <v:shape style="position:absolute;left:1236;top:9590;width:4469;height:2" coordorigin="1236,9590" coordsize="4469,0" path="m1236,9590l5705,9590e" filled="false" stroked="true" strokeweight="2.260pt" strokecolor="#000000">
                <v:path arrowok="t"/>
              </v:shape>
            </v:group>
            <v:group style="position:absolute;left:1279;top:9948;width:4383;height:1008" coordorigin="1279,9948" coordsize="4383,1008">
              <v:shape style="position:absolute;left:1279;top:9948;width:4383;height:1008" coordorigin="1279,9948" coordsize="4383,1008" path="m1279,9948l5662,9948,5662,10956,1279,10956,1279,9948xe" filled="true" fillcolor="#bebebe" stroked="false">
                <v:path arrowok="t"/>
                <v:fill type="solid"/>
              </v:shape>
            </v:group>
            <v:group style="position:absolute;left:1370;top:9948;width:4205;height:509" coordorigin="1370,9948" coordsize="4205,509">
              <v:shape style="position:absolute;left:1370;top:9948;width:4205;height:509" coordorigin="1370,9948" coordsize="4205,509" path="m1370,9948l5575,9948,5575,10457,1370,10457,1370,9948xe" filled="true" fillcolor="#bebebe" stroked="false">
                <v:path arrowok="t"/>
                <v:fill type="solid"/>
              </v:shape>
            </v:group>
            <v:group style="position:absolute;left:1370;top:10452;width:4205;height:346" coordorigin="1370,10452" coordsize="4205,346">
              <v:shape style="position:absolute;left:1370;top:10452;width:4205;height:346" coordorigin="1370,10452" coordsize="4205,346" path="m1370,10452l5575,10452,5575,10798,1370,10798,1370,10452xe" filled="true" fillcolor="#bebebe" stroked="false">
                <v:path arrowok="t"/>
                <v:fill type="solid"/>
              </v:shape>
            </v:group>
            <v:group style="position:absolute;left:1236;top:9926;width:4469;height:2" coordorigin="1236,9926" coordsize="4469,2">
              <v:shape style="position:absolute;left:1236;top:9926;width:4469;height:2" coordorigin="1236,9926" coordsize="4469,0" path="m1236,9926l5705,9926e" filled="false" stroked="true" strokeweight="2.260pt" strokecolor="#000000">
                <v:path arrowok="t"/>
              </v:shape>
            </v:group>
            <v:group style="position:absolute;left:5033;top:10999;width:629;height:303" coordorigin="5033,10999" coordsize="629,303">
              <v:shape style="position:absolute;left:5033;top:10999;width:629;height:303" coordorigin="5033,10999" coordsize="629,303" path="m5033,10999l5662,10999,5662,11302,5033,11302,5033,10999xe" filled="true" fillcolor="#ee5d1b" stroked="false">
                <v:path arrowok="t"/>
                <v:fill type="solid"/>
              </v:shape>
            </v:group>
            <v:group style="position:absolute;left:5119;top:10999;width:456;height:298" coordorigin="5119,10999" coordsize="456,298">
              <v:shape style="position:absolute;left:5119;top:10999;width:456;height:298" coordorigin="5119,10999" coordsize="456,298" path="m5119,10999l5575,10999,5575,11297,5119,11297,5119,10999xe" filled="true" fillcolor="#ee5d1b" stroked="false">
                <v:path arrowok="t"/>
                <v:fill type="solid"/>
              </v:shape>
            </v:group>
            <v:group style="position:absolute;left:1236;top:10978;width:4469;height:2" coordorigin="1236,10978" coordsize="4469,2">
              <v:shape style="position:absolute;left:1236;top:10978;width:4469;height:2" coordorigin="1236,10978" coordsize="4469,0" path="m1236,10978l5705,10978e" filled="false" stroked="true" strokeweight="2.260pt" strokecolor="#000000">
                <v:path arrowok="t"/>
              </v:shape>
            </v:group>
            <v:group style="position:absolute;left:5011;top:10999;width:2;height:2708" coordorigin="5011,10999" coordsize="2,2708">
              <v:shape style="position:absolute;left:5011;top:10999;width:2;height:2708" coordorigin="5011,10999" coordsize="0,2708" path="m5011,10999l5011,13706e" filled="false" stroked="true" strokeweight="2.260pt" strokecolor="#000000">
                <v:path arrowok="t"/>
              </v:shape>
            </v:group>
            <v:group style="position:absolute;left:5575;top:11345;width:87;height:293" coordorigin="5575,11345" coordsize="87,293">
              <v:shape style="position:absolute;left:5575;top:11345;width:87;height:293" coordorigin="5575,11345" coordsize="87,293" path="m5575,11638l5662,11638,5662,11345,5575,11345,5575,11638xe" filled="true" fillcolor="#ee5d1b" stroked="false">
                <v:path arrowok="t"/>
                <v:fill type="solid"/>
              </v:shape>
            </v:group>
            <v:group style="position:absolute;left:5033;top:11345;width:87;height:293" coordorigin="5033,11345" coordsize="87,293">
              <v:shape style="position:absolute;left:5033;top:11345;width:87;height:293" coordorigin="5033,11345" coordsize="87,293" path="m5033,11638l5119,11638,5119,11345,5033,11345,5033,11638xe" filled="true" fillcolor="#ee5d1b" stroked="false">
                <v:path arrowok="t"/>
                <v:fill type="solid"/>
              </v:shape>
            </v:group>
            <v:group style="position:absolute;left:5119;top:11345;width:456;height:298" coordorigin="5119,11345" coordsize="456,298">
              <v:shape style="position:absolute;left:5119;top:11345;width:456;height:298" coordorigin="5119,11345" coordsize="456,298" path="m5119,11345l5575,11345,5575,11642,5119,11642,5119,11345xe" filled="true" fillcolor="#ee5d1b" stroked="false">
                <v:path arrowok="t"/>
                <v:fill type="solid"/>
              </v:shape>
            </v:group>
            <v:group style="position:absolute;left:1236;top:11323;width:4469;height:2" coordorigin="1236,11323" coordsize="4469,2">
              <v:shape style="position:absolute;left:1236;top:11323;width:4469;height:2" coordorigin="1236,11323" coordsize="4469,0" path="m1236,11323l5705,11323e" filled="false" stroked="true" strokeweight="2.260pt" strokecolor="#000000">
                <v:path arrowok="t"/>
              </v:shape>
            </v:group>
            <v:group style="position:absolute;left:5033;top:11686;width:629;height:591" coordorigin="5033,11686" coordsize="629,591">
              <v:shape style="position:absolute;left:5033;top:11686;width:629;height:591" coordorigin="5033,11686" coordsize="629,591" path="m5033,11686l5662,11686,5662,12276,5033,12276,5033,11686xe" filled="true" fillcolor="#ee5d1b" stroked="false">
                <v:path arrowok="t"/>
                <v:fill type="solid"/>
              </v:shape>
            </v:group>
            <v:group style="position:absolute;left:5119;top:11686;width:456;height:298" coordorigin="5119,11686" coordsize="456,298">
              <v:shape style="position:absolute;left:5119;top:11686;width:456;height:298" coordorigin="5119,11686" coordsize="456,298" path="m5119,11686l5575,11686,5575,11983,5119,11983,5119,11686xe" filled="true" fillcolor="#ee5d1b" stroked="false">
                <v:path arrowok="t"/>
                <v:fill type="solid"/>
              </v:shape>
            </v:group>
            <v:group style="position:absolute;left:1236;top:11664;width:4469;height:2" coordorigin="1236,11664" coordsize="4469,2">
              <v:shape style="position:absolute;left:1236;top:11664;width:4469;height:2" coordorigin="1236,11664" coordsize="4469,0" path="m1236,11664l5705,11664e" filled="false" stroked="true" strokeweight="2.260pt" strokecolor="#000000">
                <v:path arrowok="t"/>
              </v:shape>
            </v:group>
            <v:group style="position:absolute;left:5575;top:12319;width:87;height:312" coordorigin="5575,12319" coordsize="87,312">
              <v:shape style="position:absolute;left:5575;top:12319;width:87;height:312" coordorigin="5575,12319" coordsize="87,312" path="m5575,12631l5662,12631,5662,12319,5575,12319,5575,12631xe" filled="true" fillcolor="#ee5d1b" stroked="false">
                <v:path arrowok="t"/>
                <v:fill type="solid"/>
              </v:shape>
            </v:group>
            <v:group style="position:absolute;left:5033;top:12319;width:87;height:312" coordorigin="5033,12319" coordsize="87,312">
              <v:shape style="position:absolute;left:5033;top:12319;width:87;height:312" coordorigin="5033,12319" coordsize="87,312" path="m5033,12631l5119,12631,5119,12319,5033,12319,5033,12631xe" filled="true" fillcolor="#ee5d1b" stroked="false">
                <v:path arrowok="t"/>
                <v:fill type="solid"/>
              </v:shape>
            </v:group>
            <v:group style="position:absolute;left:5119;top:12319;width:456;height:317" coordorigin="5119,12319" coordsize="456,317">
              <v:shape style="position:absolute;left:5119;top:12319;width:456;height:317" coordorigin="5119,12319" coordsize="456,317" path="m5119,12319l5575,12319,5575,12636,5119,12636,5119,12319xe" filled="true" fillcolor="#ee5d1b" stroked="false">
                <v:path arrowok="t"/>
                <v:fill type="solid"/>
              </v:shape>
            </v:group>
            <v:group style="position:absolute;left:1236;top:12298;width:4469;height:2" coordorigin="1236,12298" coordsize="4469,2">
              <v:shape style="position:absolute;left:1236;top:12298;width:4469;height:2" coordorigin="1236,12298" coordsize="4469,0" path="m1236,12298l5705,12298e" filled="false" stroked="true" strokeweight="2.260pt" strokecolor="#000000">
                <v:path arrowok="t"/>
              </v:shape>
            </v:group>
            <v:group style="position:absolute;left:5575;top:12679;width:87;height:312" coordorigin="5575,12679" coordsize="87,312">
              <v:shape style="position:absolute;left:5575;top:12679;width:87;height:312" coordorigin="5575,12679" coordsize="87,312" path="m5575,12991l5662,12991,5662,12679,5575,12679,5575,12991xe" filled="true" fillcolor="#ee5d1b" stroked="false">
                <v:path arrowok="t"/>
                <v:fill type="solid"/>
              </v:shape>
            </v:group>
            <v:group style="position:absolute;left:5033;top:12679;width:87;height:312" coordorigin="5033,12679" coordsize="87,312">
              <v:shape style="position:absolute;left:5033;top:12679;width:87;height:312" coordorigin="5033,12679" coordsize="87,312" path="m5033,12991l5119,12991,5119,12679,5033,12679,5033,12991xe" filled="true" fillcolor="#ee5d1b" stroked="false">
                <v:path arrowok="t"/>
                <v:fill type="solid"/>
              </v:shape>
            </v:group>
            <v:group style="position:absolute;left:5119;top:12679;width:456;height:317" coordorigin="5119,12679" coordsize="456,317">
              <v:shape style="position:absolute;left:5119;top:12679;width:456;height:317" coordorigin="5119,12679" coordsize="456,317" path="m5119,12679l5575,12679,5575,12996,5119,12996,5119,12679xe" filled="true" fillcolor="#ee5d1b" stroked="false">
                <v:path arrowok="t"/>
                <v:fill type="solid"/>
              </v:shape>
            </v:group>
            <v:group style="position:absolute;left:1236;top:12658;width:4469;height:2" coordorigin="1236,12658" coordsize="4469,2">
              <v:shape style="position:absolute;left:1236;top:12658;width:4469;height:2" coordorigin="1236,12658" coordsize="4469,0" path="m1236,12658l5705,12658e" filled="false" stroked="true" strokeweight="2.260pt" strokecolor="#000000">
                <v:path arrowok="t"/>
              </v:shape>
            </v:group>
            <v:group style="position:absolute;left:5033;top:13034;width:629;height:322" coordorigin="5033,13034" coordsize="629,322">
              <v:shape style="position:absolute;left:5033;top:13034;width:629;height:322" coordorigin="5033,13034" coordsize="629,322" path="m5033,13034l5662,13034,5662,13356,5033,13356,5033,13034xe" filled="true" fillcolor="#ee5d1b" stroked="false">
                <v:path arrowok="t"/>
                <v:fill type="solid"/>
              </v:shape>
            </v:group>
            <v:group style="position:absolute;left:5119;top:13034;width:456;height:317" coordorigin="5119,13034" coordsize="456,317">
              <v:shape style="position:absolute;left:5119;top:13034;width:456;height:317" coordorigin="5119,13034" coordsize="456,317" path="m5119,13034l5575,13034,5575,13351,5119,13351,5119,13034xe" filled="true" fillcolor="#ee5d1b" stroked="false">
                <v:path arrowok="t"/>
                <v:fill type="solid"/>
              </v:shape>
            </v:group>
            <v:group style="position:absolute;left:1236;top:13013;width:4469;height:2" coordorigin="1236,13013" coordsize="4469,2">
              <v:shape style="position:absolute;left:1236;top:13013;width:4469;height:2" coordorigin="1236,13013" coordsize="4469,0" path="m1236,13013l5705,13013e" filled="false" stroked="true" strokeweight="2.260pt" strokecolor="#000000">
                <v:path arrowok="t"/>
              </v:shape>
            </v:group>
            <v:group style="position:absolute;left:5033;top:13399;width:629;height:303" coordorigin="5033,13399" coordsize="629,303">
              <v:shape style="position:absolute;left:5033;top:13399;width:629;height:303" coordorigin="5033,13399" coordsize="629,303" path="m5033,13399l5662,13399,5662,13702,5033,13702,5033,13399xe" filled="true" fillcolor="#ee5d1b" stroked="false">
                <v:path arrowok="t"/>
                <v:fill type="solid"/>
              </v:shape>
            </v:group>
            <v:group style="position:absolute;left:5119;top:13399;width:456;height:284" coordorigin="5119,13399" coordsize="456,284">
              <v:shape style="position:absolute;left:5119;top:13399;width:456;height:284" coordorigin="5119,13399" coordsize="456,284" path="m5119,13399l5575,13399,5575,13682,5119,13682,5119,13399xe" filled="true" fillcolor="#ee5d1b" stroked="false">
                <v:path arrowok="t"/>
                <v:fill type="solid"/>
              </v:shape>
            </v:group>
            <v:group style="position:absolute;left:5705;top:3924;width:5434;height:9783" coordorigin="5705,3924" coordsize="5434,9783">
              <v:shape style="position:absolute;left:5705;top:3924;width:5434;height:9783" coordorigin="5705,3924" coordsize="5434,9783" path="m5705,3924l11138,3924,11138,13706,5705,13706,5705,3924xe" filled="true" fillcolor="#ffffff" stroked="false">
                <v:path arrowok="t"/>
                <v:fill type="solid"/>
              </v:shape>
            </v:group>
            <v:group style="position:absolute;left:5791;top:3924;width:5266;height:298" coordorigin="5791,3924" coordsize="5266,298">
              <v:shape style="position:absolute;left:5791;top:3924;width:5266;height:298" coordorigin="5791,3924" coordsize="5266,298" path="m5791,3924l11057,3924,11057,4222,5791,4222,5791,3924xe" filled="true" fillcolor="#ffffff" stroked="false">
                <v:path arrowok="t"/>
                <v:fill type="solid"/>
              </v:shape>
            </v:group>
            <v:group style="position:absolute;left:5791;top:4217;width:5266;height:298" coordorigin="5791,4217" coordsize="5266,298">
              <v:shape style="position:absolute;left:5791;top:4217;width:5266;height:298" coordorigin="5791,4217" coordsize="5266,298" path="m5791,4217l11057,4217,11057,4514,5791,4514,5791,4217xe" filled="true" fillcolor="#ffffff" stroked="false">
                <v:path arrowok="t"/>
                <v:fill type="solid"/>
              </v:shape>
            </v:group>
            <v:group style="position:absolute;left:5791;top:4510;width:5266;height:298" coordorigin="5791,4510" coordsize="5266,298">
              <v:shape style="position:absolute;left:5791;top:4510;width:5266;height:298" coordorigin="5791,4510" coordsize="5266,298" path="m5791,4510l11057,4510,11057,4807,5791,4807,5791,4510xe" filled="true" fillcolor="#ffffff" stroked="false">
                <v:path arrowok="t"/>
                <v:fill type="solid"/>
              </v:shape>
            </v:group>
            <v:group style="position:absolute;left:5791;top:4802;width:5266;height:298" coordorigin="5791,4802" coordsize="5266,298">
              <v:shape style="position:absolute;left:5791;top:4802;width:5266;height:298" coordorigin="5791,4802" coordsize="5266,298" path="m5791,4802l11057,4802,11057,5100,5791,5100,5791,4802xe" filled="true" fillcolor="#ffffff" stroked="false">
                <v:path arrowok="t"/>
                <v:fill type="solid"/>
              </v:shape>
            </v:group>
            <v:group style="position:absolute;left:5791;top:5095;width:5266;height:298" coordorigin="5791,5095" coordsize="5266,298">
              <v:shape style="position:absolute;left:5791;top:5095;width:5266;height:298" coordorigin="5791,5095" coordsize="5266,298" path="m5791,5095l11057,5095,11057,5393,5791,5393,5791,5095xe" filled="true" fillcolor="#ffffff" stroked="false">
                <v:path arrowok="t"/>
                <v:fill type="solid"/>
              </v:shape>
            </v:group>
            <v:group style="position:absolute;left:5791;top:5388;width:5266;height:298" coordorigin="5791,5388" coordsize="5266,298">
              <v:shape style="position:absolute;left:5791;top:5388;width:5266;height:298" coordorigin="5791,5388" coordsize="5266,298" path="m5791,5388l11057,5388,11057,5686,5791,5686,5791,5388xe" filled="true" fillcolor="#ffffff" stroked="false">
                <v:path arrowok="t"/>
                <v:fill type="solid"/>
              </v:shape>
            </v:group>
            <v:group style="position:absolute;left:5791;top:5681;width:5266;height:298" coordorigin="5791,5681" coordsize="5266,298">
              <v:shape style="position:absolute;left:5791;top:5681;width:5266;height:298" coordorigin="5791,5681" coordsize="5266,298" path="m5791,5681l11057,5681,11057,5978,5791,5978,5791,5681xe" filled="true" fillcolor="#ffffff" stroked="false">
                <v:path arrowok="t"/>
                <v:fill type="solid"/>
              </v:shape>
            </v:group>
            <v:group style="position:absolute;left:5791;top:5974;width:5266;height:298" coordorigin="5791,5974" coordsize="5266,298">
              <v:shape style="position:absolute;left:5791;top:5974;width:5266;height:298" coordorigin="5791,5974" coordsize="5266,298" path="m5791,5974l11057,5974,11057,6271,5791,6271,5791,5974xe" filled="true" fillcolor="#ffffff" stroked="false">
                <v:path arrowok="t"/>
                <v:fill type="solid"/>
              </v:shape>
            </v:group>
            <v:group style="position:absolute;left:5791;top:6266;width:5266;height:298" coordorigin="5791,6266" coordsize="5266,298">
              <v:shape style="position:absolute;left:5791;top:6266;width:5266;height:298" coordorigin="5791,6266" coordsize="5266,298" path="m5791,6266l11057,6266,11057,6564,5791,6564,5791,6266xe" filled="true" fillcolor="#ffffff" stroked="false">
                <v:path arrowok="t"/>
                <v:fill type="solid"/>
              </v:shape>
            </v:group>
            <v:group style="position:absolute;left:5791;top:6559;width:5266;height:298" coordorigin="5791,6559" coordsize="5266,298">
              <v:shape style="position:absolute;left:5791;top:6559;width:5266;height:298" coordorigin="5791,6559" coordsize="5266,298" path="m5791,6559l11057,6559,11057,6857,5791,6857,5791,6559xe" filled="true" fillcolor="#ffffff" stroked="false">
                <v:path arrowok="t"/>
                <v:fill type="solid"/>
              </v:shape>
            </v:group>
            <v:group style="position:absolute;left:5791;top:6852;width:5266;height:298" coordorigin="5791,6852" coordsize="5266,298">
              <v:shape style="position:absolute;left:5791;top:6852;width:5266;height:298" coordorigin="5791,6852" coordsize="5266,298" path="m5791,6852l11057,6852,11057,7150,5791,7150,5791,6852xe" filled="true" fillcolor="#ffffff" stroked="false">
                <v:path arrowok="t"/>
                <v:fill type="solid"/>
              </v:shape>
            </v:group>
            <v:group style="position:absolute;left:5791;top:7145;width:5266;height:298" coordorigin="5791,7145" coordsize="5266,298">
              <v:shape style="position:absolute;left:5791;top:7145;width:5266;height:298" coordorigin="5791,7145" coordsize="5266,298" path="m5791,7145l11057,7145,11057,7442,5791,7442,5791,7145xe" filled="true" fillcolor="#ffffff" stroked="false">
                <v:path arrowok="t"/>
                <v:fill type="solid"/>
              </v:shape>
            </v:group>
            <v:group style="position:absolute;left:5791;top:7438;width:5266;height:298" coordorigin="5791,7438" coordsize="5266,298">
              <v:shape style="position:absolute;left:5791;top:7438;width:5266;height:298" coordorigin="5791,7438" coordsize="5266,298" path="m5791,7438l11057,7438,11057,7735,5791,7735,5791,7438xe" filled="true" fillcolor="#ffffff" stroked="false">
                <v:path arrowok="t"/>
                <v:fill type="solid"/>
              </v:shape>
            </v:group>
            <v:group style="position:absolute;left:5791;top:7730;width:5266;height:298" coordorigin="5791,7730" coordsize="5266,298">
              <v:shape style="position:absolute;left:5791;top:7730;width:5266;height:298" coordorigin="5791,7730" coordsize="5266,298" path="m5791,7730l11057,7730,11057,8028,5791,8028,5791,7730xe" filled="true" fillcolor="#ffffff" stroked="false">
                <v:path arrowok="t"/>
                <v:fill type="solid"/>
              </v:shape>
            </v:group>
            <v:group style="position:absolute;left:5791;top:8023;width:5266;height:298" coordorigin="5791,8023" coordsize="5266,298">
              <v:shape style="position:absolute;left:5791;top:8023;width:5266;height:298" coordorigin="5791,8023" coordsize="5266,298" path="m5791,8023l11057,8023,11057,8321,5791,8321,5791,8023xe" filled="true" fillcolor="#ffffff" stroked="false">
                <v:path arrowok="t"/>
                <v:fill type="solid"/>
              </v:shape>
            </v:group>
            <v:group style="position:absolute;left:5791;top:8316;width:5266;height:298" coordorigin="5791,8316" coordsize="5266,298">
              <v:shape style="position:absolute;left:5791;top:8316;width:5266;height:298" coordorigin="5791,8316" coordsize="5266,298" path="m5791,8316l11057,8316,11057,8614,5791,8614,5791,8316xe" filled="true" fillcolor="#ffffff" stroked="false">
                <v:path arrowok="t"/>
                <v:fill type="solid"/>
              </v:shape>
            </v:group>
            <v:group style="position:absolute;left:5791;top:8609;width:5266;height:298" coordorigin="5791,8609" coordsize="5266,298">
              <v:shape style="position:absolute;left:5791;top:8609;width:5266;height:298" coordorigin="5791,8609" coordsize="5266,298" path="m5791,8609l11057,8609,11057,8906,5791,8906,5791,8609xe" filled="true" fillcolor="#ffffff" stroked="false">
                <v:path arrowok="t"/>
                <v:fill type="solid"/>
              </v:shape>
            </v:group>
            <v:group style="position:absolute;left:5791;top:8902;width:5266;height:298" coordorigin="5791,8902" coordsize="5266,298">
              <v:shape style="position:absolute;left:5791;top:8902;width:5266;height:298" coordorigin="5791,8902" coordsize="5266,298" path="m5791,8902l11057,8902,11057,9199,5791,9199,5791,8902xe" filled="true" fillcolor="#ffffff" stroked="false">
                <v:path arrowok="t"/>
                <v:fill type="solid"/>
              </v:shape>
            </v:group>
            <v:group style="position:absolute;left:5791;top:9194;width:5266;height:298" coordorigin="5791,9194" coordsize="5266,298">
              <v:shape style="position:absolute;left:5791;top:9194;width:5266;height:298" coordorigin="5791,9194" coordsize="5266,298" path="m5791,9194l11057,9194,11057,9492,5791,9492,5791,9194xe" filled="true" fillcolor="#ffffff" stroked="false">
                <v:path arrowok="t"/>
                <v:fill type="solid"/>
              </v:shape>
            </v:group>
            <v:group style="position:absolute;left:5791;top:9487;width:5266;height:303" coordorigin="5791,9487" coordsize="5266,303">
              <v:shape style="position:absolute;left:5791;top:9487;width:5266;height:303" coordorigin="5791,9487" coordsize="5266,303" path="m5791,9487l11057,9487,11057,9790,5791,9790,5791,9487xe" filled="true" fillcolor="#ffffff" stroked="false">
                <v:path arrowok="t"/>
                <v:fill type="solid"/>
              </v:shape>
            </v:group>
            <v:group style="position:absolute;left:5791;top:9785;width:5266;height:298" coordorigin="5791,9785" coordsize="5266,298">
              <v:shape style="position:absolute;left:5791;top:9785;width:5266;height:298" coordorigin="5791,9785" coordsize="5266,298" path="m5791,9785l11057,9785,11057,10082,5791,10082,5791,9785xe" filled="true" fillcolor="#ffffff" stroked="false">
                <v:path arrowok="t"/>
                <v:fill type="solid"/>
              </v:shape>
            </v:group>
            <v:group style="position:absolute;left:5791;top:10078;width:5266;height:298" coordorigin="5791,10078" coordsize="5266,298">
              <v:shape style="position:absolute;left:5791;top:10078;width:5266;height:298" coordorigin="5791,10078" coordsize="5266,298" path="m5791,10078l11057,10078,11057,10375,5791,10375,5791,10078xe" filled="true" fillcolor="#ffffff" stroked="false">
                <v:path arrowok="t"/>
                <v:fill type="solid"/>
              </v:shape>
            </v:group>
            <v:group style="position:absolute;left:5791;top:10370;width:5266;height:298" coordorigin="5791,10370" coordsize="5266,298">
              <v:shape style="position:absolute;left:5791;top:10370;width:5266;height:298" coordorigin="5791,10370" coordsize="5266,298" path="m5791,10370l11057,10370,11057,10668,5791,10668,5791,10370xe" filled="true" fillcolor="#ffffff" stroked="false">
                <v:path arrowok="t"/>
                <v:fill type="solid"/>
              </v:shape>
            </v:group>
            <v:group style="position:absolute;left:5791;top:10663;width:5266;height:322" coordorigin="5791,10663" coordsize="5266,322">
              <v:shape style="position:absolute;left:5791;top:10663;width:5266;height:322" coordorigin="5791,10663" coordsize="5266,322" path="m5791,10663l11057,10663,11057,10985,5791,10985,5791,10663xe" filled="true" fillcolor="#ffffff" stroked="false">
                <v:path arrowok="t"/>
                <v:fill type="solid"/>
              </v:shape>
            </v:group>
            <v:group style="position:absolute;left:1236;top:13378;width:4469;height:2" coordorigin="1236,13378" coordsize="4469,2">
              <v:shape style="position:absolute;left:1236;top:13378;width:4469;height:2" coordorigin="1236,13378" coordsize="4469,0" path="m1236,13378l5705,13378e" filled="false" stroked="true" strokeweight="2.260pt" strokecolor="#000000">
                <v:path arrowok="t"/>
              </v:shape>
            </v:group>
            <v:group style="position:absolute;left:1236;top:13728;width:9946;height:2" coordorigin="1236,13728" coordsize="9946,2">
              <v:shape style="position:absolute;left:1236;top:13728;width:9946;height:2" coordorigin="1236,13728" coordsize="9946,0" path="m1236,13728l11182,13728e" filled="false" stroked="true" strokeweight="2.260pt" strokecolor="#000000">
                <v:path arrowok="t"/>
              </v:shape>
            </v:group>
            <v:group style="position:absolute;left:9906;top:1577;width:2;height:304" coordorigin="9906,1577" coordsize="2,304">
              <v:shape style="position:absolute;left:9906;top:1577;width:2;height:304" coordorigin="9906,1577" coordsize="0,304" path="m9906,1577l9906,1881e" filled="false" stroked="true" strokeweight=".188501pt" strokecolor="#004c00">
                <v:path arrowok="t"/>
              </v:shape>
            </v:group>
            <v:group style="position:absolute;left:9906;top:1577;width:2;height:304" coordorigin="9906,1577" coordsize="2,304">
              <v:shape style="position:absolute;left:9906;top:1577;width:2;height:304" coordorigin="9906,1577" coordsize="0,304" path="m9906,1577l9906,1881e" filled="false" stroked="true" strokeweight=".088501pt" strokecolor="#000000">
                <v:path arrowok="t"/>
              </v:shape>
            </v:group>
            <v:group style="position:absolute;left:9898;top:1700;width:41;height:262" coordorigin="9898,1700" coordsize="41,262">
              <v:shape style="position:absolute;left:9898;top:1700;width:41;height:262" coordorigin="9898,1700" coordsize="41,262" path="m9939,1700l9898,1717,9898,1961,9939,1944,9939,1700xe" filled="true" fillcolor="#005e00" stroked="false">
                <v:path arrowok="t"/>
                <v:fill type="solid"/>
              </v:shape>
            </v:group>
            <v:group style="position:absolute;left:9898;top:1700;width:41;height:262" coordorigin="9898,1700" coordsize="41,262">
              <v:shape style="position:absolute;left:9898;top:1700;width:41;height:262" coordorigin="9898,1700" coordsize="41,262" path="m9939,1700l9939,1944,9898,1961,9898,1717,9939,1700xe" filled="false" stroked="true" strokeweight=".044256pt" strokecolor="#000000">
                <v:path arrowok="t"/>
              </v:shape>
            </v:group>
            <v:group style="position:absolute;left:9885;top:1717;width:2;height:338" coordorigin="9885,1717" coordsize="2,338">
              <v:shape style="position:absolute;left:9885;top:1717;width:2;height:338" coordorigin="9885,1717" coordsize="0,338" path="m9885,1717l9885,2054e" filled="false" stroked="true" strokeweight="1.383537pt" strokecolor="#005900">
                <v:path arrowok="t"/>
              </v:shape>
            </v:group>
            <v:group style="position:absolute;left:9872;top:1717;width:26;height:338" coordorigin="9872,1717" coordsize="26,338">
              <v:shape style="position:absolute;left:9872;top:1717;width:26;height:338" coordorigin="9872,1717" coordsize="26,338" path="m9898,1717l9898,1961,9872,2054,9872,1809,9898,1717xe" filled="false" stroked="true" strokeweight=".044258pt" strokecolor="#000000">
                <v:path arrowok="t"/>
              </v:shape>
            </v:group>
            <v:group style="position:absolute;left:9099;top:1809;width:70;height:345" coordorigin="9099,1809" coordsize="70,345">
              <v:shape style="position:absolute;left:9099;top:1809;width:70;height:345" coordorigin="9099,1809" coordsize="70,345" path="m9099,1809l9099,2052,9168,2153,9168,1908,9099,1809xe" filled="true" fillcolor="#002300" stroked="false">
                <v:path arrowok="t"/>
                <v:fill type="solid"/>
              </v:shape>
            </v:group>
            <v:group style="position:absolute;left:9099;top:1809;width:70;height:345" coordorigin="9099,1809" coordsize="70,345">
              <v:shape style="position:absolute;left:9099;top:1809;width:70;height:345" coordorigin="9099,1809" coordsize="70,345" path="m9168,1908l9168,2153,9099,2052e" filled="false" stroked="true" strokeweight=".044192pt" strokecolor="#000000">
                <v:path arrowok="t"/>
              </v:shape>
              <v:shape style="position:absolute;left:9099;top:1809;width:70;height:345" coordorigin="9099,1809" coordsize="70,345" path="m9099,1809l9168,1908e" filled="false" stroked="true" strokeweight=".044192pt" strokecolor="#000000">
                <v:path arrowok="t"/>
              </v:shape>
            </v:group>
            <v:group style="position:absolute;left:9800;top:1809;width:73;height:351" coordorigin="9800,1809" coordsize="73,351">
              <v:shape style="position:absolute;left:9800;top:1809;width:73;height:351" coordorigin="9800,1809" coordsize="73,351" path="m9872,1809l9800,1914,9800,2160,9872,2054,9872,1809xe" filled="true" fillcolor="#006b00" stroked="false">
                <v:path arrowok="t"/>
                <v:fill type="solid"/>
              </v:shape>
            </v:group>
            <v:group style="position:absolute;left:9800;top:1809;width:73;height:351" coordorigin="9800,1809" coordsize="73,351">
              <v:shape style="position:absolute;left:9800;top:1809;width:73;height:351" coordorigin="9800,1809" coordsize="73,351" path="m9872,1809l9872,2054,9800,2160,9800,1914,9872,1809xe" filled="false" stroked="true" strokeweight=".044254pt" strokecolor="#000000">
                <v:path arrowok="t"/>
              </v:shape>
            </v:group>
            <v:group style="position:absolute;left:9153;top:1939;width:36;height:299" coordorigin="9153,1939" coordsize="36,299">
              <v:shape style="position:absolute;left:9153;top:1939;width:36;height:299" coordorigin="9153,1939" coordsize="36,299" path="m9153,1939l9153,2184,9189,2237,9189,1992,9153,1939xe" filled="true" fillcolor="#002300" stroked="false">
                <v:path arrowok="t"/>
                <v:fill type="solid"/>
              </v:shape>
            </v:group>
            <v:group style="position:absolute;left:9153;top:1939;width:36;height:299" coordorigin="9153,1939" coordsize="36,299">
              <v:shape style="position:absolute;left:9153;top:1939;width:36;height:299" coordorigin="9153,1939" coordsize="36,299" path="m9189,1992l9189,2237,9153,2184,9153,1939,9189,1992xe" filled="false" stroked="true" strokeweight=".044257pt" strokecolor="#000000">
                <v:path arrowok="t"/>
              </v:shape>
            </v:group>
            <v:group style="position:absolute;left:9191;top:1992;width:2;height:278" coordorigin="9191,1992" coordsize="2,278">
              <v:shape style="position:absolute;left:9191;top:1992;width:2;height:278" coordorigin="9191,1992" coordsize="0,278" path="m9191,1992l9191,2269e" filled="false" stroked="true" strokeweight=".365564pt" strokecolor="#002300">
                <v:path arrowok="t"/>
              </v:shape>
            </v:group>
            <v:group style="position:absolute;left:9189;top:1992;width:6;height:278" coordorigin="9189,1992" coordsize="6,278">
              <v:shape style="position:absolute;left:9189;top:1992;width:6;height:278" coordorigin="9189,1992" coordsize="6,278" path="m9194,2024l9194,2269,9189,2237,9189,1992,9194,2024xe" filled="false" stroked="true" strokeweight=".044259pt" strokecolor="#000000">
                <v:path arrowok="t"/>
              </v:shape>
            </v:group>
            <v:group style="position:absolute;left:9779;top:1914;width:2;height:426" coordorigin="9779,1914" coordsize="2,426">
              <v:shape style="position:absolute;left:9779;top:1914;width:2;height:426" coordorigin="9779,1914" coordsize="0,426" path="m9779,1914l9779,2340e" filled="false" stroked="true" strokeweight="2.135921pt" strokecolor="#005900">
                <v:path arrowok="t"/>
              </v:shape>
            </v:group>
            <v:group style="position:absolute;left:9759;top:1914;width:41;height:426" coordorigin="9759,1914" coordsize="41,426">
              <v:shape style="position:absolute;left:9759;top:1914;width:41;height:426" coordorigin="9759,1914" coordsize="41,426" path="m9800,1914l9800,2160,9759,2340,9759,2094,9800,1914xe" filled="false" stroked="true" strokeweight=".044258pt" strokecolor="#000000">
                <v:path arrowok="t"/>
              </v:shape>
            </v:group>
            <v:group style="position:absolute;left:9194;top:2024;width:35;height:336" coordorigin="9194,2024" coordsize="35,336">
              <v:shape style="position:absolute;left:9194;top:2024;width:35;height:336" coordorigin="9194,2024" coordsize="35,336" path="m9194,2024l9194,2269,9229,2359,9229,2114,9194,2024xe" filled="true" fillcolor="#002300" stroked="false">
                <v:path arrowok="t"/>
                <v:fill type="solid"/>
              </v:shape>
            </v:group>
            <v:group style="position:absolute;left:9194;top:2024;width:35;height:336" coordorigin="9194,2024" coordsize="35,336">
              <v:shape style="position:absolute;left:9194;top:2024;width:35;height:336" coordorigin="9194,2024" coordsize="35,336" path="m9229,2114l9229,2359,9194,2269,9194,2024,9229,2114xe" filled="false" stroked="true" strokeweight=".044258pt" strokecolor="#000000">
                <v:path arrowok="t"/>
              </v:shape>
            </v:group>
            <v:group style="position:absolute;left:10261;top:2110;width:2;height:278" coordorigin="10261,2110" coordsize="2,278">
              <v:shape style="position:absolute;left:10261;top:2110;width:2;height:278" coordorigin="10261,2110" coordsize="0,278" path="m10261,2110l10261,2387e" filled="false" stroked="true" strokeweight=".675378pt" strokecolor="#005e00">
                <v:path arrowok="t"/>
              </v:shape>
            </v:group>
            <v:group style="position:absolute;left:10255;top:2110;width:12;height:278" coordorigin="10255,2110" coordsize="12,278">
              <v:shape style="position:absolute;left:10255;top:2110;width:12;height:278" coordorigin="10255,2110" coordsize="12,278" path="m10267,2110l10267,2356,10255,2387,10255,2142,10267,2110xe" filled="false" stroked="true" strokeweight=".044259pt" strokecolor="#000000">
                <v:path arrowok="t"/>
              </v:shape>
            </v:group>
            <v:group style="position:absolute;left:10251;top:2142;width:2;height:331" coordorigin="10251,2142" coordsize="2,331">
              <v:shape style="position:absolute;left:10251;top:2142;width:2;height:331" coordorigin="10251,2142" coordsize="0,331" path="m10251,2142l10251,2472e" filled="false" stroked="true" strokeweight=".498315pt" strokecolor="#004f00">
                <v:path arrowok="t"/>
              </v:shape>
            </v:group>
            <v:group style="position:absolute;left:10247;top:2142;width:8;height:331" coordorigin="10247,2142" coordsize="8,331">
              <v:shape style="position:absolute;left:10247;top:2142;width:8;height:331" coordorigin="10247,2142" coordsize="8,331" path="m10255,2142l10255,2387,10247,2472,10247,2228,10255,2142xe" filled="false" stroked="true" strokeweight=".044259pt" strokecolor="#000000">
                <v:path arrowok="t"/>
              </v:shape>
            </v:group>
            <v:group style="position:absolute;left:10156;top:2287;width:150;height:297" coordorigin="10156,2287" coordsize="150,297">
              <v:shape style="position:absolute;left:10156;top:2287;width:150;height:297" coordorigin="10156,2287" coordsize="150,297" path="m10156,2287l10156,2532,10306,2583,10306,2338,10156,2287xe" filled="true" fillcolor="#000500" stroked="false">
                <v:path arrowok="t"/>
                <v:fill type="solid"/>
              </v:shape>
            </v:group>
            <v:group style="position:absolute;left:10156;top:2287;width:150;height:297" coordorigin="10156,2287" coordsize="150,297">
              <v:shape style="position:absolute;left:10156;top:2287;width:150;height:297" coordorigin="10156,2287" coordsize="150,297" path="m10306,2338l10306,2583,10156,2532,10156,2287,10306,2338xe" filled="false" stroked="true" strokeweight=".044232pt" strokecolor="#000000">
                <v:path arrowok="t"/>
              </v:shape>
            </v:group>
            <v:group style="position:absolute;left:10089;top:2287;width:68;height:299" coordorigin="10089,2287" coordsize="68,299">
              <v:shape style="position:absolute;left:10089;top:2287;width:68;height:299" coordorigin="10089,2287" coordsize="68,299" path="m10156,2287l10089,2340,10089,2585,10156,2532,10156,2287xe" filled="true" fillcolor="#006b00" stroked="false">
                <v:path arrowok="t"/>
                <v:fill type="solid"/>
              </v:shape>
            </v:group>
            <v:group style="position:absolute;left:10089;top:2287;width:68;height:299" coordorigin="10089,2287" coordsize="68,299">
              <v:shape style="position:absolute;left:10089;top:2287;width:68;height:299" coordorigin="10089,2287" coordsize="68,299" path="m10156,2287l10156,2532,10089,2585,10089,2340,10156,2287xe" filled="false" stroked="true" strokeweight=".044253pt" strokecolor="#000000">
                <v:path arrowok="t"/>
              </v:shape>
            </v:group>
            <v:group style="position:absolute;left:9169;top:2286;width:2;height:350" coordorigin="9169,2286" coordsize="2,350">
              <v:shape style="position:absolute;left:9169;top:2286;width:2;height:350" coordorigin="9169,2286" coordsize="0,350" path="m9169,2286l9169,2635e" filled="false" stroked="true" strokeweight=".144259pt" strokecolor="#002300">
                <v:path arrowok="t"/>
              </v:shape>
            </v:group>
            <v:group style="position:absolute;left:9168;top:2286;width:2;height:350" coordorigin="9168,2286" coordsize="2,350">
              <v:shape style="position:absolute;left:9168;top:2286;width:2;height:350" coordorigin="9168,2286" coordsize="1,350" path="m9169,2390l9169,2635,9168,2531,9168,2286,9169,2390xe" filled="false" stroked="true" strokeweight=".044259pt" strokecolor="#000000">
                <v:path arrowok="t"/>
              </v:shape>
            </v:group>
            <v:group style="position:absolute;left:10270;top:2368;width:2;height:293" coordorigin="10270,2368" coordsize="2,293">
              <v:shape style="position:absolute;left:10270;top:2368;width:2;height:293" coordorigin="10270,2368" coordsize="0,293" path="m10270,2368l10270,2661e" filled="false" stroked="true" strokeweight="1.427819pt" strokecolor="#006800">
                <v:path arrowok="t"/>
              </v:shape>
            </v:group>
            <v:group style="position:absolute;left:10256;top:2368;width:27;height:293" coordorigin="10256,2368" coordsize="27,293">
              <v:shape style="position:absolute;left:10256;top:2368;width:27;height:293" coordorigin="10256,2368" coordsize="27,293" path="m10283,2368l10283,2612,10256,2661,10256,2416,10283,2368xe" filled="false" stroked="true" strokeweight=".044258pt" strokecolor="#000000">
                <v:path arrowok="t"/>
              </v:shape>
            </v:group>
            <v:group style="position:absolute;left:9662;top:2472;width:29;height:269" coordorigin="9662,2472" coordsize="29,269">
              <v:shape style="position:absolute;left:9662;top:2472;width:29;height:269" coordorigin="9662,2472" coordsize="29,269" path="m9662,2472l9662,2718,9690,2740,9690,2496,9662,2472xe" filled="true" fillcolor="#000000" stroked="false">
                <v:path arrowok="t"/>
                <v:fill type="solid"/>
              </v:shape>
            </v:group>
            <v:group style="position:absolute;left:9662;top:2472;width:29;height:269" coordorigin="9662,2472" coordsize="29,269">
              <v:shape style="position:absolute;left:9662;top:2472;width:29;height:269" coordorigin="9662,2472" coordsize="29,269" path="m9690,2496l9690,2740,9662,2718,9662,2472,9690,2496xe" filled="false" stroked="true" strokeweight=".044258pt" strokecolor="#000000">
                <v:path arrowok="t"/>
              </v:shape>
            </v:group>
            <v:group style="position:absolute;left:9710;top:2496;width:2;height:246" coordorigin="9710,2496" coordsize="2,246">
              <v:shape style="position:absolute;left:9710;top:2496;width:2;height:246" coordorigin="9710,2496" coordsize="0,246" path="m9710,2496l9710,2741e" filled="false" stroked="true" strokeweight="2.135921pt" strokecolor="#002800">
                <v:path arrowok="t"/>
              </v:shape>
            </v:group>
            <v:group style="position:absolute;left:9690;top:2496;width:41;height:246" coordorigin="9690,2496" coordsize="41,246">
              <v:shape style="position:absolute;left:9690;top:2496;width:41;height:246" coordorigin="9690,2496" coordsize="41,246" path="m9731,2496l9731,2741,9690,2740,9690,2496,9731,2496xe" filled="false" stroked="true" strokeweight=".044256pt" strokecolor="#000000">
                <v:path arrowok="t"/>
              </v:shape>
            </v:group>
            <v:group style="position:absolute;left:10312;top:2425;width:112;height:338" coordorigin="10312,2425" coordsize="112,338">
              <v:shape style="position:absolute;left:10312;top:2425;width:112;height:338" coordorigin="10312,2425" coordsize="112,338" path="m10424,2425l10312,2517,10312,2762,10424,2670,10424,2425xe" filled="true" fillcolor="#007000" stroked="false">
                <v:path arrowok="t"/>
                <v:fill type="solid"/>
              </v:shape>
            </v:group>
            <v:group style="position:absolute;left:10312;top:2425;width:112;height:338" coordorigin="10312,2425" coordsize="112,338">
              <v:shape style="position:absolute;left:10312;top:2425;width:112;height:338" coordorigin="10312,2425" coordsize="112,338" path="m10424,2425l10424,2670,10312,2762,10312,2517,10424,2425xe" filled="false" stroked="true" strokeweight=".044246pt" strokecolor="#000000">
                <v:path arrowok="t"/>
              </v:shape>
            </v:group>
            <v:group style="position:absolute;left:9608;top:2472;width:54;height:290" coordorigin="9608,2472" coordsize="54,290">
              <v:shape style="position:absolute;left:9608;top:2472;width:54;height:290" coordorigin="9608,2472" coordsize="54,290" path="m9662,2472l9608,2517,9608,2762,9662,2718,9662,2472xe" filled="true" fillcolor="#006d00" stroked="false">
                <v:path arrowok="t"/>
                <v:fill type="solid"/>
              </v:shape>
            </v:group>
            <v:group style="position:absolute;left:9608;top:2472;width:54;height:290" coordorigin="9608,2472" coordsize="54,290">
              <v:shape style="position:absolute;left:9608;top:2472;width:54;height:290" coordorigin="9608,2472" coordsize="54,290" path="m9662,2472l9662,2718,9608,2762,9608,2517,9662,2472xe" filled="false" stroked="true" strokeweight=".044255pt" strokecolor="#000000">
                <v:path arrowok="t"/>
              </v:shape>
            </v:group>
            <v:group style="position:absolute;left:9110;top:2494;width:208;height:271" coordorigin="9110,2494" coordsize="208,271">
              <v:shape style="position:absolute;left:9110;top:2494;width:208;height:271" coordorigin="9110,2494" coordsize="208,271" path="m9318,2494l9110,2520,9110,2765,9318,2740,9318,2494xe" filled="true" fillcolor="#003a00" stroked="false">
                <v:path arrowok="t"/>
                <v:fill type="solid"/>
              </v:shape>
            </v:group>
            <v:group style="position:absolute;left:9110;top:2494;width:208;height:271" coordorigin="9110,2494" coordsize="208,271">
              <v:shape style="position:absolute;left:9110;top:2494;width:208;height:271" coordorigin="9110,2494" coordsize="208,271" path="m9318,2494l9318,2740,9110,2765,9110,2520,9318,2494xe" filled="false" stroked="true" strokeweight=".04421pt" strokecolor="#000000">
                <v:path arrowok="t"/>
              </v:shape>
            </v:group>
            <v:group style="position:absolute;left:9731;top:2496;width:79;height:317" coordorigin="9731,2496" coordsize="79,317">
              <v:shape style="position:absolute;left:9731;top:2496;width:79;height:317" coordorigin="9731,2496" coordsize="79,317" path="m9731,2496l9731,2741,9809,2813,9809,2567,9731,2496xe" filled="true" fillcolor="#000000" stroked="false">
                <v:path arrowok="t"/>
                <v:fill type="solid"/>
              </v:shape>
            </v:group>
            <v:group style="position:absolute;left:9731;top:2496;width:79;height:317" coordorigin="9731,2496" coordsize="79,317">
              <v:shape style="position:absolute;left:9731;top:2496;width:79;height:317" coordorigin="9731,2496" coordsize="79,317" path="m9809,2567l9809,2813,9731,2741,9731,2496,9809,2567xe" filled="false" stroked="true" strokeweight=".044251pt" strokecolor="#000000">
                <v:path arrowok="t"/>
              </v:shape>
            </v:group>
            <v:group style="position:absolute;left:9318;top:2494;width:246;height:320" coordorigin="9318,2494" coordsize="246,320">
              <v:shape style="position:absolute;left:9318;top:2494;width:246;height:320" coordorigin="9318,2494" coordsize="246,320" path="m9318,2494l9318,2740,9563,2814,9563,2569,9318,2494xe" filled="true" fillcolor="#000700" stroked="false">
                <v:path arrowok="t"/>
                <v:fill type="solid"/>
              </v:shape>
            </v:group>
            <v:group style="position:absolute;left:9318;top:2494;width:246;height:320" coordorigin="9318,2494" coordsize="246,320">
              <v:shape style="position:absolute;left:9318;top:2494;width:246;height:320" coordorigin="9318,2494" coordsize="246,320" path="m9563,2569l9563,2814,9318,2740,9318,2494,9563,2569xe" filled="false" stroked="true" strokeweight=".04421pt" strokecolor="#000000">
                <v:path arrowok="t"/>
              </v:shape>
            </v:group>
            <v:group style="position:absolute;left:9563;top:2551;width:59;height:263" coordorigin="9563,2551" coordsize="59,263">
              <v:shape style="position:absolute;left:9563;top:2551;width:59;height:263" coordorigin="9563,2551" coordsize="59,263" path="m9622,2551l9563,2569,9563,2814,9622,2795,9622,2551xe" filled="true" fillcolor="#005400" stroked="false">
                <v:path arrowok="t"/>
                <v:fill type="solid"/>
              </v:shape>
            </v:group>
            <v:group style="position:absolute;left:9563;top:2551;width:59;height:263" coordorigin="9563,2551" coordsize="59,263">
              <v:shape style="position:absolute;left:9563;top:2551;width:59;height:263" coordorigin="9563,2551" coordsize="59,263" path="m9622,2551l9622,2795,9563,2814,9563,2569,9622,2551xe" filled="false" stroked="true" strokeweight=".044253pt" strokecolor="#000000">
                <v:path arrowok="t"/>
              </v:shape>
            </v:group>
            <v:group style="position:absolute;left:9809;top:2567;width:39;height:253" coordorigin="9809,2567" coordsize="39,253">
              <v:shape style="position:absolute;left:9809;top:2567;width:39;height:253" coordorigin="9809,2567" coordsize="39,253" path="m9809,2567l9809,2813,9848,2820,9848,2575,9809,2567xe" filled="true" fillcolor="#001100" stroked="false">
                <v:path arrowok="t"/>
                <v:fill type="solid"/>
              </v:shape>
            </v:group>
            <v:group style="position:absolute;left:9809;top:2567;width:39;height:253" coordorigin="9809,2567" coordsize="39,253">
              <v:shape style="position:absolute;left:9809;top:2567;width:39;height:253" coordorigin="9809,2567" coordsize="39,253" path="m9848,2575l9848,2820,9809,2813,9809,2567,9848,2575xe" filled="false" stroked="true" strokeweight=".044256pt" strokecolor="#000000">
                <v:path arrowok="t"/>
              </v:shape>
            </v:group>
            <v:group style="position:absolute;left:10236;top:2564;width:2;height:283" coordorigin="10236,2564" coordsize="2,283">
              <v:shape style="position:absolute;left:10236;top:2564;width:2;height:283" coordorigin="10236,2564" coordsize="0,283" path="m10236,2564l10236,2846e" filled="false" stroked="true" strokeweight="1.339261pt" strokecolor="#000000">
                <v:path arrowok="t"/>
              </v:shape>
            </v:group>
            <v:group style="position:absolute;left:10224;top:2564;width:25;height:283" coordorigin="10224,2564" coordsize="25,283">
              <v:shape style="position:absolute;left:10224;top:2564;width:25;height:283" coordorigin="10224,2564" coordsize="25,283" path="m10248,2601l10248,2846,10224,2809,10224,2564,10248,2601xe" filled="false" stroked="true" strokeweight=".044258pt" strokecolor="#000000">
                <v:path arrowok="t"/>
              </v:shape>
            </v:group>
            <v:group style="position:absolute;left:10186;top:2564;width:39;height:312" coordorigin="10186,2564" coordsize="39,312">
              <v:shape style="position:absolute;left:10186;top:2564;width:39;height:312" coordorigin="10186,2564" coordsize="39,312" path="m10224,2564l10186,2630,10186,2875,10224,2809,10224,2564xe" filled="true" fillcolor="#006800" stroked="false">
                <v:path arrowok="t"/>
                <v:fill type="solid"/>
              </v:shape>
            </v:group>
            <v:group style="position:absolute;left:10186;top:2564;width:39;height:312" coordorigin="10186,2564" coordsize="39,312">
              <v:shape style="position:absolute;left:10186;top:2564;width:39;height:312" coordorigin="10186,2564" coordsize="39,312" path="m10224,2564l10224,2809,10186,2875,10186,2630,10224,2564xe" filled="false" stroked="true" strokeweight=".044257pt" strokecolor="#000000">
                <v:path arrowok="t"/>
              </v:shape>
            </v:group>
            <v:group style="position:absolute;left:10049;top:2638;width:66;height:248" coordorigin="10049,2638" coordsize="66,248">
              <v:shape style="position:absolute;left:10049;top:2638;width:66;height:248" coordorigin="10049,2638" coordsize="66,248" path="m10049,2638l10049,2883,10115,2886,10115,2641,10049,2638xe" filled="true" fillcolor="#002300" stroked="false">
                <v:path arrowok="t"/>
                <v:fill type="solid"/>
              </v:shape>
            </v:group>
            <v:group style="position:absolute;left:10049;top:2638;width:66;height:248" coordorigin="10049,2638" coordsize="66,248">
              <v:shape style="position:absolute;left:10049;top:2638;width:66;height:248" coordorigin="10049,2638" coordsize="66,248" path="m10115,2641l10115,2886,10049,2883,10049,2638,10115,2641xe" filled="false" stroked="true" strokeweight=".04425pt" strokecolor="#000000">
                <v:path arrowok="t"/>
              </v:shape>
            </v:group>
            <v:group style="position:absolute;left:9848;top:2575;width:83;height:332" coordorigin="9848,2575" coordsize="83,332">
              <v:shape style="position:absolute;left:9848;top:2575;width:83;height:332" coordorigin="9848,2575" coordsize="83,332" path="m9848,2575l9848,2820,9931,2907,9931,2663,9848,2575xe" filled="true" fillcolor="#000000" stroked="false">
                <v:path arrowok="t"/>
                <v:fill type="solid"/>
              </v:shape>
            </v:group>
            <v:group style="position:absolute;left:9848;top:2575;width:83;height:332" coordorigin="9848,2575" coordsize="83,332">
              <v:shape style="position:absolute;left:9848;top:2575;width:83;height:332" coordorigin="9848,2575" coordsize="83,332" path="m9931,2663l9931,2907,9848,2820,9848,2575,9931,2663xe" filled="false" stroked="true" strokeweight=".044251pt" strokecolor="#000000">
                <v:path arrowok="t"/>
              </v:shape>
            </v:group>
            <v:group style="position:absolute;left:9931;top:2638;width:119;height:270" coordorigin="9931,2638" coordsize="119,270">
              <v:shape style="position:absolute;left:9931;top:2638;width:119;height:270" coordorigin="9931,2638" coordsize="119,270" path="m10049,2638l9931,2663,9931,2907,10049,2883,10049,2638xe" filled="true" fillcolor="#004700" stroked="false">
                <v:path arrowok="t"/>
                <v:fill type="solid"/>
              </v:shape>
            </v:group>
            <v:group style="position:absolute;left:9931;top:2638;width:119;height:270" coordorigin="9931,2638" coordsize="119,270">
              <v:shape style="position:absolute;left:9931;top:2638;width:119;height:270" coordorigin="9931,2638" coordsize="119,270" path="m10049,2638l10049,2883,9931,2907,9931,2663,10049,2638xe" filled="false" stroked="true" strokeweight=".044237pt" strokecolor="#000000">
                <v:path arrowok="t"/>
              </v:shape>
            </v:group>
            <v:group style="position:absolute;left:10248;top:2601;width:127;height:311" coordorigin="10248,2601" coordsize="127,311">
              <v:shape style="position:absolute;left:10248;top:2601;width:127;height:311" coordorigin="10248,2601" coordsize="127,311" path="m10248,2601l10248,2846,10375,2912,10375,2666,10248,2601xe" filled="true" fillcolor="#000000" stroked="false">
                <v:path arrowok="t"/>
                <v:fill type="solid"/>
              </v:shape>
            </v:group>
            <v:group style="position:absolute;left:10248;top:2601;width:127;height:311" coordorigin="10248,2601" coordsize="127,311">
              <v:shape style="position:absolute;left:10248;top:2601;width:127;height:311" coordorigin="10248,2601" coordsize="127,311" path="m10375,2666l10375,2912,10248,2846,10248,2601,10375,2666xe" filled="false" stroked="true" strokeweight=".04424pt" strokecolor="#000000">
                <v:path arrowok="t"/>
              </v:shape>
            </v:group>
            <v:group style="position:absolute;left:10115;top:2641;width:36;height:281" coordorigin="10115,2641" coordsize="36,281">
              <v:shape style="position:absolute;left:10115;top:2641;width:36;height:281" coordorigin="10115,2641" coordsize="36,281" path="m10115,2641l10115,2886,10150,2921,10150,2676,10115,2641xe" filled="true" fillcolor="#000000" stroked="false">
                <v:path arrowok="t"/>
                <v:fill type="solid"/>
              </v:shape>
            </v:group>
            <v:group style="position:absolute;left:10115;top:2641;width:36;height:281" coordorigin="10115,2641" coordsize="36,281">
              <v:shape style="position:absolute;left:10115;top:2641;width:36;height:281" coordorigin="10115,2641" coordsize="36,281" path="m10150,2676l10150,2921,10115,2886,10115,2641,10150,2676xe" filled="false" stroked="true" strokeweight=".044257pt" strokecolor="#000000">
                <v:path arrowok="t"/>
              </v:shape>
            </v:group>
            <v:group style="position:absolute;left:10150;top:2650;width:44;height:272" coordorigin="10150,2650" coordsize="44,272">
              <v:shape style="position:absolute;left:10150;top:2650;width:44;height:272" coordorigin="10150,2650" coordsize="44,272" path="m10194,2650l10150,2676,10150,2921,10194,2894,10194,2650xe" filled="true" fillcolor="#006b00" stroked="false">
                <v:path arrowok="t"/>
                <v:fill type="solid"/>
              </v:shape>
            </v:group>
            <v:group style="position:absolute;left:10150;top:2650;width:44;height:272" coordorigin="10150,2650" coordsize="44,272">
              <v:shape style="position:absolute;left:10150;top:2650;width:44;height:272" coordorigin="10150,2650" coordsize="44,272" path="m10194,2650l10194,2894,10150,2921,10150,2676,10194,2650xe" filled="false" stroked="true" strokeweight=".044256pt" strokecolor="#000000">
                <v:path arrowok="t"/>
              </v:shape>
            </v:group>
            <v:group style="position:absolute;left:10471;top:2656;width:2;height:267" coordorigin="10471,2656" coordsize="2,267">
              <v:shape style="position:absolute;left:10471;top:2656;width:2;height:267" coordorigin="10471,2656" coordsize="0,267" path="m10471,2656l10471,2922e" filled="false" stroked="true" strokeweight=".631127pt" strokecolor="#006300">
                <v:path arrowok="t"/>
              </v:shape>
            </v:group>
            <v:group style="position:absolute;left:10466;top:2656;width:11;height:267" coordorigin="10466,2656" coordsize="11,267">
              <v:shape style="position:absolute;left:10466;top:2656;width:11;height:267" coordorigin="10466,2656" coordsize="11,267" path="m10477,2901l10466,2922,10466,2677,10477,2656e" filled="false" stroked="true" strokeweight=".044259pt" strokecolor="#000000">
                <v:path arrowok="t"/>
              </v:shape>
            </v:group>
            <v:group style="position:absolute;left:10376;top:2677;width:91;height:297" coordorigin="10376,2677" coordsize="91,297">
              <v:shape style="position:absolute;left:10376;top:2677;width:91;height:297" coordorigin="10376,2677" coordsize="91,297" path="m10466,2677l10376,2728,10376,2973,10466,2922,10466,2677xe" filled="true" fillcolor="#006600" stroked="false">
                <v:path arrowok="t"/>
                <v:fill type="solid"/>
              </v:shape>
            </v:group>
            <v:group style="position:absolute;left:10376;top:2677;width:91;height:297" coordorigin="10376,2677" coordsize="91,297">
              <v:shape style="position:absolute;left:10376;top:2677;width:91;height:297" coordorigin="10376,2677" coordsize="91,297" path="m10466,2677l10466,2922,10376,2973,10376,2728,10466,2677xe" filled="false" stroked="true" strokeweight=".044248pt" strokecolor="#000000">
                <v:path arrowok="t"/>
              </v:shape>
            </v:group>
            <v:group style="position:absolute;left:10375;top:2666;width:2;height:308" coordorigin="10375,2666" coordsize="2,308">
              <v:shape style="position:absolute;left:10375;top:2666;width:2;height:308" coordorigin="10375,2666" coordsize="0,308" path="m10375,2666l10375,2973e" filled="false" stroked="true" strokeweight=".144250pt" strokecolor="#000000">
                <v:path arrowok="t"/>
              </v:shape>
            </v:group>
            <v:group style="position:absolute;left:9099;top:1489;width:1379;height:1240" coordorigin="9099,1489" coordsize="1379,1240">
              <v:shape style="position:absolute;left:9099;top:1489;width:1379;height:1240" coordorigin="9099,1489" coordsize="1379,1240" path="m10320,2564l10224,2564,10248,2601,10375,2666,10376,2728,10466,2677,10477,2656,10320,2567,10320,2564xe" filled="true" fillcolor="#28c400" stroked="false">
                <v:path arrowok="t"/>
                <v:fill type="solid"/>
              </v:shape>
              <v:shape style="position:absolute;left:9099;top:1489;width:1379;height:1240" coordorigin="9099,1489" coordsize="1379,1240" path="m10189,2638l10049,2638,10115,2641,10150,2676,10194,2650,10189,2638xe" filled="true" fillcolor="#28c400" stroked="false">
                <v:path arrowok="t"/>
                <v:fill type="solid"/>
              </v:shape>
              <v:shape style="position:absolute;left:9099;top:1489;width:1379;height:1240" coordorigin="9099,1489" coordsize="1379,1240" path="m10366,2472l9662,2472,9690,2496,9731,2496,9809,2567,9848,2575,9931,2663,10049,2638,10189,2638,10186,2630,10224,2564,10320,2564,10312,2517,10366,2472xe" filled="true" fillcolor="#28c400" stroked="false">
                <v:path arrowok="t"/>
                <v:fill type="solid"/>
              </v:shape>
              <v:shape style="position:absolute;left:9099;top:1489;width:1379;height:1240" coordorigin="9099,1489" coordsize="1379,1240" path="m9635,2494l9318,2494,9563,2569,9622,2551,9608,2517,9635,2494xe" filled="true" fillcolor="#28c400" stroked="false">
                <v:path arrowok="t"/>
                <v:fill type="solid"/>
              </v:shape>
              <v:shape style="position:absolute;left:9099;top:1489;width:1379;height:1240" coordorigin="9099,1489" coordsize="1379,1240" path="m9879,1489l9111,1497,9099,1809,9168,1908,9153,1939,9189,1992,9194,2024,9229,2114,9201,2253,9168,2286,9169,2390,9112,2485,9110,2520,9318,2494,9635,2494,9662,2472,10366,2472,10414,2432,10292,2432,10256,2416,10270,2391,10127,2391,10089,2340,10156,2287,10300,2287,10299,2277,10247,2228,10255,2142,10267,2110,10255,2094,9759,2094,9800,1914,9872,1809,9898,1717,9939,1700,9905,1636,9907,1577,9879,1489xe" filled="true" fillcolor="#28c400" stroked="false">
                <v:path arrowok="t"/>
                <v:fill type="solid"/>
              </v:shape>
              <v:shape style="position:absolute;left:9099;top:1489;width:1379;height:1240" coordorigin="9099,1489" coordsize="1379,1240" path="m10418,2354l10331,2384,10292,2432,10414,2432,10424,2425,10418,2354xe" filled="true" fillcolor="#28c400" stroked="false">
                <v:path arrowok="t"/>
                <v:fill type="solid"/>
              </v:shape>
              <v:shape style="position:absolute;left:9099;top:1489;width:1379;height:1240" coordorigin="9099,1489" coordsize="1379,1240" path="m10283,2368l10127,2391,10270,2391,10283,2368xe" filled="true" fillcolor="#28c400" stroked="false">
                <v:path arrowok="t"/>
                <v:fill type="solid"/>
              </v:shape>
              <v:shape style="position:absolute;left:9099;top:1489;width:1379;height:1240" coordorigin="9099,1489" coordsize="1379,1240" path="m10300,2287l10156,2287,10306,2338,10300,2287xe" filled="true" fillcolor="#28c400" stroked="false">
                <v:path arrowok="t"/>
                <v:fill type="solid"/>
              </v:shape>
            </v:group>
            <v:group style="position:absolute;left:9099;top:1489;width:1379;height:1240" coordorigin="9099,1489" coordsize="1379,1240">
              <v:shape style="position:absolute;left:9099;top:1489;width:1379;height:1240" coordorigin="9099,1489" coordsize="1379,1240" path="m9111,1497l9879,1489e" filled="false" stroked="true" strokeweight=".044192pt" strokecolor="#000000">
                <v:path arrowok="t"/>
              </v:shape>
              <v:shape style="position:absolute;left:9099;top:1489;width:1379;height:1240" coordorigin="9099,1489" coordsize="1379,1240" path="m9879,1489l9907,1577,9905,1636,9939,1700,9898,1717,9872,1809,9800,1914,9759,2094,10255,2094,10267,2110,10255,2142,10247,2228,10299,2277,10306,2338,10156,2287,10089,2340,10127,2391,10283,2368,10256,2416,10292,2432,10331,2384,10418,2354,10424,2425,10312,2517,10320,2567,10477,2656e" filled="false" stroked="true" strokeweight=".044192pt" strokecolor="#000000">
                <v:path arrowok="t"/>
              </v:shape>
              <v:shape style="position:absolute;left:9099;top:1489;width:1379;height:1240" coordorigin="9099,1489" coordsize="1379,1240" path="m10477,2656l10466,2677,10376,2728,10375,2666,10248,2601,10224,2564,10186,2630,10194,2650,10150,2676,10115,2641,10049,2638,9931,2663,9848,2575,9809,2567,9731,2496,9690,2496,9662,2472,9608,2517,9622,2551,9563,2569,9318,2494,9110,2520,9112,2485,9169,2390,9168,2286,9201,2253,9229,2114,9194,2024,9189,1992,9153,1939,9168,1908,9099,1809e" filled="false" stroked="true" strokeweight=".044192pt" strokecolor="#000000">
                <v:path arrowok="t"/>
              </v:shape>
              <v:shape style="position:absolute;left:9099;top:1489;width:1379;height:1240" coordorigin="9099,1489" coordsize="1379,1240" path="m9099,1809l9111,1497e" filled="false" stroked="true" strokeweight=".044192pt" strokecolor="#000000">
                <v:path arrowok="t"/>
              </v:shape>
            </v:group>
            <w10:wrap type="none"/>
          </v:group>
        </w:pict>
      </w:r>
    </w:p>
    <w:p>
      <w:pPr>
        <w:pStyle w:val="BodyText"/>
        <w:spacing w:line="283" w:lineRule="auto" w:before="58"/>
        <w:ind w:left="540" w:right="6870" w:firstLine="0"/>
        <w:jc w:val="left"/>
      </w:pPr>
      <w:r>
        <w:rPr>
          <w:spacing w:val="-1"/>
          <w:w w:val="90"/>
        </w:rPr>
        <w:t>State</w:t>
      </w:r>
      <w:r>
        <w:rPr>
          <w:spacing w:val="-3"/>
          <w:w w:val="90"/>
        </w:rPr>
        <w:t>-­‐</w:t>
      </w:r>
      <w:r>
        <w:rPr>
          <w:spacing w:val="-1"/>
          <w:w w:val="90"/>
        </w:rPr>
        <w:t>wide</w:t>
      </w:r>
      <w:r>
        <w:rPr>
          <w:w w:val="90"/>
        </w:rPr>
        <w:t> </w:t>
      </w:r>
      <w:r>
        <w:rPr>
          <w:spacing w:val="5"/>
          <w:w w:val="90"/>
        </w:rPr>
        <w:t> </w:t>
      </w:r>
      <w:r>
        <w:rPr>
          <w:w w:val="90"/>
        </w:rPr>
        <w:t>Network</w:t>
      </w:r>
      <w:r>
        <w:rPr>
          <w:spacing w:val="22"/>
          <w:w w:val="99"/>
        </w:rPr>
        <w:t> </w:t>
      </w:r>
      <w:r>
        <w:rPr/>
        <w:t>Medicaid</w:t>
      </w:r>
      <w:r>
        <w:rPr>
          <w:spacing w:val="-6"/>
        </w:rPr>
        <w:t> </w:t>
      </w:r>
      <w:r>
        <w:rPr/>
        <w:t>Managed</w:t>
      </w:r>
      <w:r>
        <w:rPr>
          <w:spacing w:val="-5"/>
        </w:rPr>
        <w:t> </w:t>
      </w:r>
      <w:r>
        <w:rPr/>
        <w:t>Care</w:t>
      </w:r>
      <w:r>
        <w:rPr/>
      </w:r>
    </w:p>
    <w:p>
      <w:pPr>
        <w:pStyle w:val="BodyText"/>
        <w:spacing w:line="288" w:lineRule="exact" w:before="0"/>
        <w:ind w:left="540" w:right="0" w:firstLine="0"/>
        <w:jc w:val="left"/>
      </w:pPr>
      <w:r>
        <w:rPr>
          <w:spacing w:val="-1"/>
          <w:w w:val="95"/>
        </w:rPr>
        <w:t>Medicare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Medicaid</w:t>
      </w:r>
      <w:r>
        <w:rPr>
          <w:spacing w:val="8"/>
          <w:w w:val="95"/>
        </w:rPr>
        <w:t> </w:t>
      </w:r>
      <w:r>
        <w:rPr>
          <w:w w:val="95"/>
        </w:rPr>
        <w:t>Dual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Eligibles</w:t>
      </w:r>
    </w:p>
    <w:p>
      <w:pPr>
        <w:spacing w:line="240" w:lineRule="auto" w:before="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94" w:lineRule="auto" w:before="58"/>
        <w:ind w:left="540" w:right="8272" w:firstLine="0"/>
        <w:jc w:val="left"/>
      </w:pPr>
      <w:r>
        <w:rPr/>
        <w:t>Health</w:t>
      </w:r>
      <w:r>
        <w:rPr>
          <w:spacing w:val="-6"/>
        </w:rPr>
        <w:t> </w:t>
      </w:r>
      <w:r>
        <w:rPr/>
        <w:t>Home</w:t>
      </w:r>
      <w:r>
        <w:rPr>
          <w:w w:val="99"/>
        </w:rPr>
        <w:t> </w:t>
      </w:r>
      <w:r>
        <w:rPr/>
        <w:t>HCBS</w:t>
      </w:r>
      <w:r>
        <w:rPr>
          <w:spacing w:val="-7"/>
        </w:rPr>
        <w:t> </w:t>
      </w:r>
      <w:r>
        <w:rPr/>
        <w:t>Waiver</w:t>
      </w:r>
      <w:r>
        <w:rPr/>
      </w:r>
    </w:p>
    <w:p>
      <w:pPr>
        <w:pStyle w:val="BodyText"/>
        <w:tabs>
          <w:tab w:pos="4127" w:val="left" w:leader="none"/>
        </w:tabs>
        <w:spacing w:line="293" w:lineRule="exact" w:before="0"/>
        <w:ind w:left="540" w:right="0" w:firstLine="0"/>
        <w:jc w:val="left"/>
        <w:rPr>
          <w:rFonts w:ascii="Arial Unicode MS" w:hAnsi="Arial Unicode MS" w:cs="Arial Unicode MS" w:eastAsia="Arial Unicode MS"/>
        </w:rPr>
      </w:pPr>
      <w:r>
        <w:rPr>
          <w:w w:val="95"/>
        </w:rPr>
        <w:t>Corrections</w:t>
        <w:tab/>
      </w:r>
      <w:r>
        <w:rPr>
          <w:rFonts w:ascii="Arial Unicode MS" w:hAnsi="Arial Unicode MS" w:cs="Arial Unicode MS" w:eastAsia="Arial Unicode MS"/>
          <w:color w:val="FFFFFF"/>
          <w:w w:val="110"/>
        </w:rPr>
        <w:t>✔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240" w:lineRule="auto" w:before="66"/>
        <w:ind w:left="540" w:right="0" w:firstLine="0"/>
        <w:jc w:val="left"/>
      </w:pPr>
      <w:r>
        <w:rPr/>
        <w:t>Other</w:t>
      </w:r>
    </w:p>
    <w:p>
      <w:pPr>
        <w:spacing w:after="0" w:line="240" w:lineRule="auto"/>
        <w:jc w:val="left"/>
        <w:sectPr>
          <w:type w:val="continuous"/>
          <w:pgSz w:w="12240" w:h="15840"/>
          <w:pgMar w:top="100" w:bottom="0" w:left="1100" w:right="920"/>
        </w:sectPr>
      </w:pPr>
    </w:p>
    <w:p>
      <w:pPr>
        <w:spacing w:line="240" w:lineRule="auto" w:before="6"/>
        <w:rPr>
          <w:rFonts w:ascii="Calibri" w:hAnsi="Calibri" w:cs="Calibri" w:eastAsia="Calibri"/>
          <w:sz w:val="25"/>
          <w:szCs w:val="25"/>
        </w:rPr>
      </w:pPr>
    </w:p>
    <w:p>
      <w:pPr>
        <w:pStyle w:val="Heading2"/>
        <w:spacing w:line="240" w:lineRule="auto"/>
        <w:ind w:left="2886" w:right="3469" w:hanging="1172"/>
        <w:jc w:val="left"/>
        <w:rPr>
          <w:b w:val="0"/>
          <w:bCs w:val="0"/>
        </w:rPr>
      </w:pPr>
      <w:r>
        <w:rPr>
          <w:color w:val="FFFFFF"/>
          <w:spacing w:val="-1"/>
        </w:rPr>
        <w:t>Telemedicine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in</w:t>
      </w:r>
      <w:r>
        <w:rPr>
          <w:color w:val="FFFFFF"/>
          <w:spacing w:val="25"/>
          <w:w w:val="99"/>
        </w:rPr>
        <w:t> </w:t>
      </w:r>
      <w:r>
        <w:rPr>
          <w:color w:val="FFFFFF"/>
        </w:rPr>
        <w:t>Maine</w:t>
      </w:r>
      <w:r>
        <w:rPr>
          <w:b w:val="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pStyle w:val="Heading4"/>
        <w:tabs>
          <w:tab w:pos="6875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1"/>
        </w:rPr>
        <w:t>PARITY:</w:t>
        <w:tab/>
        <w:t>GAPS:</w:t>
      </w:r>
      <w:r>
        <w:rPr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pgSz w:w="12240" w:h="15840"/>
          <w:pgMar w:header="760" w:footer="834" w:top="1240" w:bottom="1020" w:left="1100" w:right="920"/>
        </w:sectPr>
      </w:pPr>
    </w:p>
    <w:p>
      <w:pPr>
        <w:pStyle w:val="BodyText"/>
        <w:tabs>
          <w:tab w:pos="4137" w:val="left" w:leader="none"/>
        </w:tabs>
        <w:spacing w:line="240" w:lineRule="auto" w:before="58"/>
        <w:ind w:left="450" w:right="0" w:firstLine="0"/>
        <w:jc w:val="left"/>
        <w:rPr>
          <w:rFonts w:ascii="Calibri" w:hAnsi="Calibri" w:cs="Calibri" w:eastAsia="Calibri"/>
        </w:rPr>
      </w:pPr>
      <w:r>
        <w:rPr/>
        <w:t>Private</w:t>
      </w:r>
      <w:r>
        <w:rPr>
          <w:spacing w:val="-10"/>
        </w:rPr>
        <w:t> </w:t>
      </w:r>
      <w:r>
        <w:rPr/>
        <w:t>Insurance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tabs>
          <w:tab w:pos="4137" w:val="left" w:leader="none"/>
        </w:tabs>
        <w:spacing w:before="9"/>
        <w:ind w:left="45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w w:val="90"/>
          <w:sz w:val="24"/>
          <w:szCs w:val="24"/>
        </w:rPr>
        <w:t>Medicaid</w:t>
      </w:r>
      <w:r>
        <w:rPr>
          <w:rFonts w:ascii="Calibri" w:hAnsi="Calibri" w:cs="Calibri" w:eastAsia="Calibri"/>
          <w:w w:val="90"/>
          <w:position w:val="11"/>
          <w:sz w:val="16"/>
          <w:szCs w:val="16"/>
        </w:rPr>
        <w:t>110-­‐111</w:t>
        <w:tab/>
      </w:r>
      <w:r>
        <w:rPr>
          <w:rFonts w:ascii="Calibri" w:hAnsi="Calibri" w:cs="Calibri" w:eastAsia="Calibri"/>
          <w:b/>
          <w:bCs/>
          <w:color w:val="FFFFFF"/>
          <w:sz w:val="24"/>
          <w:szCs w:val="24"/>
        </w:rPr>
        <w:t>A</w:t>
      </w:r>
      <w:r>
        <w:rPr>
          <w:rFonts w:ascii="Calibri" w:hAnsi="Calibri" w:cs="Calibri" w:eastAsia="Calibri"/>
          <w:sz w:val="24"/>
          <w:szCs w:val="24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441" w:right="0" w:firstLine="9"/>
        <w:jc w:val="left"/>
        <w:rPr>
          <w:rFonts w:ascii="Calibri" w:hAnsi="Calibri" w:cs="Calibri" w:eastAsia="Calibri"/>
        </w:rPr>
      </w:pPr>
      <w:r>
        <w:rPr/>
        <w:t>State</w:t>
      </w:r>
      <w:r>
        <w:rPr>
          <w:spacing w:val="-5"/>
        </w:rPr>
        <w:t> </w:t>
      </w:r>
      <w:r>
        <w:rPr/>
        <w:t>Employee</w:t>
      </w:r>
      <w:r>
        <w:rPr>
          <w:spacing w:val="-4"/>
        </w:rPr>
        <w:t> </w:t>
      </w:r>
      <w:r>
        <w:rPr/>
        <w:t>Health</w:t>
      </w:r>
      <w:r>
        <w:rPr>
          <w:spacing w:val="-5"/>
        </w:rPr>
        <w:t> </w:t>
      </w:r>
      <w:r>
        <w:rPr/>
        <w:t>Plan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Heading6"/>
        <w:spacing w:line="242" w:lineRule="auto"/>
        <w:ind w:left="760" w:right="0" w:hanging="320"/>
        <w:jc w:val="left"/>
        <w:rPr>
          <w:b w:val="0"/>
          <w:bCs w:val="0"/>
        </w:rPr>
      </w:pPr>
      <w:r>
        <w:rPr/>
        <w:t>MEDICAID</w:t>
      </w:r>
      <w:r>
        <w:rPr>
          <w:spacing w:val="-12"/>
        </w:rPr>
        <w:t> </w:t>
      </w:r>
      <w:r>
        <w:rPr/>
        <w:t>SERVICE</w:t>
      </w:r>
      <w:r>
        <w:rPr>
          <w:spacing w:val="-12"/>
        </w:rPr>
        <w:t> </w:t>
      </w:r>
      <w:r>
        <w:rPr/>
        <w:t>COVERAGE</w:t>
      </w:r>
      <w:r>
        <w:rPr>
          <w:spacing w:val="-12"/>
        </w:rPr>
        <w:t> </w:t>
      </w:r>
      <w:r>
        <w:rPr/>
        <w:t>&amp;</w:t>
      </w:r>
      <w:r>
        <w:rPr>
          <w:spacing w:val="24"/>
          <w:w w:val="99"/>
        </w:rPr>
        <w:t> </w:t>
      </w:r>
      <w:r>
        <w:rPr/>
        <w:t>CONDITIONS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PAYMENT:</w:t>
      </w:r>
      <w:r>
        <w:rPr>
          <w:b w:val="0"/>
        </w:rPr>
      </w:r>
    </w:p>
    <w:p>
      <w:pPr>
        <w:pStyle w:val="BodyText"/>
        <w:tabs>
          <w:tab w:pos="4137" w:val="left" w:leader="none"/>
        </w:tabs>
        <w:spacing w:line="240" w:lineRule="auto" w:before="143"/>
        <w:ind w:left="540" w:right="0" w:firstLine="0"/>
        <w:jc w:val="left"/>
        <w:rPr>
          <w:rFonts w:ascii="Calibri" w:hAnsi="Calibri" w:cs="Calibri" w:eastAsia="Calibri"/>
        </w:rPr>
      </w:pPr>
      <w:r>
        <w:rPr/>
        <w:t>Patient</w:t>
      </w:r>
      <w:r>
        <w:rPr>
          <w:spacing w:val="-6"/>
        </w:rPr>
        <w:t> </w:t>
      </w:r>
      <w:r>
        <w:rPr/>
        <w:t>Setting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BodyText"/>
        <w:tabs>
          <w:tab w:pos="4147" w:val="left" w:leader="none"/>
        </w:tabs>
        <w:spacing w:line="273" w:lineRule="exact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Technologies</w:t>
        <w:tab/>
      </w:r>
      <w:r>
        <w:rPr>
          <w:rFonts w:ascii="Calibri"/>
          <w:b/>
          <w:color w:val="FFFFFF"/>
        </w:rPr>
        <w:t>C</w:t>
      </w:r>
      <w:r>
        <w:rPr>
          <w:rFonts w:ascii="Calibri"/>
        </w:rPr>
      </w:r>
    </w:p>
    <w:p>
      <w:pPr>
        <w:pStyle w:val="Heading9"/>
        <w:spacing w:line="286" w:lineRule="exact" w:before="58"/>
        <w:ind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Progress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88" w:val="left" w:leader="none"/>
        </w:tabs>
        <w:spacing w:line="292" w:lineRule="exact" w:before="1" w:after="0"/>
        <w:ind w:left="787" w:right="631" w:hanging="450"/>
        <w:jc w:val="left"/>
        <w:rPr>
          <w:sz w:val="16"/>
          <w:szCs w:val="16"/>
        </w:rPr>
      </w:pPr>
      <w:r>
        <w:rPr/>
        <w:t>CMS</w:t>
      </w:r>
      <w:r>
        <w:rPr>
          <w:spacing w:val="-4"/>
        </w:rPr>
        <w:t> </w:t>
      </w:r>
      <w:r>
        <w:rPr/>
        <w:t>Approved</w:t>
      </w:r>
      <w:r>
        <w:rPr>
          <w:spacing w:val="-3"/>
        </w:rPr>
        <w:t> </w:t>
      </w:r>
      <w:r>
        <w:rPr/>
        <w:t>SPA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includes</w:t>
      </w:r>
      <w:r>
        <w:rPr>
          <w:spacing w:val="-3"/>
        </w:rPr>
        <w:t> </w:t>
      </w:r>
      <w:r>
        <w:rPr/>
        <w:t>originating</w:t>
      </w:r>
      <w:r>
        <w:rPr>
          <w:w w:val="99"/>
        </w:rPr>
        <w:t> </w:t>
      </w:r>
      <w:r>
        <w:rPr/>
        <w:t>site</w:t>
      </w:r>
      <w:r>
        <w:rPr>
          <w:spacing w:val="-4"/>
        </w:rPr>
        <w:t> </w:t>
      </w:r>
      <w:r>
        <w:rPr/>
        <w:t>fees,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coverage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home</w:t>
      </w:r>
      <w:r>
        <w:rPr>
          <w:spacing w:val="-3"/>
        </w:rPr>
        <w:t> </w:t>
      </w:r>
      <w:r>
        <w:rPr/>
        <w:t>RPM</w:t>
      </w:r>
      <w:r>
        <w:rPr>
          <w:spacing w:val="-3"/>
        </w:rPr>
        <w:t> </w:t>
      </w:r>
      <w:r>
        <w:rPr/>
        <w:t>and</w:t>
      </w:r>
      <w:r>
        <w:rPr/>
        <w:t> interprofessional</w:t>
      </w:r>
      <w:r>
        <w:rPr>
          <w:spacing w:val="-4"/>
        </w:rPr>
        <w:t> </w:t>
      </w:r>
      <w:r>
        <w:rPr/>
        <w:t>services</w:t>
      </w:r>
      <w:r>
        <w:rPr>
          <w:spacing w:val="-4"/>
        </w:rPr>
        <w:t> </w:t>
      </w:r>
      <w:r>
        <w:rPr>
          <w:spacing w:val="-1"/>
        </w:rPr>
        <w:t>provided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a</w:t>
      </w:r>
      <w:r>
        <w:rPr>
          <w:spacing w:val="27"/>
        </w:rPr>
        <w:t> </w:t>
      </w:r>
      <w:r>
        <w:rPr/>
        <w:t>consultative</w:t>
      </w:r>
      <w:r>
        <w:rPr>
          <w:spacing w:val="-11"/>
        </w:rPr>
        <w:t> </w:t>
      </w:r>
      <w:r>
        <w:rPr/>
        <w:t>physician.</w:t>
      </w:r>
      <w:r>
        <w:rPr>
          <w:position w:val="11"/>
          <w:sz w:val="16"/>
        </w:rPr>
        <w:t>106</w:t>
      </w:r>
      <w:r>
        <w:rPr>
          <w:sz w:val="16"/>
        </w:rPr>
      </w:r>
    </w:p>
    <w:p>
      <w:pPr>
        <w:spacing w:line="240" w:lineRule="auto" w:before="6"/>
        <w:rPr>
          <w:rFonts w:ascii="Calibri" w:hAnsi="Calibri" w:cs="Calibri" w:eastAsia="Calibri"/>
          <w:sz w:val="24"/>
          <w:szCs w:val="24"/>
        </w:rPr>
      </w:pPr>
    </w:p>
    <w:p>
      <w:pPr>
        <w:pStyle w:val="Heading9"/>
        <w:spacing w:line="286" w:lineRule="exact"/>
        <w:ind w:right="0"/>
        <w:jc w:val="left"/>
        <w:rPr>
          <w:b w:val="0"/>
          <w:bCs w:val="0"/>
        </w:rPr>
      </w:pPr>
      <w:r>
        <w:rPr>
          <w:spacing w:val="-1"/>
        </w:rPr>
        <w:t>Private</w:t>
      </w:r>
      <w:r>
        <w:rPr>
          <w:spacing w:val="-9"/>
        </w:rPr>
        <w:t> </w:t>
      </w:r>
      <w:r>
        <w:rPr>
          <w:spacing w:val="-1"/>
        </w:rPr>
        <w:t>Insurance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88" w:val="left" w:leader="none"/>
        </w:tabs>
        <w:spacing w:line="292" w:lineRule="exact" w:before="1" w:after="0"/>
        <w:ind w:left="787" w:right="383" w:hanging="450"/>
        <w:jc w:val="left"/>
      </w:pPr>
      <w:r>
        <w:rPr/>
        <w:t>Maine’s</w:t>
      </w:r>
      <w:r>
        <w:rPr>
          <w:spacing w:val="-4"/>
        </w:rPr>
        <w:t> </w:t>
      </w:r>
      <w:r>
        <w:rPr/>
        <w:t>parity</w:t>
      </w:r>
      <w:r>
        <w:rPr>
          <w:spacing w:val="-3"/>
        </w:rPr>
        <w:t> </w:t>
      </w:r>
      <w:r>
        <w:rPr/>
        <w:t>law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Medicaid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private</w:t>
      </w:r>
      <w:r>
        <w:rPr>
          <w:w w:val="99"/>
        </w:rPr>
        <w:t> </w:t>
      </w:r>
      <w:r>
        <w:rPr/>
        <w:t>insurance</w:t>
      </w:r>
      <w:r>
        <w:rPr>
          <w:spacing w:val="-3"/>
        </w:rPr>
        <w:t> </w:t>
      </w:r>
      <w:r>
        <w:rPr/>
        <w:t>was</w:t>
      </w:r>
      <w:r>
        <w:rPr>
          <w:spacing w:val="-2"/>
        </w:rPr>
        <w:t> </w:t>
      </w:r>
      <w:r>
        <w:rPr/>
        <w:t>enacted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2009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also</w:t>
      </w:r>
      <w:r>
        <w:rPr>
          <w:spacing w:val="-3"/>
        </w:rPr>
        <w:t> </w:t>
      </w:r>
      <w:r>
        <w:rPr/>
        <w:t>includes</w:t>
      </w:r>
    </w:p>
    <w:p>
      <w:pPr>
        <w:spacing w:after="0" w:line="292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284" w:space="40"/>
            <w:col w:w="5896"/>
          </w:cols>
        </w:sectPr>
      </w:pPr>
    </w:p>
    <w:p>
      <w:pPr>
        <w:pStyle w:val="BodyText"/>
        <w:spacing w:line="240" w:lineRule="auto" w:before="63"/>
        <w:ind w:left="540" w:right="0" w:firstLine="0"/>
        <w:jc w:val="left"/>
      </w:pPr>
      <w:r>
        <w:rPr/>
        <w:t>Distance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Geography</w:t>
      </w:r>
      <w:r>
        <w:rPr>
          <w:w w:val="99"/>
        </w:rPr>
        <w:t> </w:t>
      </w:r>
      <w:r>
        <w:rPr/>
        <w:t>Restrictions</w:t>
      </w:r>
    </w:p>
    <w:p>
      <w:pPr>
        <w:pStyle w:val="BodyText"/>
        <w:tabs>
          <w:tab w:pos="1513" w:val="left" w:leader="none"/>
        </w:tabs>
        <w:spacing w:line="358" w:lineRule="exact" w:before="0"/>
        <w:ind w:left="540" w:right="0" w:firstLine="0"/>
        <w:jc w:val="left"/>
        <w:rPr>
          <w:sz w:val="16"/>
          <w:szCs w:val="16"/>
        </w:rPr>
      </w:pPr>
      <w:r>
        <w:rPr>
          <w:w w:val="95"/>
        </w:rPr>
        <w:br w:type="column"/>
      </w:r>
      <w:r>
        <w:rPr>
          <w:rFonts w:ascii="Calibri"/>
          <w:b/>
          <w:color w:val="FFFFFF"/>
          <w:w w:val="95"/>
          <w:position w:val="-5"/>
        </w:rPr>
        <w:t>A</w:t>
        <w:tab/>
      </w:r>
      <w:r>
        <w:rPr/>
        <w:t>coverage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state</w:t>
      </w:r>
      <w:r>
        <w:rPr>
          <w:spacing w:val="-5"/>
        </w:rPr>
        <w:t> </w:t>
      </w:r>
      <w:r>
        <w:rPr/>
        <w:t>employee</w:t>
      </w:r>
      <w:r>
        <w:rPr>
          <w:spacing w:val="-5"/>
        </w:rPr>
        <w:t> </w:t>
      </w:r>
      <w:r>
        <w:rPr/>
        <w:t>health</w:t>
      </w:r>
      <w:r>
        <w:rPr>
          <w:spacing w:val="-5"/>
        </w:rPr>
        <w:t> </w:t>
      </w:r>
      <w:r>
        <w:rPr/>
        <w:t>plans.</w:t>
      </w:r>
      <w:r>
        <w:rPr>
          <w:position w:val="11"/>
          <w:sz w:val="16"/>
        </w:rPr>
        <w:t>107</w:t>
      </w:r>
      <w:r>
        <w:rPr>
          <w:sz w:val="16"/>
        </w:rPr>
      </w:r>
    </w:p>
    <w:p>
      <w:pPr>
        <w:spacing w:after="0" w:line="358" w:lineRule="exact"/>
        <w:jc w:val="left"/>
        <w:rPr>
          <w:sz w:val="16"/>
          <w:szCs w:val="16"/>
        </w:rPr>
        <w:sectPr>
          <w:type w:val="continuous"/>
          <w:pgSz w:w="12240" w:h="15840"/>
          <w:pgMar w:top="100" w:bottom="0" w:left="1100" w:right="920"/>
          <w:cols w:num="2" w:equalWidth="0">
            <w:col w:w="2768" w:space="829"/>
            <w:col w:w="6623"/>
          </w:cols>
        </w:sectPr>
      </w:pPr>
    </w:p>
    <w:p>
      <w:pPr>
        <w:pStyle w:val="BodyText"/>
        <w:tabs>
          <w:tab w:pos="4137" w:val="left" w:leader="none"/>
        </w:tabs>
        <w:spacing w:line="240" w:lineRule="auto" w:before="48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Providers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  <w:w w:val="95"/>
        </w:rPr>
        <w:t>Physician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provided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Services</w:t>
        <w:tab/>
      </w:r>
      <w:r>
        <w:rPr>
          <w:rFonts w:ascii="Calibri" w:hAnsi="Calibri" w:cs="Calibri" w:eastAsia="Calibri"/>
          <w:b/>
          <w:bCs/>
          <w:color w:val="FFFFFF"/>
        </w:rPr>
        <w:t>A</w:t>
      </w:r>
      <w:r>
        <w:rPr>
          <w:rFonts w:ascii="Calibri" w:hAnsi="Calibri" w:cs="Calibri" w:eastAsia="Calibri"/>
        </w:rPr>
      </w:r>
    </w:p>
    <w:p>
      <w:pPr>
        <w:pStyle w:val="Heading9"/>
        <w:spacing w:line="229" w:lineRule="exact"/>
        <w:ind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/>
        <w:t>Medicaid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88" w:val="left" w:leader="none"/>
        </w:tabs>
        <w:spacing w:line="292" w:lineRule="exact" w:before="1" w:after="0"/>
        <w:ind w:left="787" w:right="401" w:hanging="450"/>
        <w:jc w:val="left"/>
      </w:pPr>
      <w:r>
        <w:rPr/>
        <w:t>No</w:t>
      </w:r>
      <w:r>
        <w:rPr>
          <w:spacing w:val="-3"/>
        </w:rPr>
        <w:t> </w:t>
      </w:r>
      <w:r>
        <w:rPr/>
        <w:t>limits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patient</w:t>
      </w:r>
      <w:r>
        <w:rPr>
          <w:spacing w:val="-3"/>
        </w:rPr>
        <w:t> </w:t>
      </w:r>
      <w:r>
        <w:rPr/>
        <w:t>setting,</w:t>
      </w:r>
      <w:r>
        <w:rPr>
          <w:spacing w:val="-3"/>
        </w:rPr>
        <w:t> </w:t>
      </w:r>
      <w:r>
        <w:rPr/>
        <w:t>covered</w:t>
      </w:r>
      <w:r>
        <w:rPr>
          <w:spacing w:val="-3"/>
        </w:rPr>
        <w:t> </w:t>
      </w:r>
      <w:r>
        <w:rPr/>
        <w:t>services,</w:t>
      </w:r>
      <w:r>
        <w:rPr>
          <w:spacing w:val="-3"/>
        </w:rPr>
        <w:t> </w:t>
      </w:r>
      <w:r>
        <w:rPr/>
        <w:t>or</w:t>
      </w:r>
      <w:r>
        <w:rPr>
          <w:w w:val="99"/>
        </w:rPr>
        <w:t> </w:t>
      </w:r>
      <w:r>
        <w:rPr>
          <w:spacing w:val="-1"/>
        </w:rPr>
        <w:t>eligible</w:t>
      </w:r>
      <w:r>
        <w:rPr>
          <w:spacing w:val="-2"/>
        </w:rPr>
        <w:t> </w:t>
      </w:r>
      <w:r>
        <w:rPr>
          <w:spacing w:val="-1"/>
        </w:rPr>
        <w:t>providers.</w:t>
      </w:r>
    </w:p>
    <w:p>
      <w:pPr>
        <w:spacing w:after="0" w:line="292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284" w:space="40"/>
            <w:col w:w="5896"/>
          </w:cols>
        </w:sectPr>
      </w:pPr>
    </w:p>
    <w:p>
      <w:pPr>
        <w:pStyle w:val="BodyText"/>
        <w:spacing w:line="203" w:lineRule="exact" w:before="0"/>
        <w:ind w:left="540" w:right="0" w:firstLine="0"/>
        <w:jc w:val="left"/>
      </w:pPr>
      <w:r>
        <w:rPr/>
        <w:t>Mental/behavioral</w:t>
      </w:r>
      <w:r>
        <w:rPr>
          <w:spacing w:val="-11"/>
        </w:rPr>
        <w:t> </w:t>
      </w:r>
      <w:r>
        <w:rPr/>
        <w:t>Health</w:t>
      </w:r>
    </w:p>
    <w:p>
      <w:pPr>
        <w:pStyle w:val="BodyText"/>
        <w:spacing w:line="240" w:lineRule="auto" w:before="0"/>
        <w:ind w:left="540" w:right="0" w:firstLine="0"/>
        <w:jc w:val="left"/>
      </w:pPr>
      <w:r>
        <w:rPr>
          <w:spacing w:val="-1"/>
        </w:rPr>
        <w:t>Services</w:t>
      </w:r>
    </w:p>
    <w:p>
      <w:pPr>
        <w:pStyle w:val="BodyText"/>
        <w:tabs>
          <w:tab w:pos="1063" w:val="left" w:leader="none"/>
          <w:tab w:pos="1513" w:val="left" w:leader="none"/>
        </w:tabs>
        <w:spacing w:line="299" w:lineRule="exact" w:before="0"/>
        <w:ind w:left="1513" w:right="0" w:hanging="973"/>
        <w:jc w:val="left"/>
      </w:pPr>
      <w:r>
        <w:rPr>
          <w:w w:val="95"/>
        </w:rPr>
        <w:br w:type="column"/>
      </w:r>
      <w:r>
        <w:rPr>
          <w:rFonts w:ascii="Calibri" w:hAnsi="Calibri" w:cs="Calibri" w:eastAsia="Calibri"/>
          <w:b/>
          <w:bCs/>
          <w:color w:val="FFFFFF"/>
          <w:w w:val="95"/>
          <w:position w:val="10"/>
        </w:rPr>
        <w:t>A</w:t>
        <w:tab/>
      </w:r>
      <w:r>
        <w:rPr>
          <w:rFonts w:ascii="Symbol" w:hAnsi="Symbol" w:cs="Symbol" w:eastAsia="Symbol"/>
          <w:color w:val="EE5D1B"/>
          <w:w w:val="95"/>
        </w:rPr>
        <w:t></w:t>
      </w:r>
      <w:r>
        <w:rPr>
          <w:rFonts w:ascii="Times New Roman" w:hAnsi="Times New Roman" w:cs="Times New Roman" w:eastAsia="Times New Roman"/>
          <w:color w:val="EE5D1B"/>
          <w:w w:val="95"/>
        </w:rPr>
        <w:tab/>
      </w:r>
      <w:r>
        <w:rPr/>
        <w:t>Coverage</w:t>
      </w:r>
      <w:r>
        <w:rPr>
          <w:spacing w:val="-27"/>
        </w:rPr>
        <w:t> </w:t>
      </w:r>
      <w:r>
        <w:rPr/>
        <w:t>for</w:t>
      </w:r>
      <w:r>
        <w:rPr>
          <w:spacing w:val="-27"/>
        </w:rPr>
        <w:t> </w:t>
      </w:r>
      <w:r>
        <w:rPr/>
        <w:t>interactive</w:t>
      </w:r>
      <w:r>
        <w:rPr>
          <w:spacing w:val="-27"/>
        </w:rPr>
        <w:t> </w:t>
      </w:r>
      <w:r>
        <w:rPr>
          <w:spacing w:val="-1"/>
        </w:rPr>
        <w:t>audio</w:t>
      </w:r>
      <w:r>
        <w:rPr>
          <w:spacing w:val="-3"/>
        </w:rPr>
        <w:t>-­‐</w:t>
      </w:r>
      <w:r>
        <w:rPr>
          <w:spacing w:val="-1"/>
        </w:rPr>
        <w:t>video</w:t>
      </w:r>
      <w:r>
        <w:rPr>
          <w:spacing w:val="-27"/>
        </w:rPr>
        <w:t> </w:t>
      </w:r>
      <w:r>
        <w:rPr/>
        <w:t>as</w:t>
      </w:r>
      <w:r>
        <w:rPr>
          <w:spacing w:val="-27"/>
        </w:rPr>
        <w:t> </w:t>
      </w:r>
      <w:r>
        <w:rPr/>
        <w:t>well</w:t>
      </w:r>
      <w:r>
        <w:rPr>
          <w:spacing w:val="-27"/>
        </w:rPr>
        <w:t> </w:t>
      </w:r>
      <w:r>
        <w:rPr/>
        <w:t>as</w:t>
      </w:r>
    </w:p>
    <w:p>
      <w:pPr>
        <w:pStyle w:val="BodyText"/>
        <w:spacing w:line="281" w:lineRule="exact" w:before="0"/>
        <w:ind w:left="1513" w:right="0" w:firstLine="0"/>
        <w:jc w:val="left"/>
      </w:pPr>
      <w:r>
        <w:rPr>
          <w:w w:val="95"/>
        </w:rPr>
        <w:t>audio-­‐only</w:t>
      </w:r>
      <w:r>
        <w:rPr>
          <w:spacing w:val="14"/>
          <w:w w:val="95"/>
        </w:rPr>
        <w:t> </w:t>
      </w:r>
      <w:r>
        <w:rPr>
          <w:w w:val="95"/>
        </w:rPr>
        <w:t>under</w:t>
      </w:r>
      <w:r>
        <w:rPr>
          <w:spacing w:val="14"/>
          <w:w w:val="95"/>
        </w:rPr>
        <w:t> </w:t>
      </w:r>
      <w:r>
        <w:rPr>
          <w:w w:val="95"/>
        </w:rPr>
        <w:t>certain</w:t>
      </w:r>
      <w:r>
        <w:rPr>
          <w:spacing w:val="14"/>
          <w:w w:val="95"/>
        </w:rPr>
        <w:t> </w:t>
      </w:r>
      <w:r>
        <w:rPr>
          <w:w w:val="95"/>
        </w:rPr>
        <w:t>circumstances.</w:t>
      </w:r>
    </w:p>
    <w:p>
      <w:pPr>
        <w:spacing w:after="0" w:line="281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3065" w:space="533"/>
            <w:col w:w="6622"/>
          </w:cols>
        </w:sectPr>
      </w:pPr>
    </w:p>
    <w:p>
      <w:pPr>
        <w:pStyle w:val="BodyText"/>
        <w:tabs>
          <w:tab w:pos="4137" w:val="left" w:leader="none"/>
        </w:tabs>
        <w:spacing w:line="252" w:lineRule="exact" w:before="0"/>
        <w:ind w:left="540" w:right="0" w:firstLine="0"/>
        <w:jc w:val="both"/>
        <w:rPr>
          <w:rFonts w:ascii="Calibri" w:hAnsi="Calibri" w:cs="Calibri" w:eastAsia="Calibri"/>
        </w:rPr>
      </w:pPr>
      <w:r>
        <w:rPr/>
        <w:pict>
          <v:group style="position:absolute;margin-left:60.669994pt;margin-top:72.070pt;width:499.55pt;height:631.8pt;mso-position-horizontal-relative:page;mso-position-vertical-relative:page;z-index:-414784" coordorigin="1213,1441" coordsize="9991,12636">
            <v:group style="position:absolute;left:1279;top:1486;width:6999;height:1604" coordorigin="1279,1486" coordsize="6999,1604">
              <v:shape style="position:absolute;left:1279;top:1486;width:6999;height:1604" coordorigin="1279,1486" coordsize="6999,1604" path="m1279,1486l8278,1486,8278,3089,1279,3089,1279,1486xe" filled="true" fillcolor="#ee5d1b" stroked="false">
                <v:path arrowok="t"/>
                <v:fill type="solid"/>
              </v:shape>
            </v:group>
            <v:group style="position:absolute;left:1370;top:1558;width:6826;height:740" coordorigin="1370,1558" coordsize="6826,740">
              <v:shape style="position:absolute;left:1370;top:1558;width:6826;height:740" coordorigin="1370,1558" coordsize="6826,740" path="m1370,1558l8196,1558,8196,2297,1370,2297,1370,1558xe" filled="true" fillcolor="#ee5d1b" stroked="false">
                <v:path arrowok="t"/>
                <v:fill type="solid"/>
              </v:shape>
            </v:group>
            <v:group style="position:absolute;left:1370;top:2292;width:6826;height:735" coordorigin="1370,2292" coordsize="6826,735">
              <v:shape style="position:absolute;left:1370;top:2292;width:6826;height:735" coordorigin="1370,2292" coordsize="6826,735" path="m1370,2292l8196,2292,8196,3026,1370,3026,1370,2292xe" filled="true" fillcolor="#ee5d1b" stroked="false">
                <v:path arrowok="t"/>
                <v:fill type="solid"/>
              </v:shape>
            </v:group>
            <v:group style="position:absolute;left:1236;top:1464;width:9946;height:2" coordorigin="1236,1464" coordsize="9946,2">
              <v:shape style="position:absolute;left:1236;top:1464;width:9946;height:2" coordorigin="1236,1464" coordsize="9946,0" path="m1236,1464l11182,1464e" filled="false" stroked="true" strokeweight="2.260pt" strokecolor="#000000">
                <v:path arrowok="t"/>
              </v:shape>
            </v:group>
            <v:group style="position:absolute;left:1258;top:1486;width:2;height:12548" coordorigin="1258,1486" coordsize="2,12548">
              <v:shape style="position:absolute;left:1258;top:1486;width:2;height:12548" coordorigin="1258,1486" coordsize="0,12548" path="m1258,1486l1258,14033e" filled="false" stroked="true" strokeweight="2.260pt" strokecolor="#000000">
                <v:path arrowok="t"/>
              </v:shape>
            </v:group>
            <v:group style="position:absolute;left:8299;top:1486;width:2;height:1608" coordorigin="8299,1486" coordsize="2,1608">
              <v:shape style="position:absolute;left:8299;top:1486;width:2;height:1608" coordorigin="8299,1486" coordsize="0,1608" path="m8299,1486l8299,3094e" filled="false" stroked="true" strokeweight="2.260pt" strokecolor="#000000">
                <v:path arrowok="t"/>
              </v:shape>
            </v:group>
            <v:group style="position:absolute;left:11160;top:1486;width:2;height:12548" coordorigin="11160,1486" coordsize="2,12548">
              <v:shape style="position:absolute;left:11160;top:1486;width:2;height:12548" coordorigin="11160,1486" coordsize="0,12548" path="m11160,1486l11160,14033e" filled="false" stroked="true" strokeweight="2.260pt" strokecolor="#000000">
                <v:path arrowok="t"/>
              </v:shape>
            </v:group>
            <v:group style="position:absolute;left:5532;top:3137;width:87;height:864" coordorigin="5532,3137" coordsize="87,864">
              <v:shape style="position:absolute;left:5532;top:3137;width:87;height:864" coordorigin="5532,3137" coordsize="87,864" path="m5532,4001l5618,4001,5618,3137,5532,3137,5532,4001xe" filled="true" fillcolor="#bebebe" stroked="false">
                <v:path arrowok="t"/>
                <v:fill type="solid"/>
              </v:shape>
            </v:group>
            <v:group style="position:absolute;left:1279;top:3137;width:92;height:864" coordorigin="1279,3137" coordsize="92,864">
              <v:shape style="position:absolute;left:1279;top:3137;width:92;height:864" coordorigin="1279,3137" coordsize="92,864" path="m1279,4001l1370,4001,1370,3137,1279,3137,1279,4001xe" filled="true" fillcolor="#bebebe" stroked="false">
                <v:path arrowok="t"/>
                <v:fill type="solid"/>
              </v:shape>
            </v:group>
            <v:group style="position:absolute;left:1370;top:3137;width:4162;height:864" coordorigin="1370,3137" coordsize="4162,864">
              <v:shape style="position:absolute;left:1370;top:3137;width:4162;height:864" coordorigin="1370,3137" coordsize="4162,864" path="m1370,3137l5532,3137,5532,4001,1370,4001,1370,3137xe" filled="true" fillcolor="#bebebe" stroked="false">
                <v:path arrowok="t"/>
                <v:fill type="solid"/>
              </v:shape>
            </v:group>
            <v:group style="position:absolute;left:11057;top:3137;width:82;height:864" coordorigin="11057,3137" coordsize="82,864">
              <v:shape style="position:absolute;left:11057;top:3137;width:82;height:864" coordorigin="11057,3137" coordsize="82,864" path="m11057,4001l11138,4001,11138,3137,11057,3137,11057,4001xe" filled="true" fillcolor="#bebebe" stroked="false">
                <v:path arrowok="t"/>
                <v:fill type="solid"/>
              </v:shape>
            </v:group>
            <v:group style="position:absolute;left:5662;top:3137;width:92;height:864" coordorigin="5662,3137" coordsize="92,864">
              <v:shape style="position:absolute;left:5662;top:3137;width:92;height:864" coordorigin="5662,3137" coordsize="92,864" path="m5662,4001l5753,4001,5753,3137,5662,3137,5662,4001xe" filled="true" fillcolor="#bebebe" stroked="false">
                <v:path arrowok="t"/>
                <v:fill type="solid"/>
              </v:shape>
            </v:group>
            <v:group style="position:absolute;left:5753;top:3137;width:5304;height:864" coordorigin="5753,3137" coordsize="5304,864">
              <v:shape style="position:absolute;left:5753;top:3137;width:5304;height:864" coordorigin="5753,3137" coordsize="5304,864" path="m5753,3137l11057,3137,11057,4001,5753,4001,5753,3137xe" filled="true" fillcolor="#bebebe" stroked="false">
                <v:path arrowok="t"/>
                <v:fill type="solid"/>
              </v:shape>
            </v:group>
            <v:group style="position:absolute;left:1236;top:3115;width:9946;height:2" coordorigin="1236,3115" coordsize="9946,2">
              <v:shape style="position:absolute;left:1236;top:3115;width:9946;height:2" coordorigin="1236,3115" coordsize="9946,0" path="m1236,3115l11182,3115e" filled="false" stroked="true" strokeweight="2.260pt" strokecolor="#000000">
                <v:path arrowok="t"/>
              </v:shape>
            </v:group>
            <v:group style="position:absolute;left:5640;top:3137;width:2;height:10896" coordorigin="5640,3137" coordsize="2,10896">
              <v:shape style="position:absolute;left:5640;top:3137;width:2;height:10896" coordorigin="5640,3137" coordsize="0,10896" path="m5640,3137l5640,14033e" filled="false" stroked="true" strokeweight="2.260pt" strokecolor="#000000">
                <v:path arrowok="t"/>
              </v:shape>
            </v:group>
            <v:group style="position:absolute;left:5537;top:4044;width:82;height:293" coordorigin="5537,4044" coordsize="82,293">
              <v:shape style="position:absolute;left:5537;top:4044;width:82;height:293" coordorigin="5537,4044" coordsize="82,293" path="m5537,4337l5618,4337,5618,4044,5537,4044,5537,4337xe" filled="true" fillcolor="#ee5d1b" stroked="false">
                <v:path arrowok="t"/>
                <v:fill type="solid"/>
              </v:shape>
            </v:group>
            <v:group style="position:absolute;left:4994;top:4044;width:92;height:293" coordorigin="4994,4044" coordsize="92,293">
              <v:shape style="position:absolute;left:4994;top:4044;width:92;height:293" coordorigin="4994,4044" coordsize="92,293" path="m4994,4337l5086,4337,5086,4044,4994,4044,4994,4337xe" filled="true" fillcolor="#ee5d1b" stroked="false">
                <v:path arrowok="t"/>
                <v:fill type="solid"/>
              </v:shape>
            </v:group>
            <v:group style="position:absolute;left:5086;top:4044;width:452;height:298" coordorigin="5086,4044" coordsize="452,298">
              <v:shape style="position:absolute;left:5086;top:4044;width:452;height:298" coordorigin="5086,4044" coordsize="452,298" path="m5086,4044l5537,4044,5537,4342,5086,4342,5086,4044xe" filled="true" fillcolor="#ee5d1b" stroked="false">
                <v:path arrowok="t"/>
                <v:fill type="solid"/>
              </v:shape>
            </v:group>
            <v:group style="position:absolute;left:1236;top:4022;width:9946;height:2" coordorigin="1236,4022" coordsize="9946,2">
              <v:shape style="position:absolute;left:1236;top:4022;width:9946;height:2" coordorigin="1236,4022" coordsize="9946,0" path="m1236,4022l11182,4022e" filled="false" stroked="true" strokeweight="2.260pt" strokecolor="#000000">
                <v:path arrowok="t"/>
              </v:shape>
            </v:group>
            <v:group style="position:absolute;left:4973;top:4044;width:2;height:970" coordorigin="4973,4044" coordsize="2,970">
              <v:shape style="position:absolute;left:4973;top:4044;width:2;height:970" coordorigin="4973,4044" coordsize="0,970" path="m4973,4044l4973,5014e" filled="false" stroked="true" strokeweight="2.260pt" strokecolor="#000000">
                <v:path arrowok="t"/>
              </v:shape>
            </v:group>
            <v:group style="position:absolute;left:5537;top:4380;width:82;height:293" coordorigin="5537,4380" coordsize="82,293">
              <v:shape style="position:absolute;left:5537;top:4380;width:82;height:293" coordorigin="5537,4380" coordsize="82,293" path="m5537,4673l5618,4673,5618,4380,5537,4380,5537,4673xe" filled="true" fillcolor="#ee5d1b" stroked="false">
                <v:path arrowok="t"/>
                <v:fill type="solid"/>
              </v:shape>
            </v:group>
            <v:group style="position:absolute;left:4994;top:4380;width:92;height:293" coordorigin="4994,4380" coordsize="92,293">
              <v:shape style="position:absolute;left:4994;top:4380;width:92;height:293" coordorigin="4994,4380" coordsize="92,293" path="m4994,4673l5086,4673,5086,4380,4994,4380,4994,4673xe" filled="true" fillcolor="#ee5d1b" stroked="false">
                <v:path arrowok="t"/>
                <v:fill type="solid"/>
              </v:shape>
            </v:group>
            <v:group style="position:absolute;left:5086;top:4380;width:452;height:298" coordorigin="5086,4380" coordsize="452,298">
              <v:shape style="position:absolute;left:5086;top:4380;width:452;height:298" coordorigin="5086,4380" coordsize="452,298" path="m5086,4380l5537,4380,5537,4678,5086,4678,5086,4380xe" filled="true" fillcolor="#ee5d1b" stroked="false">
                <v:path arrowok="t"/>
                <v:fill type="solid"/>
              </v:shape>
            </v:group>
            <v:group style="position:absolute;left:1236;top:4358;width:4426;height:2" coordorigin="1236,4358" coordsize="4426,2">
              <v:shape style="position:absolute;left:1236;top:4358;width:4426;height:2" coordorigin="1236,4358" coordsize="4426,0" path="m1236,4358l5662,4358e" filled="false" stroked="true" strokeweight="2.260pt" strokecolor="#000000">
                <v:path arrowok="t"/>
              </v:shape>
            </v:group>
            <v:group style="position:absolute;left:5537;top:4716;width:82;height:293" coordorigin="5537,4716" coordsize="82,293">
              <v:shape style="position:absolute;left:5537;top:4716;width:82;height:293" coordorigin="5537,4716" coordsize="82,293" path="m5537,5009l5618,5009,5618,4716,5537,4716,5537,5009xe" filled="true" fillcolor="#ee5d1b" stroked="false">
                <v:path arrowok="t"/>
                <v:fill type="solid"/>
              </v:shape>
            </v:group>
            <v:group style="position:absolute;left:4994;top:4716;width:92;height:293" coordorigin="4994,4716" coordsize="92,293">
              <v:shape style="position:absolute;left:4994;top:4716;width:92;height:293" coordorigin="4994,4716" coordsize="92,293" path="m4994,5009l5086,5009,5086,4716,4994,4716,4994,5009xe" filled="true" fillcolor="#ee5d1b" stroked="false">
                <v:path arrowok="t"/>
                <v:fill type="solid"/>
              </v:shape>
            </v:group>
            <v:group style="position:absolute;left:5086;top:4716;width:452;height:298" coordorigin="5086,4716" coordsize="452,298">
              <v:shape style="position:absolute;left:5086;top:4716;width:452;height:298" coordorigin="5086,4716" coordsize="452,298" path="m5086,4716l5537,4716,5537,5014,5086,5014,5086,4716xe" filled="true" fillcolor="#ee5d1b" stroked="false">
                <v:path arrowok="t"/>
                <v:fill type="solid"/>
              </v:shape>
            </v:group>
            <v:group style="position:absolute;left:1236;top:4694;width:4426;height:2" coordorigin="1236,4694" coordsize="4426,2">
              <v:shape style="position:absolute;left:1236;top:4694;width:4426;height:2" coordorigin="1236,4694" coordsize="4426,0" path="m1236,4694l5662,4694e" filled="false" stroked="true" strokeweight="2.260pt" strokecolor="#000000">
                <v:path arrowok="t"/>
              </v:shape>
            </v:group>
            <v:group style="position:absolute;left:1279;top:5057;width:4340;height:960" coordorigin="1279,5057" coordsize="4340,960">
              <v:shape style="position:absolute;left:1279;top:5057;width:4340;height:960" coordorigin="1279,5057" coordsize="4340,960" path="m1279,5057l5618,5057,5618,6017,1279,6017,1279,5057xe" filled="true" fillcolor="#bebebe" stroked="false">
                <v:path arrowok="t"/>
                <v:fill type="solid"/>
              </v:shape>
            </v:group>
            <v:group style="position:absolute;left:1370;top:5057;width:4162;height:528" coordorigin="1370,5057" coordsize="4162,528">
              <v:shape style="position:absolute;left:1370;top:5057;width:4162;height:528" coordorigin="1370,5057" coordsize="4162,528" path="m1370,5057l5532,5057,5532,5585,1370,5585,1370,5057xe" filled="true" fillcolor="#bebebe" stroked="false">
                <v:path arrowok="t"/>
                <v:fill type="solid"/>
              </v:shape>
            </v:group>
            <v:group style="position:absolute;left:1370;top:5580;width:4162;height:346" coordorigin="1370,5580" coordsize="4162,346">
              <v:shape style="position:absolute;left:1370;top:5580;width:4162;height:346" coordorigin="1370,5580" coordsize="4162,346" path="m1370,5580l5532,5580,5532,5926,1370,5926,1370,5580xe" filled="true" fillcolor="#bebebe" stroked="false">
                <v:path arrowok="t"/>
                <v:fill type="solid"/>
              </v:shape>
            </v:group>
            <v:group style="position:absolute;left:1236;top:5035;width:4426;height:2" coordorigin="1236,5035" coordsize="4426,2">
              <v:shape style="position:absolute;left:1236;top:5035;width:4426;height:2" coordorigin="1236,5035" coordsize="4426,0" path="m1236,5035l5662,5035e" filled="false" stroked="true" strokeweight="2.260pt" strokecolor="#000000">
                <v:path arrowok="t"/>
              </v:shape>
            </v:group>
            <v:group style="position:absolute;left:5537;top:6065;width:82;height:293" coordorigin="5537,6065" coordsize="82,293">
              <v:shape style="position:absolute;left:5537;top:6065;width:82;height:293" coordorigin="5537,6065" coordsize="82,293" path="m5537,6358l5618,6358,5618,6065,5537,6065,5537,6358xe" filled="true" fillcolor="#ee5d1b" stroked="false">
                <v:path arrowok="t"/>
                <v:fill type="solid"/>
              </v:shape>
            </v:group>
            <v:group style="position:absolute;left:4994;top:6065;width:92;height:293" coordorigin="4994,6065" coordsize="92,293">
              <v:shape style="position:absolute;left:4994;top:6065;width:92;height:293" coordorigin="4994,6065" coordsize="92,293" path="m4994,6358l5086,6358,5086,6065,4994,6065,4994,6358xe" filled="true" fillcolor="#ee5d1b" stroked="false">
                <v:path arrowok="t"/>
                <v:fill type="solid"/>
              </v:shape>
            </v:group>
            <v:group style="position:absolute;left:5086;top:6065;width:452;height:298" coordorigin="5086,6065" coordsize="452,298">
              <v:shape style="position:absolute;left:5086;top:6065;width:452;height:298" coordorigin="5086,6065" coordsize="452,298" path="m5086,6065l5537,6065,5537,6362,5086,6362,5086,6065xe" filled="true" fillcolor="#ee5d1b" stroked="false">
                <v:path arrowok="t"/>
                <v:fill type="solid"/>
              </v:shape>
            </v:group>
            <v:group style="position:absolute;left:1236;top:6043;width:4426;height:2" coordorigin="1236,6043" coordsize="4426,2">
              <v:shape style="position:absolute;left:1236;top:6043;width:4426;height:2" coordorigin="1236,6043" coordsize="4426,0" path="m1236,6043l5662,6043e" filled="false" stroked="true" strokeweight="2.260pt" strokecolor="#000000">
                <v:path arrowok="t"/>
              </v:shape>
            </v:group>
            <v:group style="position:absolute;left:4973;top:6065;width:2;height:3922" coordorigin="4973,6065" coordsize="2,3922">
              <v:shape style="position:absolute;left:4973;top:6065;width:2;height:3922" coordorigin="4973,6065" coordsize="0,3922" path="m4973,6065l4973,9986e" filled="false" stroked="true" strokeweight="2.260pt" strokecolor="#000000">
                <v:path arrowok="t"/>
              </v:shape>
            </v:group>
            <v:group style="position:absolute;left:5537;top:6401;width:82;height:293" coordorigin="5537,6401" coordsize="82,293">
              <v:shape style="position:absolute;left:5537;top:6401;width:82;height:293" coordorigin="5537,6401" coordsize="82,293" path="m5537,6694l5618,6694,5618,6401,5537,6401,5537,6694xe" filled="true" fillcolor="#ee5d1b" stroked="false">
                <v:path arrowok="t"/>
                <v:fill type="solid"/>
              </v:shape>
            </v:group>
            <v:group style="position:absolute;left:4994;top:6401;width:92;height:293" coordorigin="4994,6401" coordsize="92,293">
              <v:shape style="position:absolute;left:4994;top:6401;width:92;height:293" coordorigin="4994,6401" coordsize="92,293" path="m4994,6694l5086,6694,5086,6401,4994,6401,4994,6694xe" filled="true" fillcolor="#ee5d1b" stroked="false">
                <v:path arrowok="t"/>
                <v:fill type="solid"/>
              </v:shape>
            </v:group>
            <v:group style="position:absolute;left:5086;top:6401;width:452;height:298" coordorigin="5086,6401" coordsize="452,298">
              <v:shape style="position:absolute;left:5086;top:6401;width:452;height:298" coordorigin="5086,6401" coordsize="452,298" path="m5086,6401l5537,6401,5537,6698,5086,6698,5086,6401xe" filled="true" fillcolor="#ee5d1b" stroked="false">
                <v:path arrowok="t"/>
                <v:fill type="solid"/>
              </v:shape>
            </v:group>
            <v:group style="position:absolute;left:1236;top:6379;width:4426;height:2" coordorigin="1236,6379" coordsize="4426,2">
              <v:shape style="position:absolute;left:1236;top:6379;width:4426;height:2" coordorigin="1236,6379" coordsize="4426,0" path="m1236,6379l5662,6379e" filled="false" stroked="true" strokeweight="2.260pt" strokecolor="#000000">
                <v:path arrowok="t"/>
              </v:shape>
            </v:group>
            <v:group style="position:absolute;left:4994;top:6737;width:624;height:586" coordorigin="4994,6737" coordsize="624,586">
              <v:shape style="position:absolute;left:4994;top:6737;width:624;height:586" coordorigin="4994,6737" coordsize="624,586" path="m4994,6737l5618,6737,5618,7322,4994,7322,4994,6737xe" filled="true" fillcolor="#ee5d1b" stroked="false">
                <v:path arrowok="t"/>
                <v:fill type="solid"/>
              </v:shape>
            </v:group>
            <v:group style="position:absolute;left:5086;top:6737;width:452;height:298" coordorigin="5086,6737" coordsize="452,298">
              <v:shape style="position:absolute;left:5086;top:6737;width:452;height:298" coordorigin="5086,6737" coordsize="452,298" path="m5086,6737l5537,6737,5537,7034,5086,7034,5086,6737xe" filled="true" fillcolor="#ee5d1b" stroked="false">
                <v:path arrowok="t"/>
                <v:fill type="solid"/>
              </v:shape>
            </v:group>
            <v:group style="position:absolute;left:1236;top:6715;width:4426;height:2" coordorigin="1236,6715" coordsize="4426,2">
              <v:shape style="position:absolute;left:1236;top:6715;width:4426;height:2" coordorigin="1236,6715" coordsize="4426,0" path="m1236,6715l5662,6715e" filled="false" stroked="true" strokeweight="2.260pt" strokecolor="#000000">
                <v:path arrowok="t"/>
              </v:shape>
            </v:group>
            <v:group style="position:absolute;left:5537;top:7370;width:82;height:293" coordorigin="5537,7370" coordsize="82,293">
              <v:shape style="position:absolute;left:5537;top:7370;width:82;height:293" coordorigin="5537,7370" coordsize="82,293" path="m5537,7663l5618,7663,5618,7370,5537,7370,5537,7663xe" filled="true" fillcolor="#ee5d1b" stroked="false">
                <v:path arrowok="t"/>
                <v:fill type="solid"/>
              </v:shape>
            </v:group>
            <v:group style="position:absolute;left:4994;top:7370;width:92;height:293" coordorigin="4994,7370" coordsize="92,293">
              <v:shape style="position:absolute;left:4994;top:7370;width:92;height:293" coordorigin="4994,7370" coordsize="92,293" path="m4994,7663l5086,7663,5086,7370,4994,7370,4994,7663xe" filled="true" fillcolor="#ee5d1b" stroked="false">
                <v:path arrowok="t"/>
                <v:fill type="solid"/>
              </v:shape>
            </v:group>
            <v:group style="position:absolute;left:5086;top:7370;width:452;height:298" coordorigin="5086,7370" coordsize="452,298">
              <v:shape style="position:absolute;left:5086;top:7370;width:452;height:298" coordorigin="5086,7370" coordsize="452,298" path="m5086,7370l5537,7370,5537,7668,5086,7668,5086,7370xe" filled="true" fillcolor="#ee5d1b" stroked="false">
                <v:path arrowok="t"/>
                <v:fill type="solid"/>
              </v:shape>
            </v:group>
            <v:group style="position:absolute;left:1236;top:7349;width:4426;height:2" coordorigin="1236,7349" coordsize="4426,2">
              <v:shape style="position:absolute;left:1236;top:7349;width:4426;height:2" coordorigin="1236,7349" coordsize="4426,0" path="m1236,7349l5662,7349e" filled="false" stroked="true" strokeweight="2.260pt" strokecolor="#000000">
                <v:path arrowok="t"/>
              </v:shape>
            </v:group>
            <v:group style="position:absolute;left:5537;top:7706;width:82;height:293" coordorigin="5537,7706" coordsize="82,293">
              <v:shape style="position:absolute;left:5537;top:7706;width:82;height:293" coordorigin="5537,7706" coordsize="82,293" path="m5537,7999l5618,7999,5618,7706,5537,7706,5537,7999xe" filled="true" fillcolor="#ee5d1b" stroked="false">
                <v:path arrowok="t"/>
                <v:fill type="solid"/>
              </v:shape>
            </v:group>
            <v:group style="position:absolute;left:4994;top:7706;width:92;height:293" coordorigin="4994,7706" coordsize="92,293">
              <v:shape style="position:absolute;left:4994;top:7706;width:92;height:293" coordorigin="4994,7706" coordsize="92,293" path="m4994,7999l5086,7999,5086,7706,4994,7706,4994,7999xe" filled="true" fillcolor="#ee5d1b" stroked="false">
                <v:path arrowok="t"/>
                <v:fill type="solid"/>
              </v:shape>
            </v:group>
            <v:group style="position:absolute;left:5086;top:7706;width:452;height:298" coordorigin="5086,7706" coordsize="452,298">
              <v:shape style="position:absolute;left:5086;top:7706;width:452;height:298" coordorigin="5086,7706" coordsize="452,298" path="m5086,7706l5537,7706,5537,8004,5086,8004,5086,7706xe" filled="true" fillcolor="#ee5d1b" stroked="false">
                <v:path arrowok="t"/>
                <v:fill type="solid"/>
              </v:shape>
            </v:group>
            <v:group style="position:absolute;left:1236;top:7685;width:4426;height:2" coordorigin="1236,7685" coordsize="4426,2">
              <v:shape style="position:absolute;left:1236;top:7685;width:4426;height:2" coordorigin="1236,7685" coordsize="4426,0" path="m1236,7685l5662,7685e" filled="false" stroked="true" strokeweight="2.260pt" strokecolor="#000000">
                <v:path arrowok="t"/>
              </v:shape>
            </v:group>
            <v:group style="position:absolute;left:4994;top:8047;width:624;height:586" coordorigin="4994,8047" coordsize="624,586">
              <v:shape style="position:absolute;left:4994;top:8047;width:624;height:586" coordorigin="4994,8047" coordsize="624,586" path="m4994,8047l5618,8047,5618,8633,4994,8633,4994,8047xe" filled="true" fillcolor="#ee5d1b" stroked="false">
                <v:path arrowok="t"/>
                <v:fill type="solid"/>
              </v:shape>
            </v:group>
            <v:group style="position:absolute;left:5086;top:8047;width:452;height:298" coordorigin="5086,8047" coordsize="452,298">
              <v:shape style="position:absolute;left:5086;top:8047;width:452;height:298" coordorigin="5086,8047" coordsize="452,298" path="m5086,8047l5537,8047,5537,8345,5086,8345,5086,8047xe" filled="true" fillcolor="#ee5d1b" stroked="false">
                <v:path arrowok="t"/>
                <v:fill type="solid"/>
              </v:shape>
            </v:group>
            <v:group style="position:absolute;left:1236;top:8026;width:4426;height:2" coordorigin="1236,8026" coordsize="4426,2">
              <v:shape style="position:absolute;left:1236;top:8026;width:4426;height:2" coordorigin="1236,8026" coordsize="4426,0" path="m1236,8026l5662,8026e" filled="false" stroked="true" strokeweight="2.260pt" strokecolor="#000000">
                <v:path arrowok="t"/>
              </v:shape>
            </v:group>
            <v:group style="position:absolute;left:5537;top:8676;width:82;height:293" coordorigin="5537,8676" coordsize="82,293">
              <v:shape style="position:absolute;left:5537;top:8676;width:82;height:293" coordorigin="5537,8676" coordsize="82,293" path="m5537,8969l5618,8969,5618,8676,5537,8676,5537,8969xe" filled="true" fillcolor="#ee5d1b" stroked="false">
                <v:path arrowok="t"/>
                <v:fill type="solid"/>
              </v:shape>
            </v:group>
            <v:group style="position:absolute;left:4994;top:8676;width:92;height:293" coordorigin="4994,8676" coordsize="92,293">
              <v:shape style="position:absolute;left:4994;top:8676;width:92;height:293" coordorigin="4994,8676" coordsize="92,293" path="m4994,8969l5086,8969,5086,8676,4994,8676,4994,8969xe" filled="true" fillcolor="#ee5d1b" stroked="false">
                <v:path arrowok="t"/>
                <v:fill type="solid"/>
              </v:shape>
            </v:group>
            <v:group style="position:absolute;left:5086;top:8676;width:452;height:298" coordorigin="5086,8676" coordsize="452,298">
              <v:shape style="position:absolute;left:5086;top:8676;width:452;height:298" coordorigin="5086,8676" coordsize="452,298" path="m5086,8676l5537,8676,5537,8974,5086,8974,5086,8676xe" filled="true" fillcolor="#ee5d1b" stroked="false">
                <v:path arrowok="t"/>
                <v:fill type="solid"/>
              </v:shape>
            </v:group>
            <v:group style="position:absolute;left:1236;top:8654;width:4426;height:2" coordorigin="1236,8654" coordsize="4426,2">
              <v:shape style="position:absolute;left:1236;top:8654;width:4426;height:2" coordorigin="1236,8654" coordsize="4426,0" path="m1236,8654l5662,8654e" filled="false" stroked="true" strokeweight="2.260pt" strokecolor="#000000">
                <v:path arrowok="t"/>
              </v:shape>
            </v:group>
            <v:group style="position:absolute;left:5537;top:9017;width:82;height:293" coordorigin="5537,9017" coordsize="82,293">
              <v:shape style="position:absolute;left:5537;top:9017;width:82;height:293" coordorigin="5537,9017" coordsize="82,293" path="m5537,9310l5618,9310,5618,9017,5537,9017,5537,9310xe" filled="true" fillcolor="#ee5d1b" stroked="false">
                <v:path arrowok="t"/>
                <v:fill type="solid"/>
              </v:shape>
            </v:group>
            <v:group style="position:absolute;left:4994;top:9017;width:92;height:293" coordorigin="4994,9017" coordsize="92,293">
              <v:shape style="position:absolute;left:4994;top:9017;width:92;height:293" coordorigin="4994,9017" coordsize="92,293" path="m4994,9310l5086,9310,5086,9017,4994,9017,4994,9310xe" filled="true" fillcolor="#ee5d1b" stroked="false">
                <v:path arrowok="t"/>
                <v:fill type="solid"/>
              </v:shape>
            </v:group>
            <v:group style="position:absolute;left:5086;top:9017;width:452;height:298" coordorigin="5086,9017" coordsize="452,298">
              <v:shape style="position:absolute;left:5086;top:9017;width:452;height:298" coordorigin="5086,9017" coordsize="452,298" path="m5086,9017l5537,9017,5537,9314,5086,9314,5086,9017xe" filled="true" fillcolor="#ee5d1b" stroked="false">
                <v:path arrowok="t"/>
                <v:fill type="solid"/>
              </v:shape>
            </v:group>
            <v:group style="position:absolute;left:1236;top:8995;width:4426;height:2" coordorigin="1236,8995" coordsize="4426,2">
              <v:shape style="position:absolute;left:1236;top:8995;width:4426;height:2" coordorigin="1236,8995" coordsize="4426,0" path="m1236,8995l5662,8995e" filled="false" stroked="true" strokeweight="2.260pt" strokecolor="#000000">
                <v:path arrowok="t"/>
              </v:shape>
            </v:group>
            <v:group style="position:absolute;left:5537;top:9353;width:82;height:293" coordorigin="5537,9353" coordsize="82,293">
              <v:shape style="position:absolute;left:5537;top:9353;width:82;height:293" coordorigin="5537,9353" coordsize="82,293" path="m5537,9646l5618,9646,5618,9353,5537,9353,5537,9646xe" filled="true" fillcolor="#ee5d1b" stroked="false">
                <v:path arrowok="t"/>
                <v:fill type="solid"/>
              </v:shape>
            </v:group>
            <v:group style="position:absolute;left:4994;top:9353;width:92;height:293" coordorigin="4994,9353" coordsize="92,293">
              <v:shape style="position:absolute;left:4994;top:9353;width:92;height:293" coordorigin="4994,9353" coordsize="92,293" path="m4994,9646l5086,9646,5086,9353,4994,9353,4994,9646xe" filled="true" fillcolor="#ee5d1b" stroked="false">
                <v:path arrowok="t"/>
                <v:fill type="solid"/>
              </v:shape>
            </v:group>
            <v:group style="position:absolute;left:5086;top:9353;width:452;height:298" coordorigin="5086,9353" coordsize="452,298">
              <v:shape style="position:absolute;left:5086;top:9353;width:452;height:298" coordorigin="5086,9353" coordsize="452,298" path="m5086,9353l5537,9353,5537,9650,5086,9650,5086,9353xe" filled="true" fillcolor="#ee5d1b" stroked="false">
                <v:path arrowok="t"/>
                <v:fill type="solid"/>
              </v:shape>
            </v:group>
            <v:group style="position:absolute;left:1236;top:9331;width:4426;height:2" coordorigin="1236,9331" coordsize="4426,2">
              <v:shape style="position:absolute;left:1236;top:9331;width:4426;height:2" coordorigin="1236,9331" coordsize="4426,0" path="m1236,9331l5662,9331e" filled="false" stroked="true" strokeweight="2.260pt" strokecolor="#000000">
                <v:path arrowok="t"/>
              </v:shape>
            </v:group>
            <v:group style="position:absolute;left:5537;top:9689;width:82;height:293" coordorigin="5537,9689" coordsize="82,293">
              <v:shape style="position:absolute;left:5537;top:9689;width:82;height:293" coordorigin="5537,9689" coordsize="82,293" path="m5537,9982l5618,9982,5618,9689,5537,9689,5537,9982xe" filled="true" fillcolor="#ee5d1b" stroked="false">
                <v:path arrowok="t"/>
                <v:fill type="solid"/>
              </v:shape>
            </v:group>
            <v:group style="position:absolute;left:4994;top:9689;width:92;height:293" coordorigin="4994,9689" coordsize="92,293">
              <v:shape style="position:absolute;left:4994;top:9689;width:92;height:293" coordorigin="4994,9689" coordsize="92,293" path="m4994,9982l5086,9982,5086,9689,4994,9689,4994,9982xe" filled="true" fillcolor="#ee5d1b" stroked="false">
                <v:path arrowok="t"/>
                <v:fill type="solid"/>
              </v:shape>
            </v:group>
            <v:group style="position:absolute;left:5086;top:9689;width:452;height:298" coordorigin="5086,9689" coordsize="452,298">
              <v:shape style="position:absolute;left:5086;top:9689;width:452;height:298" coordorigin="5086,9689" coordsize="452,298" path="m5086,9689l5537,9689,5537,9986,5086,9986,5086,9689xe" filled="true" fillcolor="#ee5d1b" stroked="false">
                <v:path arrowok="t"/>
                <v:fill type="solid"/>
              </v:shape>
            </v:group>
            <v:group style="position:absolute;left:1236;top:9667;width:4426;height:2" coordorigin="1236,9667" coordsize="4426,2">
              <v:shape style="position:absolute;left:1236;top:9667;width:4426;height:2" coordorigin="1236,9667" coordsize="4426,0" path="m1236,9667l5662,9667e" filled="false" stroked="true" strokeweight="2.260pt" strokecolor="#000000">
                <v:path arrowok="t"/>
              </v:shape>
            </v:group>
            <v:group style="position:absolute;left:1279;top:10030;width:4340;height:999" coordorigin="1279,10030" coordsize="4340,999">
              <v:shape style="position:absolute;left:1279;top:10030;width:4340;height:999" coordorigin="1279,10030" coordsize="4340,999" path="m1279,10030l5618,10030,5618,11028,1279,11028,1279,10030xe" filled="true" fillcolor="#bebebe" stroked="false">
                <v:path arrowok="t"/>
                <v:fill type="solid"/>
              </v:shape>
            </v:group>
            <v:group style="position:absolute;left:1370;top:10030;width:4162;height:504" coordorigin="1370,10030" coordsize="4162,504">
              <v:shape style="position:absolute;left:1370;top:10030;width:4162;height:504" coordorigin="1370,10030" coordsize="4162,504" path="m1370,10030l5532,10030,5532,10534,1370,10534,1370,10030xe" filled="true" fillcolor="#bebebe" stroked="false">
                <v:path arrowok="t"/>
                <v:fill type="solid"/>
              </v:shape>
            </v:group>
            <v:group style="position:absolute;left:1370;top:10529;width:4162;height:351" coordorigin="1370,10529" coordsize="4162,351">
              <v:shape style="position:absolute;left:1370;top:10529;width:4162;height:351" coordorigin="1370,10529" coordsize="4162,351" path="m1370,10529l5532,10529,5532,10879,1370,10879,1370,10529xe" filled="true" fillcolor="#bebebe" stroked="false">
                <v:path arrowok="t"/>
                <v:fill type="solid"/>
              </v:shape>
            </v:group>
            <v:group style="position:absolute;left:1236;top:10008;width:4426;height:2" coordorigin="1236,10008" coordsize="4426,2">
              <v:shape style="position:absolute;left:1236;top:10008;width:4426;height:2" coordorigin="1236,10008" coordsize="4426,0" path="m1236,10008l5662,10008e" filled="false" stroked="true" strokeweight="2.260pt" strokecolor="#000000">
                <v:path arrowok="t"/>
              </v:shape>
            </v:group>
            <v:group style="position:absolute;left:5537;top:11071;width:82;height:312" coordorigin="5537,11071" coordsize="82,312">
              <v:shape style="position:absolute;left:5537;top:11071;width:82;height:312" coordorigin="5537,11071" coordsize="82,312" path="m5537,11383l5618,11383,5618,11071,5537,11071,5537,11383xe" filled="true" fillcolor="#ee5d1b" stroked="false">
                <v:path arrowok="t"/>
                <v:fill type="solid"/>
              </v:shape>
            </v:group>
            <v:group style="position:absolute;left:4994;top:11071;width:92;height:312" coordorigin="4994,11071" coordsize="92,312">
              <v:shape style="position:absolute;left:4994;top:11071;width:92;height:312" coordorigin="4994,11071" coordsize="92,312" path="m4994,11383l5086,11383,5086,11071,4994,11071,4994,11383xe" filled="true" fillcolor="#ee5d1b" stroked="false">
                <v:path arrowok="t"/>
                <v:fill type="solid"/>
              </v:shape>
            </v:group>
            <v:group style="position:absolute;left:5086;top:11071;width:452;height:317" coordorigin="5086,11071" coordsize="452,317">
              <v:shape style="position:absolute;left:5086;top:11071;width:452;height:317" coordorigin="5086,11071" coordsize="452,317" path="m5086,11071l5537,11071,5537,11388,5086,11388,5086,11071xe" filled="true" fillcolor="#ee5d1b" stroked="false">
                <v:path arrowok="t"/>
                <v:fill type="solid"/>
              </v:shape>
            </v:group>
            <v:group style="position:absolute;left:1236;top:11050;width:4426;height:2" coordorigin="1236,11050" coordsize="4426,2">
              <v:shape style="position:absolute;left:1236;top:11050;width:4426;height:2" coordorigin="1236,11050" coordsize="4426,0" path="m1236,11050l5662,11050e" filled="false" stroked="true" strokeweight="2.260pt" strokecolor="#000000">
                <v:path arrowok="t"/>
              </v:shape>
            </v:group>
            <v:group style="position:absolute;left:4973;top:11071;width:2;height:2962" coordorigin="4973,11071" coordsize="2,2962">
              <v:shape style="position:absolute;left:4973;top:11071;width:2;height:2962" coordorigin="4973,11071" coordsize="0,2962" path="m4973,11071l4973,14033e" filled="false" stroked="true" strokeweight="2.260pt" strokecolor="#000000">
                <v:path arrowok="t"/>
              </v:shape>
            </v:group>
            <v:group style="position:absolute;left:5537;top:11426;width:82;height:293" coordorigin="5537,11426" coordsize="82,293">
              <v:shape style="position:absolute;left:5537;top:11426;width:82;height:293" coordorigin="5537,11426" coordsize="82,293" path="m5537,11719l5618,11719,5618,11426,5537,11426,5537,11719xe" filled="true" fillcolor="#ee5d1b" stroked="false">
                <v:path arrowok="t"/>
                <v:fill type="solid"/>
              </v:shape>
            </v:group>
            <v:group style="position:absolute;left:4994;top:11426;width:92;height:293" coordorigin="4994,11426" coordsize="92,293">
              <v:shape style="position:absolute;left:4994;top:11426;width:92;height:293" coordorigin="4994,11426" coordsize="92,293" path="m4994,11719l5086,11719,5086,11426,4994,11426,4994,11719xe" filled="true" fillcolor="#ee5d1b" stroked="false">
                <v:path arrowok="t"/>
                <v:fill type="solid"/>
              </v:shape>
            </v:group>
            <v:group style="position:absolute;left:5086;top:11426;width:452;height:298" coordorigin="5086,11426" coordsize="452,298">
              <v:shape style="position:absolute;left:5086;top:11426;width:452;height:298" coordorigin="5086,11426" coordsize="452,298" path="m5086,11426l5537,11426,5537,11724,5086,11724,5086,11426xe" filled="true" fillcolor="#ee5d1b" stroked="false">
                <v:path arrowok="t"/>
                <v:fill type="solid"/>
              </v:shape>
            </v:group>
            <v:group style="position:absolute;left:1236;top:11405;width:4426;height:2" coordorigin="1236,11405" coordsize="4426,2">
              <v:shape style="position:absolute;left:1236;top:11405;width:4426;height:2" coordorigin="1236,11405" coordsize="4426,0" path="m1236,11405l5662,11405e" filled="false" stroked="true" strokeweight="2.260pt" strokecolor="#000000">
                <v:path arrowok="t"/>
              </v:shape>
            </v:group>
            <v:group style="position:absolute;left:4994;top:11767;width:624;height:586" coordorigin="4994,11767" coordsize="624,586">
              <v:shape style="position:absolute;left:4994;top:11767;width:624;height:586" coordorigin="4994,11767" coordsize="624,586" path="m4994,11767l5618,11767,5618,12353,4994,12353,4994,11767xe" filled="true" fillcolor="#ee5d1b" stroked="false">
                <v:path arrowok="t"/>
                <v:fill type="solid"/>
              </v:shape>
            </v:group>
            <v:group style="position:absolute;left:5086;top:11767;width:452;height:298" coordorigin="5086,11767" coordsize="452,298">
              <v:shape style="position:absolute;left:5086;top:11767;width:452;height:298" coordorigin="5086,11767" coordsize="452,298" path="m5086,11767l5537,11767,5537,12065,5086,12065,5086,11767xe" filled="true" fillcolor="#ee5d1b" stroked="false">
                <v:path arrowok="t"/>
                <v:fill type="solid"/>
              </v:shape>
            </v:group>
            <v:group style="position:absolute;left:1236;top:11746;width:4426;height:2" coordorigin="1236,11746" coordsize="4426,2">
              <v:shape style="position:absolute;left:1236;top:11746;width:4426;height:2" coordorigin="1236,11746" coordsize="4426,0" path="m1236,11746l5662,11746e" filled="false" stroked="true" strokeweight="2.260pt" strokecolor="#000000">
                <v:path arrowok="t"/>
              </v:shape>
            </v:group>
            <v:group style="position:absolute;left:5537;top:12396;width:82;height:312" coordorigin="5537,12396" coordsize="82,312">
              <v:shape style="position:absolute;left:5537;top:12396;width:82;height:312" coordorigin="5537,12396" coordsize="82,312" path="m5537,12708l5618,12708,5618,12396,5537,12396,5537,12708xe" filled="true" fillcolor="#ee5d1b" stroked="false">
                <v:path arrowok="t"/>
                <v:fill type="solid"/>
              </v:shape>
            </v:group>
            <v:group style="position:absolute;left:4994;top:12396;width:92;height:312" coordorigin="4994,12396" coordsize="92,312">
              <v:shape style="position:absolute;left:4994;top:12396;width:92;height:312" coordorigin="4994,12396" coordsize="92,312" path="m4994,12708l5086,12708,5086,12396,4994,12396,4994,12708xe" filled="true" fillcolor="#ee5d1b" stroked="false">
                <v:path arrowok="t"/>
                <v:fill type="solid"/>
              </v:shape>
            </v:group>
            <v:group style="position:absolute;left:5086;top:12396;width:452;height:317" coordorigin="5086,12396" coordsize="452,317">
              <v:shape style="position:absolute;left:5086;top:12396;width:452;height:317" coordorigin="5086,12396" coordsize="452,317" path="m5086,12396l5537,12396,5537,12713,5086,12713,5086,12396xe" filled="true" fillcolor="#ee5d1b" stroked="false">
                <v:path arrowok="t"/>
                <v:fill type="solid"/>
              </v:shape>
            </v:group>
            <v:group style="position:absolute;left:1236;top:12374;width:4426;height:2" coordorigin="1236,12374" coordsize="4426,2">
              <v:shape style="position:absolute;left:1236;top:12374;width:4426;height:2" coordorigin="1236,12374" coordsize="4426,0" path="m1236,12374l5662,12374e" filled="false" stroked="true" strokeweight="2.260pt" strokecolor="#000000">
                <v:path arrowok="t"/>
              </v:shape>
            </v:group>
            <v:group style="position:absolute;left:5537;top:12756;width:82;height:312" coordorigin="5537,12756" coordsize="82,312">
              <v:shape style="position:absolute;left:5537;top:12756;width:82;height:312" coordorigin="5537,12756" coordsize="82,312" path="m5537,13068l5618,13068,5618,12756,5537,12756,5537,13068xe" filled="true" fillcolor="#ee5d1b" stroked="false">
                <v:path arrowok="t"/>
                <v:fill type="solid"/>
              </v:shape>
            </v:group>
            <v:group style="position:absolute;left:4994;top:12756;width:92;height:312" coordorigin="4994,12756" coordsize="92,312">
              <v:shape style="position:absolute;left:4994;top:12756;width:92;height:312" coordorigin="4994,12756" coordsize="92,312" path="m4994,13068l5086,13068,5086,12756,4994,12756,4994,13068xe" filled="true" fillcolor="#ee5d1b" stroked="false">
                <v:path arrowok="t"/>
                <v:fill type="solid"/>
              </v:shape>
            </v:group>
            <v:group style="position:absolute;left:5086;top:12756;width:452;height:317" coordorigin="5086,12756" coordsize="452,317">
              <v:shape style="position:absolute;left:5086;top:12756;width:452;height:317" coordorigin="5086,12756" coordsize="452,317" path="m5086,12756l5537,12756,5537,13073,5086,13073,5086,12756xe" filled="true" fillcolor="#ee5d1b" stroked="false">
                <v:path arrowok="t"/>
                <v:fill type="solid"/>
              </v:shape>
            </v:group>
            <v:group style="position:absolute;left:1236;top:12734;width:4426;height:2" coordorigin="1236,12734" coordsize="4426,2">
              <v:shape style="position:absolute;left:1236;top:12734;width:4426;height:2" coordorigin="1236,12734" coordsize="4426,0" path="m1236,12734l5662,12734e" filled="false" stroked="true" strokeweight="2.260pt" strokecolor="#000000">
                <v:path arrowok="t"/>
              </v:shape>
            </v:group>
            <v:group style="position:absolute;left:5537;top:13111;width:82;height:312" coordorigin="5537,13111" coordsize="82,312">
              <v:shape style="position:absolute;left:5537;top:13111;width:82;height:312" coordorigin="5537,13111" coordsize="82,312" path="m5537,13423l5618,13423,5618,13111,5537,13111,5537,13423xe" filled="true" fillcolor="#ee5d1b" stroked="false">
                <v:path arrowok="t"/>
                <v:fill type="solid"/>
              </v:shape>
            </v:group>
            <v:group style="position:absolute;left:4994;top:13111;width:92;height:312" coordorigin="4994,13111" coordsize="92,312">
              <v:shape style="position:absolute;left:4994;top:13111;width:92;height:312" coordorigin="4994,13111" coordsize="92,312" path="m4994,13423l5086,13423,5086,13111,4994,13111,4994,13423xe" filled="true" fillcolor="#ee5d1b" stroked="false">
                <v:path arrowok="t"/>
                <v:fill type="solid"/>
              </v:shape>
            </v:group>
            <v:group style="position:absolute;left:5086;top:13111;width:452;height:317" coordorigin="5086,13111" coordsize="452,317">
              <v:shape style="position:absolute;left:5086;top:13111;width:452;height:317" coordorigin="5086,13111" coordsize="452,317" path="m5086,13111l5537,13111,5537,13428,5086,13428,5086,13111xe" filled="true" fillcolor="#ee5d1b" stroked="false">
                <v:path arrowok="t"/>
                <v:fill type="solid"/>
              </v:shape>
            </v:group>
            <v:group style="position:absolute;left:1236;top:13090;width:4426;height:2" coordorigin="1236,13090" coordsize="4426,2">
              <v:shape style="position:absolute;left:1236;top:13090;width:4426;height:2" coordorigin="1236,13090" coordsize="4426,0" path="m1236,13090l5662,13090e" filled="false" stroked="true" strokeweight="2.260pt" strokecolor="#000000">
                <v:path arrowok="t"/>
              </v:shape>
            </v:group>
            <v:group style="position:absolute;left:4994;top:13466;width:624;height:557" coordorigin="4994,13466" coordsize="624,557">
              <v:shape style="position:absolute;left:4994;top:13466;width:624;height:557" coordorigin="4994,13466" coordsize="624,557" path="m4994,13466l5618,13466,5618,14023,4994,14023,4994,13466xe" filled="true" fillcolor="#ee5d1b" stroked="false">
                <v:path arrowok="t"/>
                <v:fill type="solid"/>
              </v:shape>
            </v:group>
            <v:group style="position:absolute;left:5086;top:13466;width:452;height:284" coordorigin="5086,13466" coordsize="452,284">
              <v:shape style="position:absolute;left:5086;top:13466;width:452;height:284" coordorigin="5086,13466" coordsize="452,284" path="m5086,13466l5537,13466,5537,13750,5086,13750,5086,13466xe" filled="true" fillcolor="#ee5d1b" stroked="false">
                <v:path arrowok="t"/>
                <v:fill type="solid"/>
              </v:shape>
            </v:group>
            <v:group style="position:absolute;left:5662;top:4044;width:5477;height:9984" coordorigin="5662,4044" coordsize="5477,9984">
              <v:shape style="position:absolute;left:5662;top:4044;width:5477;height:9984" coordorigin="5662,4044" coordsize="5477,9984" path="m5662,4044l11138,4044,11138,14028,5662,14028,5662,4044xe" filled="true" fillcolor="#ffffff" stroked="false">
                <v:path arrowok="t"/>
                <v:fill type="solid"/>
              </v:shape>
            </v:group>
            <v:group style="position:absolute;left:5753;top:4044;width:5304;height:298" coordorigin="5753,4044" coordsize="5304,298">
              <v:shape style="position:absolute;left:5753;top:4044;width:5304;height:298" coordorigin="5753,4044" coordsize="5304,298" path="m5753,4044l11057,4044,11057,4342,5753,4342,5753,4044xe" filled="true" fillcolor="#ffffff" stroked="false">
                <v:path arrowok="t"/>
                <v:fill type="solid"/>
              </v:shape>
            </v:group>
            <v:group style="position:absolute;left:5753;top:4337;width:5304;height:298" coordorigin="5753,4337" coordsize="5304,298">
              <v:shape style="position:absolute;left:5753;top:4337;width:5304;height:298" coordorigin="5753,4337" coordsize="5304,298" path="m5753,4337l11057,4337,11057,4634,5753,4634,5753,4337xe" filled="true" fillcolor="#ffffff" stroked="false">
                <v:path arrowok="t"/>
                <v:fill type="solid"/>
              </v:shape>
            </v:group>
            <v:group style="position:absolute;left:5753;top:4630;width:5304;height:298" coordorigin="5753,4630" coordsize="5304,298">
              <v:shape style="position:absolute;left:5753;top:4630;width:5304;height:298" coordorigin="5753,4630" coordsize="5304,298" path="m5753,4630l11057,4630,11057,4927,5753,4927,5753,4630xe" filled="true" fillcolor="#ffffff" stroked="false">
                <v:path arrowok="t"/>
                <v:fill type="solid"/>
              </v:shape>
            </v:group>
            <v:group style="position:absolute;left:5753;top:4922;width:5304;height:298" coordorigin="5753,4922" coordsize="5304,298">
              <v:shape style="position:absolute;left:5753;top:4922;width:5304;height:298" coordorigin="5753,4922" coordsize="5304,298" path="m5753,4922l11057,4922,11057,5220,5753,5220,5753,4922xe" filled="true" fillcolor="#ffffff" stroked="false">
                <v:path arrowok="t"/>
                <v:fill type="solid"/>
              </v:shape>
            </v:group>
            <v:group style="position:absolute;left:5753;top:5215;width:5304;height:298" coordorigin="5753,5215" coordsize="5304,298">
              <v:shape style="position:absolute;left:5753;top:5215;width:5304;height:298" coordorigin="5753,5215" coordsize="5304,298" path="m5753,5215l11057,5215,11057,5513,5753,5513,5753,5215xe" filled="true" fillcolor="#ffffff" stroked="false">
                <v:path arrowok="t"/>
                <v:fill type="solid"/>
              </v:shape>
            </v:group>
            <v:group style="position:absolute;left:5753;top:5508;width:5304;height:298" coordorigin="5753,5508" coordsize="5304,298">
              <v:shape style="position:absolute;left:5753;top:5508;width:5304;height:298" coordorigin="5753,5508" coordsize="5304,298" path="m5753,5508l11057,5508,11057,5806,5753,5806,5753,5508xe" filled="true" fillcolor="#ffffff" stroked="false">
                <v:path arrowok="t"/>
                <v:fill type="solid"/>
              </v:shape>
            </v:group>
            <v:group style="position:absolute;left:5753;top:5801;width:5304;height:298" coordorigin="5753,5801" coordsize="5304,298">
              <v:shape style="position:absolute;left:5753;top:5801;width:5304;height:298" coordorigin="5753,5801" coordsize="5304,298" path="m5753,5801l11057,5801,11057,6098,5753,6098,5753,5801xe" filled="true" fillcolor="#ffffff" stroked="false">
                <v:path arrowok="t"/>
                <v:fill type="solid"/>
              </v:shape>
            </v:group>
            <v:group style="position:absolute;left:5753;top:6094;width:5304;height:298" coordorigin="5753,6094" coordsize="5304,298">
              <v:shape style="position:absolute;left:5753;top:6094;width:5304;height:298" coordorigin="5753,6094" coordsize="5304,298" path="m5753,6094l11057,6094,11057,6391,5753,6391,5753,6094xe" filled="true" fillcolor="#ffffff" stroked="false">
                <v:path arrowok="t"/>
                <v:fill type="solid"/>
              </v:shape>
            </v:group>
            <v:group style="position:absolute;left:5753;top:6386;width:5304;height:298" coordorigin="5753,6386" coordsize="5304,298">
              <v:shape style="position:absolute;left:5753;top:6386;width:5304;height:298" coordorigin="5753,6386" coordsize="5304,298" path="m5753,6386l11057,6386,11057,6684,5753,6684,5753,6386xe" filled="true" fillcolor="#ffffff" stroked="false">
                <v:path arrowok="t"/>
                <v:fill type="solid"/>
              </v:shape>
            </v:group>
            <v:group style="position:absolute;left:5753;top:6679;width:5304;height:298" coordorigin="5753,6679" coordsize="5304,298">
              <v:shape style="position:absolute;left:5753;top:6679;width:5304;height:298" coordorigin="5753,6679" coordsize="5304,298" path="m5753,6679l11057,6679,11057,6977,5753,6977,5753,6679xe" filled="true" fillcolor="#ffffff" stroked="false">
                <v:path arrowok="t"/>
                <v:fill type="solid"/>
              </v:shape>
            </v:group>
            <v:group style="position:absolute;left:5753;top:6972;width:5304;height:298" coordorigin="5753,6972" coordsize="5304,298">
              <v:shape style="position:absolute;left:5753;top:6972;width:5304;height:298" coordorigin="5753,6972" coordsize="5304,298" path="m5753,6972l11057,6972,11057,7270,5753,7270,5753,6972xe" filled="true" fillcolor="#ffffff" stroked="false">
                <v:path arrowok="t"/>
                <v:fill type="solid"/>
              </v:shape>
            </v:group>
            <v:group style="position:absolute;left:5753;top:7265;width:5304;height:298" coordorigin="5753,7265" coordsize="5304,298">
              <v:shape style="position:absolute;left:5753;top:7265;width:5304;height:298" coordorigin="5753,7265" coordsize="5304,298" path="m5753,7265l11057,7265,11057,7562,5753,7562,5753,7265xe" filled="true" fillcolor="#ffffff" stroked="false">
                <v:path arrowok="t"/>
                <v:fill type="solid"/>
              </v:shape>
            </v:group>
            <v:group style="position:absolute;left:5753;top:7558;width:5304;height:298" coordorigin="5753,7558" coordsize="5304,298">
              <v:shape style="position:absolute;left:5753;top:7558;width:5304;height:298" coordorigin="5753,7558" coordsize="5304,298" path="m5753,7558l11057,7558,11057,7855,5753,7855,5753,7558xe" filled="true" fillcolor="#ffffff" stroked="false">
                <v:path arrowok="t"/>
                <v:fill type="solid"/>
              </v:shape>
            </v:group>
            <v:group style="position:absolute;left:5753;top:7850;width:5304;height:298" coordorigin="5753,7850" coordsize="5304,298">
              <v:shape style="position:absolute;left:5753;top:7850;width:5304;height:298" coordorigin="5753,7850" coordsize="5304,298" path="m5753,7850l11057,7850,11057,8148,5753,8148,5753,7850xe" filled="true" fillcolor="#ffffff" stroked="false">
                <v:path arrowok="t"/>
                <v:fill type="solid"/>
              </v:shape>
            </v:group>
            <v:group style="position:absolute;left:5753;top:8143;width:5304;height:298" coordorigin="5753,8143" coordsize="5304,298">
              <v:shape style="position:absolute;left:5753;top:8143;width:5304;height:298" coordorigin="5753,8143" coordsize="5304,298" path="m5753,8143l11057,8143,11057,8441,5753,8441,5753,8143xe" filled="true" fillcolor="#ffffff" stroked="false">
                <v:path arrowok="t"/>
                <v:fill type="solid"/>
              </v:shape>
            </v:group>
            <v:group style="position:absolute;left:5753;top:8436;width:5304;height:298" coordorigin="5753,8436" coordsize="5304,298">
              <v:shape style="position:absolute;left:5753;top:8436;width:5304;height:298" coordorigin="5753,8436" coordsize="5304,298" path="m5753,8436l11057,8436,11057,8734,5753,8734,5753,8436xe" filled="true" fillcolor="#ffffff" stroked="false">
                <v:path arrowok="t"/>
                <v:fill type="solid"/>
              </v:shape>
            </v:group>
            <v:group style="position:absolute;left:5753;top:8729;width:5304;height:298" coordorigin="5753,8729" coordsize="5304,298">
              <v:shape style="position:absolute;left:5753;top:8729;width:5304;height:298" coordorigin="5753,8729" coordsize="5304,298" path="m5753,8729l11057,8729,11057,9026,5753,9026,5753,8729xe" filled="true" fillcolor="#ffffff" stroked="false">
                <v:path arrowok="t"/>
                <v:fill type="solid"/>
              </v:shape>
            </v:group>
            <v:group style="position:absolute;left:5753;top:9022;width:5304;height:298" coordorigin="5753,9022" coordsize="5304,298">
              <v:shape style="position:absolute;left:5753;top:9022;width:5304;height:298" coordorigin="5753,9022" coordsize="5304,298" path="m5753,9022l11057,9022,11057,9319,5753,9319,5753,9022xe" filled="true" fillcolor="#ffffff" stroked="false">
                <v:path arrowok="t"/>
                <v:fill type="solid"/>
              </v:shape>
            </v:group>
            <v:group style="position:absolute;left:5753;top:9314;width:5304;height:298" coordorigin="5753,9314" coordsize="5304,298">
              <v:shape style="position:absolute;left:5753;top:9314;width:5304;height:298" coordorigin="5753,9314" coordsize="5304,298" path="m5753,9314l11057,9314,11057,9612,5753,9612,5753,9314xe" filled="true" fillcolor="#ffffff" stroked="false">
                <v:path arrowok="t"/>
                <v:fill type="solid"/>
              </v:shape>
            </v:group>
            <v:group style="position:absolute;left:5753;top:9607;width:5304;height:298" coordorigin="5753,9607" coordsize="5304,298">
              <v:shape style="position:absolute;left:5753;top:9607;width:5304;height:298" coordorigin="5753,9607" coordsize="5304,298" path="m5753,9607l11057,9607,11057,9905,5753,9905,5753,9607xe" filled="true" fillcolor="#ffffff" stroked="false">
                <v:path arrowok="t"/>
                <v:fill type="solid"/>
              </v:shape>
            </v:group>
            <v:group style="position:absolute;left:5753;top:9900;width:5304;height:298" coordorigin="5753,9900" coordsize="5304,298">
              <v:shape style="position:absolute;left:5753;top:9900;width:5304;height:298" coordorigin="5753,9900" coordsize="5304,298" path="m5753,9900l11057,9900,11057,10198,5753,10198,5753,9900xe" filled="true" fillcolor="#ffffff" stroked="false">
                <v:path arrowok="t"/>
                <v:fill type="solid"/>
              </v:shape>
            </v:group>
            <v:group style="position:absolute;left:5753;top:10193;width:5304;height:298" coordorigin="5753,10193" coordsize="5304,298">
              <v:shape style="position:absolute;left:5753;top:10193;width:5304;height:298" coordorigin="5753,10193" coordsize="5304,298" path="m5753,10193l11057,10193,11057,10490,5753,10490,5753,10193xe" filled="true" fillcolor="#ffffff" stroked="false">
                <v:path arrowok="t"/>
                <v:fill type="solid"/>
              </v:shape>
            </v:group>
            <v:group style="position:absolute;left:5753;top:10486;width:5304;height:298" coordorigin="5753,10486" coordsize="5304,298">
              <v:shape style="position:absolute;left:5753;top:10486;width:5304;height:298" coordorigin="5753,10486" coordsize="5304,298" path="m5753,10486l11057,10486,11057,10783,5753,10783,5753,10486xe" filled="true" fillcolor="#ffffff" stroked="false">
                <v:path arrowok="t"/>
                <v:fill type="solid"/>
              </v:shape>
            </v:group>
            <v:group style="position:absolute;left:5753;top:10778;width:5304;height:298" coordorigin="5753,10778" coordsize="5304,298">
              <v:shape style="position:absolute;left:5753;top:10778;width:5304;height:298" coordorigin="5753,10778" coordsize="5304,298" path="m5753,10778l11057,10778,11057,11076,5753,11076,5753,10778xe" filled="true" fillcolor="#ffffff" stroked="false">
                <v:path arrowok="t"/>
                <v:fill type="solid"/>
              </v:shape>
            </v:group>
            <v:group style="position:absolute;left:5753;top:11071;width:5304;height:298" coordorigin="5753,11071" coordsize="5304,298">
              <v:shape style="position:absolute;left:5753;top:11071;width:5304;height:298" coordorigin="5753,11071" coordsize="5304,298" path="m5753,11071l11057,11071,11057,11369,5753,11369,5753,11071xe" filled="true" fillcolor="#ffffff" stroked="false">
                <v:path arrowok="t"/>
                <v:fill type="solid"/>
              </v:shape>
            </v:group>
            <v:group style="position:absolute;left:5753;top:11364;width:5304;height:303" coordorigin="5753,11364" coordsize="5304,303">
              <v:shape style="position:absolute;left:5753;top:11364;width:5304;height:303" coordorigin="5753,11364" coordsize="5304,303" path="m5753,11364l11057,11364,11057,11666,5753,11666,5753,11364xe" filled="true" fillcolor="#ffffff" stroked="false">
                <v:path arrowok="t"/>
                <v:fill type="solid"/>
              </v:shape>
            </v:group>
            <v:group style="position:absolute;left:5753;top:11662;width:5304;height:298" coordorigin="5753,11662" coordsize="5304,298">
              <v:shape style="position:absolute;left:5753;top:11662;width:5304;height:298" coordorigin="5753,11662" coordsize="5304,298" path="m5753,11662l11057,11662,11057,11959,5753,11959,5753,11662xe" filled="true" fillcolor="#ffffff" stroked="false">
                <v:path arrowok="t"/>
                <v:fill type="solid"/>
              </v:shape>
            </v:group>
            <v:group style="position:absolute;left:5753;top:11954;width:5304;height:298" coordorigin="5753,11954" coordsize="5304,298">
              <v:shape style="position:absolute;left:5753;top:11954;width:5304;height:298" coordorigin="5753,11954" coordsize="5304,298" path="m5753,11954l11057,11954,11057,12252,5753,12252,5753,11954xe" filled="true" fillcolor="#ffffff" stroked="false">
                <v:path arrowok="t"/>
                <v:fill type="solid"/>
              </v:shape>
            </v:group>
            <v:group style="position:absolute;left:5753;top:12247;width:5304;height:298" coordorigin="5753,12247" coordsize="5304,298">
              <v:shape style="position:absolute;left:5753;top:12247;width:5304;height:298" coordorigin="5753,12247" coordsize="5304,298" path="m5753,12247l11057,12247,11057,12545,5753,12545,5753,12247xe" filled="true" fillcolor="#ffffff" stroked="false">
                <v:path arrowok="t"/>
                <v:fill type="solid"/>
              </v:shape>
            </v:group>
            <v:group style="position:absolute;left:5753;top:12540;width:5304;height:298" coordorigin="5753,12540" coordsize="5304,298">
              <v:shape style="position:absolute;left:5753;top:12540;width:5304;height:298" coordorigin="5753,12540" coordsize="5304,298" path="m5753,12540l11057,12540,11057,12838,5753,12838,5753,12540xe" filled="true" fillcolor="#ffffff" stroked="false">
                <v:path arrowok="t"/>
                <v:fill type="solid"/>
              </v:shape>
            </v:group>
            <v:group style="position:absolute;left:5753;top:12833;width:5304;height:298" coordorigin="5753,12833" coordsize="5304,298">
              <v:shape style="position:absolute;left:5753;top:12833;width:5304;height:298" coordorigin="5753,12833" coordsize="5304,298" path="m5753,12833l11057,12833,11057,13130,5753,13130,5753,12833xe" filled="true" fillcolor="#ffffff" stroked="false">
                <v:path arrowok="t"/>
                <v:fill type="solid"/>
              </v:shape>
            </v:group>
            <v:group style="position:absolute;left:5753;top:13126;width:5304;height:298" coordorigin="5753,13126" coordsize="5304,298">
              <v:shape style="position:absolute;left:5753;top:13126;width:5304;height:298" coordorigin="5753,13126" coordsize="5304,298" path="m5753,13126l11057,13126,11057,13423,5753,13423,5753,13126xe" filled="true" fillcolor="#ffffff" stroked="false">
                <v:path arrowok="t"/>
                <v:fill type="solid"/>
              </v:shape>
            </v:group>
            <v:group style="position:absolute;left:5753;top:13418;width:5304;height:298" coordorigin="5753,13418" coordsize="5304,298">
              <v:shape style="position:absolute;left:5753;top:13418;width:5304;height:298" coordorigin="5753,13418" coordsize="5304,298" path="m5753,13418l11057,13418,11057,13716,5753,13716,5753,13418xe" filled="true" fillcolor="#ffffff" stroked="false">
                <v:path arrowok="t"/>
                <v:fill type="solid"/>
              </v:shape>
            </v:group>
            <v:group style="position:absolute;left:5753;top:13711;width:5304;height:322" coordorigin="5753,13711" coordsize="5304,322">
              <v:shape style="position:absolute;left:5753;top:13711;width:5304;height:322" coordorigin="5753,13711" coordsize="5304,322" path="m5753,13711l11057,13711,11057,14033,5753,14033,5753,13711xe" filled="true" fillcolor="#ffffff" stroked="false">
                <v:path arrowok="t"/>
                <v:fill type="solid"/>
              </v:shape>
            </v:group>
            <v:group style="position:absolute;left:1236;top:13445;width:4426;height:2" coordorigin="1236,13445" coordsize="4426,2">
              <v:shape style="position:absolute;left:1236;top:13445;width:4426;height:2" coordorigin="1236,13445" coordsize="4426,0" path="m1236,13445l5662,13445e" filled="false" stroked="true" strokeweight="2.260pt" strokecolor="#000000">
                <v:path arrowok="t"/>
              </v:shape>
            </v:group>
            <v:group style="position:absolute;left:1236;top:14054;width:9946;height:2" coordorigin="1236,14054" coordsize="9946,2">
              <v:shape style="position:absolute;left:1236;top:14054;width:9946;height:2" coordorigin="1236,14054" coordsize="9946,0" path="m1236,14054l11182,14054e" filled="false" stroked="true" strokeweight="2.260010pt" strokecolor="#000000">
                <v:path arrowok="t"/>
              </v:shape>
            </v:group>
            <v:group style="position:absolute;left:9830;top:1506;width:2;height:257" coordorigin="9830,1506" coordsize="2,257">
              <v:shape style="position:absolute;left:9830;top:1506;width:2;height:257" coordorigin="9830,1506" coordsize="0,257" path="m9830,1506l9830,1763e" filled="false" stroked="true" strokeweight=".567194pt" strokecolor="#660000">
                <v:path arrowok="t"/>
              </v:shape>
            </v:group>
            <v:group style="position:absolute;left:9825;top:1506;width:10;height:257" coordorigin="9825,1506" coordsize="10,257">
              <v:shape style="position:absolute;left:9825;top:1506;width:10;height:257" coordorigin="9825,1506" coordsize="10,257" path="m9835,1506l9835,1741,9825,1763,9825,1526,9835,1506xe" filled="false" stroked="true" strokeweight=".042471pt" strokecolor="#000000">
                <v:path arrowok="t"/>
              </v:shape>
            </v:group>
            <v:group style="position:absolute;left:9587;top:1739;width:2;height:249" coordorigin="9587,1739" coordsize="2,249">
              <v:shape style="position:absolute;left:9587;top:1739;width:2;height:249" coordorigin="9587,1739" coordsize="0,249" path="m9587,1739l9587,1988e" filled="false" stroked="true" strokeweight=".26986pt" strokecolor="#000000">
                <v:path arrowok="t"/>
              </v:shape>
            </v:group>
            <v:group style="position:absolute;left:9585;top:1739;width:4;height:249" coordorigin="9585,1739" coordsize="4,249">
              <v:shape style="position:absolute;left:9585;top:1739;width:4;height:249" coordorigin="9585,1739" coordsize="4,249" path="m9588,1752l9588,1988,9585,1975,9585,1739,9588,1752xe" filled="false" stroked="true" strokeweight=".042471pt" strokecolor="#000000">
                <v:path arrowok="t"/>
              </v:shape>
            </v:group>
            <v:group style="position:absolute;left:9504;top:1985;width:2;height:257" coordorigin="9504,1985" coordsize="2,257">
              <v:shape style="position:absolute;left:9504;top:1985;width:2;height:257" coordorigin="9504,1985" coordsize="0,257" path="m9504,1985l9504,2242e" filled="false" stroked="true" strokeweight=".864499pt" strokecolor="#000000">
                <v:path arrowok="t"/>
              </v:shape>
            </v:group>
            <v:group style="position:absolute;left:9497;top:1985;width:16;height:257" coordorigin="9497,1985" coordsize="16,257">
              <v:shape style="position:absolute;left:9497;top:1985;width:16;height:257" coordorigin="9497,1985" coordsize="16,257" path="m9512,2006l9512,2242,9497,2220,9497,1985,9512,2006xe" filled="false" stroked="true" strokeweight=".042471pt" strokecolor="#000000">
                <v:path arrowok="t"/>
              </v:shape>
            </v:group>
            <v:group style="position:absolute;left:10090;top:1622;width:2;height:654" coordorigin="10090,1622" coordsize="2,654">
              <v:shape style="position:absolute;left:10090;top:1622;width:2;height:654" coordorigin="10090,1622" coordsize="0,654" path="m10090,1622l10090,2276e" filled="false" stroked="true" strokeweight=".906976pt" strokecolor="#4f0000">
                <v:path arrowok="t"/>
              </v:shape>
            </v:group>
            <v:group style="position:absolute;left:10082;top:1622;width:17;height:654" coordorigin="10082,1622" coordsize="17,654">
              <v:shape style="position:absolute;left:10082;top:1622;width:17;height:654" coordorigin="10082,1622" coordsize="17,654" path="m10098,1622l10098,1858,10082,2276,10082,2040,10098,1622xe" filled="false" stroked="true" strokeweight=".042471pt" strokecolor="#000000">
                <v:path arrowok="t"/>
              </v:shape>
            </v:group>
            <v:group style="position:absolute;left:10159;top:2093;width:2;height:248" coordorigin="10159,2093" coordsize="2,248">
              <v:shape style="position:absolute;left:10159;top:2093;width:2;height:248" coordorigin="10159,2093" coordsize="0,248" path="m10159,2093l10159,2340e" filled="false" stroked="true" strokeweight=".737054pt" strokecolor="#700000">
                <v:path arrowok="t"/>
              </v:shape>
            </v:group>
            <v:group style="position:absolute;left:10152;top:2093;width:13;height:248" coordorigin="10152,2093" coordsize="13,248">
              <v:shape style="position:absolute;left:10152;top:2093;width:13;height:248" coordorigin="10152,2093" coordsize="13,248" path="m10165,2093l10165,2328,10152,2340,10152,2104,10165,2093xe" filled="false" stroked="true" strokeweight=".042471pt" strokecolor="#000000">
                <v:path arrowok="t"/>
              </v:shape>
            </v:group>
            <v:group style="position:absolute;left:10145;top:2104;width:2;height:267" coordorigin="10145,2104" coordsize="2,267">
              <v:shape style="position:absolute;left:10145;top:2104;width:2;height:267" coordorigin="10145,2104" coordsize="0,267" path="m10145,2104l10145,2371e" filled="false" stroked="true" strokeweight=".822019pt" strokecolor="#660000">
                <v:path arrowok="t"/>
              </v:shape>
            </v:group>
            <v:group style="position:absolute;left:10138;top:2104;width:15;height:267" coordorigin="10138,2104" coordsize="15,267">
              <v:shape style="position:absolute;left:10138;top:2104;width:15;height:267" coordorigin="10138,2104" coordsize="15,267" path="m10152,2104l10152,2340,10138,2371,10138,2135,10152,2104xe" filled="false" stroked="true" strokeweight=".042471pt" strokecolor="#000000">
                <v:path arrowok="t"/>
              </v:shape>
            </v:group>
            <v:group style="position:absolute;left:10135;top:2135;width:2;height:294" coordorigin="10135,2135" coordsize="2,294">
              <v:shape style="position:absolute;left:10135;top:2135;width:2;height:294" coordorigin="10135,2135" coordsize="0,294" path="m10135,2135l10135,2429e" filled="false" stroked="true" strokeweight=".3973pt" strokecolor="#510000">
                <v:path arrowok="t"/>
              </v:shape>
            </v:group>
            <v:group style="position:absolute;left:10132;top:2135;width:6;height:294" coordorigin="10132,2135" coordsize="6,294">
              <v:shape style="position:absolute;left:10132;top:2135;width:6;height:294" coordorigin="10132,2135" coordsize="6,294" path="m10138,2135l10138,2371,10132,2429,10132,2193,10138,2135xe" filled="false" stroked="true" strokeweight=".042471pt" strokecolor="#000000">
                <v:path arrowok="t"/>
              </v:shape>
            </v:group>
            <v:group style="position:absolute;left:10191;top:2288;width:34;height:252" coordorigin="10191,2288" coordsize="34,252">
              <v:shape style="position:absolute;left:10191;top:2288;width:34;height:252" coordorigin="10191,2288" coordsize="34,252" path="m10225,2288l10191,2304,10191,2539,10225,2524,10225,2288xe" filled="true" fillcolor="#5e0000" stroked="false">
                <v:path arrowok="t"/>
                <v:fill type="solid"/>
              </v:shape>
            </v:group>
            <v:group style="position:absolute;left:10191;top:2288;width:34;height:252" coordorigin="10191,2288" coordsize="34,252">
              <v:shape style="position:absolute;left:10191;top:2288;width:34;height:252" coordorigin="10191,2288" coordsize="34,252" path="m10225,2288l10225,2524,10191,2539,10191,2304,10225,2288xe" filled="false" stroked="true" strokeweight=".042471pt" strokecolor="#000000">
                <v:path arrowok="t"/>
              </v:shape>
            </v:group>
            <v:group style="position:absolute;left:10206;top:2337;width:2;height:269" coordorigin="10206,2337" coordsize="2,269">
              <v:shape style="position:absolute;left:10206;top:2337;width:2;height:269" coordorigin="10206,2337" coordsize="0,269" path="m10206,2337l10206,2605e" filled="false" stroked="true" strokeweight="1.119289pt" strokecolor="#6b0000">
                <v:path arrowok="t"/>
              </v:shape>
            </v:group>
            <v:group style="position:absolute;left:10196;top:2337;width:21;height:269" coordorigin="10196,2337" coordsize="21,269">
              <v:shape style="position:absolute;left:10196;top:2337;width:21;height:269" coordorigin="10196,2337" coordsize="21,269" path="m10216,2337l10216,2573,10196,2605,10196,2369,10216,2337xe" filled="false" stroked="true" strokeweight=".042471pt" strokecolor="#000000">
                <v:path arrowok="t"/>
              </v:shape>
            </v:group>
            <v:group style="position:absolute;left:10176;top:2367;width:2;height:238" coordorigin="10176,2367" coordsize="2,238">
              <v:shape style="position:absolute;left:10176;top:2367;width:2;height:238" coordorigin="10176,2367" coordsize="0,238" path="m10176,2367l10176,2605e" filled="false" stroked="true" strokeweight="2.053703pt" strokecolor="#260000">
                <v:path arrowok="t"/>
              </v:shape>
            </v:group>
            <v:group style="position:absolute;left:10157;top:2367;width:40;height:238" coordorigin="10157,2367" coordsize="40,238">
              <v:shape style="position:absolute;left:10157;top:2367;width:40;height:238" coordorigin="10157,2367" coordsize="40,238" path="m10196,2369l10196,2605,10157,2603,10157,2367,10196,2369xe" filled="false" stroked="true" strokeweight=".042471pt" strokecolor="#000000">
                <v:path arrowok="t"/>
              </v:shape>
            </v:group>
            <v:group style="position:absolute;left:10037;top:2367;width:120;height:287" coordorigin="10037,2367" coordsize="120,287">
              <v:shape style="position:absolute;left:10037;top:2367;width:120;height:287" coordorigin="10037,2367" coordsize="120,287" path="m10157,2367l10037,2417,10037,2654,10157,2603,10157,2367xe" filled="true" fillcolor="#5b0000" stroked="false">
                <v:path arrowok="t"/>
                <v:fill type="solid"/>
              </v:shape>
            </v:group>
            <v:group style="position:absolute;left:10037;top:2367;width:120;height:287" coordorigin="10037,2367" coordsize="120,287">
              <v:shape style="position:absolute;left:10037;top:2367;width:120;height:287" coordorigin="10037,2367" coordsize="120,287" path="m10157,2367l10157,2603,10037,2654,10037,2417,10157,2367xe" filled="false" stroked="true" strokeweight=".042471pt" strokecolor="#000000">
                <v:path arrowok="t"/>
              </v:shape>
            </v:group>
            <v:group style="position:absolute;left:9920;top:2422;width:48;height:251" coordorigin="9920,2422" coordsize="48,251">
              <v:shape style="position:absolute;left:9920;top:2422;width:48;height:251" coordorigin="9920,2422" coordsize="48,251" path="m9920,2422l9920,2658,9967,2672,9967,2436,9920,2422xe" filled="true" fillcolor="#070000" stroked="false">
                <v:path arrowok="t"/>
                <v:fill type="solid"/>
              </v:shape>
            </v:group>
            <v:group style="position:absolute;left:9920;top:2422;width:48;height:251" coordorigin="9920,2422" coordsize="48,251">
              <v:shape style="position:absolute;left:9920;top:2422;width:48;height:251" coordorigin="9920,2422" coordsize="48,251" path="m9967,2436l9967,2672,9920,2658,9920,2422,9967,2436xe" filled="false" stroked="true" strokeweight=".042471pt" strokecolor="#000000">
                <v:path arrowok="t"/>
              </v:shape>
            </v:group>
            <v:group style="position:absolute;left:9912;top:2422;width:2;height:262" coordorigin="9912,2422" coordsize="2,262">
              <v:shape style="position:absolute;left:9912;top:2422;width:2;height:262" coordorigin="9912,2422" coordsize="0,262" path="m9912,2422l9912,2683e" filled="false" stroked="true" strokeweight=".864494pt" strokecolor="#680000">
                <v:path arrowok="t"/>
              </v:shape>
            </v:group>
            <v:group style="position:absolute;left:9904;top:2422;width:16;height:262" coordorigin="9904,2422" coordsize="16,262">
              <v:shape style="position:absolute;left:9904;top:2422;width:16;height:262" coordorigin="9904,2422" coordsize="16,262" path="m9920,2422l9920,2658,9904,2683,9904,2447,9920,2422xe" filled="false" stroked="true" strokeweight=".042471pt" strokecolor="#000000">
                <v:path arrowok="t"/>
              </v:shape>
            </v:group>
            <v:group style="position:absolute;left:9894;top:2447;width:2;height:241" coordorigin="9894,2447" coordsize="2,241">
              <v:shape style="position:absolute;left:9894;top:2447;width:2;height:241" coordorigin="9894,2447" coordsize="0,241" path="m9894,2447l9894,2688e" filled="false" stroked="true" strokeweight="1.161769pt" strokecolor="#4c0000">
                <v:path arrowok="t"/>
              </v:shape>
            </v:group>
            <v:group style="position:absolute;left:9883;top:2447;width:22;height:241" coordorigin="9883,2447" coordsize="22,241">
              <v:shape style="position:absolute;left:9883;top:2447;width:22;height:241" coordorigin="9883,2447" coordsize="22,241" path="m9904,2447l9904,2683,9883,2688,9883,2452,9904,2447xe" filled="false" stroked="true" strokeweight=".042471pt" strokecolor="#000000">
                <v:path arrowok="t"/>
              </v:shape>
            </v:group>
            <v:group style="position:absolute;left:9974;top:2436;width:2;height:265" coordorigin="9974,2436" coordsize="2,265">
              <v:shape style="position:absolute;left:9974;top:2436;width:2;height:265" coordorigin="9974,2436" coordsize="0,265" path="m9974,2436l9974,2701e" filled="false" stroked="true" strokeweight=".779565pt" strokecolor="#000000">
                <v:path arrowok="t"/>
              </v:shape>
            </v:group>
            <v:group style="position:absolute;left:9967;top:2436;width:14;height:265" coordorigin="9967,2436" coordsize="14,265">
              <v:shape style="position:absolute;left:9967;top:2436;width:14;height:265" coordorigin="9967,2436" coordsize="14,265" path="m9981,2465l9981,2701,9967,2672,9967,2436,9981,2465xe" filled="false" stroked="true" strokeweight=".042471pt" strokecolor="#000000">
                <v:path arrowok="t"/>
              </v:shape>
            </v:group>
            <v:group style="position:absolute;left:9981;top:2417;width:57;height:284" coordorigin="9981,2417" coordsize="57,284">
              <v:shape style="position:absolute;left:9981;top:2417;width:57;height:284" coordorigin="9981,2417" coordsize="57,284" path="m10037,2417l9981,2465,9981,2701,10037,2654,10037,2417xe" filled="true" fillcolor="#700000" stroked="false">
                <v:path arrowok="t"/>
                <v:fill type="solid"/>
              </v:shape>
            </v:group>
            <v:group style="position:absolute;left:9981;top:2417;width:57;height:284" coordorigin="9981,2417" coordsize="57,284">
              <v:shape style="position:absolute;left:9981;top:2417;width:57;height:284" coordorigin="9981,2417" coordsize="57,284" path="m10037,2417l10037,2654,9981,2701,9981,2465,10037,2417xe" filled="false" stroked="true" strokeweight=".042471pt" strokecolor="#000000">
                <v:path arrowok="t"/>
              </v:shape>
            </v:group>
            <v:group style="position:absolute;left:9854;top:2452;width:29;height:267" coordorigin="9854,2452" coordsize="29,267">
              <v:shape style="position:absolute;left:9854;top:2452;width:29;height:267" coordorigin="9854,2452" coordsize="29,267" path="m9883,2452l9854,2483,9854,2719,9883,2688,9883,2452xe" filled="true" fillcolor="#700000" stroked="false">
                <v:path arrowok="t"/>
                <v:fill type="solid"/>
              </v:shape>
            </v:group>
            <v:group style="position:absolute;left:9854;top:2452;width:29;height:267" coordorigin="9854,2452" coordsize="29,267">
              <v:shape style="position:absolute;left:9854;top:2452;width:29;height:267" coordorigin="9854,2452" coordsize="29,267" path="m9883,2452l9883,2688,9854,2719,9854,2483,9883,2452xe" filled="false" stroked="true" strokeweight=".042471pt" strokecolor="#000000">
                <v:path arrowok="t"/>
              </v:shape>
            </v:group>
            <v:group style="position:absolute;left:9792;top:2466;width:2;height:254" coordorigin="9792,2466" coordsize="2,254">
              <v:shape style="position:absolute;left:9792;top:2466;width:2;height:254" coordorigin="9792,2466" coordsize="0,254" path="m9792,2466l9792,2720e" filled="false" stroked="true" strokeweight=".439754pt" strokecolor="#600000">
                <v:path arrowok="t"/>
              </v:shape>
            </v:group>
            <v:group style="position:absolute;left:9789;top:2466;width:7;height:254" coordorigin="9789,2466" coordsize="7,254">
              <v:shape style="position:absolute;left:9789;top:2466;width:7;height:254" coordorigin="9789,2466" coordsize="7,254" path="m9796,2466l9796,2702,9789,2720,9789,2484,9796,2466xe" filled="false" stroked="true" strokeweight=".042471pt" strokecolor="#000000">
                <v:path arrowok="t"/>
              </v:shape>
            </v:group>
            <v:group style="position:absolute;left:9796;top:2466;width:41;height:255" coordorigin="9796,2466" coordsize="41,255">
              <v:shape style="position:absolute;left:9796;top:2466;width:41;height:255" coordorigin="9796,2466" coordsize="41,255" path="m9796,2466l9796,2702,9836,2721,9836,2485,9796,2466xe" filled="true" fillcolor="#000000" stroked="false">
                <v:path arrowok="t"/>
                <v:fill type="solid"/>
              </v:shape>
            </v:group>
            <v:group style="position:absolute;left:9796;top:2466;width:41;height:255" coordorigin="9796,2466" coordsize="41,255">
              <v:shape style="position:absolute;left:9796;top:2466;width:41;height:255" coordorigin="9796,2466" coordsize="41,255" path="m9836,2485l9836,2721,9796,2702,9796,2466,9836,2485xe" filled="false" stroked="true" strokeweight=".042471pt" strokecolor="#000000">
                <v:path arrowok="t"/>
              </v:shape>
            </v:group>
            <v:group style="position:absolute;left:9845;top:2483;width:2;height:238" coordorigin="9845,2483" coordsize="2,238">
              <v:shape style="position:absolute;left:9845;top:2483;width:2;height:238" coordorigin="9845,2483" coordsize="0,238" path="m9845,2483l9845,2721e" filled="false" stroked="true" strokeweight=".991909pt" strokecolor="#350000">
                <v:path arrowok="t"/>
              </v:shape>
            </v:group>
            <v:group style="position:absolute;left:9836;top:2483;width:18;height:238" coordorigin="9836,2483" coordsize="18,238">
              <v:shape style="position:absolute;left:9836;top:2483;width:18;height:238" coordorigin="9836,2483" coordsize="18,238" path="m9854,2483l9854,2719,9836,2721,9836,2485,9854,2483xe" filled="false" stroked="true" strokeweight=".042471pt" strokecolor="#000000">
                <v:path arrowok="t"/>
              </v:shape>
            </v:group>
            <v:group style="position:absolute;left:9750;top:2484;width:40;height:260" coordorigin="9750,2484" coordsize="40,260">
              <v:shape style="position:absolute;left:9750;top:2484;width:40;height:260" coordorigin="9750,2484" coordsize="40,260" path="m9789,2484l9750,2507,9750,2743,9789,2720,9789,2484xe" filled="true" fillcolor="#680000" stroked="false">
                <v:path arrowok="t"/>
                <v:fill type="solid"/>
              </v:shape>
            </v:group>
            <v:group style="position:absolute;left:9750;top:2484;width:40;height:260" coordorigin="9750,2484" coordsize="40,260">
              <v:shape style="position:absolute;left:9750;top:2484;width:40;height:260" coordorigin="9750,2484" coordsize="40,260" path="m9789,2484l9789,2720,9750,2743,9750,2507,9789,2484xe" filled="false" stroked="true" strokeweight=".042471pt" strokecolor="#000000">
                <v:path arrowok="t"/>
              </v:shape>
            </v:group>
            <v:group style="position:absolute;left:9746;top:2507;width:2;height:266" coordorigin="9746,2507" coordsize="2,266">
              <v:shape style="position:absolute;left:9746;top:2507;width:2;height:266" coordorigin="9746,2507" coordsize="0,266" path="m9746,2507l9746,2772e" filled="false" stroked="true" strokeweight=".482234pt" strokecolor="#5b0000">
                <v:path arrowok="t"/>
              </v:shape>
            </v:group>
            <v:group style="position:absolute;left:9742;top:2507;width:8;height:266" coordorigin="9742,2507" coordsize="8,266">
              <v:shape style="position:absolute;left:9742;top:2507;width:8;height:266" coordorigin="9742,2507" coordsize="8,266" path="m9750,2507l9750,2743,9742,2772,9742,2536,9750,2507xe" filled="false" stroked="true" strokeweight=".042471pt" strokecolor="#000000">
                <v:path arrowok="t"/>
              </v:shape>
            </v:group>
            <v:group style="position:absolute;left:9667;top:2572;width:44;height:239" coordorigin="9667,2572" coordsize="44,239">
              <v:shape style="position:absolute;left:9667;top:2572;width:44;height:239" coordorigin="9667,2572" coordsize="44,239" path="m9667,2572l9667,2808,9711,2811,9711,2575,9667,2572xe" filled="true" fillcolor="#230000" stroked="false">
                <v:path arrowok="t"/>
                <v:fill type="solid"/>
              </v:shape>
            </v:group>
            <v:group style="position:absolute;left:9667;top:2572;width:44;height:239" coordorigin="9667,2572" coordsize="44,239">
              <v:shape style="position:absolute;left:9667;top:2572;width:44;height:239" coordorigin="9667,2572" coordsize="44,239" path="m9711,2575l9711,2811,9667,2808,9667,2572,9711,2575xe" filled="false" stroked="true" strokeweight=".042471pt" strokecolor="#000000">
                <v:path arrowok="t"/>
              </v:shape>
            </v:group>
            <v:group style="position:absolute;left:9711;top:2536;width:32;height:275" coordorigin="9711,2536" coordsize="32,275">
              <v:shape style="position:absolute;left:9711;top:2536;width:32;height:275" coordorigin="9711,2536" coordsize="32,275" path="m9742,2536l9711,2575,9711,2811,9742,2772,9742,2536xe" filled="true" fillcolor="#700000" stroked="false">
                <v:path arrowok="t"/>
                <v:fill type="solid"/>
              </v:shape>
            </v:group>
            <v:group style="position:absolute;left:9711;top:2536;width:32;height:275" coordorigin="9711,2536" coordsize="32,275">
              <v:shape style="position:absolute;left:9711;top:2536;width:32;height:275" coordorigin="9711,2536" coordsize="32,275" path="m9742,2536l9742,2772,9711,2811,9711,2575,9742,2536xe" filled="false" stroked="true" strokeweight=".042471pt" strokecolor="#000000">
                <v:path arrowok="t"/>
              </v:shape>
            </v:group>
            <v:group style="position:absolute;left:9580;top:2601;width:46;height:244" coordorigin="9580,2601" coordsize="46,244">
              <v:shape style="position:absolute;left:9580;top:2601;width:46;height:244" coordorigin="9580,2601" coordsize="46,244" path="m9580,2601l9580,2837,9625,2845,9625,2609,9580,2601xe" filled="true" fillcolor="#160000" stroked="false">
                <v:path arrowok="t"/>
                <v:fill type="solid"/>
              </v:shape>
            </v:group>
            <v:group style="position:absolute;left:9580;top:2601;width:46;height:244" coordorigin="9580,2601" coordsize="46,244">
              <v:shape style="position:absolute;left:9580;top:2601;width:46;height:244" coordorigin="9580,2601" coordsize="46,244" path="m9625,2609l9625,2845,9580,2837,9580,2601,9625,2609xe" filled="false" stroked="true" strokeweight=".042471pt" strokecolor="#000000">
                <v:path arrowok="t"/>
              </v:shape>
            </v:group>
            <v:group style="position:absolute;left:9625;top:2572;width:43;height:273" coordorigin="9625,2572" coordsize="43,273">
              <v:shape style="position:absolute;left:9625;top:2572;width:43;height:273" coordorigin="9625,2572" coordsize="43,273" path="m9667,2572l9625,2609,9625,2845,9667,2808,9667,2572xe" filled="true" fillcolor="#700000" stroked="false">
                <v:path arrowok="t"/>
                <v:fill type="solid"/>
              </v:shape>
            </v:group>
            <v:group style="position:absolute;left:9625;top:2572;width:43;height:273" coordorigin="9625,2572" coordsize="43,273">
              <v:shape style="position:absolute;left:9625;top:2572;width:43;height:273" coordorigin="9625,2572" coordsize="43,273" path="m9667,2572l9667,2808,9625,2845,9625,2609,9667,2572xe" filled="false" stroked="true" strokeweight=".042471pt" strokecolor="#000000">
                <v:path arrowok="t"/>
              </v:shape>
            </v:group>
            <v:group style="position:absolute;left:9571;top:2601;width:2;height:271" coordorigin="9571,2601" coordsize="2,271">
              <v:shape style="position:absolute;left:9571;top:2601;width:2;height:271" coordorigin="9571,2601" coordsize="0,271" path="m9571,2601l9571,2872e" filled="false" stroked="true" strokeweight="1.034359pt" strokecolor="#680000">
                <v:path arrowok="t"/>
              </v:shape>
            </v:group>
            <v:group style="position:absolute;left:9561;top:2601;width:19;height:271" coordorigin="9561,2601" coordsize="19,271">
              <v:shape style="position:absolute;left:9561;top:2601;width:19;height:271" coordorigin="9561,2601" coordsize="19,271" path="m9580,2601l9580,2837,9561,2872,9561,2637,9580,2601xe" filled="false" stroked="true" strokeweight=".042471pt" strokecolor="#000000">
                <v:path arrowok="t"/>
              </v:shape>
            </v:group>
            <v:group style="position:absolute;left:9554;top:2637;width:2;height:237" coordorigin="9554,2637" coordsize="2,237">
              <v:shape style="position:absolute;left:9554;top:2637;width:2;height:237" coordorigin="9554,2637" coordsize="0,237" path="m9554,2637l9554,2873e" filled="false" stroked="true" strokeweight=".864494pt" strokecolor="#330000">
                <v:path arrowok="t"/>
              </v:shape>
            </v:group>
            <v:group style="position:absolute;left:9546;top:2637;width:16;height:237" coordorigin="9546,2637" coordsize="16,237">
              <v:shape style="position:absolute;left:9546;top:2637;width:16;height:237" coordorigin="9546,2637" coordsize="16,237" path="m9561,2637l9561,2872,9546,2873,9546,2637,9561,2637xe" filled="false" stroked="true" strokeweight=".042471pt" strokecolor="#000000">
                <v:path arrowok="t"/>
              </v:shape>
            </v:group>
            <v:group style="position:absolute;left:9545;top:2609;width:2;height:265" coordorigin="9545,2609" coordsize="2,265">
              <v:shape style="position:absolute;left:9545;top:2609;width:2;height:265" coordorigin="9545,2609" coordsize="0,265" path="m9545,2609l9545,2873e" filled="false" stroked="true" strokeweight=".14245pt" strokecolor="#000000">
                <v:path arrowok="t"/>
              </v:shape>
            </v:group>
            <v:group style="position:absolute;left:9447;top:2609;width:99;height:273" coordorigin="9447,2609" coordsize="99,273">
              <v:shape style="position:absolute;left:9447;top:2609;width:99;height:273" coordorigin="9447,2609" coordsize="99,273" path="m9545,2609l9447,2645,9447,2881,9545,2845,9545,2609xe" filled="true" fillcolor="#590000" stroked="false">
                <v:path arrowok="t"/>
                <v:fill type="solid"/>
              </v:shape>
            </v:group>
            <v:group style="position:absolute;left:9447;top:2609;width:99;height:273" coordorigin="9447,2609" coordsize="99,273">
              <v:shape style="position:absolute;left:9447;top:2609;width:99;height:273" coordorigin="9447,2609" coordsize="99,273" path="m9545,2609l9545,2845,9447,2881,9447,2645,9545,2609xe" filled="false" stroked="true" strokeweight=".042471pt" strokecolor="#000000">
                <v:path arrowok="t"/>
              </v:shape>
            </v:group>
            <v:group style="position:absolute;left:9435;top:2688;width:29;height:252" coordorigin="9435,2688" coordsize="29,252">
              <v:shape style="position:absolute;left:9435;top:2688;width:29;height:252" coordorigin="9435,2688" coordsize="29,252" path="m9463,2688l9435,2704,9435,2940,9463,2925,9463,2688xe" filled="true" fillcolor="#660000" stroked="false">
                <v:path arrowok="t"/>
                <v:fill type="solid"/>
              </v:shape>
            </v:group>
            <v:group style="position:absolute;left:9435;top:2688;width:29;height:252" coordorigin="9435,2688" coordsize="29,252">
              <v:shape style="position:absolute;left:9435;top:2688;width:29;height:252" coordorigin="9435,2688" coordsize="29,252" path="m9463,2688l9463,2925,9435,2940,9435,2704,9463,2688xe" filled="false" stroked="true" strokeweight=".042471pt" strokecolor="#000000">
                <v:path arrowok="t"/>
              </v:shape>
            </v:group>
            <v:group style="position:absolute;left:9379;top:2704;width:57;height:307" coordorigin="9379,2704" coordsize="57,307">
              <v:shape style="position:absolute;left:9379;top:2704;width:57;height:307" coordorigin="9379,2704" coordsize="57,307" path="m9435,2704l9379,2774,9379,3010,9435,2940,9435,2704xe" filled="true" fillcolor="#700000" stroked="false">
                <v:path arrowok="t"/>
                <v:fill type="solid"/>
              </v:shape>
            </v:group>
            <v:group style="position:absolute;left:9379;top:2704;width:57;height:307" coordorigin="9379,2704" coordsize="57,307">
              <v:shape style="position:absolute;left:9379;top:2704;width:57;height:307" coordorigin="9379,2704" coordsize="57,307" path="m9435,2704l9435,2940,9379,3010,9379,2774,9435,2704xe" filled="false" stroked="true" strokeweight=".042471pt" strokecolor="#000000">
                <v:path arrowok="t"/>
              </v:shape>
            </v:group>
            <v:group style="position:absolute;left:9283;top:2729;width:30;height:283" coordorigin="9283,2729" coordsize="30,283">
              <v:shape style="position:absolute;left:9283;top:2729;width:30;height:283" coordorigin="9283,2729" coordsize="30,283" path="m9283,2729l9283,2964,9313,3012,9313,2776,9283,2729xe" filled="true" fillcolor="#230000" stroked="false">
                <v:path arrowok="t"/>
                <v:fill type="solid"/>
              </v:shape>
            </v:group>
            <v:group style="position:absolute;left:9283;top:2729;width:30;height:283" coordorigin="9283,2729" coordsize="30,283">
              <v:shape style="position:absolute;left:9283;top:2729;width:30;height:283" coordorigin="9283,2729" coordsize="30,283" path="m9313,2776l9313,3012,9283,2964e" filled="false" stroked="true" strokeweight=".04247pt" strokecolor="#000000">
                <v:path arrowok="t"/>
              </v:shape>
              <v:shape style="position:absolute;left:9283;top:2729;width:30;height:283" coordorigin="9283,2729" coordsize="30,283" path="m9283,2729l9313,2776e" filled="false" stroked="true" strokeweight=".04247pt" strokecolor="#000000">
                <v:path arrowok="t"/>
              </v:shape>
            </v:group>
            <v:group style="position:absolute;left:9317;top:2776;width:2;height:241" coordorigin="9317,2776" coordsize="2,241">
              <v:shape style="position:absolute;left:9317;top:2776;width:2;height:241" coordorigin="9317,2776" coordsize="0,241" path="m9317,2776l9317,3016e" filled="false" stroked="true" strokeweight=".48226pt" strokecolor="#000000">
                <v:path arrowok="t"/>
              </v:shape>
            </v:group>
            <v:group style="position:absolute;left:9313;top:2776;width:8;height:241" coordorigin="9313,2776" coordsize="8,241">
              <v:shape style="position:absolute;left:9313;top:2776;width:8;height:241" coordorigin="9313,2776" coordsize="8,241" path="m9321,2781l9321,3016,9313,3012,9313,2776,9321,2781xe" filled="false" stroked="true" strokeweight=".042471pt" strokecolor="#000000">
                <v:path arrowok="t"/>
              </v:shape>
            </v:group>
            <v:group style="position:absolute;left:9373;top:2774;width:2;height:247" coordorigin="9373,2774" coordsize="2,247">
              <v:shape style="position:absolute;left:9373;top:2774;width:2;height:247" coordorigin="9373,2774" coordsize="0,247" path="m9373,2774l9373,3021e" filled="false" stroked="true" strokeweight=".652158pt" strokecolor="#700000">
                <v:path arrowok="t"/>
              </v:shape>
            </v:group>
            <v:group style="position:absolute;left:9368;top:2774;width:12;height:247" coordorigin="9368,2774" coordsize="12,247">
              <v:shape style="position:absolute;left:9368;top:2774;width:12;height:247" coordorigin="9368,2774" coordsize="12,247" path="m9379,2774l9379,3010,9368,3021,9368,2784,9379,2774xe" filled="false" stroked="true" strokeweight=".042471pt" strokecolor="#000000">
                <v:path arrowok="t"/>
              </v:shape>
            </v:group>
            <v:group style="position:absolute;left:9324;top:2808;width:2;height:289" coordorigin="9324,2808" coordsize="2,289">
              <v:shape style="position:absolute;left:9324;top:2808;width:2;height:289" coordorigin="9324,2808" coordsize="0,289" path="m9324,2808l9324,3097e" filled="false" stroked="true" strokeweight="1.119319pt" strokecolor="#000000">
                <v:path arrowok="t"/>
              </v:shape>
            </v:group>
            <v:group style="position:absolute;left:9314;top:2808;width:21;height:289" coordorigin="9314,2808" coordsize="21,289">
              <v:shape style="position:absolute;left:9314;top:2808;width:21;height:289" coordorigin="9314,2808" coordsize="21,289" path="m9334,2861l9334,3097e" filled="false" stroked="true" strokeweight=".04247pt" strokecolor="#000000">
                <v:path arrowok="t"/>
              </v:shape>
              <v:shape style="position:absolute;left:9314;top:2808;width:21;height:289" coordorigin="9314,2808" coordsize="21,289" path="m9334,3097l9314,3044,9314,2808,9334,2861e" filled="false" stroked="true" strokeweight=".04247pt" strokecolor="#000000">
                <v:path arrowok="t"/>
              </v:shape>
            </v:group>
            <v:group style="position:absolute;left:9334;top:2784;width:34;height:313" coordorigin="9334,2784" coordsize="34,313">
              <v:shape style="position:absolute;left:9334;top:2784;width:34;height:313" coordorigin="9334,2784" coordsize="34,313" path="m9368,2784l9334,2861,9334,3097,9368,3021,9368,2784xe" filled="true" fillcolor="#600000" stroked="false">
                <v:path arrowok="t"/>
                <v:fill type="solid"/>
              </v:shape>
            </v:group>
            <v:group style="position:absolute;left:9334;top:2784;width:34;height:313" coordorigin="9334,2784" coordsize="34,313">
              <v:shape style="position:absolute;left:9334;top:2784;width:34;height:313" coordorigin="9334,2784" coordsize="34,313" path="m9368,2784l9368,3021,9334,3097e" filled="false" stroked="true" strokeweight=".04247pt" strokecolor="#000000">
                <v:path arrowok="t"/>
              </v:shape>
              <v:shape style="position:absolute;left:9334;top:2784;width:34;height:313" coordorigin="9334,2784" coordsize="34,313" path="m9334,3097l9334,2861,9368,2784e" filled="false" stroked="true" strokeweight=".04247pt" strokecolor="#000000">
                <v:path arrowok="t"/>
              </v:shape>
            </v:group>
            <v:group style="position:absolute;left:9283;top:1487;width:942;height:1374" coordorigin="9283,1487" coordsize="942,1374">
              <v:shape style="position:absolute;left:9283;top:1487;width:942;height:1374" coordorigin="9283,1487" coordsize="942,1374" path="m9347,2121l9323,2140,9301,2710,9283,2729,9313,2776,9321,2781,9314,2808,9334,2861,9368,2784,9379,2774,9435,2704,9463,2688,9447,2645,9545,2609,9576,2609,9580,2601,9634,2601,9667,2572,9713,2572,9742,2536,9750,2507,9789,2484,9796,2466,9870,2466,9883,2452,9904,2447,9920,2422,10032,2422,10037,2417,10157,2367,10197,2367,10216,2337,10191,2304,10225,2288,10216,2223,10189,2207,10150,2207,10132,2193,10138,2139,9373,2139,9347,2121xe" filled="true" fillcolor="#c44900" stroked="false">
                <v:path arrowok="t"/>
                <v:fill type="solid"/>
              </v:shape>
              <v:shape style="position:absolute;left:9283;top:1487;width:942;height:1374" coordorigin="9283,1487" coordsize="942,1374" path="m9576,2609l9545,2609,9546,2637,9561,2637,9576,2609xe" filled="true" fillcolor="#c44900" stroked="false">
                <v:path arrowok="t"/>
                <v:fill type="solid"/>
              </v:shape>
              <v:shape style="position:absolute;left:9283;top:1487;width:942;height:1374" coordorigin="9283,1487" coordsize="942,1374" path="m9634,2601l9580,2601,9625,2609,9634,2601xe" filled="true" fillcolor="#c44900" stroked="false">
                <v:path arrowok="t"/>
                <v:fill type="solid"/>
              </v:shape>
              <v:shape style="position:absolute;left:9283;top:1487;width:942;height:1374" coordorigin="9283,1487" coordsize="942,1374" path="m9713,2572l9667,2572,9711,2575,9713,2572xe" filled="true" fillcolor="#c44900" stroked="false">
                <v:path arrowok="t"/>
                <v:fill type="solid"/>
              </v:shape>
              <v:shape style="position:absolute;left:9283;top:1487;width:942;height:1374" coordorigin="9283,1487" coordsize="942,1374" path="m9870,2466l9796,2466,9836,2485,9854,2483,9870,2466xe" filled="true" fillcolor="#c44900" stroked="false">
                <v:path arrowok="t"/>
                <v:fill type="solid"/>
              </v:shape>
              <v:shape style="position:absolute;left:9283;top:1487;width:942;height:1374" coordorigin="9283,1487" coordsize="942,1374" path="m10032,2422l9920,2422,9967,2436,9981,2465,10032,2422xe" filled="true" fillcolor="#c44900" stroked="false">
                <v:path arrowok="t"/>
                <v:fill type="solid"/>
              </v:shape>
              <v:shape style="position:absolute;left:9283;top:1487;width:942;height:1374" coordorigin="9283,1487" coordsize="942,1374" path="m10197,2367l10157,2367,10196,2369,10197,2367xe" filled="true" fillcolor="#c44900" stroked="false">
                <v:path arrowok="t"/>
                <v:fill type="solid"/>
              </v:shape>
              <v:shape style="position:absolute;left:9283;top:1487;width:942;height:1374" coordorigin="9283,1487" coordsize="942,1374" path="m10182,2203l10150,2207,10189,2207,10182,2203xe" filled="true" fillcolor="#c44900" stroked="false">
                <v:path arrowok="t"/>
                <v:fill type="solid"/>
              </v:shape>
              <v:shape style="position:absolute;left:9283;top:1487;width:942;height:1374" coordorigin="9283,1487" coordsize="942,1374" path="m9392,2098l9373,2139,10138,2139,10138,2135,10152,2106,9414,2106,9392,2098xe" filled="true" fillcolor="#c44900" stroked="false">
                <v:path arrowok="t"/>
                <v:fill type="solid"/>
              </v:shape>
              <v:shape style="position:absolute;left:9283;top:1487;width:942;height:1374" coordorigin="9283,1487" coordsize="942,1374" path="m9830,1487l9779,1487,9585,1739,9588,1752,9584,1801,9543,1833,9533,1950,9497,1985,9512,2006,9414,2064,9414,2106,10152,2106,10152,2104,10165,2093,10143,2080,10125,2080,10082,2040,10098,1622,10054,1568,9847,1568,9829,1564,9825,1526,9835,1506,9830,1487xe" filled="true" fillcolor="#c44900" stroked="false">
                <v:path arrowok="t"/>
                <v:fill type="solid"/>
              </v:shape>
              <v:shape style="position:absolute;left:9283;top:1487;width:942;height:1374" coordorigin="9283,1487" coordsize="942,1374" path="m10136,2076l10125,2080,10143,2080,10136,2076xe" filled="true" fillcolor="#c44900" stroked="false">
                <v:path arrowok="t"/>
                <v:fill type="solid"/>
              </v:shape>
              <v:shape style="position:absolute;left:9283;top:1487;width:942;height:1374" coordorigin="9283,1487" coordsize="942,1374" path="m9893,1539l9847,1568,10054,1568,10033,1543,9955,1543,9893,1539xe" filled="true" fillcolor="#c44900" stroked="false">
                <v:path arrowok="t"/>
                <v:fill type="solid"/>
              </v:shape>
              <v:shape style="position:absolute;left:9283;top:1487;width:942;height:1374" coordorigin="9283,1487" coordsize="942,1374" path="m9983,1520l9955,1543,10033,1543,10028,1537,9983,1520xe" filled="true" fillcolor="#c44900" stroked="false">
                <v:path arrowok="t"/>
                <v:fill type="solid"/>
              </v:shape>
            </v:group>
            <v:group style="position:absolute;left:9283;top:1487;width:942;height:1374" coordorigin="9283,1487" coordsize="942,1374">
              <v:shape style="position:absolute;left:9283;top:1487;width:942;height:1374" coordorigin="9283,1487" coordsize="942,1374" path="m10098,1622l10082,2040,10125,2080,10136,2076,10165,2093,10152,2104,10138,2135,10132,2193,10150,2207,10182,2203,10216,2223,10225,2288,10191,2304,10216,2337,10196,2369,10157,2367,10037,2417,9981,2465,9967,2436,9920,2422,9904,2447,9883,2452,9854,2483,9836,2485,9796,2466,9789,2484,9750,2507,9742,2536,9711,2575,9667,2572,9625,2609,9580,2601,9561,2637,9546,2637,9545,2609,9447,2645,9463,2688,9435,2704,9379,2774,9368,2784,9334,2861,9314,2808,9321,2781,9313,2776,9283,2729e" filled="false" stroked="true" strokeweight=".04247pt" strokecolor="#000000">
                <v:path arrowok="t"/>
              </v:shape>
              <v:shape style="position:absolute;left:9283;top:1487;width:942;height:1374" coordorigin="9283,1487" coordsize="942,1374" path="m9283,2729l9301,2710,9323,2140,9347,2121,9373,2139,9392,2098,9414,2106,9414,2064,9512,2006,9497,1985,9533,1950,9543,1833,9584,1801,9588,1752,9585,1739,9779,1487,9830,1487,9835,1506,9825,1526,9829,1564,9847,1568,9893,1539,9955,1543,9983,1520,10028,1537,10098,1622e" filled="false" stroked="true" strokeweight=".04247pt" strokecolor="#000000">
                <v:path arrowok="t"/>
              </v:shape>
            </v:group>
            <w10:wrap type="none"/>
          </v:group>
        </w:pict>
      </w:r>
      <w:r>
        <w:rPr>
          <w:w w:val="95"/>
        </w:rPr>
        <w:t>Rehabilitation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BodyText"/>
        <w:tabs>
          <w:tab w:pos="4143" w:val="left" w:leader="none"/>
        </w:tabs>
        <w:spacing w:line="240" w:lineRule="auto" w:before="48"/>
        <w:ind w:left="540" w:right="0" w:firstLine="0"/>
        <w:jc w:val="both"/>
        <w:rPr>
          <w:rFonts w:ascii="Calibri" w:hAnsi="Calibri" w:cs="Calibri" w:eastAsia="Calibri"/>
        </w:rPr>
      </w:pPr>
      <w:r>
        <w:rPr/>
        <w:t>Home</w:t>
      </w:r>
      <w:r>
        <w:rPr>
          <w:spacing w:val="-7"/>
        </w:rPr>
        <w:t> </w:t>
      </w:r>
      <w:r>
        <w:rPr/>
        <w:t>Health</w:t>
        <w:tab/>
      </w:r>
      <w:r>
        <w:rPr>
          <w:rFonts w:ascii="Calibri"/>
          <w:b/>
          <w:color w:val="FFFFFF"/>
        </w:rPr>
        <w:t>B</w:t>
      </w:r>
      <w:r>
        <w:rPr>
          <w:rFonts w:ascii="Calibri"/>
        </w:rPr>
      </w:r>
    </w:p>
    <w:p>
      <w:pPr>
        <w:pStyle w:val="BodyText"/>
        <w:tabs>
          <w:tab w:pos="4143" w:val="left" w:leader="none"/>
        </w:tabs>
        <w:spacing w:line="240" w:lineRule="auto" w:before="43"/>
        <w:ind w:left="540" w:right="0" w:firstLine="0"/>
        <w:jc w:val="both"/>
        <w:rPr>
          <w:rFonts w:ascii="Calibri" w:hAnsi="Calibri" w:cs="Calibri" w:eastAsia="Calibri"/>
        </w:rPr>
      </w:pPr>
      <w:r>
        <w:rPr/>
        <w:t>Informed</w:t>
      </w:r>
      <w:r>
        <w:rPr>
          <w:spacing w:val="-6"/>
        </w:rPr>
        <w:t> </w:t>
      </w:r>
      <w:r>
        <w:rPr/>
        <w:t>Consent</w:t>
        <w:tab/>
      </w:r>
      <w:r>
        <w:rPr>
          <w:rFonts w:ascii="Calibri"/>
          <w:b/>
          <w:color w:val="FFFFFF"/>
        </w:rPr>
        <w:t>B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540" w:right="0" w:firstLine="0"/>
        <w:jc w:val="both"/>
        <w:rPr>
          <w:rFonts w:ascii="Calibri" w:hAnsi="Calibri" w:cs="Calibri" w:eastAsia="Calibri"/>
        </w:rPr>
      </w:pPr>
      <w:r>
        <w:rPr>
          <w:w w:val="95"/>
        </w:rPr>
        <w:t>Telepresenter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Heading6"/>
        <w:spacing w:line="240" w:lineRule="auto" w:before="201"/>
        <w:ind w:right="343"/>
        <w:jc w:val="center"/>
        <w:rPr>
          <w:b w:val="0"/>
          <w:bCs w:val="0"/>
        </w:rPr>
      </w:pPr>
      <w:r>
        <w:rPr/>
        <w:t>INNOVATIVE</w:t>
      </w:r>
      <w:r>
        <w:rPr>
          <w:spacing w:val="-15"/>
        </w:rPr>
        <w:t> </w:t>
      </w:r>
      <w:r>
        <w:rPr/>
        <w:t>PAYMENT</w:t>
      </w:r>
      <w:r>
        <w:rPr>
          <w:spacing w:val="-15"/>
        </w:rPr>
        <w:t> </w:t>
      </w:r>
      <w:r>
        <w:rPr/>
        <w:t>OR</w:t>
      </w:r>
      <w:r>
        <w:rPr>
          <w:spacing w:val="25"/>
          <w:w w:val="99"/>
        </w:rPr>
        <w:t> </w:t>
      </w:r>
      <w:r>
        <w:rPr/>
        <w:t>SERVICE</w:t>
      </w:r>
      <w:r>
        <w:rPr>
          <w:spacing w:val="-16"/>
        </w:rPr>
        <w:t> </w:t>
      </w:r>
      <w:r>
        <w:rPr/>
        <w:t>DELIVERY</w:t>
      </w:r>
      <w:r>
        <w:rPr>
          <w:spacing w:val="-16"/>
        </w:rPr>
        <w:t> </w:t>
      </w:r>
      <w:r>
        <w:rPr/>
        <w:t>MODELS:</w:t>
      </w:r>
      <w:r>
        <w:rPr>
          <w:b w:val="0"/>
        </w:rPr>
      </w:r>
    </w:p>
    <w:p>
      <w:pPr>
        <w:pStyle w:val="BodyText"/>
        <w:tabs>
          <w:tab w:pos="4090" w:val="left" w:leader="none"/>
        </w:tabs>
        <w:spacing w:line="240" w:lineRule="auto" w:before="82"/>
        <w:ind w:left="540" w:right="0" w:firstLine="0"/>
        <w:jc w:val="both"/>
        <w:rPr>
          <w:rFonts w:ascii="Arial Unicode MS" w:hAnsi="Arial Unicode MS" w:cs="Arial Unicode MS" w:eastAsia="Arial Unicode MS"/>
        </w:rPr>
      </w:pPr>
      <w:r>
        <w:rPr>
          <w:spacing w:val="-1"/>
          <w:w w:val="90"/>
        </w:rPr>
        <w:t>State</w:t>
      </w:r>
      <w:r>
        <w:rPr>
          <w:spacing w:val="-3"/>
          <w:w w:val="90"/>
        </w:rPr>
        <w:t>-­‐</w:t>
      </w:r>
      <w:r>
        <w:rPr>
          <w:spacing w:val="-1"/>
          <w:w w:val="90"/>
        </w:rPr>
        <w:t>wide</w:t>
      </w:r>
      <w:r>
        <w:rPr>
          <w:w w:val="90"/>
        </w:rPr>
        <w:t> </w:t>
      </w:r>
      <w:r>
        <w:rPr>
          <w:spacing w:val="24"/>
          <w:w w:val="90"/>
        </w:rPr>
        <w:t> </w:t>
      </w:r>
      <w:r>
        <w:rPr>
          <w:w w:val="90"/>
        </w:rPr>
        <w:t>Network</w:t>
      </w:r>
      <w:r>
        <w:rPr>
          <w:w w:val="90"/>
          <w:position w:val="12"/>
          <w:sz w:val="16"/>
          <w:szCs w:val="16"/>
        </w:rPr>
        <w:t>112</w:t>
        <w:tab/>
      </w:r>
      <w:r>
        <w:rPr>
          <w:rFonts w:ascii="Arial Unicode MS" w:hAnsi="Arial Unicode MS" w:cs="Arial Unicode MS" w:eastAsia="Arial Unicode MS"/>
          <w:color w:val="FFFFFF"/>
        </w:rPr>
        <w:t>✔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259" w:lineRule="auto" w:before="57"/>
        <w:ind w:left="540" w:right="1387" w:firstLine="0"/>
        <w:jc w:val="both"/>
      </w:pPr>
      <w:r>
        <w:rPr/>
        <w:t>Medicaid</w:t>
      </w:r>
      <w:r>
        <w:rPr>
          <w:spacing w:val="-5"/>
        </w:rPr>
        <w:t> </w:t>
      </w:r>
      <w:r>
        <w:rPr/>
        <w:t>Managed</w:t>
      </w:r>
      <w:r>
        <w:rPr>
          <w:spacing w:val="-4"/>
        </w:rPr>
        <w:t> </w:t>
      </w:r>
      <w:r>
        <w:rPr/>
        <w:t>Care</w:t>
      </w:r>
      <w:r>
        <w:rPr>
          <w:w w:val="99"/>
        </w:rPr>
        <w:t> </w:t>
      </w:r>
      <w:r>
        <w:rPr>
          <w:spacing w:val="-1"/>
          <w:w w:val="95"/>
        </w:rPr>
        <w:t>Medicare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Medicaid</w:t>
      </w:r>
      <w:r>
        <w:rPr>
          <w:spacing w:val="-16"/>
          <w:w w:val="95"/>
        </w:rPr>
        <w:t> </w:t>
      </w:r>
      <w:r>
        <w:rPr>
          <w:w w:val="95"/>
        </w:rPr>
        <w:t>Dual</w:t>
      </w:r>
      <w:r>
        <w:rPr>
          <w:spacing w:val="36"/>
        </w:rPr>
        <w:t> </w:t>
      </w:r>
      <w:r>
        <w:rPr>
          <w:spacing w:val="-1"/>
        </w:rPr>
        <w:t>Eligibles</w:t>
      </w:r>
    </w:p>
    <w:p>
      <w:pPr>
        <w:pStyle w:val="BodyText"/>
        <w:tabs>
          <w:tab w:pos="4090" w:val="left" w:leader="none"/>
        </w:tabs>
        <w:spacing w:line="318" w:lineRule="exact" w:before="0"/>
        <w:ind w:left="540" w:right="0" w:firstLine="0"/>
        <w:jc w:val="both"/>
        <w:rPr>
          <w:rFonts w:ascii="Arial Unicode MS" w:hAnsi="Arial Unicode MS" w:cs="Arial Unicode MS" w:eastAsia="Arial Unicode MS"/>
        </w:rPr>
      </w:pPr>
      <w:r>
        <w:rPr/>
        <w:t>Health</w:t>
      </w:r>
      <w:r>
        <w:rPr>
          <w:spacing w:val="-6"/>
        </w:rPr>
        <w:t> </w:t>
      </w:r>
      <w:r>
        <w:rPr/>
        <w:t>Home</w:t>
        <w:tab/>
      </w:r>
      <w:r>
        <w:rPr>
          <w:rFonts w:ascii="Arial Unicode MS" w:hAnsi="Arial Unicode MS" w:cs="Arial Unicode MS" w:eastAsia="Arial Unicode MS"/>
          <w:color w:val="FFFFFF"/>
          <w:w w:val="105"/>
        </w:rPr>
        <w:t>✔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263" w:lineRule="exact" w:before="61"/>
        <w:ind w:left="540" w:right="0" w:firstLine="0"/>
        <w:jc w:val="both"/>
      </w:pPr>
      <w:r>
        <w:rPr/>
        <w:t>HCBS</w:t>
      </w:r>
      <w:r>
        <w:rPr>
          <w:spacing w:val="-7"/>
        </w:rPr>
        <w:t> </w:t>
      </w:r>
      <w:r>
        <w:rPr/>
        <w:t>Waiver</w:t>
      </w:r>
      <w:r>
        <w:rPr/>
      </w:r>
    </w:p>
    <w:p>
      <w:pPr>
        <w:pStyle w:val="BodyText"/>
        <w:tabs>
          <w:tab w:pos="4090" w:val="left" w:leader="none"/>
        </w:tabs>
        <w:spacing w:line="391" w:lineRule="exact" w:before="0"/>
        <w:ind w:left="540" w:right="0" w:firstLine="0"/>
        <w:jc w:val="both"/>
        <w:rPr>
          <w:rFonts w:ascii="Arial Unicode MS" w:hAnsi="Arial Unicode MS" w:cs="Arial Unicode MS" w:eastAsia="Arial Unicode MS"/>
        </w:rPr>
      </w:pPr>
      <w:r>
        <w:rPr>
          <w:w w:val="95"/>
        </w:rPr>
        <w:t>Corrections</w:t>
        <w:tab/>
      </w:r>
      <w:r>
        <w:rPr>
          <w:rFonts w:ascii="Arial Unicode MS" w:hAnsi="Arial Unicode MS" w:cs="Arial Unicode MS" w:eastAsia="Arial Unicode MS"/>
          <w:color w:val="FFFFFF"/>
          <w:w w:val="110"/>
        </w:rPr>
        <w:t>✔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240" w:lineRule="auto" w:before="57"/>
        <w:ind w:left="540" w:right="0" w:firstLine="0"/>
        <w:jc w:val="both"/>
      </w:pPr>
      <w:r>
        <w:rPr/>
        <w:t>Other</w:t>
      </w:r>
    </w:p>
    <w:p>
      <w:pPr>
        <w:pStyle w:val="BodyText"/>
        <w:numPr>
          <w:ilvl w:val="1"/>
          <w:numId w:val="22"/>
        </w:numPr>
        <w:tabs>
          <w:tab w:pos="741" w:val="left" w:leader="none"/>
        </w:tabs>
        <w:spacing w:line="292" w:lineRule="exact" w:before="6" w:after="0"/>
        <w:ind w:left="740" w:right="291" w:hanging="450"/>
        <w:jc w:val="left"/>
        <w:rPr>
          <w:sz w:val="16"/>
          <w:szCs w:val="16"/>
        </w:rPr>
      </w:pPr>
      <w:r>
        <w:rPr/>
        <w:br w:type="column"/>
        <w:t>Medicaid</w:t>
      </w:r>
      <w:r>
        <w:rPr>
          <w:spacing w:val="-4"/>
        </w:rPr>
        <w:t> </w:t>
      </w:r>
      <w:r>
        <w:rPr/>
        <w:t>released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draft</w:t>
      </w:r>
      <w:r>
        <w:rPr>
          <w:spacing w:val="-3"/>
        </w:rPr>
        <w:t> </w:t>
      </w:r>
      <w:r>
        <w:rPr/>
        <w:t>proposal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comment</w:t>
      </w:r>
      <w:r>
        <w:rPr>
          <w:w w:val="99"/>
        </w:rPr>
        <w:t> </w:t>
      </w:r>
      <w:r>
        <w:rPr/>
        <w:t>to</w:t>
      </w:r>
      <w:r>
        <w:rPr>
          <w:spacing w:val="-5"/>
        </w:rPr>
        <w:t> </w:t>
      </w:r>
      <w:r>
        <w:rPr/>
        <w:t>expand</w:t>
      </w:r>
      <w:r>
        <w:rPr>
          <w:spacing w:val="-4"/>
        </w:rPr>
        <w:t> </w:t>
      </w:r>
      <w:r>
        <w:rPr/>
        <w:t>coverage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November</w:t>
      </w:r>
      <w:r>
        <w:rPr>
          <w:w w:val="99"/>
        </w:rPr>
        <w:t> </w:t>
      </w:r>
      <w:r>
        <w:rPr/>
        <w:t>2015.</w:t>
      </w:r>
      <w:r>
        <w:rPr>
          <w:position w:val="11"/>
          <w:sz w:val="16"/>
        </w:rPr>
        <w:t>108</w:t>
      </w:r>
      <w:r>
        <w:rPr>
          <w:sz w:val="16"/>
        </w:rPr>
      </w:r>
    </w:p>
    <w:p>
      <w:pPr>
        <w:spacing w:line="240" w:lineRule="auto" w:before="6"/>
        <w:rPr>
          <w:rFonts w:ascii="Calibri" w:hAnsi="Calibri" w:cs="Calibri" w:eastAsia="Calibri"/>
          <w:sz w:val="24"/>
          <w:szCs w:val="24"/>
        </w:rPr>
      </w:pPr>
    </w:p>
    <w:p>
      <w:pPr>
        <w:pStyle w:val="Heading9"/>
        <w:spacing w:line="286" w:lineRule="exact"/>
        <w:ind w:left="290" w:right="0"/>
        <w:jc w:val="left"/>
        <w:rPr>
          <w:b w:val="0"/>
          <w:bCs w:val="0"/>
        </w:rPr>
      </w:pPr>
      <w:r>
        <w:rPr/>
        <w:t>Innovation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41" w:val="left" w:leader="none"/>
        </w:tabs>
        <w:spacing w:line="292" w:lineRule="exact" w:before="1" w:after="0"/>
        <w:ind w:left="740" w:right="808" w:hanging="450"/>
        <w:jc w:val="left"/>
      </w:pPr>
      <w:r>
        <w:rPr/>
        <w:t>Maine</w:t>
      </w:r>
      <w:r>
        <w:rPr>
          <w:spacing w:val="-3"/>
        </w:rPr>
        <w:t> </w:t>
      </w:r>
      <w:r>
        <w:rPr/>
        <w:t>Telemedicine</w:t>
      </w:r>
      <w:r>
        <w:rPr>
          <w:spacing w:val="-3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an</w:t>
      </w:r>
      <w:r>
        <w:rPr>
          <w:spacing w:val="-2"/>
        </w:rPr>
        <w:t> </w:t>
      </w:r>
      <w:r>
        <w:rPr/>
        <w:t>open</w:t>
      </w:r>
      <w:r>
        <w:rPr>
          <w:spacing w:val="-4"/>
        </w:rPr>
        <w:t> </w:t>
      </w:r>
      <w:r>
        <w:rPr/>
        <w:t>and</w:t>
      </w:r>
      <w:r>
        <w:rPr/>
        <w:t> interoperable</w:t>
      </w:r>
      <w:r>
        <w:rPr>
          <w:spacing w:val="-5"/>
        </w:rPr>
        <w:t> </w:t>
      </w:r>
      <w:r>
        <w:rPr/>
        <w:t>network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offers</w:t>
      </w:r>
      <w:r>
        <w:rPr>
          <w:spacing w:val="-5"/>
        </w:rPr>
        <w:t> </w:t>
      </w:r>
      <w:r>
        <w:rPr/>
        <w:t>clinical,</w:t>
      </w:r>
      <w:r>
        <w:rPr>
          <w:w w:val="99"/>
        </w:rPr>
        <w:t> </w:t>
      </w:r>
      <w:r>
        <w:rPr/>
        <w:t>educational,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administrative</w:t>
      </w:r>
      <w:r>
        <w:rPr>
          <w:spacing w:val="-4"/>
        </w:rPr>
        <w:t> </w:t>
      </w:r>
      <w:r>
        <w:rPr/>
        <w:t>services</w:t>
      </w:r>
      <w:r>
        <w:rPr>
          <w:spacing w:val="-4"/>
        </w:rPr>
        <w:t> </w:t>
      </w:r>
      <w:r>
        <w:rPr/>
        <w:t>via</w:t>
      </w:r>
      <w:r>
        <w:rPr/>
        <w:t> telemedicine</w:t>
      </w:r>
      <w:r>
        <w:rPr>
          <w:spacing w:val="-6"/>
        </w:rPr>
        <w:t> </w:t>
      </w:r>
      <w:r>
        <w:rPr/>
        <w:t>across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state.</w:t>
      </w:r>
    </w:p>
    <w:p>
      <w:pPr>
        <w:pStyle w:val="BodyText"/>
        <w:spacing w:line="240" w:lineRule="auto" w:before="6"/>
        <w:ind w:left="740" w:right="291" w:firstLine="0"/>
        <w:jc w:val="left"/>
      </w:pPr>
      <w:r>
        <w:rPr/>
        <w:t>Health</w:t>
      </w:r>
      <w:r>
        <w:rPr>
          <w:spacing w:val="-3"/>
        </w:rPr>
        <w:t> </w:t>
      </w:r>
      <w:r>
        <w:rPr/>
        <w:t>home</w:t>
      </w:r>
      <w:r>
        <w:rPr>
          <w:spacing w:val="-2"/>
        </w:rPr>
        <w:t> </w:t>
      </w:r>
      <w:r>
        <w:rPr/>
        <w:t>proposal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approved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CMS.</w:t>
      </w:r>
      <w:r>
        <w:rPr/>
        <w:t> Model</w:t>
      </w:r>
      <w:r>
        <w:rPr>
          <w:spacing w:val="-3"/>
        </w:rPr>
        <w:t> </w:t>
      </w:r>
      <w:r>
        <w:rPr/>
        <w:t>includes</w:t>
      </w:r>
      <w:r>
        <w:rPr>
          <w:spacing w:val="-3"/>
        </w:rPr>
        <w:t> </w:t>
      </w:r>
      <w:r>
        <w:rPr/>
        <w:t>support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care</w:t>
      </w:r>
      <w:r>
        <w:rPr>
          <w:w w:val="99"/>
        </w:rPr>
        <w:t> </w:t>
      </w:r>
      <w:r>
        <w:rPr/>
        <w:t>management/coordination</w:t>
      </w:r>
      <w:r>
        <w:rPr>
          <w:spacing w:val="-5"/>
        </w:rPr>
        <w:t> </w:t>
      </w:r>
      <w:r>
        <w:rPr/>
        <w:t>activities.</w:t>
      </w:r>
      <w:r>
        <w:rPr>
          <w:spacing w:val="46"/>
        </w:rPr>
        <w:t> </w:t>
      </w:r>
      <w:r>
        <w:rPr/>
        <w:t>The</w:t>
      </w:r>
      <w:r>
        <w:rPr>
          <w:spacing w:val="-4"/>
        </w:rPr>
        <w:t> </w:t>
      </w:r>
      <w:r>
        <w:rPr/>
        <w:t>health</w:t>
      </w:r>
      <w:r>
        <w:rPr/>
        <w:t> home</w:t>
      </w:r>
      <w:r>
        <w:rPr>
          <w:spacing w:val="-5"/>
        </w:rPr>
        <w:t> </w:t>
      </w:r>
      <w:r>
        <w:rPr/>
        <w:t>practice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community</w:t>
      </w:r>
      <w:r>
        <w:rPr>
          <w:spacing w:val="-4"/>
        </w:rPr>
        <w:t> </w:t>
      </w:r>
      <w:r>
        <w:rPr/>
        <w:t>care</w:t>
      </w:r>
      <w:r>
        <w:rPr>
          <w:spacing w:val="-4"/>
        </w:rPr>
        <w:t> </w:t>
      </w:r>
      <w:r>
        <w:rPr/>
        <w:t>team</w:t>
      </w:r>
      <w:r>
        <w:rPr>
          <w:spacing w:val="-5"/>
        </w:rPr>
        <w:t> </w:t>
      </w:r>
      <w:r>
        <w:rPr/>
        <w:t>will</w:t>
      </w:r>
      <w:r>
        <w:rPr/>
        <w:t> have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option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utilizing</w:t>
      </w:r>
      <w:r>
        <w:rPr>
          <w:spacing w:val="-2"/>
        </w:rPr>
        <w:t> </w:t>
      </w:r>
      <w:r>
        <w:rPr/>
        <w:t>technology</w:t>
      </w:r>
      <w:r>
        <w:rPr>
          <w:w w:val="99"/>
        </w:rPr>
        <w:t> </w:t>
      </w:r>
      <w:r>
        <w:rPr/>
        <w:t>conferencing</w:t>
      </w:r>
      <w:r>
        <w:rPr>
          <w:spacing w:val="-3"/>
        </w:rPr>
        <w:t> </w:t>
      </w:r>
      <w:r>
        <w:rPr/>
        <w:t>tools</w:t>
      </w:r>
      <w:r>
        <w:rPr>
          <w:spacing w:val="-2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audio,</w:t>
      </w:r>
      <w:r>
        <w:rPr>
          <w:spacing w:val="-2"/>
        </w:rPr>
        <w:t> </w:t>
      </w:r>
      <w:r>
        <w:rPr/>
        <w:t>video</w:t>
      </w:r>
      <w:r>
        <w:rPr>
          <w:spacing w:val="-3"/>
        </w:rPr>
        <w:t> </w:t>
      </w:r>
      <w:r>
        <w:rPr/>
        <w:t>and/or</w:t>
      </w:r>
      <w:r>
        <w:rPr/>
      </w:r>
    </w:p>
    <w:p>
      <w:pPr>
        <w:pStyle w:val="BodyText"/>
        <w:spacing w:line="212" w:lineRule="auto" w:before="25"/>
        <w:ind w:left="740" w:right="291" w:firstLine="0"/>
        <w:jc w:val="left"/>
        <w:rPr>
          <w:sz w:val="16"/>
          <w:szCs w:val="16"/>
        </w:rPr>
      </w:pPr>
      <w:r>
        <w:rPr/>
        <w:t>web</w:t>
      </w:r>
      <w:r>
        <w:rPr>
          <w:spacing w:val="-3"/>
        </w:rPr>
        <w:t> </w:t>
      </w:r>
      <w:r>
        <w:rPr/>
        <w:t>deployed</w:t>
      </w:r>
      <w:r>
        <w:rPr>
          <w:spacing w:val="-2"/>
        </w:rPr>
        <w:t> </w:t>
      </w:r>
      <w:r>
        <w:rPr/>
        <w:t>solutions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support</w:t>
      </w:r>
      <w:r>
        <w:rPr>
          <w:spacing w:val="-3"/>
        </w:rPr>
        <w:t> </w:t>
      </w:r>
      <w:r>
        <w:rPr/>
        <w:t>care</w:t>
      </w:r>
      <w:r>
        <w:rPr>
          <w:w w:val="99"/>
        </w:rPr>
        <w:t> </w:t>
      </w:r>
      <w:r>
        <w:rPr/>
        <w:t>management/coordination</w:t>
      </w:r>
      <w:r>
        <w:rPr>
          <w:spacing w:val="-20"/>
        </w:rPr>
        <w:t> </w:t>
      </w:r>
      <w:r>
        <w:rPr/>
        <w:t>activities.</w:t>
      </w:r>
      <w:r>
        <w:rPr>
          <w:position w:val="11"/>
          <w:sz w:val="16"/>
        </w:rPr>
        <w:t>109</w:t>
      </w:r>
      <w:r>
        <w:rPr>
          <w:sz w:val="16"/>
        </w:rPr>
      </w:r>
    </w:p>
    <w:p>
      <w:pPr>
        <w:spacing w:after="0" w:line="212" w:lineRule="auto"/>
        <w:jc w:val="left"/>
        <w:rPr>
          <w:sz w:val="16"/>
          <w:szCs w:val="16"/>
        </w:rPr>
        <w:sectPr>
          <w:type w:val="continuous"/>
          <w:pgSz w:w="12240" w:h="15840"/>
          <w:pgMar w:top="100" w:bottom="0" w:left="1100" w:right="920"/>
          <w:cols w:num="2" w:equalWidth="0">
            <w:col w:w="4331" w:space="40"/>
            <w:col w:w="5849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3.079987pt;margin-top:195.240005pt;width:273.850pt;height:488.65pt;mso-position-horizontal-relative:page;mso-position-vertical-relative:page;z-index:-414760" coordorigin="5662,3905" coordsize="5477,9773">
            <v:group style="position:absolute;left:5662;top:3905;width:5477;height:9773" coordorigin="5662,3905" coordsize="5477,9773">
              <v:shape style="position:absolute;left:5662;top:3905;width:5477;height:9773" coordorigin="5662,3905" coordsize="5477,9773" path="m5662,3905l11138,3905,11138,13678,5662,13678,5662,3905xe" filled="true" fillcolor="#ffffff" stroked="false">
                <v:path arrowok="t"/>
                <v:fill type="solid"/>
              </v:shape>
            </v:group>
            <v:group style="position:absolute;left:5753;top:3905;width:5304;height:298" coordorigin="5753,3905" coordsize="5304,298">
              <v:shape style="position:absolute;left:5753;top:3905;width:5304;height:298" coordorigin="5753,3905" coordsize="5304,298" path="m5753,3905l11057,3905,11057,4202,5753,4202,5753,3905xe" filled="true" fillcolor="#ffffff" stroked="false">
                <v:path arrowok="t"/>
                <v:fill type="solid"/>
              </v:shape>
            </v:group>
            <v:group style="position:absolute;left:5753;top:4198;width:5304;height:298" coordorigin="5753,4198" coordsize="5304,298">
              <v:shape style="position:absolute;left:5753;top:4198;width:5304;height:298" coordorigin="5753,4198" coordsize="5304,298" path="m5753,4198l11057,4198,11057,4495,5753,4495,5753,4198xe" filled="true" fillcolor="#ffffff" stroked="false">
                <v:path arrowok="t"/>
                <v:fill type="solid"/>
              </v:shape>
            </v:group>
            <v:group style="position:absolute;left:5753;top:4490;width:5304;height:298" coordorigin="5753,4490" coordsize="5304,298">
              <v:shape style="position:absolute;left:5753;top:4490;width:5304;height:298" coordorigin="5753,4490" coordsize="5304,298" path="m5753,4490l11057,4490,11057,4788,5753,4788,5753,4490xe" filled="true" fillcolor="#ffffff" stroked="false">
                <v:path arrowok="t"/>
                <v:fill type="solid"/>
              </v:shape>
            </v:group>
            <v:group style="position:absolute;left:5753;top:4783;width:5304;height:298" coordorigin="5753,4783" coordsize="5304,298">
              <v:shape style="position:absolute;left:5753;top:4783;width:5304;height:298" coordorigin="5753,4783" coordsize="5304,298" path="m5753,4783l11057,4783,11057,5081,5753,5081,5753,4783xe" filled="true" fillcolor="#ffffff" stroked="false">
                <v:path arrowok="t"/>
                <v:fill type="solid"/>
              </v:shape>
            </v:group>
            <v:group style="position:absolute;left:5753;top:5076;width:5304;height:298" coordorigin="5753,5076" coordsize="5304,298">
              <v:shape style="position:absolute;left:5753;top:5076;width:5304;height:298" coordorigin="5753,5076" coordsize="5304,298" path="m5753,5076l11057,5076,11057,5374,5753,5374,5753,5076xe" filled="true" fillcolor="#ffffff" stroked="false">
                <v:path arrowok="t"/>
                <v:fill type="solid"/>
              </v:shape>
            </v:group>
            <v:group style="position:absolute;left:5753;top:5369;width:5304;height:298" coordorigin="5753,5369" coordsize="5304,298">
              <v:shape style="position:absolute;left:5753;top:5369;width:5304;height:298" coordorigin="5753,5369" coordsize="5304,298" path="m5753,5369l11057,5369,11057,5666,5753,5666,5753,5369xe" filled="true" fillcolor="#ffffff" stroked="false">
                <v:path arrowok="t"/>
                <v:fill type="solid"/>
              </v:shape>
            </v:group>
            <v:group style="position:absolute;left:5753;top:5662;width:5304;height:298" coordorigin="5753,5662" coordsize="5304,298">
              <v:shape style="position:absolute;left:5753;top:5662;width:5304;height:298" coordorigin="5753,5662" coordsize="5304,298" path="m5753,5662l11057,5662,11057,5959,5753,5959,5753,5662xe" filled="true" fillcolor="#ffffff" stroked="false">
                <v:path arrowok="t"/>
                <v:fill type="solid"/>
              </v:shape>
            </v:group>
            <v:group style="position:absolute;left:5753;top:5954;width:5304;height:298" coordorigin="5753,5954" coordsize="5304,298">
              <v:shape style="position:absolute;left:5753;top:5954;width:5304;height:298" coordorigin="5753,5954" coordsize="5304,298" path="m5753,5954l11057,5954,11057,6252,5753,6252,5753,5954xe" filled="true" fillcolor="#ffffff" stroked="false">
                <v:path arrowok="t"/>
                <v:fill type="solid"/>
              </v:shape>
            </v:group>
            <v:group style="position:absolute;left:5753;top:6247;width:5304;height:298" coordorigin="5753,6247" coordsize="5304,298">
              <v:shape style="position:absolute;left:5753;top:6247;width:5304;height:298" coordorigin="5753,6247" coordsize="5304,298" path="m5753,6247l11057,6247,11057,6545,5753,6545,5753,6247xe" filled="true" fillcolor="#ffffff" stroked="false">
                <v:path arrowok="t"/>
                <v:fill type="solid"/>
              </v:shape>
            </v:group>
            <v:group style="position:absolute;left:5753;top:6540;width:5304;height:298" coordorigin="5753,6540" coordsize="5304,298">
              <v:shape style="position:absolute;left:5753;top:6540;width:5304;height:298" coordorigin="5753,6540" coordsize="5304,298" path="m5753,6540l11057,6540,11057,6838,5753,6838,5753,6540xe" filled="true" fillcolor="#ffffff" stroked="false">
                <v:path arrowok="t"/>
                <v:fill type="solid"/>
              </v:shape>
            </v:group>
            <v:group style="position:absolute;left:5753;top:6833;width:5304;height:298" coordorigin="5753,6833" coordsize="5304,298">
              <v:shape style="position:absolute;left:5753;top:6833;width:5304;height:298" coordorigin="5753,6833" coordsize="5304,298" path="m5753,6833l11057,6833,11057,7130,5753,7130,5753,6833xe" filled="true" fillcolor="#ffffff" stroked="false">
                <v:path arrowok="t"/>
                <v:fill type="solid"/>
              </v:shape>
            </v:group>
            <v:group style="position:absolute;left:5753;top:7126;width:5304;height:298" coordorigin="5753,7126" coordsize="5304,298">
              <v:shape style="position:absolute;left:5753;top:7126;width:5304;height:298" coordorigin="5753,7126" coordsize="5304,298" path="m5753,7126l11057,7126,11057,7423,5753,7423,5753,7126xe" filled="true" fillcolor="#ffffff" stroked="false">
                <v:path arrowok="t"/>
                <v:fill type="solid"/>
              </v:shape>
            </v:group>
            <v:group style="position:absolute;left:5753;top:7418;width:5304;height:322" coordorigin="5753,7418" coordsize="5304,322">
              <v:shape style="position:absolute;left:5753;top:7418;width:5304;height:322" coordorigin="5753,7418" coordsize="5304,322" path="m5753,7418l11057,7418,11057,7740,5753,7740,5753,7418xe" filled="true" fillcolor="#ffffff" stroked="false">
                <v:path arrowok="t"/>
                <v:fill type="solid"/>
              </v:shape>
            </v:group>
            <v:group style="position:absolute;left:5753;top:7735;width:5304;height:298" coordorigin="5753,7735" coordsize="5304,298">
              <v:shape style="position:absolute;left:5753;top:7735;width:5304;height:298" coordorigin="5753,7735" coordsize="5304,298" path="m5753,7735l11057,7735,11057,8033,5753,8033,5753,7735xe" filled="true" fillcolor="#ffffff" stroked="false">
                <v:path arrowok="t"/>
                <v:fill type="solid"/>
              </v:shape>
            </v:group>
            <v:group style="position:absolute;left:5753;top:8028;width:5304;height:298" coordorigin="5753,8028" coordsize="5304,298">
              <v:shape style="position:absolute;left:5753;top:8028;width:5304;height:298" coordorigin="5753,8028" coordsize="5304,298" path="m5753,8028l11057,8028,11057,8326,5753,8326,5753,8028xe" filled="true" fillcolor="#ffffff" stroked="false">
                <v:path arrowok="t"/>
                <v:fill type="solid"/>
              </v:shape>
            </v:group>
            <v:group style="position:absolute;left:5753;top:8321;width:5304;height:298" coordorigin="5753,8321" coordsize="5304,298">
              <v:shape style="position:absolute;left:5753;top:8321;width:5304;height:298" coordorigin="5753,8321" coordsize="5304,298" path="m5753,8321l11057,8321,11057,8618,5753,8618,5753,8321xe" filled="true" fillcolor="#ffffff" stroked="false">
                <v:path arrowok="t"/>
                <v:fill type="solid"/>
              </v:shape>
            </v:group>
            <v:group style="position:absolute;left:5753;top:8614;width:5304;height:298" coordorigin="5753,8614" coordsize="5304,298">
              <v:shape style="position:absolute;left:5753;top:8614;width:5304;height:298" coordorigin="5753,8614" coordsize="5304,298" path="m5753,8614l11057,8614,11057,8911,5753,8911,5753,8614xe" filled="true" fillcolor="#ffffff" stroked="false">
                <v:path arrowok="t"/>
                <v:fill type="solid"/>
              </v:shape>
            </v:group>
            <v:group style="position:absolute;left:5753;top:8906;width:5304;height:298" coordorigin="5753,8906" coordsize="5304,298">
              <v:shape style="position:absolute;left:5753;top:8906;width:5304;height:298" coordorigin="5753,8906" coordsize="5304,298" path="m5753,8906l11057,8906,11057,9204,5753,9204,5753,8906xe" filled="true" fillcolor="#ffffff" stroked="false">
                <v:path arrowok="t"/>
                <v:fill type="solid"/>
              </v:shape>
            </v:group>
            <v:group style="position:absolute;left:5753;top:9199;width:5304;height:298" coordorigin="5753,9199" coordsize="5304,298">
              <v:shape style="position:absolute;left:5753;top:9199;width:5304;height:298" coordorigin="5753,9199" coordsize="5304,298" path="m5753,9199l11057,9199,11057,9497,5753,9497,5753,9199xe" filled="true" fillcolor="#ffffff" stroked="false">
                <v:path arrowok="t"/>
                <v:fill type="solid"/>
              </v:shape>
            </v:group>
            <v:group style="position:absolute;left:5753;top:9492;width:5304;height:298" coordorigin="5753,9492" coordsize="5304,298">
              <v:shape style="position:absolute;left:5753;top:9492;width:5304;height:298" coordorigin="5753,9492" coordsize="5304,298" path="m5753,9492l11057,9492,11057,9790,5753,9790,5753,9492xe" filled="true" fillcolor="#ffffff" stroked="false">
                <v:path arrowok="t"/>
                <v:fill type="solid"/>
              </v:shape>
            </v:group>
            <v:group style="position:absolute;left:5753;top:9785;width:5304;height:298" coordorigin="5753,9785" coordsize="5304,298">
              <v:shape style="position:absolute;left:5753;top:9785;width:5304;height:298" coordorigin="5753,9785" coordsize="5304,298" path="m5753,9785l11057,9785,11057,10082,5753,10082,5753,9785xe" filled="true" fillcolor="#ffffff" stroked="false">
                <v:path arrowok="t"/>
                <v:fill type="solid"/>
              </v:shape>
            </v:group>
            <v:group style="position:absolute;left:5753;top:10078;width:5304;height:298" coordorigin="5753,10078" coordsize="5304,298">
              <v:shape style="position:absolute;left:5753;top:10078;width:5304;height:298" coordorigin="5753,10078" coordsize="5304,298" path="m5753,10078l11057,10078,11057,10375,5753,10375,5753,10078xe" filled="true" fillcolor="#ffffff" stroked="false">
                <v:path arrowok="t"/>
                <v:fill type="solid"/>
              </v:shape>
            </v:group>
            <v:group style="position:absolute;left:5753;top:10370;width:5304;height:298" coordorigin="5753,10370" coordsize="5304,298">
              <v:shape style="position:absolute;left:5753;top:10370;width:5304;height:298" coordorigin="5753,10370" coordsize="5304,298" path="m5753,10370l11057,10370,11057,10668,5753,10668,5753,10370xe" filled="true" fillcolor="#ffffff" stroked="false">
                <v:path arrowok="t"/>
                <v:fill type="solid"/>
              </v:shape>
            </v:group>
            <v:group style="position:absolute;left:5753;top:10663;width:5304;height:303" coordorigin="5753,10663" coordsize="5304,303">
              <v:shape style="position:absolute;left:5753;top:10663;width:5304;height:303" coordorigin="5753,10663" coordsize="5304,303" path="m5753,10663l11057,10663,11057,10966,5753,10966,5753,10663xe" filled="true" fillcolor="#ffffff" stroked="false">
                <v:path arrowok="t"/>
                <v:fill type="solid"/>
              </v:shape>
            </v:group>
            <v:group style="position:absolute;left:5753;top:10961;width:5304;height:298" coordorigin="5753,10961" coordsize="5304,298">
              <v:shape style="position:absolute;left:5753;top:10961;width:5304;height:298" coordorigin="5753,10961" coordsize="5304,298" path="m5753,10961l11057,10961,11057,11258,5753,11258,5753,10961xe" filled="true" fillcolor="#ffffff" stroked="false">
                <v:path arrowok="t"/>
                <v:fill type="solid"/>
              </v:shape>
            </v:group>
            <v:group style="position:absolute;left:5753;top:11254;width:5304;height:298" coordorigin="5753,11254" coordsize="5304,298">
              <v:shape style="position:absolute;left:5753;top:11254;width:5304;height:298" coordorigin="5753,11254" coordsize="5304,298" path="m5753,11254l11057,11254,11057,11551,5753,11551,5753,11254xe" filled="true" fillcolor="#ffffff" stroked="false">
                <v:path arrowok="t"/>
                <v:fill type="solid"/>
              </v:shape>
            </v:group>
            <v:group style="position:absolute;left:5753;top:11546;width:5304;height:298" coordorigin="5753,11546" coordsize="5304,298">
              <v:shape style="position:absolute;left:5753;top:11546;width:5304;height:298" coordorigin="5753,11546" coordsize="5304,298" path="m5753,11546l11057,11546,11057,11844,5753,11844,5753,11546xe" filled="true" fillcolor="#ffffff" stroked="false">
                <v:path arrowok="t"/>
                <v:fill type="solid"/>
              </v:shape>
            </v:group>
            <v:group style="position:absolute;left:5753;top:11839;width:5304;height:298" coordorigin="5753,11839" coordsize="5304,298">
              <v:shape style="position:absolute;left:5753;top:11839;width:5304;height:298" coordorigin="5753,11839" coordsize="5304,298" path="m5753,11839l11057,11839,11057,12137,5753,12137,5753,11839xe" filled="true" fillcolor="#ffffff" stroked="false">
                <v:path arrowok="t"/>
                <v:fill type="solid"/>
              </v:shape>
            </v:group>
            <v:group style="position:absolute;left:5753;top:12132;width:5304;height:298" coordorigin="5753,12132" coordsize="5304,298">
              <v:shape style="position:absolute;left:5753;top:12132;width:5304;height:298" coordorigin="5753,12132" coordsize="5304,298" path="m5753,12132l11057,12132,11057,12430,5753,12430,5753,12132xe" filled="true" fillcolor="#ffffff" stroked="false">
                <v:path arrowok="t"/>
                <v:fill type="solid"/>
              </v:shape>
            </v:group>
            <v:group style="position:absolute;left:5753;top:12425;width:5304;height:298" coordorigin="5753,12425" coordsize="5304,298">
              <v:shape style="position:absolute;left:5753;top:12425;width:5304;height:298" coordorigin="5753,12425" coordsize="5304,298" path="m5753,12425l11057,12425,11057,12722,5753,12722,5753,12425xe" filled="true" fillcolor="#ffffff" stroked="false">
                <v:path arrowok="t"/>
                <v:fill type="solid"/>
              </v:shape>
            </v:group>
            <v:group style="position:absolute;left:5753;top:12718;width:5304;height:298" coordorigin="5753,12718" coordsize="5304,298">
              <v:shape style="position:absolute;left:5753;top:12718;width:5304;height:298" coordorigin="5753,12718" coordsize="5304,298" path="m5753,12718l11057,12718,11057,13015,5753,13015,5753,12718xe" filled="true" fillcolor="#ffffff" stroked="false">
                <v:path arrowok="t"/>
                <v:fill type="solid"/>
              </v:shape>
            </v:group>
            <v:group style="position:absolute;left:5753;top:13010;width:5304;height:322" coordorigin="5753,13010" coordsize="5304,322">
              <v:shape style="position:absolute;left:5753;top:13010;width:5304;height:322" coordorigin="5753,13010" coordsize="5304,322" path="m5753,13010l11057,13010,11057,13332,5753,13332,5753,13010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39.480316pt;margin-top:78.935509pt;width:96.4pt;height:64.6pt;mso-position-horizontal-relative:page;mso-position-vertical-relative:page;z-index:-414736" coordorigin="8790,1579" coordsize="1928,1292">
            <v:group style="position:absolute;left:9251;top:1635;width:149;height:325" coordorigin="9251,1635" coordsize="149,325">
              <v:shape style="position:absolute;left:9251;top:1635;width:149;height:325" coordorigin="9251,1635" coordsize="149,325" path="m9400,1635l9251,1654,9251,1959,9400,1939,9400,1635xe" filled="true" fillcolor="#380000" stroked="false">
                <v:path arrowok="t"/>
                <v:fill type="solid"/>
              </v:shape>
            </v:group>
            <v:group style="position:absolute;left:9251;top:1635;width:149;height:325" coordorigin="9251,1635" coordsize="149,325">
              <v:shape style="position:absolute;left:9251;top:1635;width:149;height:325" coordorigin="9251,1635" coordsize="149,325" path="m9400,1635l9400,1939,9251,1959,9251,1654,9400,1635xe" filled="false" stroked="true" strokeweight=".055235pt" strokecolor="#000000">
                <v:path arrowok="t"/>
              </v:shape>
            </v:group>
            <v:group style="position:absolute;left:9400;top:1635;width:101;height:330" coordorigin="9400,1635" coordsize="101,330">
              <v:shape style="position:absolute;left:9400;top:1635;width:101;height:330" coordorigin="9400,1635" coordsize="101,330" path="m9400,1635l9400,1939,9500,1965,9500,1659,9400,1635xe" filled="true" fillcolor="#0c0000" stroked="false">
                <v:path arrowok="t"/>
                <v:fill type="solid"/>
              </v:shape>
            </v:group>
            <v:group style="position:absolute;left:9400;top:1635;width:101;height:330" coordorigin="9400,1635" coordsize="101,330">
              <v:shape style="position:absolute;left:9400;top:1635;width:101;height:330" coordorigin="9400,1635" coordsize="101,330" path="m9500,1659l9500,1965,9400,1939,9400,1635,9500,1659xe" filled="false" stroked="true" strokeweight=".055244pt" strokecolor="#000000">
                <v:path arrowok="t"/>
              </v:shape>
            </v:group>
            <v:group style="position:absolute;left:9241;top:1654;width:2;height:339" coordorigin="9241,1654" coordsize="2,339">
              <v:shape style="position:absolute;left:9241;top:1654;width:2;height:339" coordorigin="9241,1654" coordsize="0,339" path="m9241,1654l9241,1992e" filled="false" stroked="true" strokeweight="1.149835pt" strokecolor="#600000">
                <v:path arrowok="t"/>
              </v:shape>
            </v:group>
            <v:group style="position:absolute;left:9230;top:1654;width:21;height:339" coordorigin="9230,1654" coordsize="21,339">
              <v:shape style="position:absolute;left:9230;top:1654;width:21;height:339" coordorigin="9230,1654" coordsize="21,339" path="m9251,1654l9251,1959,9230,1992,9230,1688,9251,1654xe" filled="false" stroked="true" strokeweight=".055253pt" strokecolor="#000000">
                <v:path arrowok="t"/>
              </v:shape>
            </v:group>
            <v:group style="position:absolute;left:9069;top:1648;width:57;height:349" coordorigin="9069,1648" coordsize="57,349">
              <v:shape style="position:absolute;left:9069;top:1648;width:57;height:349" coordorigin="9069,1648" coordsize="57,349" path="m9125,1648l9069,1691,9069,1997,9125,1954,9125,1648xe" filled="true" fillcolor="#630000" stroked="false">
                <v:path arrowok="t"/>
                <v:fill type="solid"/>
              </v:shape>
            </v:group>
            <v:group style="position:absolute;left:9069;top:1648;width:57;height:349" coordorigin="9069,1648" coordsize="57,349">
              <v:shape style="position:absolute;left:9069;top:1648;width:57;height:349" coordorigin="9069,1648" coordsize="57,349" path="m9125,1648l9125,1954,9069,1997,9069,1691,9125,1648xe" filled="false" stroked="true" strokeweight=".055251pt" strokecolor="#000000">
                <v:path arrowok="t"/>
              </v:shape>
            </v:group>
            <v:group style="position:absolute;left:9174;top:1688;width:57;height:314" coordorigin="9174,1688" coordsize="57,314">
              <v:shape style="position:absolute;left:9174;top:1688;width:57;height:314" coordorigin="9174,1688" coordsize="57,314" path="m9230,1688l9174,1696,9174,2001,9230,1992,9230,1688xe" filled="true" fillcolor="#3a0000" stroked="false">
                <v:path arrowok="t"/>
                <v:fill type="solid"/>
              </v:shape>
            </v:group>
            <v:group style="position:absolute;left:9174;top:1688;width:57;height:314" coordorigin="9174,1688" coordsize="57,314">
              <v:shape style="position:absolute;left:9174;top:1688;width:57;height:314" coordorigin="9174,1688" coordsize="57,314" path="m9230,1688l9230,1992,9174,2001,9174,1696,9230,1688xe" filled="false" stroked="true" strokeweight=".05525pt" strokecolor="#000000">
                <v:path arrowok="t"/>
              </v:shape>
            </v:group>
            <v:group style="position:absolute;left:9124;top:1677;width:50;height:325" coordorigin="9124,1677" coordsize="50,325">
              <v:shape style="position:absolute;left:9124;top:1677;width:50;height:325" coordorigin="9124,1677" coordsize="50,325" path="m9124,1677l9124,1982,9174,2001,9174,1696,9124,1677xe" filled="true" fillcolor="#050000" stroked="false">
                <v:path arrowok="t"/>
                <v:fill type="solid"/>
              </v:shape>
            </v:group>
            <v:group style="position:absolute;left:9124;top:1677;width:50;height:325" coordorigin="9124,1677" coordsize="50,325">
              <v:shape style="position:absolute;left:9124;top:1677;width:50;height:325" coordorigin="9124,1677" coordsize="50,325" path="m9174,1696l9174,2001,9124,1982,9124,1677,9174,1696xe" filled="false" stroked="true" strokeweight=".055251pt" strokecolor="#000000">
                <v:path arrowok="t"/>
              </v:shape>
            </v:group>
            <v:group style="position:absolute;left:9499;top:1684;width:2;height:326" coordorigin="9499,1684" coordsize="2,326">
              <v:shape style="position:absolute;left:9499;top:1684;width:2;height:326" coordorigin="9499,1684" coordsize="0,326" path="m9499,1684l9499,2010e" filled="false" stroked="true" strokeweight=".763021pt" strokecolor="#000000">
                <v:path arrowok="t"/>
              </v:shape>
            </v:group>
            <v:group style="position:absolute;left:9492;top:1684;width:14;height:326" coordorigin="9492,1684" coordsize="14,326">
              <v:shape style="position:absolute;left:9492;top:1684;width:14;height:326" coordorigin="9492,1684" coordsize="14,326" path="m9506,1704l9506,2010,9492,1990,9492,1684,9506,1704xe" filled="false" stroked="true" strokeweight=".055253pt" strokecolor="#000000">
                <v:path arrowok="t"/>
              </v:shape>
            </v:group>
            <v:group style="position:absolute;left:8996;top:1691;width:73;height:384" coordorigin="8996,1691" coordsize="73,384">
              <v:shape style="position:absolute;left:8996;top:1691;width:73;height:384" coordorigin="8996,1691" coordsize="73,384" path="m9069,1691l8996,1771,8996,2075,9069,1997,9069,1691xe" filled="true" fillcolor="#660000" stroked="false">
                <v:path arrowok="t"/>
                <v:fill type="solid"/>
              </v:shape>
            </v:group>
            <v:group style="position:absolute;left:8996;top:1691;width:73;height:384" coordorigin="8996,1691" coordsize="73,384">
              <v:shape style="position:absolute;left:8996;top:1691;width:73;height:384" coordorigin="8996,1691" coordsize="73,384" path="m9069,1691l9069,1997,8996,2075,8996,1771,9069,1691xe" filled="false" stroked="true" strokeweight=".05525pt" strokecolor="#000000">
                <v:path arrowok="t"/>
              </v:shape>
            </v:group>
            <v:group style="position:absolute;left:9506;top:1704;width:76;height:424" coordorigin="9506,1704" coordsize="76,424">
              <v:shape style="position:absolute;left:9506;top:1704;width:76;height:424" coordorigin="9506,1704" coordsize="76,424" path="m9506,1704l9506,2010,9581,2128,9581,1822,9506,1704xe" filled="true" fillcolor="#000000" stroked="false">
                <v:path arrowok="t"/>
                <v:fill type="solid"/>
              </v:shape>
            </v:group>
            <v:group style="position:absolute;left:9506;top:1704;width:76;height:424" coordorigin="9506,1704" coordsize="76,424">
              <v:shape style="position:absolute;left:9506;top:1704;width:76;height:424" coordorigin="9506,1704" coordsize="76,424" path="m9581,1822l9581,2128,9506,2010,9506,1704,9581,1822xe" filled="false" stroked="true" strokeweight=".05525pt" strokecolor="#000000">
                <v:path arrowok="t"/>
              </v:shape>
            </v:group>
            <v:group style="position:absolute;left:8845;top:1771;width:152;height:361" coordorigin="8845,1771" coordsize="152,361">
              <v:shape style="position:absolute;left:8845;top:1771;width:152;height:361" coordorigin="8845,1771" coordsize="152,361" path="m8996,1771l8845,1826,8845,2131,8996,2075,8996,1771xe" filled="true" fillcolor="#540000" stroked="false">
                <v:path arrowok="t"/>
                <v:fill type="solid"/>
              </v:shape>
            </v:group>
            <v:group style="position:absolute;left:8845;top:1771;width:152;height:361" coordorigin="8845,1771" coordsize="152,361">
              <v:shape style="position:absolute;left:8845;top:1771;width:152;height:361" coordorigin="8845,1771" coordsize="152,361" path="m8996,1771l8996,2075,8845,2131,8845,1826,8996,1771xe" filled="false" stroked="true" strokeweight=".055237pt" strokecolor="#000000">
                <v:path arrowok="t"/>
              </v:shape>
            </v:group>
            <v:group style="position:absolute;left:8791;top:1580;width:2;height:592" coordorigin="8791,1580" coordsize="2,592">
              <v:shape style="position:absolute;left:8791;top:1580;width:2;height:592" coordorigin="8791,1580" coordsize="0,592" path="m8791,1580l8791,2171e" filled="false" stroked="true" strokeweight=".1pt" strokecolor="#000000">
                <v:path arrowok="t"/>
              </v:shape>
            </v:group>
            <v:group style="position:absolute;left:8791;top:1826;width:55;height:346" coordorigin="8791,1826" coordsize="55,346">
              <v:shape style="position:absolute;left:8791;top:1826;width:55;height:346" coordorigin="8791,1826" coordsize="55,346" path="m8845,1826l8791,1866,8791,2171,8845,2131,8845,1826xe" filled="true" fillcolor="#630000" stroked="false">
                <v:path arrowok="t"/>
                <v:fill type="solid"/>
              </v:shape>
            </v:group>
            <v:group style="position:absolute;left:8791;top:1826;width:55;height:346" coordorigin="8791,1826" coordsize="55,346">
              <v:shape style="position:absolute;left:8791;top:1826;width:55;height:346" coordorigin="8791,1826" coordsize="55,346" path="m8845,1826l8845,2131,8791,2171,8791,1866,8845,1826xe" filled="false" stroked="true" strokeweight=".055251pt" strokecolor="#000000">
                <v:path arrowok="t"/>
              </v:shape>
            </v:group>
            <v:group style="position:absolute;left:9581;top:1822;width:72;height:351" coordorigin="9581,1822" coordsize="72,351">
              <v:shape style="position:absolute;left:9581;top:1822;width:72;height:351" coordorigin="9581,1822" coordsize="72,351" path="m9581,1822l9581,2128,9653,2173,9653,1868,9581,1822xe" filled="true" fillcolor="#000000" stroked="false">
                <v:path arrowok="t"/>
                <v:fill type="solid"/>
              </v:shape>
            </v:group>
            <v:group style="position:absolute;left:9581;top:1822;width:72;height:351" coordorigin="9581,1822" coordsize="72,351">
              <v:shape style="position:absolute;left:9581;top:1822;width:72;height:351" coordorigin="9581,1822" coordsize="72,351" path="m9653,1868l9653,2173,9581,2128,9581,1822,9653,1868xe" filled="false" stroked="true" strokeweight=".055249pt" strokecolor="#000000">
                <v:path arrowok="t"/>
              </v:shape>
            </v:group>
            <v:group style="position:absolute;left:9620;top:1904;width:2;height:355" coordorigin="9620,1904" coordsize="2,355">
              <v:shape style="position:absolute;left:9620;top:1904;width:2;height:355" coordorigin="9620,1904" coordsize="0,355" path="m9620,1904l9620,2258e" filled="false" stroked="true" strokeweight=".486781pt" strokecolor="#000000">
                <v:path arrowok="t"/>
              </v:shape>
            </v:group>
            <v:group style="position:absolute;left:9616;top:1904;width:8;height:355" coordorigin="9616,1904" coordsize="8,355">
              <v:shape style="position:absolute;left:9616;top:1904;width:8;height:355" coordorigin="9616,1904" coordsize="8,355" path="m9624,1952l9624,2258,9616,2209,9616,1904,9624,1952xe" filled="false" stroked="true" strokeweight=".055254pt" strokecolor="#000000">
                <v:path arrowok="t"/>
              </v:shape>
            </v:group>
            <v:group style="position:absolute;left:9624;top:1952;width:121;height:306" coordorigin="9624,1952" coordsize="121,306">
              <v:shape style="position:absolute;left:9624;top:1952;width:121;height:306" coordorigin="9624,1952" coordsize="121,306" path="m9744,1952l9744,2258,9624,2258,9624,1952,9744,1952xe" filled="true" fillcolor="#280000" stroked="false">
                <v:path arrowok="t"/>
                <v:fill type="solid"/>
              </v:shape>
            </v:group>
            <v:group style="position:absolute;left:9624;top:1952;width:121;height:306" coordorigin="9624,1952" coordsize="121,306">
              <v:shape style="position:absolute;left:9624;top:1952;width:121;height:306" coordorigin="9624,1952" coordsize="121,306" path="m9744,1952l9744,2258,9624,2258,9624,1952,9744,1952xe" filled="false" stroked="true" strokeweight=".055239pt" strokecolor="#000000">
                <v:path arrowok="t"/>
              </v:shape>
            </v:group>
            <v:group style="position:absolute;left:9763;top:1952;width:2;height:388" coordorigin="9763,1952" coordsize="2,388">
              <v:shape style="position:absolute;left:9763;top:1952;width:2;height:388" coordorigin="9763,1952" coordsize="0,388" path="m9763,1952l9763,2340e" filled="false" stroked="true" strokeweight="1.923364pt" strokecolor="#000000">
                <v:path arrowok="t"/>
              </v:shape>
            </v:group>
            <v:group style="position:absolute;left:9744;top:1952;width:37;height:388" coordorigin="9744,1952" coordsize="37,388">
              <v:shape style="position:absolute;left:9744;top:1952;width:37;height:388" coordorigin="9744,1952" coordsize="37,388" path="m9781,2033l9781,2340,9744,2258,9744,1952,9781,2033xe" filled="false" stroked="true" strokeweight=".055253pt" strokecolor="#000000">
                <v:path arrowok="t"/>
              </v:shape>
            </v:group>
            <v:group style="position:absolute;left:9795;top:2033;width:2;height:324" coordorigin="9795,2033" coordsize="2,324">
              <v:shape style="position:absolute;left:9795;top:2033;width:2;height:324" coordorigin="9795,2033" coordsize="0,324" path="m9795,2033l9795,2356e" filled="false" stroked="true" strokeweight="1.536616pt" strokecolor="#000000">
                <v:path arrowok="t"/>
              </v:shape>
            </v:group>
            <v:group style="position:absolute;left:9781;top:2033;width:29;height:324" coordorigin="9781,2033" coordsize="29,324">
              <v:shape style="position:absolute;left:9781;top:2033;width:29;height:324" coordorigin="9781,2033" coordsize="29,324" path="m9809,2050l9809,2356,9781,2340,9781,2033,9809,2050xe" filled="false" stroked="true" strokeweight=".055253pt" strokecolor="#000000">
                <v:path arrowok="t"/>
              </v:shape>
            </v:group>
            <v:group style="position:absolute;left:9822;top:2050;width:2;height:362" coordorigin="9822,2050" coordsize="2,362">
              <v:shape style="position:absolute;left:9822;top:2050;width:2;height:362" coordorigin="9822,2050" coordsize="0,362" path="m9822,2050l9822,2411e" filled="false" stroked="true" strokeweight="1.315574pt" strokecolor="#000000">
                <v:path arrowok="t"/>
              </v:shape>
            </v:group>
            <v:group style="position:absolute;left:9809;top:2050;width:25;height:362" coordorigin="9809,2050" coordsize="25,362">
              <v:shape style="position:absolute;left:9809;top:2050;width:25;height:362" coordorigin="9809,2050" coordsize="25,362" path="m9834,2105l9834,2411,9809,2356,9809,2050,9834,2105xe" filled="false" stroked="true" strokeweight=".055253pt" strokecolor="#000000">
                <v:path arrowok="t"/>
              </v:shape>
            </v:group>
            <v:group style="position:absolute;left:9691;top:2346;width:61;height:321" coordorigin="9691,2346" coordsize="61,321">
              <v:shape style="position:absolute;left:9691;top:2346;width:61;height:321" coordorigin="9691,2346" coordsize="61,321" path="m9691,2346l9691,2652,9752,2667,9752,2361,9691,2346xe" filled="true" fillcolor="#0c0000" stroked="false">
                <v:path arrowok="t"/>
                <v:fill type="solid"/>
              </v:shape>
            </v:group>
            <v:group style="position:absolute;left:9691;top:2346;width:61;height:321" coordorigin="9691,2346" coordsize="61,321">
              <v:shape style="position:absolute;left:9691;top:2346;width:61;height:321" coordorigin="9691,2346" coordsize="61,321" path="m9752,2361l9752,2667,9691,2652,9691,2346,9752,2361xe" filled="false" stroked="true" strokeweight=".05525pt" strokecolor="#000000">
                <v:path arrowok="t"/>
              </v:shape>
            </v:group>
            <v:group style="position:absolute;left:9752;top:2337;width:63;height:330" coordorigin="9752,2337" coordsize="63,330">
              <v:shape style="position:absolute;left:9752;top:2337;width:63;height:330" coordorigin="9752,2337" coordsize="63,330" path="m9815,2337l9752,2361,9752,2667,9815,2644,9815,2337xe" filled="true" fillcolor="#540000" stroked="false">
                <v:path arrowok="t"/>
                <v:fill type="solid"/>
              </v:shape>
            </v:group>
            <v:group style="position:absolute;left:9752;top:2337;width:63;height:330" coordorigin="9752,2337" coordsize="63,330">
              <v:shape style="position:absolute;left:9752;top:2337;width:63;height:330" coordorigin="9752,2337" coordsize="63,330" path="m9815,2337l9815,2644,9752,2667,9752,2361,9815,2337xe" filled="false" stroked="true" strokeweight=".05525pt" strokecolor="#000000">
                <v:path arrowok="t"/>
              </v:shape>
            </v:group>
            <v:group style="position:absolute;left:9874;top:2399;width:2;height:323" coordorigin="9874,2399" coordsize="2,323">
              <v:shape style="position:absolute;left:9874;top:2399;width:2;height:323" coordorigin="9874,2399" coordsize="0,323" path="m9874,2399l9874,2721e" filled="false" stroked="true" strokeweight=".155237pt" strokecolor="#470000">
                <v:path arrowok="t"/>
              </v:shape>
            </v:group>
            <v:group style="position:absolute;left:9874;top:2399;width:2;height:323" coordorigin="9874,2399" coordsize="2,323">
              <v:shape style="position:absolute;left:9874;top:2399;width:2;height:323" coordorigin="9874,2399" coordsize="2,323" path="m9875,2399l9875,2706,9874,2721,9874,2415,9875,2399xe" filled="false" stroked="true" strokeweight=".055254pt" strokecolor="#000000">
                <v:path arrowok="t"/>
              </v:shape>
            </v:group>
            <v:group style="position:absolute;left:9815;top:2337;width:59;height:384" coordorigin="9815,2337" coordsize="59,384">
              <v:shape style="position:absolute;left:9815;top:2337;width:59;height:384" coordorigin="9815,2337" coordsize="59,384" path="m9815,2337l9815,2644,9874,2721,9874,2415,9815,2337xe" filled="true" fillcolor="#000000" stroked="false">
                <v:path arrowok="t"/>
                <v:fill type="solid"/>
              </v:shape>
            </v:group>
            <v:group style="position:absolute;left:9815;top:2337;width:59;height:384" coordorigin="9815,2337" coordsize="59,384">
              <v:shape style="position:absolute;left:9815;top:2337;width:59;height:384" coordorigin="9815,2337" coordsize="59,384" path="m9874,2415l9874,2721,9815,2644,9815,2337,9874,2415xe" filled="false" stroked="true" strokeweight=".055251pt" strokecolor="#000000">
                <v:path arrowok="t"/>
              </v:shape>
            </v:group>
            <v:group style="position:absolute;left:10263;top:1687;width:55;height:348" coordorigin="10263,1687" coordsize="55,348">
              <v:shape style="position:absolute;left:10263;top:1687;width:55;height:348" coordorigin="10263,1687" coordsize="55,348" path="m10263,1687l10263,1992,10317,2034,10317,1729,10263,1687xe" filled="true" fillcolor="#000000" stroked="false">
                <v:path arrowok="t"/>
                <v:fill type="solid"/>
              </v:shape>
            </v:group>
            <v:group style="position:absolute;left:10263;top:1687;width:55;height:348" coordorigin="10263,1687" coordsize="55,348">
              <v:shape style="position:absolute;left:10263;top:1687;width:55;height:348" coordorigin="10263,1687" coordsize="55,348" path="m10317,1729l10317,2034,10263,1992,10263,1687,10317,1729xe" filled="false" stroked="true" strokeweight=".055251pt" strokecolor="#000000">
                <v:path arrowok="t"/>
              </v:shape>
            </v:group>
            <v:group style="position:absolute;left:10247;top:1687;width:2;height:393" coordorigin="10247,1687" coordsize="2,393">
              <v:shape style="position:absolute;left:10247;top:1687;width:2;height:393" coordorigin="10247,1687" coordsize="0,393" path="m10247,1687l10247,2079e" filled="false" stroked="true" strokeweight="1.702388pt" strokecolor="#560000">
                <v:path arrowok="t"/>
              </v:shape>
            </v:group>
            <v:group style="position:absolute;left:10231;top:1687;width:33;height:393" coordorigin="10231,1687" coordsize="33,393">
              <v:shape style="position:absolute;left:10231;top:1687;width:33;height:393" coordorigin="10231,1687" coordsize="33,393" path="m10263,1687l10263,1992,10231,2079,10231,1774,10263,1687xe" filled="false" stroked="true" strokeweight=".055253pt" strokecolor="#000000">
                <v:path arrowok="t"/>
              </v:shape>
            </v:group>
            <v:group style="position:absolute;left:10119;top:1774;width:112;height:339" coordorigin="10119,1774" coordsize="112,339">
              <v:shape style="position:absolute;left:10119;top:1774;width:112;height:339" coordorigin="10119,1774" coordsize="112,339" path="m10231,1774l10119,1808,10119,2112,10231,2079,10231,1774xe" filled="true" fillcolor="#4c0000" stroked="false">
                <v:path arrowok="t"/>
                <v:fill type="solid"/>
              </v:shape>
            </v:group>
            <v:group style="position:absolute;left:10119;top:1774;width:112;height:339" coordorigin="10119,1774" coordsize="112,339">
              <v:shape style="position:absolute;left:10119;top:1774;width:112;height:339" coordorigin="10119,1774" coordsize="112,339" path="m10231,1774l10231,2079,10119,2112,10119,1808,10231,1774xe" filled="false" stroked="true" strokeweight=".055243pt" strokecolor="#000000">
                <v:path arrowok="t"/>
              </v:shape>
            </v:group>
            <v:group style="position:absolute;left:10068;top:1808;width:51;height:374" coordorigin="10068,1808" coordsize="51,374">
              <v:shape style="position:absolute;left:10068;top:1808;width:51;height:374" coordorigin="10068,1808" coordsize="51,374" path="m10119,1808l10068,1875,10068,2182,10119,2112,10119,1808xe" filled="true" fillcolor="#630000" stroked="false">
                <v:path arrowok="t"/>
                <v:fill type="solid"/>
              </v:shape>
            </v:group>
            <v:group style="position:absolute;left:10068;top:1808;width:51;height:374" coordorigin="10068,1808" coordsize="51,374">
              <v:shape style="position:absolute;left:10068;top:1808;width:51;height:374" coordorigin="10068,1808" coordsize="51,374" path="m10119,1808l10119,2112,10068,2182,10068,1875,10119,1808xe" filled="false" stroked="true" strokeweight=".055252pt" strokecolor="#000000">
                <v:path arrowok="t"/>
              </v:shape>
            </v:group>
            <v:group style="position:absolute;left:10192;top:1940;width:2;height:321" coordorigin="10192,1940" coordsize="2,321">
              <v:shape style="position:absolute;left:10192;top:1940;width:2;height:321" coordorigin="10192,1940" coordsize="0,321" path="m10192,1940l10192,2261e" filled="false" stroked="true" strokeweight="1.702387pt" strokecolor="#000000">
                <v:path arrowok="t"/>
              </v:shape>
            </v:group>
            <v:group style="position:absolute;left:10176;top:1940;width:33;height:321" coordorigin="10176,1940" coordsize="33,321">
              <v:shape style="position:absolute;left:10176;top:1940;width:33;height:321" coordorigin="10176,1940" coordsize="33,321" path="m10208,1956l10208,2261,10176,2247,10176,1940,10208,1956xe" filled="false" stroked="true" strokeweight=".055253pt" strokecolor="#000000">
                <v:path arrowok="t"/>
              </v:shape>
            </v:group>
            <v:group style="position:absolute;left:10066;top:1925;width:2;height:389" coordorigin="10066,1925" coordsize="2,389">
              <v:shape style="position:absolute;left:10066;top:1925;width:2;height:389" coordorigin="10066,1925" coordsize="0,389" path="m10066,1925l10066,2313e" filled="false" stroked="true" strokeweight="1.370844pt" strokecolor="#560000">
                <v:path arrowok="t"/>
              </v:shape>
            </v:group>
            <v:group style="position:absolute;left:10054;top:1925;width:26;height:389" coordorigin="10054,1925" coordsize="26,389">
              <v:shape style="position:absolute;left:10054;top:1925;width:26;height:389" coordorigin="10054,1925" coordsize="26,389" path="m10079,1925l10079,2232,10054,2313,10054,2007,10079,1925xe" filled="false" stroked="true" strokeweight=".055253pt" strokecolor="#000000">
                <v:path arrowok="t"/>
              </v:shape>
            </v:group>
            <v:group style="position:absolute;left:10209;top:1956;width:2;height:411" coordorigin="10209,1956" coordsize="2,411">
              <v:shape style="position:absolute;left:10209;top:1956;width:2;height:411" coordorigin="10209,1956" coordsize="0,411" path="m10209,1956l10209,2366e" filled="false" stroked="true" strokeweight=".155237pt" strokecolor="#000000">
                <v:path arrowok="t"/>
              </v:shape>
            </v:group>
            <v:group style="position:absolute;left:10136;top:2096;width:2;height:332" coordorigin="10136,2096" coordsize="2,332">
              <v:shape style="position:absolute;left:10136;top:2096;width:2;height:332" coordorigin="10136,2096" coordsize="0,332" path="m10136,2096l10136,2428e" filled="false" stroked="true" strokeweight=".265741pt" strokecolor="#000000">
                <v:path arrowok="t"/>
              </v:shape>
            </v:group>
            <v:group style="position:absolute;left:10134;top:2096;width:4;height:332" coordorigin="10134,2096" coordsize="4,332">
              <v:shape style="position:absolute;left:10134;top:2096;width:4;height:332" coordorigin="10134,2096" coordsize="4,332" path="m10138,2121l10138,2428,10134,2402,10134,2096,10138,2121xe" filled="false" stroked="true" strokeweight=".055254pt" strokecolor="#000000">
                <v:path arrowok="t"/>
              </v:shape>
            </v:group>
            <v:group style="position:absolute;left:10037;top:2007;width:2;height:485" coordorigin="10037,2007" coordsize="2,485">
              <v:shape style="position:absolute;left:10037;top:2007;width:2;height:485" coordorigin="10037,2007" coordsize="0,485" path="m10037,2007l10037,2491e" filled="false" stroked="true" strokeweight="1.81286pt" strokecolor="#4f0000">
                <v:path arrowok="t"/>
              </v:shape>
            </v:group>
            <v:group style="position:absolute;left:10019;top:2007;width:35;height:485" coordorigin="10019,2007" coordsize="35,485">
              <v:shape style="position:absolute;left:10019;top:2007;width:35;height:485" coordorigin="10019,2007" coordsize="35,485" path="m10054,2007l10054,2313,10019,2491,10019,2184,10054,2007xe" filled="false" stroked="true" strokeweight=".055253pt" strokecolor="#000000">
                <v:path arrowok="t"/>
              </v:shape>
            </v:group>
            <v:group style="position:absolute;left:10153;top:2121;width:2;height:398" coordorigin="10153,2121" coordsize="2,398">
              <v:shape style="position:absolute;left:10153;top:2121;width:2;height:398" coordorigin="10153,2121" coordsize="0,398" path="m10153,2121l10153,2518e" filled="false" stroked="true" strokeweight="1.591852pt" strokecolor="#000000">
                <v:path arrowok="t"/>
              </v:shape>
            </v:group>
            <v:group style="position:absolute;left:10138;top:2121;width:30;height:398" coordorigin="10138,2121" coordsize="30,398">
              <v:shape style="position:absolute;left:10138;top:2121;width:30;height:398" coordorigin="10138,2121" coordsize="30,398" path="m10168,2212l10168,2518,10138,2428,10138,2121,10168,2212xe" filled="false" stroked="true" strokeweight=".055253pt" strokecolor="#000000">
                <v:path arrowok="t"/>
              </v:shape>
            </v:group>
            <v:group style="position:absolute;left:10096;top:2320;width:2;height:323" coordorigin="10096,2320" coordsize="2,323">
              <v:shape style="position:absolute;left:10096;top:2320;width:2;height:323" coordorigin="10096,2320" coordsize="0,323" path="m10096,2320l10096,2642e" filled="false" stroked="true" strokeweight=".87356pt" strokecolor="#660000">
                <v:path arrowok="t"/>
              </v:shape>
            </v:group>
            <v:group style="position:absolute;left:10088;top:2320;width:16;height:323" coordorigin="10088,2320" coordsize="16,323">
              <v:shape style="position:absolute;left:10088;top:2320;width:16;height:323" coordorigin="10088,2320" coordsize="16,323" path="m10103,2320l10103,2626,10088,2642,10088,2335,10103,2320xe" filled="false" stroked="true" strokeweight=".055253pt" strokecolor="#000000">
                <v:path arrowok="t"/>
              </v:shape>
            </v:group>
            <v:group style="position:absolute;left:10144;top:2286;width:52;height:363" coordorigin="10144,2286" coordsize="52,363">
              <v:shape style="position:absolute;left:10144;top:2286;width:52;height:363" coordorigin="10144,2286" coordsize="52,363" path="m10144,2286l10144,2592,10196,2648,10196,2343,10144,2286xe" filled="true" fillcolor="#000000" stroked="false">
                <v:path arrowok="t"/>
                <v:fill type="solid"/>
              </v:shape>
            </v:group>
            <v:group style="position:absolute;left:10144;top:2286;width:52;height:363" coordorigin="10144,2286" coordsize="52,363">
              <v:shape style="position:absolute;left:10144;top:2286;width:52;height:363" coordorigin="10144,2286" coordsize="52,363" path="m10196,2343l10196,2648,10144,2592,10144,2286,10196,2343xe" filled="false" stroked="true" strokeweight=".055251pt" strokecolor="#000000">
                <v:path arrowok="t"/>
              </v:shape>
            </v:group>
            <v:group style="position:absolute;left:10074;top:2335;width:2;height:320" coordorigin="10074,2335" coordsize="2,320">
              <v:shape style="position:absolute;left:10074;top:2335;width:2;height:320" coordorigin="10074,2335" coordsize="0,320" path="m10074,2335l10074,2655e" filled="false" stroked="true" strokeweight="1.536585pt" strokecolor="#5b0000">
                <v:path arrowok="t"/>
              </v:shape>
            </v:group>
            <v:group style="position:absolute;left:10059;top:2335;width:29;height:320" coordorigin="10059,2335" coordsize="29,320">
              <v:shape style="position:absolute;left:10059;top:2335;width:29;height:320" coordorigin="10059,2335" coordsize="29,320" path="m10088,2335l10088,2642,10059,2655,10059,2350,10088,2335xe" filled="false" stroked="true" strokeweight=".055253pt" strokecolor="#000000">
                <v:path arrowok="t"/>
              </v:shape>
            </v:group>
            <v:group style="position:absolute;left:10266;top:2372;width:2;height:328" coordorigin="10266,2372" coordsize="2,328">
              <v:shape style="position:absolute;left:10266;top:2372;width:2;height:328" coordorigin="10266,2372" coordsize="0,328" path="m10266,2372l10266,2699e" filled="false" stroked="true" strokeweight="1.315579pt" strokecolor="#660000">
                <v:path arrowok="t"/>
              </v:shape>
            </v:group>
            <v:group style="position:absolute;left:10254;top:2372;width:25;height:328" coordorigin="10254,2372" coordsize="25,328">
              <v:shape style="position:absolute;left:10254;top:2372;width:25;height:328" coordorigin="10254,2372" coordsize="25,328" path="m10278,2372l10278,2678,10254,2699,10254,2393,10278,2372xe" filled="false" stroked="true" strokeweight=".055253pt" strokecolor="#000000">
                <v:path arrowok="t"/>
              </v:shape>
            </v:group>
            <v:group style="position:absolute;left:10196;top:2343;width:58;height:357" coordorigin="10196,2343" coordsize="58,357">
              <v:shape style="position:absolute;left:10196;top:2343;width:58;height:357" coordorigin="10196,2343" coordsize="58,357" path="m10196,2343l10196,2648,10254,2699,10254,2393,10196,2343xe" filled="true" fillcolor="#000000" stroked="false">
                <v:path arrowok="t"/>
                <v:fill type="solid"/>
              </v:shape>
            </v:group>
            <v:group style="position:absolute;left:10196;top:2343;width:58;height:357" coordorigin="10196,2343" coordsize="58,357">
              <v:shape style="position:absolute;left:10196;top:2343;width:58;height:357" coordorigin="10196,2343" coordsize="58,357" path="m10254,2393l10254,2699,10196,2648,10196,2343,10254,2393xe" filled="false" stroked="true" strokeweight=".055251pt" strokecolor="#000000">
                <v:path arrowok="t"/>
              </v:shape>
            </v:group>
            <v:group style="position:absolute;left:10278;top:2372;width:49;height:329" coordorigin="10278,2372" coordsize="49,329">
              <v:shape style="position:absolute;left:10278;top:2372;width:49;height:329" coordorigin="10278,2372" coordsize="49,329" path="m10278,2372l10278,2678,10327,2700,10327,2394,10278,2372xe" filled="true" fillcolor="#000000" stroked="false">
                <v:path arrowok="t"/>
                <v:fill type="solid"/>
              </v:shape>
            </v:group>
            <v:group style="position:absolute;left:10278;top:2372;width:49;height:329" coordorigin="10278,2372" coordsize="49,329">
              <v:shape style="position:absolute;left:10278;top:2372;width:49;height:329" coordorigin="10278,2372" coordsize="49,329" path="m10327,2394l10327,2700,10278,2678,10278,2372,10327,2394xe" filled="false" stroked="true" strokeweight=".055251pt" strokecolor="#000000">
                <v:path arrowok="t"/>
              </v:shape>
            </v:group>
            <v:group style="position:absolute;left:9875;top:2399;width:249;height:417" coordorigin="9875,2399" coordsize="249,417">
              <v:shape style="position:absolute;left:9875;top:2399;width:249;height:417" coordorigin="9875,2399" coordsize="249,417" path="m9875,2399l9875,2706,9895,2709,9912,2711,9955,2718,9974,2720,9990,2721,9998,2722,10064,2768,10085,2785,10103,2800,10123,2816,10123,2509,10103,2493,10085,2479,10064,2461,10043,2445,10007,2420,9998,2417,9990,2416,9974,2413,9955,2411,9912,2405,9895,2402,9875,2399xe" filled="true" fillcolor="#e8330c" stroked="false">
                <v:path arrowok="t"/>
                <v:fill type="solid"/>
              </v:shape>
            </v:group>
            <v:group style="position:absolute;left:9875;top:2399;width:249;height:417" coordorigin="9875,2399" coordsize="249,417">
              <v:shape style="position:absolute;left:9875;top:2399;width:249;height:417" coordorigin="9875,2399" coordsize="249,417" path="m10123,2509l10123,2816,10117,2811,10103,2800,10085,2785,10023,2737,9974,2720,9955,2718,9933,2715,9912,2711,9895,2709,9881,2707,9875,2706,9875,2399,9881,2400,9895,2402,9912,2405,9933,2408,9955,2411,9974,2413,9990,2416,10043,2445,10085,2479,10103,2493,10117,2504,10123,2509xe" filled="false" stroked="true" strokeweight=".055225pt" strokecolor="#000000">
                <v:path arrowok="t"/>
              </v:shape>
            </v:group>
            <v:group style="position:absolute;left:10001;top:2417;width:123;height:400" coordorigin="10001,2417" coordsize="123,400">
              <v:shape style="position:absolute;left:10001;top:2417;width:123;height:400" coordorigin="10001,2417" coordsize="123,400" path="m10001,2417l10001,2723,10012,2729,10028,2741,10048,2755,10068,2771,10088,2787,10105,2801,10118,2812,10123,2816,10123,2509,10118,2505,10105,2494,10088,2481,10068,2464,10048,2449,10028,2434,10012,2423,10001,2417xe" filled="true" fillcolor="#050000" stroked="false">
                <v:path arrowok="t"/>
                <v:fill type="solid"/>
              </v:shape>
            </v:group>
            <v:group style="position:absolute;left:10001;top:2417;width:123;height:400" coordorigin="10001,2417" coordsize="123,400">
              <v:shape style="position:absolute;left:10001;top:2417;width:123;height:400" coordorigin="10001,2417" coordsize="123,400" path="m10123,2509l10123,2816,10118,2812,10105,2801,10088,2787,10068,2771,10048,2755,10028,2741,10012,2729,10001,2723,10001,2417,10068,2464,10088,2481,10105,2494,10118,2505,10123,2509xe" filled="false" stroked="true" strokeweight=".055244pt" strokecolor="#000000">
                <v:path arrowok="t"/>
              </v:shape>
            </v:group>
            <v:group style="position:absolute;left:10001;top:2417;width:2;height:307" coordorigin="10001,2417" coordsize="2,307">
              <v:shape style="position:absolute;left:10001;top:2417;width:2;height:307" coordorigin="10001,2417" coordsize="0,307" path="m10001,2417l10001,2723e" filled="false" stroked="true" strokeweight=".1pt" strokecolor="#0c0000">
                <v:path arrowok="t"/>
              </v:shape>
            </v:group>
            <v:group style="position:absolute;left:10000;top:2416;width:2;height:308" coordorigin="10000,2416" coordsize="2,308">
              <v:shape style="position:absolute;left:10000;top:2416;width:2;height:308" coordorigin="10000,2416" coordsize="0,308" path="m10000,2416l10000,2723e" filled="false" stroked="true" strokeweight=".116316pt" strokecolor="#000000">
                <v:path arrowok="t"/>
              </v:shape>
            </v:group>
            <v:group style="position:absolute;left:10000;top:2417;width:2;height:307" coordorigin="10000,2417" coordsize="2,307">
              <v:shape style="position:absolute;left:10000;top:2417;width:2;height:307" coordorigin="10000,2417" coordsize="0,307" path="m10000,2417l10000,2723e" filled="false" stroked="true" strokeweight=".155267pt" strokecolor="#160000">
                <v:path arrowok="t"/>
              </v:shape>
            </v:group>
            <v:group style="position:absolute;left:9999;top:2417;width:2;height:306" coordorigin="9999,2417" coordsize="2,306">
              <v:shape style="position:absolute;left:9999;top:2417;width:2;height:306" coordorigin="9999,2417" coordsize="0,306" path="m9999,2417l9999,2722e" filled="false" stroked="true" strokeweight=".155237pt" strokecolor="#210000">
                <v:path arrowok="t"/>
              </v:shape>
            </v:group>
            <v:group style="position:absolute;left:9998;top:2416;width:2;height:307" coordorigin="9998,2416" coordsize="2,307">
              <v:shape style="position:absolute;left:9998;top:2416;width:2;height:307" coordorigin="9998,2416" coordsize="0,307" path="m9998,2416l9998,2722e" filled="false" stroked="true" strokeweight=".155267pt" strokecolor="#280000">
                <v:path arrowok="t"/>
              </v:shape>
            </v:group>
            <v:group style="position:absolute;left:9997;top:2416;width:2;height:307" coordorigin="9997,2416" coordsize="2,307">
              <v:shape style="position:absolute;left:9997;top:2416;width:2;height:307" coordorigin="9997,2416" coordsize="2,307" path="m9998,2417l9998,2722,9997,2722,9997,2416,9998,2416,9998,2417xe" filled="false" stroked="true" strokeweight=".055254pt" strokecolor="#000000">
                <v:path arrowok="t"/>
              </v:shape>
            </v:group>
            <v:group style="position:absolute;left:9875;top:2399;width:123;height:324" coordorigin="9875,2399" coordsize="123,324">
              <v:shape style="position:absolute;left:9875;top:2399;width:123;height:324" coordorigin="9875,2399" coordsize="123,324" path="m9875,2399l9875,2706,9880,2707,9893,2709,9911,2711,9931,2713,9952,2717,9972,2719,9987,2721,9997,2722,9997,2416,9987,2415,9972,2412,9952,2410,9931,2407,9911,2405,9893,2402,9880,2400,9875,2399xe" filled="true" fillcolor="#210000" stroked="false">
                <v:path arrowok="t"/>
                <v:fill type="solid"/>
              </v:shape>
            </v:group>
            <v:group style="position:absolute;left:9875;top:2399;width:123;height:324" coordorigin="9875,2399" coordsize="123,324">
              <v:shape style="position:absolute;left:9875;top:2399;width:123;height:324" coordorigin="9875,2399" coordsize="123,324" path="m9997,2416l9997,2722,9987,2721,9972,2719,9952,2717,9931,2713,9911,2711,9893,2709,9880,2707,9875,2706,9875,2399,9880,2400,9893,2402,9911,2405,9931,2407,9952,2410,9972,2412,9987,2415,9997,2416xe" filled="false" stroked="true" strokeweight=".05524pt" strokecolor="#000000">
                <v:path arrowok="t"/>
              </v:shape>
            </v:group>
            <v:group style="position:absolute;left:10129;top:2490;width:2;height:327" coordorigin="10129,2490" coordsize="2,327">
              <v:shape style="position:absolute;left:10129;top:2490;width:2;height:327" coordorigin="10129,2490" coordsize="0,327" path="m10129,2490l10129,2816e" filled="false" stroked="true" strokeweight=".652551pt" strokecolor="#600000">
                <v:path arrowok="t"/>
              </v:shape>
            </v:group>
            <v:group style="position:absolute;left:10123;top:2490;width:12;height:327" coordorigin="10123,2490" coordsize="12,327">
              <v:shape style="position:absolute;left:10123;top:2490;width:12;height:327" coordorigin="10123,2490" coordsize="12,327" path="m10134,2490l10134,2795,10123,2816,10123,2509,10134,2490xe" filled="false" stroked="true" strokeweight=".055253pt" strokecolor="#000000">
                <v:path arrowok="t"/>
              </v:shape>
            </v:group>
            <v:group style="position:absolute;left:10589;top:2272;width:129;height:543" coordorigin="10589,2272" coordsize="129,543">
              <v:shape style="position:absolute;left:10589;top:2272;width:129;height:543" coordorigin="10589,2272" coordsize="129,543" path="m10717,2272l10589,2508,10589,2815,10717,2579,10717,2272xe" filled="true" fillcolor="#600000" stroked="false">
                <v:path arrowok="t"/>
                <v:fill type="solid"/>
              </v:shape>
            </v:group>
            <v:group style="position:absolute;left:10589;top:2272;width:129;height:543" coordorigin="10589,2272" coordsize="129,543">
              <v:shape style="position:absolute;left:10589;top:2272;width:129;height:543" coordorigin="10589,2272" coordsize="129,543" path="m10717,2579l10589,2815,10589,2508,10717,2272e" filled="false" stroked="true" strokeweight=".055248pt" strokecolor="#000000">
                <v:path arrowok="t"/>
              </v:shape>
            </v:group>
            <v:group style="position:absolute;left:10490;top:2508;width:99;height:320" coordorigin="10490,2508" coordsize="99,320">
              <v:shape style="position:absolute;left:10490;top:2508;width:99;height:320" coordorigin="10490,2508" coordsize="99,320" path="m10589,2508l10490,2522,10490,2828,10589,2815,10589,2508xe" filled="true" fillcolor="#380000" stroked="false">
                <v:path arrowok="t"/>
                <v:fill type="solid"/>
              </v:shape>
            </v:group>
            <v:group style="position:absolute;left:10490;top:2508;width:99;height:320" coordorigin="10490,2508" coordsize="99,320">
              <v:shape style="position:absolute;left:10490;top:2508;width:99;height:320" coordorigin="10490,2508" coordsize="99,320" path="m10589,2508l10589,2815,10490,2828,10490,2522,10589,2508xe" filled="false" stroked="true" strokeweight=".055244pt" strokecolor="#000000">
                <v:path arrowok="t"/>
              </v:shape>
            </v:group>
            <v:group style="position:absolute;left:10439;top:2522;width:51;height:313" coordorigin="10439,2522" coordsize="51,313">
              <v:shape style="position:absolute;left:10439;top:2522;width:51;height:313" coordorigin="10439,2522" coordsize="51,313" path="m10490,2522l10439,2528,10439,2834,10490,2828,10490,2522xe" filled="true" fillcolor="#380000" stroked="false">
                <v:path arrowok="t"/>
                <v:fill type="solid"/>
              </v:shape>
            </v:group>
            <v:group style="position:absolute;left:10439;top:2522;width:51;height:313" coordorigin="10439,2522" coordsize="51,313">
              <v:shape style="position:absolute;left:10439;top:2522;width:51;height:313" coordorigin="10439,2522" coordsize="51,313" path="m10490,2522l10490,2828,10439,2834,10439,2528,10490,2522xe" filled="false" stroked="true" strokeweight=".055251pt" strokecolor="#000000">
                <v:path arrowok="t"/>
              </v:shape>
            </v:group>
            <v:group style="position:absolute;left:10431;top:2528;width:2;height:332" coordorigin="10431,2528" coordsize="2,332">
              <v:shape style="position:absolute;left:10431;top:2528;width:2;height:332" coordorigin="10431,2528" coordsize="0,332" path="m10431,2528l10431,2860e" filled="false" stroked="true" strokeweight=".984096pt" strokecolor="#630000">
                <v:path arrowok="t"/>
              </v:shape>
            </v:group>
            <v:group style="position:absolute;left:10422;top:2528;width:18;height:332" coordorigin="10422,2528" coordsize="18,332">
              <v:shape style="position:absolute;left:10422;top:2528;width:18;height:332" coordorigin="10422,2528" coordsize="18,332" path="m10439,2528l10439,2834,10422,2860e" filled="false" stroked="true" strokeweight=".055199pt" strokecolor="#000000">
                <v:path arrowok="t"/>
              </v:shape>
              <v:shape style="position:absolute;left:10422;top:2528;width:18;height:332" coordorigin="10422,2528" coordsize="18,332" path="m10422,2860l10422,2555,10439,2528e" filled="false" stroked="true" strokeweight=".055199pt" strokecolor="#000000">
                <v:path arrowok="t"/>
              </v:shape>
            </v:group>
            <v:group style="position:absolute;left:10310;top:2534;width:112;height:327" coordorigin="10310,2534" coordsize="112,327">
              <v:shape style="position:absolute;left:10310;top:2534;width:112;height:327" coordorigin="10310,2534" coordsize="112,327" path="m10310,2534l10310,2840,10422,2860,10422,2555,10310,2534xe" filled="true" fillcolor="#140000" stroked="false">
                <v:path arrowok="t"/>
                <v:fill type="solid"/>
              </v:shape>
            </v:group>
            <v:group style="position:absolute;left:10310;top:2534;width:112;height:327" coordorigin="10310,2534" coordsize="112,327">
              <v:shape style="position:absolute;left:10310;top:2534;width:112;height:327" coordorigin="10310,2534" coordsize="112,327" path="m10422,2555l10422,2860e" filled="false" stroked="true" strokeweight=".055199pt" strokecolor="#000000">
                <v:path arrowok="t"/>
              </v:shape>
              <v:shape style="position:absolute;left:10310;top:2534;width:112;height:327" coordorigin="10310,2534" coordsize="112,327" path="m10422,2860l10310,2840,10310,2534,10422,2555e" filled="false" stroked="true" strokeweight=".055199pt" strokecolor="#000000">
                <v:path arrowok="t"/>
              </v:shape>
            </v:group>
            <v:group style="position:absolute;left:8791;top:1580;width:1927;height:975" coordorigin="8791,1580" coordsize="1927,975">
              <v:shape style="position:absolute;left:8791;top:1580;width:1927;height:975" coordorigin="8791,1580" coordsize="1927,975" path="m10663,2372l10278,2372,10327,2394,10313,2422,10310,2534,10422,2555,10439,2528,10589,2508,10663,2372xe" filled="true" fillcolor="#b71600" stroked="false">
                <v:path arrowok="t"/>
                <v:fill type="solid"/>
              </v:shape>
              <v:shape style="position:absolute;left:8791;top:1580;width:1927;height:975" coordorigin="8791,1580" coordsize="1927,975" path="m10107,2399l9875,2399,9895,2402,9912,2405,9955,2411,9974,2413,9990,2416,9998,2417,10007,2420,10043,2445,10064,2461,10085,2479,10103,2493,10123,2509,10134,2490,10107,2399xe" filled="true" fillcolor="#b71600" stroked="false">
                <v:path arrowok="t"/>
                <v:fill type="solid"/>
              </v:shape>
              <v:shape style="position:absolute;left:8791;top:1580;width:1927;height:975" coordorigin="8791,1580" coordsize="1927,975" path="m10084,2337l9815,2337,9874,2415,9875,2399,10107,2399,10100,2376,10059,2350,10084,2337xe" filled="true" fillcolor="#b71600" stroked="false">
                <v:path arrowok="t"/>
                <v:fill type="solid"/>
              </v:shape>
              <v:shape style="position:absolute;left:8791;top:1580;width:1927;height:975" coordorigin="8791,1580" coordsize="1927,975" path="m10365,1687l10263,1687,10317,1729,10177,1869,10176,1940,10208,1956,10210,2059,10134,2096,10138,2121,10168,2212,10144,2286,10196,2343,10254,2393,10278,2372,10663,2372,10717,2272,10404,2272,10365,1687xe" filled="true" fillcolor="#b71600" stroked="false">
                <v:path arrowok="t"/>
                <v:fill type="solid"/>
              </v:shape>
              <v:shape style="position:absolute;left:8791;top:1580;width:1927;height:975" coordorigin="8791,1580" coordsize="1927,975" path="m10361,1635l9400,1635,9500,1659,9492,1684,9506,1704,9581,1822,9653,1868,9616,1904,9624,1952,9744,1952,9781,2033,9809,2050,9834,2105,9745,2212,9691,2346,9752,2361,9815,2337,10084,2337,10088,2335,10103,2320,10066,2293,10019,2184,10054,2007,10079,1925,10068,1875,10119,1808,10231,1774,10263,1687,10365,1687,10361,1635xe" filled="true" fillcolor="#b71600" stroked="false">
                <v:path arrowok="t"/>
                <v:fill type="solid"/>
              </v:shape>
              <v:shape style="position:absolute;left:8791;top:1580;width:1927;height:975" coordorigin="8791,1580" coordsize="1927,975" path="m10358,1580l8791,1580,8791,1866,8845,1826,8996,1771,9069,1691,9125,1648,9295,1648,9400,1635,10361,1635,10358,1580xe" filled="true" fillcolor="#b71600" stroked="false">
                <v:path arrowok="t"/>
                <v:fill type="solid"/>
              </v:shape>
              <v:shape style="position:absolute;left:8791;top:1580;width:1927;height:975" coordorigin="8791,1580" coordsize="1927,975" path="m9295,1648l9125,1648,9124,1677,9174,1696,9230,1688,9251,1654,9295,1648xe" filled="true" fillcolor="#b71600" stroked="false">
                <v:path arrowok="t"/>
                <v:fill type="solid"/>
              </v:shape>
            </v:group>
            <v:group style="position:absolute;left:8791;top:1580;width:1927;height:975" coordorigin="8791,1580" coordsize="1927,975">
              <v:shape style="position:absolute;left:8791;top:1580;width:1927;height:975" coordorigin="8791,1580" coordsize="1927,975" path="m10358,1580l10404,2272,10717,2272e" filled="false" stroked="true" strokeweight=".055199pt" strokecolor="#000000">
                <v:path arrowok="t"/>
              </v:shape>
              <v:shape style="position:absolute;left:8791;top:1580;width:1927;height:975" coordorigin="8791,1580" coordsize="1927,975" path="m10717,2272l10589,2508,10490,2522,10439,2528,10422,2555,10310,2534,10313,2422,10327,2394,10278,2372,10254,2393,10196,2343,10144,2286,10168,2212,10138,2121,10134,2096,10210,2059,10208,1956,10176,1940,10177,1869,10317,1729,10263,1687,10231,1774,10119,1808,10068,1875,10079,1925,10054,2007,10019,2184,10066,2293,10103,2320,10088,2335,10059,2350,10100,2376,10134,2490,10123,2509,10117,2504,10103,2493,10085,2479,10064,2461,10043,2445,10023,2431,10007,2420,9998,2417,9990,2416,9974,2413,9955,2411,9933,2408,9912,2405,9895,2402,9881,2400,9875,2399,9874,2415,9815,2337,9752,2361,9691,2346,9745,2212,9834,2105,9809,2050,9781,2033,9744,1952,9624,1952,9616,1904,9653,1868,9581,1822,9506,1704,9492,1684,9500,1659,9400,1635,9251,1654,9230,1688,9174,1696,9124,1677,9125,1648,9069,1691,8996,1771,8845,1826,8791,1866,8791,1580e" filled="false" stroked="true" strokeweight=".055199pt" strokecolor="#00000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667"/>
        <w:gridCol w:w="2659"/>
        <w:gridCol w:w="2861"/>
      </w:tblGrid>
      <w:tr>
        <w:trPr>
          <w:trHeight w:val="1512" w:hRule="exact"/>
        </w:trPr>
        <w:tc>
          <w:tcPr>
            <w:tcW w:w="704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/>
              <w:ind w:left="2299" w:right="1527" w:hanging="765"/>
              <w:jc w:val="left"/>
              <w:rPr>
                <w:rFonts w:ascii="Calibri" w:hAnsi="Calibri" w:cs="Calibri" w:eastAsia="Calibri"/>
                <w:sz w:val="60"/>
                <w:szCs w:val="60"/>
              </w:rPr>
            </w:pPr>
            <w:r>
              <w:rPr>
                <w:rFonts w:ascii="Calibri"/>
                <w:b/>
                <w:color w:val="FFFFFF"/>
                <w:spacing w:val="-1"/>
                <w:sz w:val="60"/>
              </w:rPr>
              <w:t>Telemedicine</w:t>
            </w:r>
            <w:r>
              <w:rPr>
                <w:rFonts w:ascii="Calibri"/>
                <w:b/>
                <w:color w:val="FFFFFF"/>
                <w:spacing w:val="-11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in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60"/>
              </w:rPr>
              <w:t> </w:t>
            </w:r>
            <w:r>
              <w:rPr>
                <w:rFonts w:ascii="Calibri"/>
                <w:b/>
                <w:color w:val="FFFFFF"/>
                <w:sz w:val="60"/>
              </w:rPr>
              <w:t>Maryland</w:t>
            </w:r>
            <w:r>
              <w:rPr>
                <w:rFonts w:ascii="Calibri"/>
                <w:sz w:val="60"/>
              </w:rPr>
            </w:r>
          </w:p>
        </w:tc>
        <w:tc>
          <w:tcPr>
            <w:tcW w:w="28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907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5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PARITY:</w:t>
            </w:r>
            <w:r>
              <w:rPr>
                <w:rFonts w:ascii="Calibri"/>
                <w:sz w:val="33"/>
              </w:rPr>
            </w:r>
          </w:p>
        </w:tc>
        <w:tc>
          <w:tcPr>
            <w:tcW w:w="552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GAPS:</w:t>
            </w:r>
            <w:r>
              <w:rPr>
                <w:rFonts w:ascii="Calibri"/>
                <w:sz w:val="33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86" w:lineRule="exact" w:before="1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Progress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pos="549" w:val="left" w:leader="none"/>
              </w:tabs>
              <w:spacing w:line="292" w:lineRule="exact" w:before="1" w:after="0"/>
              <w:ind w:left="548" w:right="373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no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longer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has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2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distinct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programs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rural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patients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20"/>
                <w:sz w:val="24"/>
              </w:rPr>
              <w:t> </w:t>
            </w:r>
            <w:r>
              <w:rPr>
                <w:rFonts w:ascii="Calibri"/>
                <w:sz w:val="24"/>
              </w:rPr>
              <w:t>stroke/cardiovascular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services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z w:val="24"/>
              </w:rPr>
              <w:t> coverage.</w:t>
            </w:r>
            <w:r>
              <w:rPr>
                <w:rFonts w:ascii="Calibri"/>
                <w:position w:val="11"/>
                <w:sz w:val="16"/>
              </w:rPr>
              <w:t>113</w:t>
            </w:r>
            <w:r>
              <w:rPr>
                <w:rFonts w:ascii="Calibri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Private</w:t>
            </w:r>
            <w:r>
              <w:rPr>
                <w:rFonts w:ascii="Calibri"/>
                <w:b/>
                <w:spacing w:val="-9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pos="549" w:val="left" w:leader="none"/>
              </w:tabs>
              <w:spacing w:line="292" w:lineRule="exact" w:before="1" w:after="0"/>
              <w:ind w:left="548" w:right="639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Maryland’s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private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insurance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parity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law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was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enacted</w:t>
            </w:r>
            <w:r>
              <w:rPr>
                <w:rFonts w:ascii="Calibri" w:hAnsi="Calibri" w:cs="Calibri" w:eastAsia="Calibri"/>
                <w:spacing w:val="-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spacing w:val="-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2012.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114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pos="549" w:val="left" w:leader="none"/>
              </w:tabs>
              <w:spacing w:line="292" w:lineRule="exact" w:before="0" w:after="0"/>
              <w:ind w:left="548" w:right="455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parity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law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also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applies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fully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insured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health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plan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offerings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Maryland’s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employees.</w:t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Medicaid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pos="549" w:val="left" w:leader="none"/>
              </w:tabs>
              <w:spacing w:line="292" w:lineRule="exact" w:before="1" w:after="0"/>
              <w:ind w:left="548" w:right="186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MD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issued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new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rules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effective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October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2015.</w:t>
            </w:r>
            <w:r>
              <w:rPr>
                <w:rFonts w:ascii="Calibri"/>
                <w:position w:val="11"/>
                <w:sz w:val="16"/>
              </w:rPr>
              <w:t>115</w:t>
            </w:r>
            <w:r>
              <w:rPr>
                <w:rFonts w:ascii="Calibri"/>
                <w:sz w:val="16"/>
              </w:rPr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pos="549" w:val="left" w:leader="none"/>
              </w:tabs>
              <w:spacing w:line="292" w:lineRule="exact" w:before="1" w:after="0"/>
              <w:ind w:left="548" w:right="177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Despite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having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statutory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authority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cover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z w:val="24"/>
              </w:rPr>
              <w:t> reimburse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all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services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appropriately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provided</w:t>
            </w:r>
            <w:r>
              <w:rPr>
                <w:rFonts w:ascii="Calibri"/>
                <w:spacing w:val="24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via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new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rules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place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limits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z w:val="24"/>
              </w:rPr>
              <w:t> allowable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settings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types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  <w:r>
              <w:rPr>
                <w:rFonts w:ascii="Calibri"/>
                <w:spacing w:val="24"/>
                <w:sz w:val="24"/>
              </w:rPr>
              <w:t> </w:t>
            </w:r>
            <w:r>
              <w:rPr>
                <w:rFonts w:ascii="Calibri"/>
                <w:sz w:val="24"/>
              </w:rPr>
              <w:t>who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may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render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get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reimbursed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telemedicine.</w:t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pos="549" w:val="left" w:leader="none"/>
              </w:tabs>
              <w:spacing w:line="240" w:lineRule="auto" w:before="0" w:after="0"/>
              <w:ind w:left="548" w:right="288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no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longer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has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2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distinct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telemedicine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programs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rural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patients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stroke/cardiovascular</w:t>
            </w:r>
            <w:r>
              <w:rPr>
                <w:rFonts w:ascii="Calibri" w:hAnsi="Calibri" w:cs="Calibri" w:eastAsia="Calibri"/>
                <w:spacing w:val="-1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services.</w:t>
            </w:r>
            <w:r>
              <w:rPr>
                <w:rFonts w:ascii="Calibri" w:hAnsi="Calibri" w:cs="Calibri" w:eastAsia="Calibri"/>
                <w:spacing w:val="-1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Telemedicine</w:t>
            </w:r>
            <w:r>
              <w:rPr>
                <w:rFonts w:ascii="Calibri" w:hAnsi="Calibri" w:cs="Calibri" w:eastAsia="Calibri"/>
                <w:spacing w:val="2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must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enable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patient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“to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see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interact”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with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health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care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provider.</w:t>
            </w:r>
            <w:r>
              <w:rPr>
                <w:rFonts w:ascii="Calibri" w:hAnsi="Calibri" w:cs="Calibri" w:eastAsia="Calibri"/>
                <w:spacing w:val="5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agency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does</w:t>
            </w:r>
            <w:r>
              <w:rPr>
                <w:rFonts w:ascii="Calibri" w:hAnsi="Calibri" w:cs="Calibri" w:eastAsia="Calibri"/>
                <w:spacing w:val="2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not</w:t>
            </w:r>
            <w:r>
              <w:rPr>
                <w:rFonts w:ascii="Calibri" w:hAnsi="Calibri" w:cs="Calibri" w:eastAsia="Calibri"/>
                <w:spacing w:val="-27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cover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RPM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or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store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forward.</w:t>
            </w:r>
          </w:p>
          <w:p>
            <w:pPr>
              <w:pStyle w:val="TableParagraph"/>
              <w:spacing w:line="240" w:lineRule="auto"/>
              <w:ind w:left="548" w:right="372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Distant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site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originating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site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providers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must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have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formal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agreements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detailing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their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service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delivery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plan.</w:t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1" w:lineRule="exact"/>
              <w:ind w:left="2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position w:val="11"/>
                <w:sz w:val="16"/>
              </w:rPr>
              <w:t>116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06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auto" w:before="174"/>
              <w:ind w:left="580" w:right="252" w:hanging="32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MEDICAID</w:t>
            </w:r>
            <w:r>
              <w:rPr>
                <w:rFonts w:ascii="Calibri"/>
                <w:b/>
                <w:spacing w:val="-13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COVERAGE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&amp;</w:t>
            </w:r>
            <w:r>
              <w:rPr>
                <w:rFonts w:ascii="Calibri"/>
                <w:b/>
                <w:spacing w:val="26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CONDITIONS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OF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2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Setting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2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Technologies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108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Distance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Geography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7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Mental/behavioral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Rehabilitation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11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N/A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Consent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Telepresenter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42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54"/>
              <w:ind w:left="539" w:right="530" w:firstLine="69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INNOVATIVE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OR</w:t>
            </w:r>
            <w:r>
              <w:rPr>
                <w:rFonts w:ascii="Calibri"/>
                <w:b/>
                <w:spacing w:val="25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DELIVERY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MODELS: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5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90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Dual</w:t>
            </w:r>
            <w:r>
              <w:rPr>
                <w:rFonts w:ascii="Calibri" w:hAnsi="Calibri" w:cs="Calibri" w:eastAsia="Calibri"/>
                <w:spacing w:val="3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Eligibles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HCBS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Waiver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Corrections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98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760" w:footer="834" w:top="1240" w:bottom="1020" w:left="1140" w:right="98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3.079987pt;margin-top:202.199997pt;width:273.850pt;height:486.5pt;mso-position-horizontal-relative:page;mso-position-vertical-relative:page;z-index:-414712" coordorigin="5662,4044" coordsize="5477,9730">
            <v:group style="position:absolute;left:5662;top:4044;width:5477;height:9730" coordorigin="5662,4044" coordsize="5477,9730">
              <v:shape style="position:absolute;left:5662;top:4044;width:5477;height:9730" coordorigin="5662,4044" coordsize="5477,9730" path="m5662,4044l11138,4044,11138,13774,5662,13774,5662,4044xe" filled="true" fillcolor="#ffffff" stroked="false">
                <v:path arrowok="t"/>
                <v:fill type="solid"/>
              </v:shape>
            </v:group>
            <v:group style="position:absolute;left:5753;top:4044;width:5304;height:298" coordorigin="5753,4044" coordsize="5304,298">
              <v:shape style="position:absolute;left:5753;top:4044;width:5304;height:298" coordorigin="5753,4044" coordsize="5304,298" path="m5753,4044l11057,4044,11057,4342,5753,4342,5753,4044xe" filled="true" fillcolor="#ffffff" stroked="false">
                <v:path arrowok="t"/>
                <v:fill type="solid"/>
              </v:shape>
            </v:group>
            <v:group style="position:absolute;left:5753;top:4337;width:5304;height:298" coordorigin="5753,4337" coordsize="5304,298">
              <v:shape style="position:absolute;left:5753;top:4337;width:5304;height:298" coordorigin="5753,4337" coordsize="5304,298" path="m5753,4337l11057,4337,11057,4634,5753,4634,5753,4337xe" filled="true" fillcolor="#ffffff" stroked="false">
                <v:path arrowok="t"/>
                <v:fill type="solid"/>
              </v:shape>
            </v:group>
            <v:group style="position:absolute;left:5753;top:4630;width:5304;height:298" coordorigin="5753,4630" coordsize="5304,298">
              <v:shape style="position:absolute;left:5753;top:4630;width:5304;height:298" coordorigin="5753,4630" coordsize="5304,298" path="m5753,4630l11057,4630,11057,4927,5753,4927,5753,4630xe" filled="true" fillcolor="#ffffff" stroked="false">
                <v:path arrowok="t"/>
                <v:fill type="solid"/>
              </v:shape>
            </v:group>
            <v:group style="position:absolute;left:5753;top:4922;width:5304;height:298" coordorigin="5753,4922" coordsize="5304,298">
              <v:shape style="position:absolute;left:5753;top:4922;width:5304;height:298" coordorigin="5753,4922" coordsize="5304,298" path="m5753,4922l11057,4922,11057,5220,5753,5220,5753,4922xe" filled="true" fillcolor="#ffffff" stroked="false">
                <v:path arrowok="t"/>
                <v:fill type="solid"/>
              </v:shape>
            </v:group>
            <v:group style="position:absolute;left:5753;top:5215;width:5304;height:298" coordorigin="5753,5215" coordsize="5304,298">
              <v:shape style="position:absolute;left:5753;top:5215;width:5304;height:298" coordorigin="5753,5215" coordsize="5304,298" path="m5753,5215l11057,5215,11057,5513,5753,5513,5753,5215xe" filled="true" fillcolor="#ffffff" stroked="false">
                <v:path arrowok="t"/>
                <v:fill type="solid"/>
              </v:shape>
            </v:group>
            <v:group style="position:absolute;left:5753;top:5508;width:5304;height:298" coordorigin="5753,5508" coordsize="5304,298">
              <v:shape style="position:absolute;left:5753;top:5508;width:5304;height:298" coordorigin="5753,5508" coordsize="5304,298" path="m5753,5508l11057,5508,11057,5806,5753,5806,5753,5508xe" filled="true" fillcolor="#ffffff" stroked="false">
                <v:path arrowok="t"/>
                <v:fill type="solid"/>
              </v:shape>
            </v:group>
            <v:group style="position:absolute;left:5753;top:5801;width:5304;height:322" coordorigin="5753,5801" coordsize="5304,322">
              <v:shape style="position:absolute;left:5753;top:5801;width:5304;height:322" coordorigin="5753,5801" coordsize="5304,322" path="m5753,5801l11057,5801,11057,6122,5753,6122,5753,5801xe" filled="true" fillcolor="#ffffff" stroked="false">
                <v:path arrowok="t"/>
                <v:fill type="solid"/>
              </v:shape>
            </v:group>
            <v:group style="position:absolute;left:5753;top:6118;width:5304;height:322" coordorigin="5753,6118" coordsize="5304,322">
              <v:shape style="position:absolute;left:5753;top:6118;width:5304;height:322" coordorigin="5753,6118" coordsize="5304,322" path="m5753,6118l11057,6118,11057,6439,5753,6439,5753,6118xe" filled="true" fillcolor="#ffffff" stroked="false">
                <v:path arrowok="t"/>
                <v:fill type="solid"/>
              </v:shape>
            </v:group>
            <v:group style="position:absolute;left:5753;top:6434;width:5304;height:298" coordorigin="5753,6434" coordsize="5304,298">
              <v:shape style="position:absolute;left:5753;top:6434;width:5304;height:298" coordorigin="5753,6434" coordsize="5304,298" path="m5753,6434l11057,6434,11057,6732,5753,6732,5753,6434xe" filled="true" fillcolor="#ffffff" stroked="false">
                <v:path arrowok="t"/>
                <v:fill type="solid"/>
              </v:shape>
            </v:group>
            <v:group style="position:absolute;left:5753;top:6727;width:5304;height:298" coordorigin="5753,6727" coordsize="5304,298">
              <v:shape style="position:absolute;left:5753;top:6727;width:5304;height:298" coordorigin="5753,6727" coordsize="5304,298" path="m5753,6727l11057,6727,11057,7025,5753,7025,5753,6727xe" filled="true" fillcolor="#ffffff" stroked="false">
                <v:path arrowok="t"/>
                <v:fill type="solid"/>
              </v:shape>
            </v:group>
            <v:group style="position:absolute;left:5753;top:7020;width:5304;height:298" coordorigin="5753,7020" coordsize="5304,298">
              <v:shape style="position:absolute;left:5753;top:7020;width:5304;height:298" coordorigin="5753,7020" coordsize="5304,298" path="m5753,7020l11057,7020,11057,7318,5753,7318,5753,7020xe" filled="true" fillcolor="#ffffff" stroked="false">
                <v:path arrowok="t"/>
                <v:fill type="solid"/>
              </v:shape>
            </v:group>
            <v:group style="position:absolute;left:5753;top:7313;width:5304;height:298" coordorigin="5753,7313" coordsize="5304,298">
              <v:shape style="position:absolute;left:5753;top:7313;width:5304;height:298" coordorigin="5753,7313" coordsize="5304,298" path="m5753,7313l11057,7313,11057,7610,5753,7610,5753,7313xe" filled="true" fillcolor="#ffffff" stroked="false">
                <v:path arrowok="t"/>
                <v:fill type="solid"/>
              </v:shape>
            </v:group>
            <v:group style="position:absolute;left:5753;top:7606;width:5304;height:322" coordorigin="5753,7606" coordsize="5304,322">
              <v:shape style="position:absolute;left:5753;top:7606;width:5304;height:322" coordorigin="5753,7606" coordsize="5304,322" path="m5753,7606l11057,7606,11057,7927,5753,7927,5753,7606xe" filled="true" fillcolor="#ffffff" stroked="false">
                <v:path arrowok="t"/>
                <v:fill type="solid"/>
              </v:shape>
            </v:group>
            <v:group style="position:absolute;left:5753;top:7922;width:5304;height:322" coordorigin="5753,7922" coordsize="5304,322">
              <v:shape style="position:absolute;left:5753;top:7922;width:5304;height:322" coordorigin="5753,7922" coordsize="5304,322" path="m5753,7922l11057,7922,11057,8244,5753,8244,5753,7922xe" filled="true" fillcolor="#ffffff" stroked="false">
                <v:path arrowok="t"/>
                <v:fill type="solid"/>
              </v:shape>
            </v:group>
            <v:group style="position:absolute;left:5753;top:8239;width:5304;height:298" coordorigin="5753,8239" coordsize="5304,298">
              <v:shape style="position:absolute;left:5753;top:8239;width:5304;height:298" coordorigin="5753,8239" coordsize="5304,298" path="m5753,8239l11057,8239,11057,8537,5753,8537,5753,8239xe" filled="true" fillcolor="#ffffff" stroked="false">
                <v:path arrowok="t"/>
                <v:fill type="solid"/>
              </v:shape>
            </v:group>
            <v:group style="position:absolute;left:5753;top:8532;width:5304;height:303" coordorigin="5753,8532" coordsize="5304,303">
              <v:shape style="position:absolute;left:5753;top:8532;width:5304;height:303" coordorigin="5753,8532" coordsize="5304,303" path="m5753,8532l11057,8532,11057,8834,5753,8834,5753,8532xe" filled="true" fillcolor="#ffffff" stroked="false">
                <v:path arrowok="t"/>
                <v:fill type="solid"/>
              </v:shape>
            </v:group>
            <v:group style="position:absolute;left:5753;top:8830;width:5304;height:298" coordorigin="5753,8830" coordsize="5304,298">
              <v:shape style="position:absolute;left:5753;top:8830;width:5304;height:298" coordorigin="5753,8830" coordsize="5304,298" path="m5753,8830l11057,8830,11057,9127,5753,9127,5753,8830xe" filled="true" fillcolor="#ffffff" stroked="false">
                <v:path arrowok="t"/>
                <v:fill type="solid"/>
              </v:shape>
            </v:group>
            <v:group style="position:absolute;left:5753;top:9122;width:5304;height:298" coordorigin="5753,9122" coordsize="5304,298">
              <v:shape style="position:absolute;left:5753;top:9122;width:5304;height:298" coordorigin="5753,9122" coordsize="5304,298" path="m5753,9122l11057,9122,11057,9420,5753,9420,5753,9122xe" filled="true" fillcolor="#ffffff" stroked="false">
                <v:path arrowok="t"/>
                <v:fill type="solid"/>
              </v:shape>
            </v:group>
            <v:group style="position:absolute;left:5753;top:9415;width:5304;height:298" coordorigin="5753,9415" coordsize="5304,298">
              <v:shape style="position:absolute;left:5753;top:9415;width:5304;height:298" coordorigin="5753,9415" coordsize="5304,298" path="m5753,9415l11057,9415,11057,9713,5753,9713,5753,9415xe" filled="true" fillcolor="#ffffff" stroked="false">
                <v:path arrowok="t"/>
                <v:fill type="solid"/>
              </v:shape>
            </v:group>
            <v:group style="position:absolute;left:5753;top:9708;width:5304;height:298" coordorigin="5753,9708" coordsize="5304,298">
              <v:shape style="position:absolute;left:5753;top:9708;width:5304;height:298" coordorigin="5753,9708" coordsize="5304,298" path="m5753,9708l11057,9708,11057,10006,5753,10006,5753,9708xe" filled="true" fillcolor="#ffffff" stroked="false">
                <v:path arrowok="t"/>
                <v:fill type="solid"/>
              </v:shape>
            </v:group>
            <v:group style="position:absolute;left:5753;top:10001;width:5304;height:298" coordorigin="5753,10001" coordsize="5304,298">
              <v:shape style="position:absolute;left:5753;top:10001;width:5304;height:298" coordorigin="5753,10001" coordsize="5304,298" path="m5753,10001l11057,10001,11057,10298,5753,10298,5753,10001xe" filled="true" fillcolor="#ffffff" stroked="false">
                <v:path arrowok="t"/>
                <v:fill type="solid"/>
              </v:shape>
            </v:group>
            <v:group style="position:absolute;left:5753;top:10294;width:5304;height:298" coordorigin="5753,10294" coordsize="5304,298">
              <v:shape style="position:absolute;left:5753;top:10294;width:5304;height:298" coordorigin="5753,10294" coordsize="5304,298" path="m5753,10294l11057,10294,11057,10591,5753,10591,5753,10294xe" filled="true" fillcolor="#ffffff" stroked="false">
                <v:path arrowok="t"/>
                <v:fill type="solid"/>
              </v:shape>
            </v:group>
            <v:group style="position:absolute;left:5753;top:10586;width:5304;height:298" coordorigin="5753,10586" coordsize="5304,298">
              <v:shape style="position:absolute;left:5753;top:10586;width:5304;height:298" coordorigin="5753,10586" coordsize="5304,298" path="m5753,10586l11057,10586,11057,10884,5753,10884,5753,10586xe" filled="true" fillcolor="#ffffff" stroked="false">
                <v:path arrowok="t"/>
                <v:fill type="solid"/>
              </v:shape>
            </v:group>
            <v:group style="position:absolute;left:5753;top:10879;width:5304;height:298" coordorigin="5753,10879" coordsize="5304,298">
              <v:shape style="position:absolute;left:5753;top:10879;width:5304;height:298" coordorigin="5753,10879" coordsize="5304,298" path="m5753,10879l11057,10879,11057,11177,5753,11177,5753,10879xe" filled="true" fillcolor="#ffffff" stroked="false">
                <v:path arrowok="t"/>
                <v:fill type="solid"/>
              </v:shape>
            </v:group>
            <v:group style="position:absolute;left:5753;top:11172;width:5304;height:298" coordorigin="5753,11172" coordsize="5304,298">
              <v:shape style="position:absolute;left:5753;top:11172;width:5304;height:298" coordorigin="5753,11172" coordsize="5304,298" path="m5753,11172l11057,11172,11057,11470,5753,11470,5753,11172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667"/>
        <w:gridCol w:w="2659"/>
        <w:gridCol w:w="2861"/>
      </w:tblGrid>
      <w:tr>
        <w:trPr>
          <w:trHeight w:val="1649" w:hRule="exact"/>
        </w:trPr>
        <w:tc>
          <w:tcPr>
            <w:tcW w:w="704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66"/>
              <w:ind w:left="1658" w:right="1527" w:hanging="125"/>
              <w:jc w:val="left"/>
              <w:rPr>
                <w:rFonts w:ascii="Calibri" w:hAnsi="Calibri" w:cs="Calibri" w:eastAsia="Calibri"/>
                <w:sz w:val="60"/>
                <w:szCs w:val="60"/>
              </w:rPr>
            </w:pPr>
            <w:r>
              <w:rPr>
                <w:rFonts w:ascii="Calibri"/>
                <w:b/>
                <w:color w:val="FFFFFF"/>
                <w:spacing w:val="-1"/>
                <w:sz w:val="60"/>
              </w:rPr>
              <w:t>Telemedicine</w:t>
            </w:r>
            <w:r>
              <w:rPr>
                <w:rFonts w:ascii="Calibri"/>
                <w:b/>
                <w:color w:val="FFFFFF"/>
                <w:spacing w:val="-11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in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60"/>
              </w:rPr>
              <w:t> </w:t>
            </w:r>
            <w:r>
              <w:rPr>
                <w:rFonts w:ascii="Calibri"/>
                <w:b/>
                <w:color w:val="FFFFFF"/>
                <w:sz w:val="60"/>
              </w:rPr>
              <w:t>Massachusetts</w:t>
            </w:r>
            <w:r>
              <w:rPr>
                <w:rFonts w:ascii="Calibri"/>
                <w:sz w:val="60"/>
              </w:rPr>
            </w:r>
          </w:p>
        </w:tc>
        <w:tc>
          <w:tcPr>
            <w:tcW w:w="28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00" w:lineRule="atLeast"/>
              <w:ind w:left="3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1307303" cy="1014412"/>
                  <wp:effectExtent l="0" t="0" r="0" b="0"/>
                  <wp:docPr id="13" name="image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24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03" cy="101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909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8"/>
              <w:ind w:left="85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PARITY:</w:t>
            </w:r>
            <w:r>
              <w:rPr>
                <w:rFonts w:ascii="Calibri"/>
                <w:sz w:val="33"/>
              </w:rPr>
            </w:r>
          </w:p>
        </w:tc>
        <w:tc>
          <w:tcPr>
            <w:tcW w:w="552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8"/>
              <w:ind w:left="8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GAPS:</w:t>
            </w:r>
            <w:r>
              <w:rPr>
                <w:rFonts w:ascii="Calibri"/>
                <w:sz w:val="33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86" w:lineRule="exact" w:before="1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Private</w:t>
            </w:r>
            <w:r>
              <w:rPr>
                <w:rFonts w:ascii="Calibri"/>
                <w:b/>
                <w:spacing w:val="-9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24"/>
              </w:numPr>
              <w:tabs>
                <w:tab w:pos="549" w:val="left" w:leader="none"/>
              </w:tabs>
              <w:spacing w:line="292" w:lineRule="exact" w:before="1" w:after="0"/>
              <w:ind w:left="548" w:right="126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MA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bordered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NH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VT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which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have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laws.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No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law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despite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number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bills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introduced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2015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z w:val="24"/>
              </w:rPr>
              <w:t> achieve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under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insurance,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z w:val="24"/>
              </w:rPr>
              <w:t> and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plans.</w:t>
            </w:r>
            <w:r>
              <w:rPr>
                <w:rFonts w:ascii="Calibri"/>
                <w:position w:val="11"/>
                <w:sz w:val="16"/>
              </w:rPr>
              <w:t>117</w:t>
            </w:r>
            <w:r>
              <w:rPr>
                <w:rFonts w:ascii="Calibri"/>
                <w:sz w:val="16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313" w:lineRule="exact"/>
              <w:ind w:left="9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b/>
                <w:sz w:val="26"/>
              </w:rPr>
              <w:t>Medicaid</w:t>
            </w:r>
            <w:r>
              <w:rPr>
                <w:rFonts w:ascii="Calibri"/>
                <w:sz w:val="26"/>
              </w:rPr>
            </w:r>
          </w:p>
          <w:p>
            <w:pPr>
              <w:pStyle w:val="ListParagraph"/>
              <w:numPr>
                <w:ilvl w:val="0"/>
                <w:numId w:val="24"/>
              </w:numPr>
              <w:tabs>
                <w:tab w:pos="549" w:val="left" w:leader="none"/>
              </w:tabs>
              <w:spacing w:line="292" w:lineRule="exact" w:before="3" w:after="0"/>
              <w:ind w:left="548" w:right="116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Offers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under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select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managed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care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plans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but</w:t>
            </w:r>
            <w:r>
              <w:rPr>
                <w:rFonts w:ascii="Calibri" w:hAnsi="Calibri" w:cs="Calibri" w:eastAsia="Calibri"/>
                <w:spacing w:val="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  <w:u w:val="single" w:color="000000"/>
              </w:rPr>
              <w:t>not</w:t>
            </w:r>
            <w:r>
              <w:rPr>
                <w:rFonts w:ascii="Calibri" w:hAnsi="Calibri" w:cs="Calibri" w:eastAsia="Calibri"/>
                <w:spacing w:val="4"/>
                <w:w w:val="95"/>
                <w:sz w:val="24"/>
                <w:szCs w:val="24"/>
                <w:u w:val="single" w:color="000000"/>
              </w:rPr>
              <w:t> </w:t>
            </w:r>
            <w:r>
              <w:rPr>
                <w:rFonts w:ascii="Calibri" w:hAnsi="Calibri" w:cs="Calibri" w:eastAsia="Calibri"/>
                <w:spacing w:val="4"/>
                <w:w w:val="95"/>
                <w:sz w:val="24"/>
                <w:szCs w:val="24"/>
              </w:rPr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under</w:t>
            </w:r>
            <w:r>
              <w:rPr>
                <w:rFonts w:ascii="Calibri" w:hAnsi="Calibri" w:cs="Calibri" w:eastAsia="Calibri"/>
                <w:spacing w:val="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FFS.</w:t>
            </w:r>
            <w:r>
              <w:rPr>
                <w:rFonts w:ascii="Calibri" w:hAnsi="Calibri" w:cs="Calibri" w:eastAsia="Calibri"/>
                <w:w w:val="95"/>
                <w:position w:val="11"/>
                <w:sz w:val="16"/>
                <w:szCs w:val="16"/>
              </w:rPr>
              <w:t>118-­‐120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  <w:p>
            <w:pPr>
              <w:pStyle w:val="ListParagraph"/>
              <w:numPr>
                <w:ilvl w:val="0"/>
                <w:numId w:val="24"/>
              </w:numPr>
              <w:tabs>
                <w:tab w:pos="549" w:val="left" w:leader="none"/>
              </w:tabs>
              <w:spacing w:line="292" w:lineRule="exact" w:before="0" w:after="0"/>
              <w:ind w:left="548" w:right="122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Authorized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cover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remote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monitoring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agencies.</w:t>
            </w:r>
            <w:r>
              <w:rPr>
                <w:rFonts w:ascii="Calibri"/>
                <w:spacing w:val="48"/>
                <w:sz w:val="24"/>
              </w:rPr>
              <w:t> </w:t>
            </w:r>
            <w:r>
              <w:rPr>
                <w:rFonts w:ascii="Calibri"/>
                <w:sz w:val="24"/>
              </w:rPr>
              <w:t>Rules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are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development</w:t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313" w:lineRule="exact"/>
              <w:ind w:left="9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b/>
                <w:sz w:val="26"/>
              </w:rPr>
              <w:t>Innovation</w:t>
            </w:r>
            <w:r>
              <w:rPr>
                <w:rFonts w:ascii="Calibri"/>
                <w:sz w:val="26"/>
              </w:rPr>
            </w:r>
          </w:p>
          <w:p>
            <w:pPr>
              <w:pStyle w:val="ListParagraph"/>
              <w:numPr>
                <w:ilvl w:val="0"/>
                <w:numId w:val="24"/>
              </w:numPr>
              <w:tabs>
                <w:tab w:pos="549" w:val="left" w:leader="none"/>
              </w:tabs>
              <w:spacing w:line="240" w:lineRule="auto" w:before="0" w:after="0"/>
              <w:ind w:left="548" w:right="290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Received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grant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establish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National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Sexual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Assault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TeleNursing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Center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that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will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use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telemedicine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technology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provide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24/7,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365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day</w:t>
            </w:r>
            <w:r>
              <w:rPr>
                <w:rFonts w:ascii="Calibri" w:hAnsi="Calibri" w:cs="Calibri" w:eastAsia="Calibri"/>
                <w:spacing w:val="-2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remote</w:t>
            </w:r>
            <w:r>
              <w:rPr>
                <w:rFonts w:ascii="Calibri" w:hAnsi="Calibri" w:cs="Calibri" w:eastAsia="Calibri"/>
                <w:spacing w:val="-2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expert</w:t>
            </w:r>
            <w:r>
              <w:rPr>
                <w:rFonts w:ascii="Calibri" w:hAnsi="Calibri" w:cs="Calibri" w:eastAsia="Calibri"/>
                <w:spacing w:val="-2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consultation</w:t>
            </w:r>
            <w:r>
              <w:rPr>
                <w:rFonts w:ascii="Calibri" w:hAnsi="Calibri" w:cs="Calibri" w:eastAsia="Calibri"/>
                <w:spacing w:val="-2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by</w:t>
            </w:r>
            <w:r>
              <w:rPr>
                <w:rFonts w:ascii="Calibri" w:hAnsi="Calibri" w:cs="Calibri" w:eastAsia="Calibri"/>
                <w:spacing w:val="-2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24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25</w:t>
            </w:r>
            <w:r>
              <w:rPr>
                <w:rFonts w:ascii="Calibri" w:hAnsi="Calibri" w:cs="Calibri" w:eastAsia="Calibri"/>
                <w:spacing w:val="-2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MA</w:t>
            </w:r>
            <w:r>
              <w:rPr>
                <w:rFonts w:ascii="Calibri" w:hAnsi="Calibri" w:cs="Calibri" w:eastAsia="Calibri"/>
                <w:spacing w:val="26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Sexual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Assault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Nurse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Examiners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(SANEs)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pacing w:val="2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clinicians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caring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adult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adolescent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sexual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assault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patients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remote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and/or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underserved</w:t>
            </w:r>
          </w:p>
          <w:p>
            <w:pPr>
              <w:pStyle w:val="TableParagraph"/>
              <w:spacing w:line="292" w:lineRule="exact"/>
              <w:ind w:left="54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regions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United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States.</w:t>
            </w:r>
            <w:r>
              <w:rPr>
                <w:rFonts w:ascii="Calibri"/>
                <w:position w:val="11"/>
                <w:sz w:val="16"/>
              </w:rPr>
              <w:t>121</w:t>
            </w:r>
            <w:r>
              <w:rPr>
                <w:rFonts w:ascii="Calibri"/>
                <w:sz w:val="16"/>
              </w:rPr>
            </w:r>
          </w:p>
          <w:p>
            <w:pPr>
              <w:pStyle w:val="TableParagraph"/>
              <w:spacing w:line="226" w:lineRule="auto" w:before="13"/>
              <w:ind w:left="548" w:right="206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Partners</w:t>
            </w:r>
            <w:r>
              <w:rPr>
                <w:rFonts w:ascii="Calibri" w:hAnsi="Calibri" w:cs="Calibri" w:eastAsia="Calibri"/>
                <w:spacing w:val="-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Telestroke</w:t>
            </w:r>
            <w:r>
              <w:rPr>
                <w:rFonts w:ascii="Calibri" w:hAnsi="Calibri" w:cs="Calibri" w:eastAsia="Calibri"/>
                <w:spacing w:val="-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spacing w:val="-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–</w:t>
            </w:r>
            <w:r>
              <w:rPr>
                <w:rFonts w:ascii="Calibri" w:hAnsi="Calibri" w:cs="Calibri" w:eastAsia="Calibri"/>
                <w:spacing w:val="-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members</w:t>
            </w:r>
            <w:r>
              <w:rPr>
                <w:rFonts w:ascii="Calibri" w:hAnsi="Calibri" w:cs="Calibri" w:eastAsia="Calibri"/>
                <w:spacing w:val="-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receive</w:t>
            </w:r>
            <w:r>
              <w:rPr>
                <w:rFonts w:ascii="Calibri" w:hAnsi="Calibri" w:cs="Calibri" w:eastAsia="Calibri"/>
                <w:spacing w:val="25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24-­‐hour</w:t>
            </w:r>
            <w:r>
              <w:rPr>
                <w:rFonts w:ascii="Calibri" w:hAnsi="Calibri" w:cs="Calibri" w:eastAsia="Calibri"/>
                <w:spacing w:val="13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acute</w:t>
            </w:r>
            <w:r>
              <w:rPr>
                <w:rFonts w:ascii="Calibri" w:hAnsi="Calibri" w:cs="Calibri" w:eastAsia="Calibri"/>
                <w:spacing w:val="14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neurology/stroke</w:t>
            </w:r>
            <w:r>
              <w:rPr>
                <w:rFonts w:ascii="Calibri" w:hAnsi="Calibri" w:cs="Calibri" w:eastAsia="Calibri"/>
                <w:spacing w:val="13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expertise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on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32"/>
                <w:w w:val="3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demand.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122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06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auto" w:before="174"/>
              <w:ind w:left="580" w:right="252" w:hanging="32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MEDICAID</w:t>
            </w:r>
            <w:r>
              <w:rPr>
                <w:rFonts w:ascii="Calibri"/>
                <w:b/>
                <w:spacing w:val="-13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COVERAGE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&amp;</w:t>
            </w:r>
            <w:r>
              <w:rPr>
                <w:rFonts w:ascii="Calibri"/>
                <w:b/>
                <w:spacing w:val="27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CONDITIONS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OF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2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Setting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2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Technologies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108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Distance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Geography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7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Mental/behavioral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3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Rehabilitation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1" w:lineRule="exact"/>
              <w:ind w:left="3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position w:val="11"/>
                <w:sz w:val="16"/>
              </w:rPr>
              <w:t>123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Telepresenter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42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54"/>
              <w:ind w:left="539" w:right="530" w:firstLine="69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INNOVATIVE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OR</w:t>
            </w:r>
            <w:r>
              <w:rPr>
                <w:rFonts w:ascii="Calibri"/>
                <w:b/>
                <w:spacing w:val="25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DELIVERY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MODELS: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5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90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Dual</w:t>
            </w:r>
            <w:r>
              <w:rPr>
                <w:rFonts w:ascii="Calibri" w:hAnsi="Calibri" w:cs="Calibri" w:eastAsia="Calibri"/>
                <w:spacing w:val="3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Eligibles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HCBS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Waiver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Corrections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41"/>
          <w:pgSz w:w="12240" w:h="15840"/>
          <w:pgMar w:footer="834" w:header="760" w:top="1240" w:bottom="1020" w:left="1140" w:right="9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2"/>
        <w:spacing w:line="240" w:lineRule="auto"/>
        <w:ind w:left="2534" w:right="3469" w:hanging="821"/>
        <w:jc w:val="left"/>
        <w:rPr>
          <w:b w:val="0"/>
          <w:bCs w:val="0"/>
        </w:rPr>
      </w:pPr>
      <w:r>
        <w:rPr>
          <w:color w:val="FFFFFF"/>
          <w:spacing w:val="-1"/>
        </w:rPr>
        <w:t>Telemedicine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in</w:t>
      </w:r>
      <w:r>
        <w:rPr>
          <w:color w:val="FFFFFF"/>
          <w:spacing w:val="25"/>
          <w:w w:val="99"/>
        </w:rPr>
        <w:t> </w:t>
      </w:r>
      <w:r>
        <w:rPr>
          <w:color w:val="FFFFFF"/>
        </w:rPr>
        <w:t>Michigan</w:t>
      </w:r>
      <w:r>
        <w:rPr>
          <w:b w:val="0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pStyle w:val="Heading4"/>
        <w:tabs>
          <w:tab w:pos="6875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1"/>
        </w:rPr>
        <w:t>PARITY:</w:t>
        <w:tab/>
        <w:t>GAPS:</w:t>
      </w:r>
      <w:r>
        <w:rPr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footerReference w:type="default" r:id="rId43"/>
          <w:pgSz w:w="12240" w:h="15840"/>
          <w:pgMar w:footer="834" w:header="760" w:top="1240" w:bottom="1020" w:left="1100" w:right="920"/>
          <w:pgNumType w:start="51"/>
        </w:sectPr>
      </w:pPr>
    </w:p>
    <w:p>
      <w:pPr>
        <w:pStyle w:val="BodyText"/>
        <w:tabs>
          <w:tab w:pos="4143" w:val="left" w:leader="none"/>
        </w:tabs>
        <w:spacing w:line="240" w:lineRule="auto" w:before="58"/>
        <w:ind w:left="450" w:right="0" w:firstLine="0"/>
        <w:jc w:val="left"/>
        <w:rPr>
          <w:rFonts w:ascii="Calibri" w:hAnsi="Calibri" w:cs="Calibri" w:eastAsia="Calibri"/>
        </w:rPr>
      </w:pPr>
      <w:r>
        <w:rPr/>
        <w:t>Private</w:t>
      </w:r>
      <w:r>
        <w:rPr>
          <w:spacing w:val="-10"/>
        </w:rPr>
        <w:t> </w:t>
      </w:r>
      <w:r>
        <w:rPr/>
        <w:t>Insurance</w:t>
        <w:tab/>
      </w:r>
      <w:r>
        <w:rPr>
          <w:rFonts w:ascii="Calibri"/>
          <w:b/>
          <w:color w:val="FFFFFF"/>
          <w:w w:val="95"/>
        </w:rPr>
        <w:t>B</w:t>
      </w:r>
      <w:r>
        <w:rPr>
          <w:rFonts w:ascii="Calibri"/>
        </w:rPr>
      </w:r>
    </w:p>
    <w:p>
      <w:pPr>
        <w:tabs>
          <w:tab w:pos="4147" w:val="left" w:leader="none"/>
        </w:tabs>
        <w:spacing w:before="14"/>
        <w:ind w:left="45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w w:val="90"/>
          <w:sz w:val="24"/>
          <w:szCs w:val="24"/>
        </w:rPr>
        <w:t>Medicaid</w:t>
      </w:r>
      <w:r>
        <w:rPr>
          <w:rFonts w:ascii="Calibri" w:hAnsi="Calibri" w:cs="Calibri" w:eastAsia="Calibri"/>
          <w:w w:val="90"/>
          <w:position w:val="11"/>
          <w:sz w:val="16"/>
          <w:szCs w:val="16"/>
        </w:rPr>
        <w:t>127-­‐128</w:t>
        <w:tab/>
      </w:r>
      <w:r>
        <w:rPr>
          <w:rFonts w:ascii="Calibri" w:hAnsi="Calibri" w:cs="Calibri" w:eastAsia="Calibri"/>
          <w:b/>
          <w:bCs/>
          <w:color w:val="FFFFFF"/>
          <w:sz w:val="24"/>
          <w:szCs w:val="24"/>
        </w:rPr>
        <w:t>C</w:t>
      </w:r>
      <w:r>
        <w:rPr>
          <w:rFonts w:ascii="Calibri" w:hAnsi="Calibri" w:cs="Calibri" w:eastAsia="Calibri"/>
          <w:sz w:val="24"/>
          <w:szCs w:val="24"/>
        </w:rPr>
      </w:r>
    </w:p>
    <w:p>
      <w:pPr>
        <w:pStyle w:val="BodyText"/>
        <w:tabs>
          <w:tab w:pos="4155" w:val="left" w:leader="none"/>
        </w:tabs>
        <w:spacing w:line="240" w:lineRule="auto" w:before="43"/>
        <w:ind w:left="441" w:right="0" w:firstLine="9"/>
        <w:jc w:val="left"/>
        <w:rPr>
          <w:rFonts w:ascii="Calibri" w:hAnsi="Calibri" w:cs="Calibri" w:eastAsia="Calibri"/>
        </w:rPr>
      </w:pPr>
      <w:r>
        <w:rPr/>
        <w:t>State</w:t>
      </w:r>
      <w:r>
        <w:rPr>
          <w:spacing w:val="-5"/>
        </w:rPr>
        <w:t> </w:t>
      </w:r>
      <w:r>
        <w:rPr/>
        <w:t>Employee</w:t>
      </w:r>
      <w:r>
        <w:rPr>
          <w:spacing w:val="-4"/>
        </w:rPr>
        <w:t> </w:t>
      </w:r>
      <w:r>
        <w:rPr/>
        <w:t>Health</w:t>
      </w:r>
      <w:r>
        <w:rPr>
          <w:spacing w:val="-5"/>
        </w:rPr>
        <w:t> </w:t>
      </w:r>
      <w:r>
        <w:rPr/>
        <w:t>Plan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Heading6"/>
        <w:spacing w:line="240" w:lineRule="auto"/>
        <w:ind w:left="760" w:right="0" w:hanging="320"/>
        <w:jc w:val="left"/>
        <w:rPr>
          <w:b w:val="0"/>
          <w:bCs w:val="0"/>
        </w:rPr>
      </w:pPr>
      <w:r>
        <w:rPr/>
        <w:t>MEDICAID</w:t>
      </w:r>
      <w:r>
        <w:rPr>
          <w:spacing w:val="-13"/>
        </w:rPr>
        <w:t> </w:t>
      </w:r>
      <w:r>
        <w:rPr/>
        <w:t>SERVICE</w:t>
      </w:r>
      <w:r>
        <w:rPr>
          <w:spacing w:val="-12"/>
        </w:rPr>
        <w:t> </w:t>
      </w:r>
      <w:r>
        <w:rPr/>
        <w:t>COVERAGE</w:t>
      </w:r>
      <w:r>
        <w:rPr>
          <w:spacing w:val="-12"/>
        </w:rPr>
        <w:t> </w:t>
      </w:r>
      <w:r>
        <w:rPr/>
        <w:t>&amp;</w:t>
      </w:r>
      <w:r>
        <w:rPr>
          <w:spacing w:val="27"/>
          <w:w w:val="99"/>
        </w:rPr>
        <w:t> </w:t>
      </w:r>
      <w:r>
        <w:rPr/>
        <w:t>CONDITIONS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PAYMENT:</w:t>
      </w:r>
      <w:r>
        <w:rPr>
          <w:b w:val="0"/>
        </w:rPr>
      </w:r>
    </w:p>
    <w:p>
      <w:pPr>
        <w:pStyle w:val="BodyText"/>
        <w:tabs>
          <w:tab w:pos="4143" w:val="left" w:leader="none"/>
        </w:tabs>
        <w:spacing w:line="240" w:lineRule="auto" w:before="147"/>
        <w:ind w:left="540" w:right="0" w:firstLine="0"/>
        <w:jc w:val="left"/>
        <w:rPr>
          <w:rFonts w:ascii="Calibri" w:hAnsi="Calibri" w:cs="Calibri" w:eastAsia="Calibri"/>
        </w:rPr>
      </w:pPr>
      <w:r>
        <w:rPr/>
        <w:t>Patient</w:t>
      </w:r>
      <w:r>
        <w:rPr>
          <w:spacing w:val="-6"/>
        </w:rPr>
        <w:t> </w:t>
      </w:r>
      <w:r>
        <w:rPr/>
        <w:t>Setting</w:t>
        <w:tab/>
      </w:r>
      <w:r>
        <w:rPr>
          <w:rFonts w:ascii="Calibri"/>
          <w:b/>
          <w:color w:val="FFFFFF"/>
          <w:w w:val="95"/>
        </w:rPr>
        <w:t>B</w:t>
      </w:r>
      <w:r>
        <w:rPr>
          <w:rFonts w:ascii="Calibri"/>
        </w:rPr>
      </w:r>
    </w:p>
    <w:p>
      <w:pPr>
        <w:pStyle w:val="BodyText"/>
        <w:tabs>
          <w:tab w:pos="4155" w:val="left" w:leader="none"/>
        </w:tabs>
        <w:spacing w:line="240" w:lineRule="auto" w:before="48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Technologies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Heading9"/>
        <w:spacing w:line="286" w:lineRule="exact" w:before="58"/>
        <w:ind w:left="342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Private</w:t>
      </w:r>
      <w:r>
        <w:rPr>
          <w:spacing w:val="-9"/>
        </w:rPr>
        <w:t> </w:t>
      </w:r>
      <w:r>
        <w:rPr>
          <w:spacing w:val="-1"/>
        </w:rPr>
        <w:t>Insurance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93" w:val="left" w:leader="none"/>
        </w:tabs>
        <w:spacing w:line="292" w:lineRule="exact" w:before="1" w:after="0"/>
        <w:ind w:left="792" w:right="612" w:hanging="450"/>
        <w:jc w:val="left"/>
        <w:rPr>
          <w:sz w:val="16"/>
          <w:szCs w:val="16"/>
        </w:rPr>
      </w:pPr>
      <w:r>
        <w:rPr/>
        <w:t>Michigan’s</w:t>
      </w:r>
      <w:r>
        <w:rPr>
          <w:spacing w:val="-4"/>
        </w:rPr>
        <w:t> </w:t>
      </w:r>
      <w:r>
        <w:rPr/>
        <w:t>private</w:t>
      </w:r>
      <w:r>
        <w:rPr>
          <w:spacing w:val="-4"/>
        </w:rPr>
        <w:t> </w:t>
      </w:r>
      <w:r>
        <w:rPr/>
        <w:t>insurance</w:t>
      </w:r>
      <w:r>
        <w:rPr>
          <w:spacing w:val="-4"/>
        </w:rPr>
        <w:t> </w:t>
      </w:r>
      <w:r>
        <w:rPr/>
        <w:t>parity</w:t>
      </w:r>
      <w:r>
        <w:rPr>
          <w:spacing w:val="-4"/>
        </w:rPr>
        <w:t> </w:t>
      </w:r>
      <w:r>
        <w:rPr/>
        <w:t>law</w:t>
      </w:r>
      <w:r>
        <w:rPr>
          <w:spacing w:val="-4"/>
        </w:rPr>
        <w:t> </w:t>
      </w:r>
      <w:r>
        <w:rPr/>
        <w:t>was</w:t>
      </w:r>
      <w:r>
        <w:rPr/>
        <w:t> enacted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2012.</w:t>
      </w:r>
      <w:r>
        <w:rPr>
          <w:spacing w:val="50"/>
        </w:rPr>
        <w:t> </w:t>
      </w:r>
      <w:r>
        <w:rPr/>
        <w:t>MI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3</w:t>
      </w:r>
      <w:r>
        <w:rPr>
          <w:spacing w:val="-2"/>
        </w:rPr>
        <w:t> </w:t>
      </w:r>
      <w:r>
        <w:rPr/>
        <w:t>states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cover</w:t>
      </w:r>
      <w:r>
        <w:rPr>
          <w:w w:val="99"/>
        </w:rPr>
        <w:t> </w:t>
      </w:r>
      <w:r>
        <w:rPr/>
        <w:t>interactive</w:t>
      </w:r>
      <w:r>
        <w:rPr>
          <w:spacing w:val="-26"/>
        </w:rPr>
        <w:t> </w:t>
      </w:r>
      <w:r>
        <w:rPr>
          <w:spacing w:val="-1"/>
        </w:rPr>
        <w:t>audio</w:t>
      </w:r>
      <w:r>
        <w:rPr>
          <w:spacing w:val="-3"/>
        </w:rPr>
        <w:t>-­‐</w:t>
      </w:r>
      <w:r>
        <w:rPr>
          <w:spacing w:val="-1"/>
        </w:rPr>
        <w:t>video</w:t>
      </w:r>
      <w:r>
        <w:rPr>
          <w:spacing w:val="-26"/>
        </w:rPr>
        <w:t> </w:t>
      </w:r>
      <w:r>
        <w:rPr/>
        <w:t>only</w:t>
      </w:r>
      <w:r>
        <w:rPr>
          <w:spacing w:val="-25"/>
        </w:rPr>
        <w:t> </w:t>
      </w:r>
      <w:r>
        <w:rPr/>
        <w:t>as</w:t>
      </w:r>
      <w:r>
        <w:rPr>
          <w:spacing w:val="-26"/>
        </w:rPr>
        <w:t> </w:t>
      </w:r>
      <w:r>
        <w:rPr/>
        <w:t>a</w:t>
      </w:r>
      <w:r>
        <w:rPr>
          <w:spacing w:val="-25"/>
        </w:rPr>
        <w:t> </w:t>
      </w:r>
      <w:r>
        <w:rPr>
          <w:spacing w:val="-1"/>
        </w:rPr>
        <w:t>condition</w:t>
      </w:r>
      <w:r>
        <w:rPr>
          <w:spacing w:val="-26"/>
        </w:rPr>
        <w:t> </w:t>
      </w:r>
      <w:r>
        <w:rPr>
          <w:spacing w:val="-1"/>
        </w:rPr>
        <w:t>of</w:t>
      </w:r>
      <w:r>
        <w:rPr>
          <w:spacing w:val="38"/>
        </w:rPr>
        <w:t> </w:t>
      </w:r>
      <w:r>
        <w:rPr/>
        <w:t>their</w:t>
      </w:r>
      <w:r>
        <w:rPr>
          <w:spacing w:val="-7"/>
        </w:rPr>
        <w:t> </w:t>
      </w:r>
      <w:r>
        <w:rPr/>
        <w:t>parity</w:t>
      </w:r>
      <w:r>
        <w:rPr>
          <w:spacing w:val="-7"/>
        </w:rPr>
        <w:t> </w:t>
      </w:r>
      <w:r>
        <w:rPr/>
        <w:t>law.</w:t>
      </w:r>
      <w:r>
        <w:rPr>
          <w:position w:val="11"/>
          <w:sz w:val="16"/>
          <w:szCs w:val="16"/>
        </w:rPr>
        <w:t>124</w:t>
      </w:r>
      <w:r>
        <w:rPr>
          <w:sz w:val="16"/>
          <w:szCs w:val="16"/>
        </w:rPr>
      </w:r>
    </w:p>
    <w:p>
      <w:pPr>
        <w:spacing w:line="240" w:lineRule="auto" w:before="5"/>
        <w:rPr>
          <w:rFonts w:ascii="Calibri" w:hAnsi="Calibri" w:cs="Calibri" w:eastAsia="Calibri"/>
          <w:sz w:val="26"/>
          <w:szCs w:val="26"/>
        </w:rPr>
      </w:pPr>
    </w:p>
    <w:p>
      <w:pPr>
        <w:spacing w:line="313" w:lineRule="exact" w:before="0"/>
        <w:ind w:left="342" w:right="0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b/>
          <w:sz w:val="26"/>
        </w:rPr>
        <w:t>Medicaid</w:t>
      </w:r>
      <w:r>
        <w:rPr>
          <w:rFonts w:ascii="Calibri"/>
          <w:sz w:val="26"/>
        </w:rPr>
      </w:r>
    </w:p>
    <w:p>
      <w:pPr>
        <w:pStyle w:val="BodyText"/>
        <w:numPr>
          <w:ilvl w:val="1"/>
          <w:numId w:val="22"/>
        </w:numPr>
        <w:tabs>
          <w:tab w:pos="793" w:val="left" w:leader="none"/>
        </w:tabs>
        <w:spacing w:line="295" w:lineRule="exact" w:before="0" w:after="0"/>
        <w:ind w:left="792" w:right="0" w:hanging="450"/>
        <w:jc w:val="left"/>
      </w:pPr>
      <w:r>
        <w:rPr>
          <w:w w:val="95"/>
        </w:rPr>
        <w:t>Coverage</w:t>
      </w:r>
      <w:r>
        <w:rPr>
          <w:spacing w:val="13"/>
          <w:w w:val="95"/>
        </w:rPr>
        <w:t> </w:t>
      </w:r>
      <w:r>
        <w:rPr>
          <w:w w:val="95"/>
        </w:rPr>
        <w:t>for</w:t>
      </w:r>
      <w:r>
        <w:rPr>
          <w:spacing w:val="13"/>
          <w:w w:val="95"/>
        </w:rPr>
        <w:t> </w:t>
      </w:r>
      <w:r>
        <w:rPr>
          <w:w w:val="95"/>
        </w:rPr>
        <w:t>interactive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audio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video</w:t>
      </w:r>
      <w:r>
        <w:rPr>
          <w:spacing w:val="14"/>
          <w:w w:val="95"/>
        </w:rPr>
        <w:t> </w:t>
      </w:r>
      <w:r>
        <w:rPr>
          <w:w w:val="95"/>
        </w:rPr>
        <w:t>only.</w:t>
      </w:r>
    </w:p>
    <w:p>
      <w:pPr>
        <w:pStyle w:val="BodyText"/>
        <w:numPr>
          <w:ilvl w:val="1"/>
          <w:numId w:val="22"/>
        </w:numPr>
        <w:tabs>
          <w:tab w:pos="793" w:val="left" w:leader="none"/>
        </w:tabs>
        <w:spacing w:line="299" w:lineRule="exact" w:before="0" w:after="0"/>
        <w:ind w:left="792" w:right="0" w:hanging="450"/>
        <w:jc w:val="left"/>
      </w:pPr>
      <w:r>
        <w:rPr/>
        <w:t>Eliminated</w:t>
      </w:r>
      <w:r>
        <w:rPr>
          <w:spacing w:val="-5"/>
        </w:rPr>
        <w:t> </w:t>
      </w:r>
      <w:r>
        <w:rPr/>
        <w:t>distance</w:t>
      </w:r>
      <w:r>
        <w:rPr>
          <w:spacing w:val="-5"/>
        </w:rPr>
        <w:t> </w:t>
      </w:r>
      <w:r>
        <w:rPr/>
        <w:t>requirements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2013.</w:t>
      </w:r>
    </w:p>
    <w:p>
      <w:pPr>
        <w:spacing w:after="0" w:line="299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278" w:space="40"/>
            <w:col w:w="5902"/>
          </w:cols>
        </w:sectPr>
      </w:pPr>
    </w:p>
    <w:p>
      <w:pPr>
        <w:pStyle w:val="BodyText"/>
        <w:spacing w:line="240" w:lineRule="auto" w:before="9"/>
        <w:ind w:left="540" w:right="0" w:firstLine="0"/>
        <w:jc w:val="left"/>
      </w:pPr>
      <w:r>
        <w:rPr/>
        <w:t>Distance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Geography</w:t>
      </w:r>
      <w:r>
        <w:rPr>
          <w:w w:val="99"/>
        </w:rPr>
        <w:t> </w:t>
      </w:r>
      <w:r>
        <w:rPr/>
        <w:t>Restrictions</w:t>
      </w:r>
    </w:p>
    <w:p>
      <w:pPr>
        <w:pStyle w:val="BodyText"/>
        <w:numPr>
          <w:ilvl w:val="0"/>
          <w:numId w:val="25"/>
        </w:numPr>
        <w:tabs>
          <w:tab w:pos="1064" w:val="left" w:leader="none"/>
          <w:tab w:pos="1513" w:val="left" w:leader="none"/>
        </w:tabs>
        <w:spacing w:line="284" w:lineRule="exact" w:before="10" w:after="0"/>
        <w:ind w:left="1513" w:right="500" w:hanging="973"/>
        <w:jc w:val="left"/>
      </w:pPr>
      <w:r>
        <w:rPr>
          <w:rFonts w:ascii="Symbol" w:hAnsi="Symbol" w:cs="Symbol" w:eastAsia="Symbol"/>
          <w:color w:val="EE5D1B"/>
          <w:w w:val="95"/>
          <w:position w:val="1"/>
        </w:rPr>
        <w:t></w:t>
      </w:r>
      <w:r>
        <w:rPr>
          <w:rFonts w:ascii="Times New Roman" w:hAnsi="Times New Roman" w:cs="Times New Roman" w:eastAsia="Times New Roman"/>
          <w:color w:val="EE5D1B"/>
          <w:w w:val="95"/>
          <w:position w:val="1"/>
        </w:rPr>
        <w:tab/>
      </w:r>
      <w:r>
        <w:rPr>
          <w:position w:val="1"/>
        </w:rPr>
        <w:t>Limits</w:t>
      </w:r>
      <w:r>
        <w:rPr>
          <w:spacing w:val="-3"/>
          <w:position w:val="1"/>
        </w:rPr>
        <w:t> </w:t>
      </w:r>
      <w:r>
        <w:rPr>
          <w:position w:val="1"/>
        </w:rPr>
        <w:t>on</w:t>
      </w:r>
      <w:r>
        <w:rPr>
          <w:spacing w:val="-3"/>
          <w:position w:val="1"/>
        </w:rPr>
        <w:t> </w:t>
      </w:r>
      <w:r>
        <w:rPr>
          <w:position w:val="1"/>
        </w:rPr>
        <w:t>covered</w:t>
      </w:r>
      <w:r>
        <w:rPr>
          <w:spacing w:val="-3"/>
          <w:position w:val="1"/>
        </w:rPr>
        <w:t> </w:t>
      </w:r>
      <w:r>
        <w:rPr>
          <w:position w:val="1"/>
        </w:rPr>
        <w:t>services</w:t>
      </w:r>
      <w:r>
        <w:rPr>
          <w:spacing w:val="-3"/>
          <w:position w:val="1"/>
        </w:rPr>
        <w:t> </w:t>
      </w:r>
      <w:r>
        <w:rPr>
          <w:position w:val="1"/>
        </w:rPr>
        <w:t>and</w:t>
      </w:r>
      <w:r>
        <w:rPr>
          <w:spacing w:val="-3"/>
          <w:position w:val="1"/>
        </w:rPr>
        <w:t> </w:t>
      </w:r>
      <w:r>
        <w:rPr>
          <w:position w:val="1"/>
        </w:rPr>
        <w:t>patient</w:t>
      </w:r>
      <w:r>
        <w:rPr>
          <w:spacing w:val="-3"/>
          <w:position w:val="1"/>
        </w:rPr>
        <w:t> </w:t>
      </w:r>
      <w:r>
        <w:rPr>
          <w:position w:val="1"/>
        </w:rPr>
        <w:t>settings,</w:t>
      </w:r>
      <w:r>
        <w:rPr>
          <w:w w:val="99"/>
          <w:position w:val="1"/>
        </w:rPr>
        <w:t> </w:t>
      </w:r>
      <w:r>
        <w:rPr/>
        <w:t>but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agency</w:t>
      </w:r>
      <w:r>
        <w:rPr>
          <w:spacing w:val="-2"/>
        </w:rPr>
        <w:t> </w:t>
      </w:r>
      <w:r>
        <w:rPr/>
        <w:t>does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specify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types</w:t>
      </w:r>
      <w:r>
        <w:rPr>
          <w:spacing w:val="-3"/>
        </w:rPr>
        <w:t> </w:t>
      </w:r>
      <w:r>
        <w:rPr/>
        <w:t>of</w:t>
      </w:r>
    </w:p>
    <w:p>
      <w:pPr>
        <w:spacing w:after="0" w:line="284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2768" w:space="829"/>
            <w:col w:w="6623"/>
          </w:cols>
        </w:sectPr>
      </w:pPr>
    </w:p>
    <w:p>
      <w:pPr>
        <w:pStyle w:val="BodyText"/>
        <w:tabs>
          <w:tab w:pos="4147" w:val="left" w:leader="none"/>
        </w:tabs>
        <w:spacing w:line="240" w:lineRule="auto" w:before="48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Providers</w:t>
        <w:tab/>
      </w:r>
      <w:r>
        <w:rPr>
          <w:rFonts w:ascii="Calibri"/>
          <w:b/>
          <w:color w:val="FFFFFF"/>
        </w:rPr>
        <w:t>C</w:t>
      </w:r>
      <w:r>
        <w:rPr>
          <w:rFonts w:ascii="Calibri"/>
        </w:rPr>
      </w:r>
    </w:p>
    <w:p>
      <w:pPr>
        <w:pStyle w:val="BodyText"/>
        <w:tabs>
          <w:tab w:pos="4143" w:val="left" w:leader="none"/>
        </w:tabs>
        <w:spacing w:line="233" w:lineRule="exact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  <w:w w:val="95"/>
        </w:rPr>
        <w:t>Physician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provided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Services</w:t>
        <w:tab/>
      </w:r>
      <w:r>
        <w:rPr>
          <w:rFonts w:ascii="Calibri" w:hAnsi="Calibri" w:cs="Calibri" w:eastAsia="Calibri"/>
          <w:b/>
          <w:bCs/>
          <w:color w:val="FFFFFF"/>
          <w:w w:val="95"/>
        </w:rPr>
        <w:t>B</w:t>
      </w:r>
      <w:r>
        <w:rPr>
          <w:rFonts w:ascii="Calibri" w:hAnsi="Calibri" w:cs="Calibri" w:eastAsia="Calibri"/>
        </w:rPr>
      </w:r>
    </w:p>
    <w:p>
      <w:pPr>
        <w:pStyle w:val="BodyText"/>
        <w:spacing w:line="239" w:lineRule="auto" w:before="0"/>
        <w:ind w:left="540" w:right="192" w:firstLine="0"/>
        <w:jc w:val="left"/>
      </w:pPr>
      <w:r>
        <w:rPr/>
        <w:br w:type="column"/>
      </w:r>
      <w:r>
        <w:rPr/>
        <w:t>practitioners</w:t>
      </w:r>
      <w:r>
        <w:rPr>
          <w:spacing w:val="-4"/>
        </w:rPr>
        <w:t> </w:t>
      </w:r>
      <w:r>
        <w:rPr/>
        <w:t>who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eligible</w:t>
      </w:r>
      <w:r>
        <w:rPr>
          <w:spacing w:val="-3"/>
        </w:rPr>
        <w:t> </w:t>
      </w:r>
      <w:r>
        <w:rPr/>
        <w:t>distant</w:t>
      </w:r>
      <w:r>
        <w:rPr>
          <w:spacing w:val="-4"/>
        </w:rPr>
        <w:t> </w:t>
      </w:r>
      <w:r>
        <w:rPr>
          <w:spacing w:val="-1"/>
        </w:rPr>
        <w:t>site</w:t>
      </w:r>
      <w:r>
        <w:rPr>
          <w:spacing w:val="23"/>
          <w:w w:val="99"/>
        </w:rPr>
        <w:t> </w:t>
      </w:r>
      <w:r>
        <w:rPr>
          <w:spacing w:val="-1"/>
        </w:rPr>
        <w:t>providers.</w:t>
      </w:r>
    </w:p>
    <w:p>
      <w:pPr>
        <w:spacing w:after="0" w:line="239" w:lineRule="auto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278" w:space="292"/>
            <w:col w:w="5650"/>
          </w:cols>
        </w:sectPr>
      </w:pPr>
    </w:p>
    <w:p>
      <w:pPr>
        <w:pStyle w:val="BodyText"/>
        <w:spacing w:line="240" w:lineRule="auto" w:before="102"/>
        <w:ind w:left="540" w:right="0" w:firstLine="0"/>
        <w:jc w:val="left"/>
      </w:pPr>
      <w:r>
        <w:rPr/>
        <w:t>Mental/behavioral</w:t>
      </w:r>
      <w:r>
        <w:rPr>
          <w:spacing w:val="-11"/>
        </w:rPr>
        <w:t> </w:t>
      </w:r>
      <w:r>
        <w:rPr/>
        <w:t>Health</w:t>
      </w:r>
      <w:r>
        <w:rPr/>
        <w:t> </w:t>
      </w:r>
      <w:r>
        <w:rPr>
          <w:spacing w:val="-1"/>
        </w:rPr>
        <w:t>Services</w:t>
      </w:r>
    </w:p>
    <w:p>
      <w:pPr>
        <w:pStyle w:val="BodyText"/>
        <w:numPr>
          <w:ilvl w:val="0"/>
          <w:numId w:val="25"/>
        </w:numPr>
        <w:tabs>
          <w:tab w:pos="1058" w:val="left" w:leader="none"/>
          <w:tab w:pos="1507" w:val="left" w:leader="none"/>
        </w:tabs>
        <w:spacing w:line="164" w:lineRule="auto" w:before="21" w:after="0"/>
        <w:ind w:left="1507" w:right="313" w:hanging="967"/>
        <w:jc w:val="left"/>
      </w:pPr>
      <w:r>
        <w:rPr>
          <w:rFonts w:ascii="Symbol" w:hAnsi="Symbol" w:cs="Symbol" w:eastAsia="Symbol"/>
          <w:color w:val="EE5D1B"/>
          <w:w w:val="95"/>
        </w:rPr>
        <w:t></w:t>
      </w:r>
      <w:r>
        <w:rPr>
          <w:rFonts w:ascii="Times New Roman" w:hAnsi="Times New Roman" w:cs="Times New Roman" w:eastAsia="Times New Roman"/>
          <w:color w:val="EE5D1B"/>
          <w:w w:val="95"/>
        </w:rPr>
        <w:tab/>
      </w:r>
      <w:r>
        <w:rPr/>
        <w:t>The</w:t>
      </w:r>
      <w:r>
        <w:rPr>
          <w:spacing w:val="-34"/>
        </w:rPr>
        <w:t> </w:t>
      </w:r>
      <w:r>
        <w:rPr/>
        <w:t>agency</w:t>
      </w:r>
      <w:r>
        <w:rPr>
          <w:spacing w:val="-34"/>
        </w:rPr>
        <w:t> </w:t>
      </w:r>
      <w:r>
        <w:rPr/>
        <w:t>covers</w:t>
      </w:r>
      <w:r>
        <w:rPr>
          <w:spacing w:val="-34"/>
        </w:rPr>
        <w:t> </w:t>
      </w:r>
      <w:r>
        <w:rPr/>
        <w:t>telepractice</w:t>
      </w:r>
      <w:r>
        <w:rPr>
          <w:spacing w:val="-34"/>
        </w:rPr>
        <w:t> </w:t>
      </w:r>
      <w:r>
        <w:rPr/>
        <w:t>for</w:t>
      </w:r>
      <w:r>
        <w:rPr>
          <w:spacing w:val="-34"/>
        </w:rPr>
        <w:t> </w:t>
      </w:r>
      <w:r>
        <w:rPr>
          <w:spacing w:val="-1"/>
        </w:rPr>
        <w:t>speech</w:t>
      </w:r>
      <w:r>
        <w:rPr>
          <w:spacing w:val="-3"/>
        </w:rPr>
        <w:t>-­‐</w:t>
      </w:r>
      <w:r>
        <w:rPr>
          <w:spacing w:val="28"/>
          <w:w w:val="33"/>
        </w:rPr>
        <w:t> </w:t>
      </w:r>
      <w:r>
        <w:rPr/>
        <w:t>language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audiology</w:t>
      </w:r>
      <w:r>
        <w:rPr>
          <w:spacing w:val="-4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provided</w:t>
      </w:r>
      <w:r>
        <w:rPr>
          <w:spacing w:val="-3"/>
        </w:rPr>
        <w:t> </w:t>
      </w:r>
      <w:r>
        <w:rPr/>
        <w:t>within</w:t>
      </w:r>
    </w:p>
    <w:p>
      <w:pPr>
        <w:pStyle w:val="BodyText"/>
        <w:spacing w:line="233" w:lineRule="exact" w:before="20"/>
        <w:ind w:left="1507" w:right="0" w:firstLine="0"/>
        <w:jc w:val="left"/>
      </w:pPr>
      <w:r>
        <w:rPr/>
        <w:t>the</w:t>
      </w:r>
      <w:r>
        <w:rPr>
          <w:spacing w:val="-3"/>
        </w:rPr>
        <w:t> </w:t>
      </w:r>
      <w:r>
        <w:rPr/>
        <w:t>School</w:t>
      </w:r>
      <w:r>
        <w:rPr>
          <w:spacing w:val="-2"/>
        </w:rPr>
        <w:t> </w:t>
      </w:r>
      <w:r>
        <w:rPr/>
        <w:t>Based</w:t>
      </w:r>
      <w:r>
        <w:rPr>
          <w:spacing w:val="-3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(SBS)</w:t>
      </w:r>
      <w:r>
        <w:rPr>
          <w:spacing w:val="-3"/>
        </w:rPr>
        <w:t> </w:t>
      </w:r>
      <w:r>
        <w:rPr/>
        <w:t>program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is</w:t>
      </w:r>
    </w:p>
    <w:p>
      <w:pPr>
        <w:spacing w:after="0" w:line="233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3065" w:space="538"/>
            <w:col w:w="6617"/>
          </w:cols>
        </w:sectPr>
      </w:pPr>
    </w:p>
    <w:p>
      <w:pPr>
        <w:pStyle w:val="BodyText"/>
        <w:tabs>
          <w:tab w:pos="4137" w:val="left" w:leader="none"/>
        </w:tabs>
        <w:spacing w:line="252" w:lineRule="exact" w:before="0"/>
        <w:ind w:left="531" w:right="0" w:firstLine="0"/>
        <w:jc w:val="center"/>
        <w:rPr>
          <w:rFonts w:ascii="Calibri" w:hAnsi="Calibri" w:cs="Calibri" w:eastAsia="Calibri"/>
        </w:rPr>
      </w:pPr>
      <w:r>
        <w:rPr>
          <w:w w:val="95"/>
        </w:rPr>
        <w:t>Rehabilitation</w:t>
        <w:tab/>
      </w:r>
      <w:r>
        <w:rPr>
          <w:rFonts w:ascii="Calibri"/>
          <w:b/>
          <w:color w:val="FFFFFF"/>
        </w:rPr>
        <w:t>C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522" w:right="0" w:firstLine="0"/>
        <w:jc w:val="center"/>
        <w:rPr>
          <w:rFonts w:ascii="Calibri" w:hAnsi="Calibri" w:cs="Calibri" w:eastAsia="Calibri"/>
        </w:rPr>
      </w:pPr>
      <w:r>
        <w:rPr/>
        <w:t>Home</w:t>
      </w:r>
      <w:r>
        <w:rPr>
          <w:spacing w:val="-6"/>
        </w:rPr>
        <w:t> </w:t>
      </w:r>
      <w:r>
        <w:rPr/>
        <w:t>Health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40" w:lineRule="auto" w:before="48"/>
        <w:ind w:left="540" w:right="0" w:firstLine="0"/>
        <w:jc w:val="center"/>
        <w:rPr>
          <w:rFonts w:ascii="Calibri" w:hAnsi="Calibri" w:cs="Calibri" w:eastAsia="Calibri"/>
        </w:rPr>
      </w:pPr>
      <w:r>
        <w:rPr/>
        <w:t>Informed</w:t>
      </w:r>
      <w:r>
        <w:rPr>
          <w:spacing w:val="-6"/>
        </w:rPr>
        <w:t> </w:t>
      </w:r>
      <w:r>
        <w:rPr/>
        <w:t>Consent</w:t>
        <w:tab/>
      </w:r>
      <w:r>
        <w:rPr>
          <w:rFonts w:ascii="Calibri"/>
          <w:b/>
          <w:color w:val="FFFFFF"/>
          <w:w w:val="95"/>
        </w:rPr>
        <w:t>A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540" w:right="0" w:firstLine="0"/>
        <w:jc w:val="center"/>
        <w:rPr>
          <w:rFonts w:ascii="Calibri" w:hAnsi="Calibri" w:cs="Calibri" w:eastAsia="Calibri"/>
        </w:rPr>
      </w:pPr>
      <w:r>
        <w:rPr>
          <w:w w:val="95"/>
        </w:rPr>
        <w:t>Telepresenter</w:t>
        <w:tab/>
      </w:r>
      <w:r>
        <w:rPr>
          <w:rFonts w:ascii="Calibri"/>
          <w:b/>
          <w:color w:val="FFFFFF"/>
          <w:w w:val="95"/>
        </w:rPr>
        <w:t>A</w:t>
      </w:r>
      <w:r>
        <w:rPr>
          <w:rFonts w:ascii="Calibri"/>
        </w:rPr>
      </w:r>
    </w:p>
    <w:p>
      <w:pPr>
        <w:pStyle w:val="Heading6"/>
        <w:spacing w:line="242" w:lineRule="auto" w:before="197"/>
        <w:ind w:right="296"/>
        <w:jc w:val="center"/>
        <w:rPr>
          <w:b w:val="0"/>
          <w:bCs w:val="0"/>
        </w:rPr>
      </w:pPr>
      <w:r>
        <w:rPr/>
        <w:t>INNOVATIVE</w:t>
      </w:r>
      <w:r>
        <w:rPr>
          <w:spacing w:val="-15"/>
        </w:rPr>
        <w:t> </w:t>
      </w:r>
      <w:r>
        <w:rPr/>
        <w:t>PAYMENT</w:t>
      </w:r>
      <w:r>
        <w:rPr>
          <w:spacing w:val="-15"/>
        </w:rPr>
        <w:t> </w:t>
      </w:r>
      <w:r>
        <w:rPr/>
        <w:t>OR</w:t>
      </w:r>
      <w:r>
        <w:rPr>
          <w:spacing w:val="25"/>
          <w:w w:val="99"/>
        </w:rPr>
        <w:t> </w:t>
      </w:r>
      <w:r>
        <w:rPr/>
        <w:t>SERVICE</w:t>
      </w:r>
      <w:r>
        <w:rPr>
          <w:spacing w:val="-16"/>
        </w:rPr>
        <w:t> </w:t>
      </w:r>
      <w:r>
        <w:rPr/>
        <w:t>DELIVERY</w:t>
      </w:r>
      <w:r>
        <w:rPr>
          <w:spacing w:val="-16"/>
        </w:rPr>
        <w:t> </w:t>
      </w:r>
      <w:r>
        <w:rPr/>
        <w:t>MODELS:</w:t>
      </w:r>
      <w:r>
        <w:rPr>
          <w:b w:val="0"/>
        </w:rPr>
      </w:r>
    </w:p>
    <w:p>
      <w:pPr>
        <w:spacing w:before="25"/>
        <w:ind w:left="337" w:right="0" w:firstLine="450"/>
        <w:jc w:val="left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/>
          <w:sz w:val="24"/>
        </w:rPr>
        <w:t>now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"/>
          <w:sz w:val="24"/>
        </w:rPr>
        <w:t>in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effect.</w:t>
      </w:r>
      <w:r>
        <w:rPr>
          <w:rFonts w:ascii="Calibri"/>
          <w:position w:val="11"/>
          <w:sz w:val="16"/>
        </w:rPr>
        <w:t>125</w:t>
      </w:r>
      <w:r>
        <w:rPr>
          <w:rFonts w:ascii="Calibri"/>
          <w:sz w:val="16"/>
        </w:rPr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9"/>
        <w:spacing w:line="286" w:lineRule="exact"/>
        <w:ind w:right="0"/>
        <w:jc w:val="left"/>
        <w:rPr>
          <w:b w:val="0"/>
          <w:bCs w:val="0"/>
        </w:rPr>
      </w:pPr>
      <w:r>
        <w:rPr/>
        <w:t>Innovation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88" w:val="left" w:leader="none"/>
        </w:tabs>
        <w:spacing w:line="292" w:lineRule="exact" w:before="1" w:after="0"/>
        <w:ind w:left="787" w:right="402" w:hanging="450"/>
        <w:jc w:val="left"/>
        <w:rPr>
          <w:sz w:val="16"/>
          <w:szCs w:val="16"/>
        </w:rPr>
      </w:pPr>
      <w:r>
        <w:rPr/>
        <w:t>CMS</w:t>
      </w:r>
      <w:r>
        <w:rPr>
          <w:spacing w:val="-3"/>
        </w:rPr>
        <w:t> </w:t>
      </w:r>
      <w:r>
        <w:rPr/>
        <w:t>approved</w:t>
      </w:r>
      <w:r>
        <w:rPr>
          <w:spacing w:val="-3"/>
        </w:rPr>
        <w:t> </w:t>
      </w:r>
      <w:r>
        <w:rPr/>
        <w:t>duals</w:t>
      </w:r>
      <w:r>
        <w:rPr>
          <w:spacing w:val="-3"/>
        </w:rPr>
        <w:t> </w:t>
      </w:r>
      <w:r>
        <w:rPr/>
        <w:t>proposal</w:t>
      </w:r>
      <w:r>
        <w:rPr>
          <w:spacing w:val="-2"/>
        </w:rPr>
        <w:t> </w:t>
      </w:r>
      <w:r>
        <w:rPr/>
        <w:t>includes</w:t>
      </w:r>
      <w:r>
        <w:rPr>
          <w:spacing w:val="-3"/>
        </w:rPr>
        <w:t> </w:t>
      </w:r>
      <w:r>
        <w:rPr/>
        <w:t>coverage</w:t>
      </w:r>
      <w:r>
        <w:rPr>
          <w:w w:val="99"/>
        </w:rPr>
        <w:t> </w:t>
      </w:r>
      <w:r>
        <w:rPr/>
        <w:t>for</w:t>
      </w:r>
      <w:r>
        <w:rPr>
          <w:spacing w:val="-15"/>
        </w:rPr>
        <w:t> </w:t>
      </w:r>
      <w:r>
        <w:rPr/>
        <w:t>telemedicine.</w:t>
      </w:r>
      <w:r>
        <w:rPr>
          <w:position w:val="11"/>
          <w:sz w:val="16"/>
        </w:rPr>
        <w:t>126</w:t>
      </w:r>
      <w:r>
        <w:rPr>
          <w:sz w:val="16"/>
        </w:rPr>
      </w:r>
    </w:p>
    <w:p>
      <w:pPr>
        <w:spacing w:after="0" w:line="292" w:lineRule="exact"/>
        <w:jc w:val="left"/>
        <w:rPr>
          <w:sz w:val="16"/>
          <w:szCs w:val="16"/>
        </w:rPr>
        <w:sectPr>
          <w:type w:val="continuous"/>
          <w:pgSz w:w="12240" w:h="15840"/>
          <w:pgMar w:top="100" w:bottom="0" w:left="1100" w:right="920"/>
          <w:cols w:num="2" w:equalWidth="0">
            <w:col w:w="4284" w:space="40"/>
            <w:col w:w="5896"/>
          </w:cols>
        </w:sectPr>
      </w:pPr>
    </w:p>
    <w:p>
      <w:pPr>
        <w:spacing w:line="240" w:lineRule="auto" w:before="8"/>
        <w:rPr>
          <w:rFonts w:ascii="Calibri" w:hAnsi="Calibri" w:cs="Calibri" w:eastAsia="Calibri"/>
          <w:sz w:val="11"/>
          <w:szCs w:val="11"/>
        </w:rPr>
      </w:pPr>
      <w:r>
        <w:rPr/>
        <w:pict>
          <v:group style="position:absolute;margin-left:60.669998pt;margin-top:72.070pt;width:499.55pt;height:618.85pt;mso-position-horizontal-relative:page;mso-position-vertical-relative:page;z-index:-414688" coordorigin="1213,1441" coordsize="9991,12377">
            <v:group style="position:absolute;left:1279;top:1486;width:6999;height:1623" coordorigin="1279,1486" coordsize="6999,1623">
              <v:shape style="position:absolute;left:1279;top:1486;width:6999;height:1623" coordorigin="1279,1486" coordsize="6999,1623" path="m1279,1486l8278,1486,8278,3108,1279,3108,1279,1486xe" filled="true" fillcolor="#ee5d1b" stroked="false">
                <v:path arrowok="t"/>
                <v:fill type="solid"/>
              </v:shape>
            </v:group>
            <v:group style="position:absolute;left:1370;top:1562;width:6826;height:740" coordorigin="1370,1562" coordsize="6826,740">
              <v:shape style="position:absolute;left:1370;top:1562;width:6826;height:740" coordorigin="1370,1562" coordsize="6826,740" path="m1370,1562l8196,1562,8196,2302,1370,2302,1370,1562xe" filled="true" fillcolor="#ee5d1b" stroked="false">
                <v:path arrowok="t"/>
                <v:fill type="solid"/>
              </v:shape>
            </v:group>
            <v:group style="position:absolute;left:1370;top:2297;width:6826;height:735" coordorigin="1370,2297" coordsize="6826,735">
              <v:shape style="position:absolute;left:1370;top:2297;width:6826;height:735" coordorigin="1370,2297" coordsize="6826,735" path="m1370,2297l8196,2297,8196,3031,1370,3031,1370,2297xe" filled="true" fillcolor="#ee5d1b" stroked="false">
                <v:path arrowok="t"/>
                <v:fill type="solid"/>
              </v:shape>
            </v:group>
            <v:group style="position:absolute;left:1236;top:1464;width:9946;height:2" coordorigin="1236,1464" coordsize="9946,2">
              <v:shape style="position:absolute;left:1236;top:1464;width:9946;height:2" coordorigin="1236,1464" coordsize="9946,0" path="m1236,1464l11182,1464e" filled="false" stroked="true" strokeweight="2.260pt" strokecolor="#000000">
                <v:path arrowok="t"/>
              </v:shape>
            </v:group>
            <v:group style="position:absolute;left:1258;top:1486;width:2;height:12288" coordorigin="1258,1486" coordsize="2,12288">
              <v:shape style="position:absolute;left:1258;top:1486;width:2;height:12288" coordorigin="1258,1486" coordsize="0,12288" path="m1258,1486l1258,13774e" filled="false" stroked="true" strokeweight="2.260pt" strokecolor="#000000">
                <v:path arrowok="t"/>
              </v:shape>
            </v:group>
            <v:group style="position:absolute;left:8299;top:1486;width:2;height:1623" coordorigin="8299,1486" coordsize="2,1623">
              <v:shape style="position:absolute;left:8299;top:1486;width:2;height:1623" coordorigin="8299,1486" coordsize="0,1623" path="m8299,1486l8299,3108e" filled="false" stroked="true" strokeweight="2.260pt" strokecolor="#000000">
                <v:path arrowok="t"/>
              </v:shape>
            </v:group>
            <v:group style="position:absolute;left:11160;top:1486;width:2;height:12288" coordorigin="11160,1486" coordsize="2,12288">
              <v:shape style="position:absolute;left:11160;top:1486;width:2;height:12288" coordorigin="11160,1486" coordsize="0,12288" path="m11160,1486l11160,13774e" filled="false" stroked="true" strokeweight="2.260pt" strokecolor="#000000">
                <v:path arrowok="t"/>
              </v:shape>
            </v:group>
            <v:group style="position:absolute;left:5532;top:3151;width:87;height:864" coordorigin="5532,3151" coordsize="87,864">
              <v:shape style="position:absolute;left:5532;top:3151;width:87;height:864" coordorigin="5532,3151" coordsize="87,864" path="m5532,4015l5618,4015,5618,3151,5532,3151,5532,4015xe" filled="true" fillcolor="#bebebe" stroked="false">
                <v:path arrowok="t"/>
                <v:fill type="solid"/>
              </v:shape>
            </v:group>
            <v:group style="position:absolute;left:1279;top:3151;width:92;height:864" coordorigin="1279,3151" coordsize="92,864">
              <v:shape style="position:absolute;left:1279;top:3151;width:92;height:864" coordorigin="1279,3151" coordsize="92,864" path="m1279,4015l1370,4015,1370,3151,1279,3151,1279,4015xe" filled="true" fillcolor="#bebebe" stroked="false">
                <v:path arrowok="t"/>
                <v:fill type="solid"/>
              </v:shape>
            </v:group>
            <v:group style="position:absolute;left:1370;top:3151;width:4162;height:869" coordorigin="1370,3151" coordsize="4162,869">
              <v:shape style="position:absolute;left:1370;top:3151;width:4162;height:869" coordorigin="1370,3151" coordsize="4162,869" path="m1370,3151l5532,3151,5532,4020,1370,4020,1370,3151xe" filled="true" fillcolor="#bebebe" stroked="false">
                <v:path arrowok="t"/>
                <v:fill type="solid"/>
              </v:shape>
            </v:group>
            <v:group style="position:absolute;left:11057;top:3151;width:82;height:864" coordorigin="11057,3151" coordsize="82,864">
              <v:shape style="position:absolute;left:11057;top:3151;width:82;height:864" coordorigin="11057,3151" coordsize="82,864" path="m11057,4015l11138,4015,11138,3151,11057,3151,11057,4015xe" filled="true" fillcolor="#bebebe" stroked="false">
                <v:path arrowok="t"/>
                <v:fill type="solid"/>
              </v:shape>
            </v:group>
            <v:group style="position:absolute;left:5662;top:3151;width:92;height:864" coordorigin="5662,3151" coordsize="92,864">
              <v:shape style="position:absolute;left:5662;top:3151;width:92;height:864" coordorigin="5662,3151" coordsize="92,864" path="m5662,4015l5753,4015,5753,3151,5662,3151,5662,4015xe" filled="true" fillcolor="#bebebe" stroked="false">
                <v:path arrowok="t"/>
                <v:fill type="solid"/>
              </v:shape>
            </v:group>
            <v:group style="position:absolute;left:5753;top:3151;width:5304;height:869" coordorigin="5753,3151" coordsize="5304,869">
              <v:shape style="position:absolute;left:5753;top:3151;width:5304;height:869" coordorigin="5753,3151" coordsize="5304,869" path="m5753,3151l11057,3151,11057,4020,5753,4020,5753,3151xe" filled="true" fillcolor="#bebebe" stroked="false">
                <v:path arrowok="t"/>
                <v:fill type="solid"/>
              </v:shape>
            </v:group>
            <v:group style="position:absolute;left:1236;top:3130;width:9946;height:2" coordorigin="1236,3130" coordsize="9946,2">
              <v:shape style="position:absolute;left:1236;top:3130;width:9946;height:2" coordorigin="1236,3130" coordsize="9946,0" path="m1236,3130l11182,3130e" filled="false" stroked="true" strokeweight="2.260pt" strokecolor="#000000">
                <v:path arrowok="t"/>
              </v:shape>
            </v:group>
            <v:group style="position:absolute;left:5640;top:3151;width:2;height:10623" coordorigin="5640,3151" coordsize="2,10623">
              <v:shape style="position:absolute;left:5640;top:3151;width:2;height:10623" coordorigin="5640,3151" coordsize="0,10623" path="m5640,3151l5640,13774e" filled="false" stroked="true" strokeweight="2.260pt" strokecolor="#000000">
                <v:path arrowok="t"/>
              </v:shape>
            </v:group>
            <v:group style="position:absolute;left:5537;top:4058;width:82;height:293" coordorigin="5537,4058" coordsize="82,293">
              <v:shape style="position:absolute;left:5537;top:4058;width:82;height:293" coordorigin="5537,4058" coordsize="82,293" path="m5537,4351l5618,4351,5618,4058,5537,4058,5537,4351xe" filled="true" fillcolor="#ee5d1b" stroked="false">
                <v:path arrowok="t"/>
                <v:fill type="solid"/>
              </v:shape>
            </v:group>
            <v:group style="position:absolute;left:4994;top:4058;width:92;height:293" coordorigin="4994,4058" coordsize="92,293">
              <v:shape style="position:absolute;left:4994;top:4058;width:92;height:293" coordorigin="4994,4058" coordsize="92,293" path="m4994,4351l5086,4351,5086,4058,4994,4058,4994,4351xe" filled="true" fillcolor="#ee5d1b" stroked="false">
                <v:path arrowok="t"/>
                <v:fill type="solid"/>
              </v:shape>
            </v:group>
            <v:group style="position:absolute;left:5086;top:4058;width:452;height:298" coordorigin="5086,4058" coordsize="452,298">
              <v:shape style="position:absolute;left:5086;top:4058;width:452;height:298" coordorigin="5086,4058" coordsize="452,298" path="m5086,4058l5537,4058,5537,4356,5086,4356,5086,4058xe" filled="true" fillcolor="#ee5d1b" stroked="false">
                <v:path arrowok="t"/>
                <v:fill type="solid"/>
              </v:shape>
            </v:group>
            <v:group style="position:absolute;left:1236;top:4037;width:9946;height:2" coordorigin="1236,4037" coordsize="9946,2">
              <v:shape style="position:absolute;left:1236;top:4037;width:9946;height:2" coordorigin="1236,4037" coordsize="9946,0" path="m1236,4037l11182,4037e" filled="false" stroked="true" strokeweight="2.260pt" strokecolor="#000000">
                <v:path arrowok="t"/>
              </v:shape>
            </v:group>
            <v:group style="position:absolute;left:4973;top:4058;width:2;height:975" coordorigin="4973,4058" coordsize="2,975">
              <v:shape style="position:absolute;left:4973;top:4058;width:2;height:975" coordorigin="4973,4058" coordsize="0,975" path="m4973,4058l4973,5033e" filled="false" stroked="true" strokeweight="2.260pt" strokecolor="#000000">
                <v:path arrowok="t"/>
              </v:shape>
            </v:group>
            <v:group style="position:absolute;left:5537;top:4399;width:82;height:293" coordorigin="5537,4399" coordsize="82,293">
              <v:shape style="position:absolute;left:5537;top:4399;width:82;height:293" coordorigin="5537,4399" coordsize="82,293" path="m5537,4692l5618,4692,5618,4399,5537,4399,5537,4692xe" filled="true" fillcolor="#ee5d1b" stroked="false">
                <v:path arrowok="t"/>
                <v:fill type="solid"/>
              </v:shape>
            </v:group>
            <v:group style="position:absolute;left:4994;top:4399;width:92;height:293" coordorigin="4994,4399" coordsize="92,293">
              <v:shape style="position:absolute;left:4994;top:4399;width:92;height:293" coordorigin="4994,4399" coordsize="92,293" path="m4994,4692l5086,4692,5086,4399,4994,4399,4994,4692xe" filled="true" fillcolor="#ee5d1b" stroked="false">
                <v:path arrowok="t"/>
                <v:fill type="solid"/>
              </v:shape>
            </v:group>
            <v:group style="position:absolute;left:5086;top:4399;width:452;height:298" coordorigin="5086,4399" coordsize="452,298">
              <v:shape style="position:absolute;left:5086;top:4399;width:452;height:298" coordorigin="5086,4399" coordsize="452,298" path="m5086,4399l5537,4399,5537,4697,5086,4697,5086,4399xe" filled="true" fillcolor="#ee5d1b" stroked="false">
                <v:path arrowok="t"/>
                <v:fill type="solid"/>
              </v:shape>
            </v:group>
            <v:group style="position:absolute;left:1236;top:4378;width:4426;height:2" coordorigin="1236,4378" coordsize="4426,2">
              <v:shape style="position:absolute;left:1236;top:4378;width:4426;height:2" coordorigin="1236,4378" coordsize="4426,0" path="m1236,4378l5662,4378e" filled="false" stroked="true" strokeweight="2.260pt" strokecolor="#000000">
                <v:path arrowok="t"/>
              </v:shape>
            </v:group>
            <v:group style="position:absolute;left:5537;top:4735;width:82;height:293" coordorigin="5537,4735" coordsize="82,293">
              <v:shape style="position:absolute;left:5537;top:4735;width:82;height:293" coordorigin="5537,4735" coordsize="82,293" path="m5537,5028l5618,5028,5618,4735,5537,4735,5537,5028xe" filled="true" fillcolor="#ee5d1b" stroked="false">
                <v:path arrowok="t"/>
                <v:fill type="solid"/>
              </v:shape>
            </v:group>
            <v:group style="position:absolute;left:4994;top:4735;width:92;height:293" coordorigin="4994,4735" coordsize="92,293">
              <v:shape style="position:absolute;left:4994;top:4735;width:92;height:293" coordorigin="4994,4735" coordsize="92,293" path="m4994,5028l5086,5028,5086,4735,4994,4735,4994,5028xe" filled="true" fillcolor="#ee5d1b" stroked="false">
                <v:path arrowok="t"/>
                <v:fill type="solid"/>
              </v:shape>
            </v:group>
            <v:group style="position:absolute;left:5086;top:4735;width:452;height:298" coordorigin="5086,4735" coordsize="452,298">
              <v:shape style="position:absolute;left:5086;top:4735;width:452;height:298" coordorigin="5086,4735" coordsize="452,298" path="m5086,4735l5537,4735,5537,5033,5086,5033,5086,4735xe" filled="true" fillcolor="#ee5d1b" stroked="false">
                <v:path arrowok="t"/>
                <v:fill type="solid"/>
              </v:shape>
            </v:group>
            <v:group style="position:absolute;left:1236;top:4714;width:4426;height:2" coordorigin="1236,4714" coordsize="4426,2">
              <v:shape style="position:absolute;left:1236;top:4714;width:4426;height:2" coordorigin="1236,4714" coordsize="4426,0" path="m1236,4714l5662,4714e" filled="false" stroked="true" strokeweight="2.260pt" strokecolor="#000000">
                <v:path arrowok="t"/>
              </v:shape>
            </v:group>
            <v:group style="position:absolute;left:1279;top:5076;width:4340;height:960" coordorigin="1279,5076" coordsize="4340,960">
              <v:shape style="position:absolute;left:1279;top:5076;width:4340;height:960" coordorigin="1279,5076" coordsize="4340,960" path="m1279,5076l5618,5076,5618,6036,1279,6036,1279,5076xe" filled="true" fillcolor="#bebebe" stroked="false">
                <v:path arrowok="t"/>
                <v:fill type="solid"/>
              </v:shape>
            </v:group>
            <v:group style="position:absolute;left:1370;top:5076;width:4162;height:524" coordorigin="1370,5076" coordsize="4162,524">
              <v:shape style="position:absolute;left:1370;top:5076;width:4162;height:524" coordorigin="1370,5076" coordsize="4162,524" path="m1370,5076l5532,5076,5532,5599,1370,5599,1370,5076xe" filled="true" fillcolor="#bebebe" stroked="false">
                <v:path arrowok="t"/>
                <v:fill type="solid"/>
              </v:shape>
            </v:group>
            <v:group style="position:absolute;left:1370;top:5594;width:4162;height:346" coordorigin="1370,5594" coordsize="4162,346">
              <v:shape style="position:absolute;left:1370;top:5594;width:4162;height:346" coordorigin="1370,5594" coordsize="4162,346" path="m1370,5594l5532,5594,5532,5940,1370,5940,1370,5594xe" filled="true" fillcolor="#bebebe" stroked="false">
                <v:path arrowok="t"/>
                <v:fill type="solid"/>
              </v:shape>
            </v:group>
            <v:group style="position:absolute;left:1236;top:5054;width:4426;height:2" coordorigin="1236,5054" coordsize="4426,2">
              <v:shape style="position:absolute;left:1236;top:5054;width:4426;height:2" coordorigin="1236,5054" coordsize="4426,0" path="m1236,5054l5662,5054e" filled="false" stroked="true" strokeweight="2.260pt" strokecolor="#000000">
                <v:path arrowok="t"/>
              </v:shape>
            </v:group>
            <v:group style="position:absolute;left:5537;top:6079;width:82;height:293" coordorigin="5537,6079" coordsize="82,293">
              <v:shape style="position:absolute;left:5537;top:6079;width:82;height:293" coordorigin="5537,6079" coordsize="82,293" path="m5537,6372l5618,6372,5618,6079,5537,6079,5537,6372xe" filled="true" fillcolor="#ee5d1b" stroked="false">
                <v:path arrowok="t"/>
                <v:fill type="solid"/>
              </v:shape>
            </v:group>
            <v:group style="position:absolute;left:4994;top:6079;width:92;height:293" coordorigin="4994,6079" coordsize="92,293">
              <v:shape style="position:absolute;left:4994;top:6079;width:92;height:293" coordorigin="4994,6079" coordsize="92,293" path="m4994,6372l5086,6372,5086,6079,4994,6079,4994,6372xe" filled="true" fillcolor="#ee5d1b" stroked="false">
                <v:path arrowok="t"/>
                <v:fill type="solid"/>
              </v:shape>
            </v:group>
            <v:group style="position:absolute;left:5086;top:6079;width:452;height:298" coordorigin="5086,6079" coordsize="452,298">
              <v:shape style="position:absolute;left:5086;top:6079;width:452;height:298" coordorigin="5086,6079" coordsize="452,298" path="m5086,6079l5537,6079,5537,6377,5086,6377,5086,6079xe" filled="true" fillcolor="#ee5d1b" stroked="false">
                <v:path arrowok="t"/>
                <v:fill type="solid"/>
              </v:shape>
            </v:group>
            <v:group style="position:absolute;left:1236;top:6058;width:4426;height:2" coordorigin="1236,6058" coordsize="4426,2">
              <v:shape style="position:absolute;left:1236;top:6058;width:4426;height:2" coordorigin="1236,6058" coordsize="4426,0" path="m1236,6058l5662,6058e" filled="false" stroked="true" strokeweight="2.260pt" strokecolor="#000000">
                <v:path arrowok="t"/>
              </v:shape>
            </v:group>
            <v:group style="position:absolute;left:4973;top:6079;width:2;height:3922" coordorigin="4973,6079" coordsize="2,3922">
              <v:shape style="position:absolute;left:4973;top:6079;width:2;height:3922" coordorigin="4973,6079" coordsize="0,3922" path="m4973,6079l4973,10001e" filled="false" stroked="true" strokeweight="2.260pt" strokecolor="#000000">
                <v:path arrowok="t"/>
              </v:shape>
            </v:group>
            <v:group style="position:absolute;left:5537;top:6420;width:82;height:293" coordorigin="5537,6420" coordsize="82,293">
              <v:shape style="position:absolute;left:5537;top:6420;width:82;height:293" coordorigin="5537,6420" coordsize="82,293" path="m5537,6713l5618,6713,5618,6420,5537,6420,5537,6713xe" filled="true" fillcolor="#ee5d1b" stroked="false">
                <v:path arrowok="t"/>
                <v:fill type="solid"/>
              </v:shape>
            </v:group>
            <v:group style="position:absolute;left:4994;top:6420;width:92;height:293" coordorigin="4994,6420" coordsize="92,293">
              <v:shape style="position:absolute;left:4994;top:6420;width:92;height:293" coordorigin="4994,6420" coordsize="92,293" path="m4994,6713l5086,6713,5086,6420,4994,6420,4994,6713xe" filled="true" fillcolor="#ee5d1b" stroked="false">
                <v:path arrowok="t"/>
                <v:fill type="solid"/>
              </v:shape>
            </v:group>
            <v:group style="position:absolute;left:5086;top:6420;width:452;height:298" coordorigin="5086,6420" coordsize="452,298">
              <v:shape style="position:absolute;left:5086;top:6420;width:452;height:298" coordorigin="5086,6420" coordsize="452,298" path="m5086,6420l5537,6420,5537,6718,5086,6718,5086,6420xe" filled="true" fillcolor="#ee5d1b" stroked="false">
                <v:path arrowok="t"/>
                <v:fill type="solid"/>
              </v:shape>
            </v:group>
            <v:group style="position:absolute;left:1236;top:6398;width:4426;height:2" coordorigin="1236,6398" coordsize="4426,2">
              <v:shape style="position:absolute;left:1236;top:6398;width:4426;height:2" coordorigin="1236,6398" coordsize="4426,0" path="m1236,6398l5662,6398e" filled="false" stroked="true" strokeweight="2.260pt" strokecolor="#000000">
                <v:path arrowok="t"/>
              </v:shape>
            </v:group>
            <v:group style="position:absolute;left:4994;top:6756;width:624;height:586" coordorigin="4994,6756" coordsize="624,586">
              <v:shape style="position:absolute;left:4994;top:6756;width:624;height:586" coordorigin="4994,6756" coordsize="624,586" path="m4994,6756l5618,6756,5618,7342,4994,7342,4994,6756xe" filled="true" fillcolor="#ee5d1b" stroked="false">
                <v:path arrowok="t"/>
                <v:fill type="solid"/>
              </v:shape>
            </v:group>
            <v:group style="position:absolute;left:5086;top:6756;width:452;height:298" coordorigin="5086,6756" coordsize="452,298">
              <v:shape style="position:absolute;left:5086;top:6756;width:452;height:298" coordorigin="5086,6756" coordsize="452,298" path="m5086,6756l5537,6756,5537,7054,5086,7054,5086,6756xe" filled="true" fillcolor="#ee5d1b" stroked="false">
                <v:path arrowok="t"/>
                <v:fill type="solid"/>
              </v:shape>
            </v:group>
            <v:group style="position:absolute;left:1236;top:6734;width:4426;height:2" coordorigin="1236,6734" coordsize="4426,2">
              <v:shape style="position:absolute;left:1236;top:6734;width:4426;height:2" coordorigin="1236,6734" coordsize="4426,0" path="m1236,6734l5662,6734e" filled="false" stroked="true" strokeweight="2.260pt" strokecolor="#000000">
                <v:path arrowok="t"/>
              </v:shape>
            </v:group>
            <v:group style="position:absolute;left:5537;top:7390;width:82;height:293" coordorigin="5537,7390" coordsize="82,293">
              <v:shape style="position:absolute;left:5537;top:7390;width:82;height:293" coordorigin="5537,7390" coordsize="82,293" path="m5537,7682l5618,7682,5618,7390,5537,7390,5537,7682xe" filled="true" fillcolor="#ee5d1b" stroked="false">
                <v:path arrowok="t"/>
                <v:fill type="solid"/>
              </v:shape>
            </v:group>
            <v:group style="position:absolute;left:4994;top:7390;width:92;height:293" coordorigin="4994,7390" coordsize="92,293">
              <v:shape style="position:absolute;left:4994;top:7390;width:92;height:293" coordorigin="4994,7390" coordsize="92,293" path="m4994,7682l5086,7682,5086,7390,4994,7390,4994,7682xe" filled="true" fillcolor="#ee5d1b" stroked="false">
                <v:path arrowok="t"/>
                <v:fill type="solid"/>
              </v:shape>
            </v:group>
            <v:group style="position:absolute;left:5086;top:7390;width:452;height:298" coordorigin="5086,7390" coordsize="452,298">
              <v:shape style="position:absolute;left:5086;top:7390;width:452;height:298" coordorigin="5086,7390" coordsize="452,298" path="m5086,7390l5537,7390,5537,7687,5086,7687,5086,7390xe" filled="true" fillcolor="#ee5d1b" stroked="false">
                <v:path arrowok="t"/>
                <v:fill type="solid"/>
              </v:shape>
            </v:group>
            <v:group style="position:absolute;left:1236;top:7368;width:4426;height:2" coordorigin="1236,7368" coordsize="4426,2">
              <v:shape style="position:absolute;left:1236;top:7368;width:4426;height:2" coordorigin="1236,7368" coordsize="4426,0" path="m1236,7368l5662,7368e" filled="false" stroked="true" strokeweight="2.260pt" strokecolor="#000000">
                <v:path arrowok="t"/>
              </v:shape>
            </v:group>
            <v:group style="position:absolute;left:5537;top:7726;width:82;height:293" coordorigin="5537,7726" coordsize="82,293">
              <v:shape style="position:absolute;left:5537;top:7726;width:82;height:293" coordorigin="5537,7726" coordsize="82,293" path="m5537,8018l5618,8018,5618,7726,5537,7726,5537,8018xe" filled="true" fillcolor="#ee5d1b" stroked="false">
                <v:path arrowok="t"/>
                <v:fill type="solid"/>
              </v:shape>
            </v:group>
            <v:group style="position:absolute;left:4994;top:7726;width:92;height:293" coordorigin="4994,7726" coordsize="92,293">
              <v:shape style="position:absolute;left:4994;top:7726;width:92;height:293" coordorigin="4994,7726" coordsize="92,293" path="m4994,8018l5086,8018,5086,7726,4994,7726,4994,8018xe" filled="true" fillcolor="#ee5d1b" stroked="false">
                <v:path arrowok="t"/>
                <v:fill type="solid"/>
              </v:shape>
            </v:group>
            <v:group style="position:absolute;left:5086;top:7726;width:452;height:298" coordorigin="5086,7726" coordsize="452,298">
              <v:shape style="position:absolute;left:5086;top:7726;width:452;height:298" coordorigin="5086,7726" coordsize="452,298" path="m5086,7726l5537,7726,5537,8023,5086,8023,5086,7726xe" filled="true" fillcolor="#ee5d1b" stroked="false">
                <v:path arrowok="t"/>
                <v:fill type="solid"/>
              </v:shape>
            </v:group>
            <v:group style="position:absolute;left:1236;top:7704;width:4426;height:2" coordorigin="1236,7704" coordsize="4426,2">
              <v:shape style="position:absolute;left:1236;top:7704;width:4426;height:2" coordorigin="1236,7704" coordsize="4426,0" path="m1236,7704l5662,7704e" filled="false" stroked="true" strokeweight="2.260pt" strokecolor="#000000">
                <v:path arrowok="t"/>
              </v:shape>
            </v:group>
            <v:group style="position:absolute;left:4994;top:8062;width:624;height:586" coordorigin="4994,8062" coordsize="624,586">
              <v:shape style="position:absolute;left:4994;top:8062;width:624;height:586" coordorigin="4994,8062" coordsize="624,586" path="m4994,8062l5618,8062,5618,8647,4994,8647,4994,8062xe" filled="true" fillcolor="#ee5d1b" stroked="false">
                <v:path arrowok="t"/>
                <v:fill type="solid"/>
              </v:shape>
            </v:group>
            <v:group style="position:absolute;left:5086;top:8062;width:452;height:298" coordorigin="5086,8062" coordsize="452,298">
              <v:shape style="position:absolute;left:5086;top:8062;width:452;height:298" coordorigin="5086,8062" coordsize="452,298" path="m5086,8062l5537,8062,5537,8359,5086,8359,5086,8062xe" filled="true" fillcolor="#ee5d1b" stroked="false">
                <v:path arrowok="t"/>
                <v:fill type="solid"/>
              </v:shape>
            </v:group>
            <v:group style="position:absolute;left:1236;top:8040;width:4426;height:2" coordorigin="1236,8040" coordsize="4426,2">
              <v:shape style="position:absolute;left:1236;top:8040;width:4426;height:2" coordorigin="1236,8040" coordsize="4426,0" path="m1236,8040l5662,8040e" filled="false" stroked="true" strokeweight="2.260pt" strokecolor="#000000">
                <v:path arrowok="t"/>
              </v:shape>
            </v:group>
            <v:group style="position:absolute;left:5537;top:8695;width:82;height:293" coordorigin="5537,8695" coordsize="82,293">
              <v:shape style="position:absolute;left:5537;top:8695;width:82;height:293" coordorigin="5537,8695" coordsize="82,293" path="m5537,8988l5618,8988,5618,8695,5537,8695,5537,8988xe" filled="true" fillcolor="#ee5d1b" stroked="false">
                <v:path arrowok="t"/>
                <v:fill type="solid"/>
              </v:shape>
            </v:group>
            <v:group style="position:absolute;left:4994;top:8695;width:92;height:293" coordorigin="4994,8695" coordsize="92,293">
              <v:shape style="position:absolute;left:4994;top:8695;width:92;height:293" coordorigin="4994,8695" coordsize="92,293" path="m4994,8988l5086,8988,5086,8695,4994,8695,4994,8988xe" filled="true" fillcolor="#ee5d1b" stroked="false">
                <v:path arrowok="t"/>
                <v:fill type="solid"/>
              </v:shape>
            </v:group>
            <v:group style="position:absolute;left:5086;top:8695;width:452;height:298" coordorigin="5086,8695" coordsize="452,298">
              <v:shape style="position:absolute;left:5086;top:8695;width:452;height:298" coordorigin="5086,8695" coordsize="452,298" path="m5086,8695l5537,8695,5537,8993,5086,8993,5086,8695xe" filled="true" fillcolor="#ee5d1b" stroked="false">
                <v:path arrowok="t"/>
                <v:fill type="solid"/>
              </v:shape>
            </v:group>
            <v:group style="position:absolute;left:1236;top:8674;width:4426;height:2" coordorigin="1236,8674" coordsize="4426,2">
              <v:shape style="position:absolute;left:1236;top:8674;width:4426;height:2" coordorigin="1236,8674" coordsize="4426,0" path="m1236,8674l5662,8674e" filled="false" stroked="true" strokeweight="2.260pt" strokecolor="#000000">
                <v:path arrowok="t"/>
              </v:shape>
            </v:group>
            <v:group style="position:absolute;left:5537;top:9031;width:82;height:293" coordorigin="5537,9031" coordsize="82,293">
              <v:shape style="position:absolute;left:5537;top:9031;width:82;height:293" coordorigin="5537,9031" coordsize="82,293" path="m5537,9324l5618,9324,5618,9031,5537,9031,5537,9324xe" filled="true" fillcolor="#ee5d1b" stroked="false">
                <v:path arrowok="t"/>
                <v:fill type="solid"/>
              </v:shape>
            </v:group>
            <v:group style="position:absolute;left:4994;top:9031;width:92;height:293" coordorigin="4994,9031" coordsize="92,293">
              <v:shape style="position:absolute;left:4994;top:9031;width:92;height:293" coordorigin="4994,9031" coordsize="92,293" path="m4994,9324l5086,9324,5086,9031,4994,9031,4994,9324xe" filled="true" fillcolor="#ee5d1b" stroked="false">
                <v:path arrowok="t"/>
                <v:fill type="solid"/>
              </v:shape>
            </v:group>
            <v:group style="position:absolute;left:5086;top:9031;width:452;height:298" coordorigin="5086,9031" coordsize="452,298">
              <v:shape style="position:absolute;left:5086;top:9031;width:452;height:298" coordorigin="5086,9031" coordsize="452,298" path="m5086,9031l5537,9031,5537,9329,5086,9329,5086,9031xe" filled="true" fillcolor="#ee5d1b" stroked="false">
                <v:path arrowok="t"/>
                <v:fill type="solid"/>
              </v:shape>
            </v:group>
            <v:group style="position:absolute;left:1236;top:9010;width:4426;height:2" coordorigin="1236,9010" coordsize="4426,2">
              <v:shape style="position:absolute;left:1236;top:9010;width:4426;height:2" coordorigin="1236,9010" coordsize="4426,0" path="m1236,9010l5662,9010e" filled="false" stroked="true" strokeweight="2.260pt" strokecolor="#000000">
                <v:path arrowok="t"/>
              </v:shape>
            </v:group>
            <v:group style="position:absolute;left:5537;top:9372;width:82;height:293" coordorigin="5537,9372" coordsize="82,293">
              <v:shape style="position:absolute;left:5537;top:9372;width:82;height:293" coordorigin="5537,9372" coordsize="82,293" path="m5537,9665l5618,9665,5618,9372,5537,9372,5537,9665xe" filled="true" fillcolor="#ee5d1b" stroked="false">
                <v:path arrowok="t"/>
                <v:fill type="solid"/>
              </v:shape>
            </v:group>
            <v:group style="position:absolute;left:4994;top:9372;width:92;height:293" coordorigin="4994,9372" coordsize="92,293">
              <v:shape style="position:absolute;left:4994;top:9372;width:92;height:293" coordorigin="4994,9372" coordsize="92,293" path="m4994,9665l5086,9665,5086,9372,4994,9372,4994,9665xe" filled="true" fillcolor="#ee5d1b" stroked="false">
                <v:path arrowok="t"/>
                <v:fill type="solid"/>
              </v:shape>
            </v:group>
            <v:group style="position:absolute;left:5086;top:9372;width:452;height:298" coordorigin="5086,9372" coordsize="452,298">
              <v:shape style="position:absolute;left:5086;top:9372;width:452;height:298" coordorigin="5086,9372" coordsize="452,298" path="m5086,9372l5537,9372,5537,9670,5086,9670,5086,9372xe" filled="true" fillcolor="#ee5d1b" stroked="false">
                <v:path arrowok="t"/>
                <v:fill type="solid"/>
              </v:shape>
            </v:group>
            <v:group style="position:absolute;left:1236;top:9350;width:4426;height:2" coordorigin="1236,9350" coordsize="4426,2">
              <v:shape style="position:absolute;left:1236;top:9350;width:4426;height:2" coordorigin="1236,9350" coordsize="4426,0" path="m1236,9350l5662,9350e" filled="false" stroked="true" strokeweight="2.260pt" strokecolor="#000000">
                <v:path arrowok="t"/>
              </v:shape>
            </v:group>
            <v:group style="position:absolute;left:5537;top:9708;width:82;height:293" coordorigin="5537,9708" coordsize="82,293">
              <v:shape style="position:absolute;left:5537;top:9708;width:82;height:293" coordorigin="5537,9708" coordsize="82,293" path="m5537,10001l5618,10001,5618,9708,5537,9708,5537,10001xe" filled="true" fillcolor="#ee5d1b" stroked="false">
                <v:path arrowok="t"/>
                <v:fill type="solid"/>
              </v:shape>
            </v:group>
            <v:group style="position:absolute;left:4994;top:9708;width:92;height:293" coordorigin="4994,9708" coordsize="92,293">
              <v:shape style="position:absolute;left:4994;top:9708;width:92;height:293" coordorigin="4994,9708" coordsize="92,293" path="m4994,10001l5086,10001,5086,9708,4994,9708,4994,10001xe" filled="true" fillcolor="#ee5d1b" stroked="false">
                <v:path arrowok="t"/>
                <v:fill type="solid"/>
              </v:shape>
            </v:group>
            <v:group style="position:absolute;left:5086;top:9708;width:452;height:298" coordorigin="5086,9708" coordsize="452,298">
              <v:shape style="position:absolute;left:5086;top:9708;width:452;height:298" coordorigin="5086,9708" coordsize="452,298" path="m5086,9708l5537,9708,5537,10006,5086,10006,5086,9708xe" filled="true" fillcolor="#ee5d1b" stroked="false">
                <v:path arrowok="t"/>
                <v:fill type="solid"/>
              </v:shape>
            </v:group>
            <v:group style="position:absolute;left:1236;top:9686;width:4426;height:2" coordorigin="1236,9686" coordsize="4426,2">
              <v:shape style="position:absolute;left:1236;top:9686;width:4426;height:2" coordorigin="1236,9686" coordsize="4426,0" path="m1236,9686l5662,9686e" filled="false" stroked="true" strokeweight="2.260pt" strokecolor="#000000">
                <v:path arrowok="t"/>
              </v:shape>
            </v:group>
            <v:group style="position:absolute;left:1279;top:10044;width:4340;height:999" coordorigin="1279,10044" coordsize="4340,999">
              <v:shape style="position:absolute;left:1279;top:10044;width:4340;height:999" coordorigin="1279,10044" coordsize="4340,999" path="m1279,10044l5618,10044,5618,11042,1279,11042,1279,10044xe" filled="true" fillcolor="#bebebe" stroked="false">
                <v:path arrowok="t"/>
                <v:fill type="solid"/>
              </v:shape>
            </v:group>
            <v:group style="position:absolute;left:1370;top:10044;width:4162;height:509" coordorigin="1370,10044" coordsize="4162,509">
              <v:shape style="position:absolute;left:1370;top:10044;width:4162;height:509" coordorigin="1370,10044" coordsize="4162,509" path="m1370,10044l5532,10044,5532,10553,1370,10553,1370,10044xe" filled="true" fillcolor="#bebebe" stroked="false">
                <v:path arrowok="t"/>
                <v:fill type="solid"/>
              </v:shape>
            </v:group>
            <v:group style="position:absolute;left:1370;top:10548;width:4162;height:346" coordorigin="1370,10548" coordsize="4162,346">
              <v:shape style="position:absolute;left:1370;top:10548;width:4162;height:346" coordorigin="1370,10548" coordsize="4162,346" path="m1370,10548l5532,10548,5532,10894,1370,10894,1370,10548xe" filled="true" fillcolor="#bebebe" stroked="false">
                <v:path arrowok="t"/>
                <v:fill type="solid"/>
              </v:shape>
            </v:group>
            <v:group style="position:absolute;left:1236;top:10022;width:4426;height:2" coordorigin="1236,10022" coordsize="4426,2">
              <v:shape style="position:absolute;left:1236;top:10022;width:4426;height:2" coordorigin="1236,10022" coordsize="4426,0" path="m1236,10022l5662,10022e" filled="false" stroked="true" strokeweight="2.260pt" strokecolor="#000000">
                <v:path arrowok="t"/>
              </v:shape>
            </v:group>
            <v:group style="position:absolute;left:5537;top:11090;width:82;height:293" coordorigin="5537,11090" coordsize="82,293">
              <v:shape style="position:absolute;left:5537;top:11090;width:82;height:293" coordorigin="5537,11090" coordsize="82,293" path="m5537,11383l5618,11383,5618,11090,5537,11090,5537,11383xe" filled="true" fillcolor="#ee5d1b" stroked="false">
                <v:path arrowok="t"/>
                <v:fill type="solid"/>
              </v:shape>
            </v:group>
            <v:group style="position:absolute;left:4994;top:11090;width:92;height:293" coordorigin="4994,11090" coordsize="92,293">
              <v:shape style="position:absolute;left:4994;top:11090;width:92;height:293" coordorigin="4994,11090" coordsize="92,293" path="m4994,11383l5086,11383,5086,11090,4994,11090,4994,11383xe" filled="true" fillcolor="#ee5d1b" stroked="false">
                <v:path arrowok="t"/>
                <v:fill type="solid"/>
              </v:shape>
            </v:group>
            <v:group style="position:absolute;left:5086;top:11090;width:452;height:298" coordorigin="5086,11090" coordsize="452,298">
              <v:shape style="position:absolute;left:5086;top:11090;width:452;height:298" coordorigin="5086,11090" coordsize="452,298" path="m5086,11090l5537,11090,5537,11388,5086,11388,5086,11090xe" filled="true" fillcolor="#ee5d1b" stroked="false">
                <v:path arrowok="t"/>
                <v:fill type="solid"/>
              </v:shape>
            </v:group>
            <v:group style="position:absolute;left:1236;top:11069;width:4426;height:2" coordorigin="1236,11069" coordsize="4426,2">
              <v:shape style="position:absolute;left:1236;top:11069;width:4426;height:2" coordorigin="1236,11069" coordsize="4426,0" path="m1236,11069l5662,11069e" filled="false" stroked="true" strokeweight="2.260pt" strokecolor="#000000">
                <v:path arrowok="t"/>
              </v:shape>
            </v:group>
            <v:group style="position:absolute;left:4973;top:11090;width:2;height:2684" coordorigin="4973,11090" coordsize="2,2684">
              <v:shape style="position:absolute;left:4973;top:11090;width:2;height:2684" coordorigin="4973,11090" coordsize="0,2684" path="m4973,11090l4973,13774e" filled="false" stroked="true" strokeweight="2.260pt" strokecolor="#000000">
                <v:path arrowok="t"/>
              </v:shape>
            </v:group>
            <v:group style="position:absolute;left:5537;top:11426;width:82;height:312" coordorigin="5537,11426" coordsize="82,312">
              <v:shape style="position:absolute;left:5537;top:11426;width:82;height:312" coordorigin="5537,11426" coordsize="82,312" path="m5537,11738l5618,11738,5618,11426,5537,11426,5537,11738xe" filled="true" fillcolor="#ee5d1b" stroked="false">
                <v:path arrowok="t"/>
                <v:fill type="solid"/>
              </v:shape>
            </v:group>
            <v:group style="position:absolute;left:4994;top:11426;width:92;height:312" coordorigin="4994,11426" coordsize="92,312">
              <v:shape style="position:absolute;left:4994;top:11426;width:92;height:312" coordorigin="4994,11426" coordsize="92,312" path="m4994,11738l5086,11738,5086,11426,4994,11426,4994,11738xe" filled="true" fillcolor="#ee5d1b" stroked="false">
                <v:path arrowok="t"/>
                <v:fill type="solid"/>
              </v:shape>
            </v:group>
            <v:group style="position:absolute;left:5086;top:11426;width:452;height:317" coordorigin="5086,11426" coordsize="452,317">
              <v:shape style="position:absolute;left:5086;top:11426;width:452;height:317" coordorigin="5086,11426" coordsize="452,317" path="m5086,11426l5537,11426,5537,11743,5086,11743,5086,11426xe" filled="true" fillcolor="#ee5d1b" stroked="false">
                <v:path arrowok="t"/>
                <v:fill type="solid"/>
              </v:shape>
            </v:group>
            <v:group style="position:absolute;left:1236;top:11405;width:4426;height:2" coordorigin="1236,11405" coordsize="4426,2">
              <v:shape style="position:absolute;left:1236;top:11405;width:4426;height:2" coordorigin="1236,11405" coordsize="4426,0" path="m1236,11405l5662,11405e" filled="false" stroked="true" strokeweight="2.260pt" strokecolor="#000000">
                <v:path arrowok="t"/>
              </v:shape>
            </v:group>
            <v:group style="position:absolute;left:4994;top:11786;width:624;height:586" coordorigin="4994,11786" coordsize="624,586">
              <v:shape style="position:absolute;left:4994;top:11786;width:624;height:586" coordorigin="4994,11786" coordsize="624,586" path="m4994,11786l5618,11786,5618,12372,4994,12372,4994,11786xe" filled="true" fillcolor="#ee5d1b" stroked="false">
                <v:path arrowok="t"/>
                <v:fill type="solid"/>
              </v:shape>
            </v:group>
            <v:group style="position:absolute;left:5086;top:11786;width:452;height:317" coordorigin="5086,11786" coordsize="452,317">
              <v:shape style="position:absolute;left:5086;top:11786;width:452;height:317" coordorigin="5086,11786" coordsize="452,317" path="m5086,11786l5537,11786,5537,12103,5086,12103,5086,11786xe" filled="true" fillcolor="#ee5d1b" stroked="false">
                <v:path arrowok="t"/>
                <v:fill type="solid"/>
              </v:shape>
            </v:group>
            <v:group style="position:absolute;left:1236;top:11765;width:4426;height:2" coordorigin="1236,11765" coordsize="4426,2">
              <v:shape style="position:absolute;left:1236;top:11765;width:4426;height:2" coordorigin="1236,11765" coordsize="4426,0" path="m1236,11765l5662,11765e" filled="false" stroked="true" strokeweight="2.260pt" strokecolor="#000000">
                <v:path arrowok="t"/>
              </v:shape>
            </v:group>
            <v:group style="position:absolute;left:5537;top:12415;width:82;height:312" coordorigin="5537,12415" coordsize="82,312">
              <v:shape style="position:absolute;left:5537;top:12415;width:82;height:312" coordorigin="5537,12415" coordsize="82,312" path="m5537,12727l5618,12727,5618,12415,5537,12415,5537,12727xe" filled="true" fillcolor="#ee5d1b" stroked="false">
                <v:path arrowok="t"/>
                <v:fill type="solid"/>
              </v:shape>
            </v:group>
            <v:group style="position:absolute;left:4994;top:12415;width:92;height:312" coordorigin="4994,12415" coordsize="92,312">
              <v:shape style="position:absolute;left:4994;top:12415;width:92;height:312" coordorigin="4994,12415" coordsize="92,312" path="m4994,12727l5086,12727,5086,12415,4994,12415,4994,12727xe" filled="true" fillcolor="#ee5d1b" stroked="false">
                <v:path arrowok="t"/>
                <v:fill type="solid"/>
              </v:shape>
            </v:group>
            <v:group style="position:absolute;left:5086;top:12415;width:452;height:317" coordorigin="5086,12415" coordsize="452,317">
              <v:shape style="position:absolute;left:5086;top:12415;width:452;height:317" coordorigin="5086,12415" coordsize="452,317" path="m5086,12415l5537,12415,5537,12732,5086,12732,5086,12415xe" filled="true" fillcolor="#ee5d1b" stroked="false">
                <v:path arrowok="t"/>
                <v:fill type="solid"/>
              </v:shape>
            </v:group>
            <v:group style="position:absolute;left:1236;top:12394;width:4426;height:2" coordorigin="1236,12394" coordsize="4426,2">
              <v:shape style="position:absolute;left:1236;top:12394;width:4426;height:2" coordorigin="1236,12394" coordsize="4426,0" path="m1236,12394l5662,12394e" filled="false" stroked="true" strokeweight="2.260pt" strokecolor="#000000">
                <v:path arrowok="t"/>
              </v:shape>
            </v:group>
            <v:group style="position:absolute;left:5537;top:12770;width:82;height:312" coordorigin="5537,12770" coordsize="82,312">
              <v:shape style="position:absolute;left:5537;top:12770;width:82;height:312" coordorigin="5537,12770" coordsize="82,312" path="m5537,13082l5618,13082,5618,12770,5537,12770,5537,13082xe" filled="true" fillcolor="#ee5d1b" stroked="false">
                <v:path arrowok="t"/>
                <v:fill type="solid"/>
              </v:shape>
            </v:group>
            <v:group style="position:absolute;left:4994;top:12770;width:92;height:312" coordorigin="4994,12770" coordsize="92,312">
              <v:shape style="position:absolute;left:4994;top:12770;width:92;height:312" coordorigin="4994,12770" coordsize="92,312" path="m4994,13082l5086,13082,5086,12770,4994,12770,4994,13082xe" filled="true" fillcolor="#ee5d1b" stroked="false">
                <v:path arrowok="t"/>
                <v:fill type="solid"/>
              </v:shape>
            </v:group>
            <v:group style="position:absolute;left:5086;top:12770;width:452;height:317" coordorigin="5086,12770" coordsize="452,317">
              <v:shape style="position:absolute;left:5086;top:12770;width:452;height:317" coordorigin="5086,12770" coordsize="452,317" path="m5086,12770l5537,12770,5537,13087,5086,13087,5086,12770xe" filled="true" fillcolor="#ee5d1b" stroked="false">
                <v:path arrowok="t"/>
                <v:fill type="solid"/>
              </v:shape>
            </v:group>
            <v:group style="position:absolute;left:1236;top:12749;width:4426;height:2" coordorigin="1236,12749" coordsize="4426,2">
              <v:shape style="position:absolute;left:1236;top:12749;width:4426;height:2" coordorigin="1236,12749" coordsize="4426,0" path="m1236,12749l5662,12749e" filled="false" stroked="true" strokeweight="2.260pt" strokecolor="#000000">
                <v:path arrowok="t"/>
              </v:shape>
            </v:group>
            <v:group style="position:absolute;left:4994;top:13130;width:624;height:293" coordorigin="4994,13130" coordsize="624,293">
              <v:shape style="position:absolute;left:4994;top:13130;width:624;height:293" coordorigin="4994,13130" coordsize="624,293" path="m4994,13130l5618,13130,5618,13423,4994,13423,4994,13130xe" filled="true" fillcolor="#ee5d1b" stroked="false">
                <v:path arrowok="t"/>
                <v:fill type="solid"/>
              </v:shape>
            </v:group>
            <v:group style="position:absolute;left:5086;top:13130;width:452;height:279" coordorigin="5086,13130" coordsize="452,279">
              <v:shape style="position:absolute;left:5086;top:13130;width:452;height:279" coordorigin="5086,13130" coordsize="452,279" path="m5086,13130l5537,13130,5537,13409,5086,13409,5086,13130xe" filled="true" fillcolor="#ee5d1b" stroked="false">
                <v:path arrowok="t"/>
                <v:fill type="solid"/>
              </v:shape>
            </v:group>
            <v:group style="position:absolute;left:1236;top:13109;width:4426;height:2" coordorigin="1236,13109" coordsize="4426,2">
              <v:shape style="position:absolute;left:1236;top:13109;width:4426;height:2" coordorigin="1236,13109" coordsize="4426,0" path="m1236,13109l5662,13109e" filled="false" stroked="true" strokeweight="2.260pt" strokecolor="#000000">
                <v:path arrowok="t"/>
              </v:shape>
            </v:group>
            <v:group style="position:absolute;left:4994;top:13466;width:624;height:308" coordorigin="4994,13466" coordsize="624,308">
              <v:shape style="position:absolute;left:4994;top:13466;width:624;height:308" coordorigin="4994,13466" coordsize="624,308" path="m4994,13466l5618,13466,5618,13774,4994,13774,4994,13466xe" filled="true" fillcolor="#ee5d1b" stroked="false">
                <v:path arrowok="t"/>
                <v:fill type="solid"/>
              </v:shape>
            </v:group>
            <v:group style="position:absolute;left:5086;top:13466;width:452;height:284" coordorigin="5086,13466" coordsize="452,284">
              <v:shape style="position:absolute;left:5086;top:13466;width:452;height:284" coordorigin="5086,13466" coordsize="452,284" path="m5086,13466l5537,13466,5537,13750,5086,13750,5086,13466xe" filled="true" fillcolor="#ee5d1b" stroked="false">
                <v:path arrowok="t"/>
                <v:fill type="solid"/>
              </v:shape>
            </v:group>
            <v:group style="position:absolute;left:5662;top:4058;width:5477;height:9711" coordorigin="5662,4058" coordsize="5477,9711">
              <v:shape style="position:absolute;left:5662;top:4058;width:5477;height:9711" coordorigin="5662,4058" coordsize="5477,9711" path="m5662,4058l11138,4058,11138,13769,5662,13769,5662,4058xe" filled="true" fillcolor="#ffffff" stroked="false">
                <v:path arrowok="t"/>
                <v:fill type="solid"/>
              </v:shape>
            </v:group>
            <v:group style="position:absolute;left:5753;top:4058;width:5304;height:298" coordorigin="5753,4058" coordsize="5304,298">
              <v:shape style="position:absolute;left:5753;top:4058;width:5304;height:298" coordorigin="5753,4058" coordsize="5304,298" path="m5753,4058l11057,4058,11057,4356,5753,4356,5753,4058xe" filled="true" fillcolor="#ffffff" stroked="false">
                <v:path arrowok="t"/>
                <v:fill type="solid"/>
              </v:shape>
            </v:group>
            <v:group style="position:absolute;left:5753;top:4351;width:5304;height:298" coordorigin="5753,4351" coordsize="5304,298">
              <v:shape style="position:absolute;left:5753;top:4351;width:5304;height:298" coordorigin="5753,4351" coordsize="5304,298" path="m5753,4351l11057,4351,11057,4649,5753,4649,5753,4351xe" filled="true" fillcolor="#ffffff" stroked="false">
                <v:path arrowok="t"/>
                <v:fill type="solid"/>
              </v:shape>
            </v:group>
            <v:group style="position:absolute;left:5753;top:4644;width:5304;height:298" coordorigin="5753,4644" coordsize="5304,298">
              <v:shape style="position:absolute;left:5753;top:4644;width:5304;height:298" coordorigin="5753,4644" coordsize="5304,298" path="m5753,4644l11057,4644,11057,4942,5753,4942,5753,4644xe" filled="true" fillcolor="#ffffff" stroked="false">
                <v:path arrowok="t"/>
                <v:fill type="solid"/>
              </v:shape>
            </v:group>
            <v:group style="position:absolute;left:5753;top:4937;width:5304;height:298" coordorigin="5753,4937" coordsize="5304,298">
              <v:shape style="position:absolute;left:5753;top:4937;width:5304;height:298" coordorigin="5753,4937" coordsize="5304,298" path="m5753,4937l11057,4937,11057,5234,5753,5234,5753,4937xe" filled="true" fillcolor="#ffffff" stroked="false">
                <v:path arrowok="t"/>
                <v:fill type="solid"/>
              </v:shape>
            </v:group>
            <v:group style="position:absolute;left:5753;top:5230;width:5304;height:298" coordorigin="5753,5230" coordsize="5304,298">
              <v:shape style="position:absolute;left:5753;top:5230;width:5304;height:298" coordorigin="5753,5230" coordsize="5304,298" path="m5753,5230l11057,5230,11057,5527,5753,5527,5753,5230xe" filled="true" fillcolor="#ffffff" stroked="false">
                <v:path arrowok="t"/>
                <v:fill type="solid"/>
              </v:shape>
            </v:group>
            <v:group style="position:absolute;left:5753;top:5522;width:5304;height:327" coordorigin="5753,5522" coordsize="5304,327">
              <v:shape style="position:absolute;left:5753;top:5522;width:5304;height:327" coordorigin="5753,5522" coordsize="5304,327" path="m5753,5522l11057,5522,11057,5849,5753,5849,5753,5522xe" filled="true" fillcolor="#ffffff" stroked="false">
                <v:path arrowok="t"/>
                <v:fill type="solid"/>
              </v:shape>
            </v:group>
            <v:group style="position:absolute;left:5753;top:5844;width:5304;height:322" coordorigin="5753,5844" coordsize="5304,322">
              <v:shape style="position:absolute;left:5753;top:5844;width:5304;height:322" coordorigin="5753,5844" coordsize="5304,322" path="m5753,5844l11057,5844,11057,6166,5753,6166,5753,5844xe" filled="true" fillcolor="#ffffff" stroked="false">
                <v:path arrowok="t"/>
                <v:fill type="solid"/>
              </v:shape>
            </v:group>
            <v:group style="position:absolute;left:5753;top:6161;width:5304;height:298" coordorigin="5753,6161" coordsize="5304,298">
              <v:shape style="position:absolute;left:5753;top:6161;width:5304;height:298" coordorigin="5753,6161" coordsize="5304,298" path="m5753,6161l11057,6161,11057,6458,5753,6458,5753,6161xe" filled="true" fillcolor="#ffffff" stroked="false">
                <v:path arrowok="t"/>
                <v:fill type="solid"/>
              </v:shape>
            </v:group>
            <v:group style="position:absolute;left:5753;top:6454;width:5304;height:298" coordorigin="5753,6454" coordsize="5304,298">
              <v:shape style="position:absolute;left:5753;top:6454;width:5304;height:298" coordorigin="5753,6454" coordsize="5304,298" path="m5753,6454l11057,6454,11057,6751,5753,6751,5753,6454xe" filled="true" fillcolor="#ffffff" stroked="false">
                <v:path arrowok="t"/>
                <v:fill type="solid"/>
              </v:shape>
            </v:group>
            <v:group style="position:absolute;left:5753;top:6746;width:5304;height:298" coordorigin="5753,6746" coordsize="5304,298">
              <v:shape style="position:absolute;left:5753;top:6746;width:5304;height:298" coordorigin="5753,6746" coordsize="5304,298" path="m5753,6746l11057,6746,11057,7044,5753,7044,5753,6746xe" filled="true" fillcolor="#ffffff" stroked="false">
                <v:path arrowok="t"/>
                <v:fill type="solid"/>
              </v:shape>
            </v:group>
            <v:group style="position:absolute;left:5753;top:7039;width:5304;height:298" coordorigin="5753,7039" coordsize="5304,298">
              <v:shape style="position:absolute;left:5753;top:7039;width:5304;height:298" coordorigin="5753,7039" coordsize="5304,298" path="m5753,7039l11057,7039,11057,7337,5753,7337,5753,7039xe" filled="true" fillcolor="#ffffff" stroked="false">
                <v:path arrowok="t"/>
                <v:fill type="solid"/>
              </v:shape>
            </v:group>
            <v:group style="position:absolute;left:5753;top:7332;width:5304;height:298" coordorigin="5753,7332" coordsize="5304,298">
              <v:shape style="position:absolute;left:5753;top:7332;width:5304;height:298" coordorigin="5753,7332" coordsize="5304,298" path="m5753,7332l11057,7332,11057,7630,5753,7630,5753,7332xe" filled="true" fillcolor="#ffffff" stroked="false">
                <v:path arrowok="t"/>
                <v:fill type="solid"/>
              </v:shape>
            </v:group>
            <v:group style="position:absolute;left:5753;top:7625;width:5304;height:298" coordorigin="5753,7625" coordsize="5304,298">
              <v:shape style="position:absolute;left:5753;top:7625;width:5304;height:298" coordorigin="5753,7625" coordsize="5304,298" path="m5753,7625l11057,7625,11057,7922,5753,7922,5753,7625xe" filled="true" fillcolor="#ffffff" stroked="false">
                <v:path arrowok="t"/>
                <v:fill type="solid"/>
              </v:shape>
            </v:group>
            <v:group style="position:absolute;left:5753;top:7918;width:5304;height:298" coordorigin="5753,7918" coordsize="5304,298">
              <v:shape style="position:absolute;left:5753;top:7918;width:5304;height:298" coordorigin="5753,7918" coordsize="5304,298" path="m5753,7918l11057,7918,11057,8215,5753,8215,5753,7918xe" filled="true" fillcolor="#ffffff" stroked="false">
                <v:path arrowok="t"/>
                <v:fill type="solid"/>
              </v:shape>
            </v:group>
            <v:group style="position:absolute;left:5753;top:8210;width:5304;height:298" coordorigin="5753,8210" coordsize="5304,298">
              <v:shape style="position:absolute;left:5753;top:8210;width:5304;height:298" coordorigin="5753,8210" coordsize="5304,298" path="m5753,8210l11057,8210,11057,8508,5753,8508,5753,8210xe" filled="true" fillcolor="#ffffff" stroked="false">
                <v:path arrowok="t"/>
                <v:fill type="solid"/>
              </v:shape>
            </v:group>
            <v:group style="position:absolute;left:5753;top:8503;width:5304;height:298" coordorigin="5753,8503" coordsize="5304,298">
              <v:shape style="position:absolute;left:5753;top:8503;width:5304;height:298" coordorigin="5753,8503" coordsize="5304,298" path="m5753,8503l11057,8503,11057,8801,5753,8801,5753,8503xe" filled="true" fillcolor="#ffffff" stroked="false">
                <v:path arrowok="t"/>
                <v:fill type="solid"/>
              </v:shape>
            </v:group>
            <v:group style="position:absolute;left:5753;top:8796;width:5304;height:298" coordorigin="5753,8796" coordsize="5304,298">
              <v:shape style="position:absolute;left:5753;top:8796;width:5304;height:298" coordorigin="5753,8796" coordsize="5304,298" path="m5753,8796l11057,8796,11057,9094,5753,9094,5753,8796xe" filled="true" fillcolor="#ffffff" stroked="false">
                <v:path arrowok="t"/>
                <v:fill type="solid"/>
              </v:shape>
            </v:group>
            <v:group style="position:absolute;left:5753;top:9089;width:5304;height:298" coordorigin="5753,9089" coordsize="5304,298">
              <v:shape style="position:absolute;left:5753;top:9089;width:5304;height:298" coordorigin="5753,9089" coordsize="5304,298" path="m5753,9089l11057,9089,11057,9386,5753,9386,5753,9089xe" filled="true" fillcolor="#ffffff" stroked="false">
                <v:path arrowok="t"/>
                <v:fill type="solid"/>
              </v:shape>
            </v:group>
            <v:group style="position:absolute;left:5753;top:9382;width:5304;height:298" coordorigin="5753,9382" coordsize="5304,298">
              <v:shape style="position:absolute;left:5753;top:9382;width:5304;height:298" coordorigin="5753,9382" coordsize="5304,298" path="m5753,9382l11057,9382,11057,9679,5753,9679,5753,9382xe" filled="true" fillcolor="#ffffff" stroked="false">
                <v:path arrowok="t"/>
                <v:fill type="solid"/>
              </v:shape>
            </v:group>
            <v:group style="position:absolute;left:5753;top:9674;width:5304;height:298" coordorigin="5753,9674" coordsize="5304,298">
              <v:shape style="position:absolute;left:5753;top:9674;width:5304;height:298" coordorigin="5753,9674" coordsize="5304,298" path="m5753,9674l11057,9674,11057,9972,5753,9972,5753,9674xe" filled="true" fillcolor="#ffffff" stroked="false">
                <v:path arrowok="t"/>
                <v:fill type="solid"/>
              </v:shape>
            </v:group>
            <v:group style="position:absolute;left:5753;top:9967;width:5304;height:298" coordorigin="5753,9967" coordsize="5304,298">
              <v:shape style="position:absolute;left:5753;top:9967;width:5304;height:298" coordorigin="5753,9967" coordsize="5304,298" path="m5753,9967l11057,9967,11057,10265,5753,10265,5753,9967xe" filled="true" fillcolor="#ffffff" stroked="false">
                <v:path arrowok="t"/>
                <v:fill type="solid"/>
              </v:shape>
            </v:group>
            <v:group style="position:absolute;left:5753;top:10260;width:5304;height:322" coordorigin="5753,10260" coordsize="5304,322">
              <v:shape style="position:absolute;left:5753;top:10260;width:5304;height:322" coordorigin="5753,10260" coordsize="5304,322" path="m5753,10260l11057,10260,11057,10582,5753,10582,5753,10260xe" filled="true" fillcolor="#ffffff" stroked="false">
                <v:path arrowok="t"/>
                <v:fill type="solid"/>
              </v:shape>
            </v:group>
            <v:group style="position:absolute;left:1236;top:13445;width:4426;height:2" coordorigin="1236,13445" coordsize="4426,2">
              <v:shape style="position:absolute;left:1236;top:13445;width:4426;height:2" coordorigin="1236,13445" coordsize="4426,0" path="m1236,13445l5662,13445e" filled="false" stroked="true" strokeweight="2.260pt" strokecolor="#000000">
                <v:path arrowok="t"/>
              </v:shape>
            </v:group>
            <v:group style="position:absolute;left:1236;top:13795;width:9946;height:2" coordorigin="1236,13795" coordsize="9946,2">
              <v:shape style="position:absolute;left:1236;top:13795;width:9946;height:2" coordorigin="1236,13795" coordsize="9946,0" path="m1236,13795l11182,13795e" filled="false" stroked="true" strokeweight="2.260pt" strokecolor="#000000">
                <v:path arrowok="t"/>
              </v:shape>
            </v:group>
            <v:group style="position:absolute;left:9507;top:1493;width:37;height:265" coordorigin="9507,1493" coordsize="37,265">
              <v:shape style="position:absolute;left:9507;top:1493;width:37;height:265" coordorigin="9507,1493" coordsize="37,265" path="m9544,1493l9507,1514,9507,1757,9544,1736,9544,1493xe" filled="true" fillcolor="#000089" stroked="false">
                <v:path arrowok="t"/>
                <v:fill type="solid"/>
              </v:shape>
            </v:group>
            <v:group style="position:absolute;left:9507;top:1493;width:37;height:265" coordorigin="9507,1493" coordsize="37,265">
              <v:shape style="position:absolute;left:9507;top:1493;width:37;height:265" coordorigin="9507,1493" coordsize="37,265" path="m9544,1493l9544,1736,9507,1757,9507,1514,9544,1493xe" filled="false" stroked="true" strokeweight=".04368pt" strokecolor="#000000">
                <v:path arrowok="t"/>
              </v:shape>
            </v:group>
            <v:group style="position:absolute;left:9407;top:1514;width:101;height:356" coordorigin="9407,1514" coordsize="101,356">
              <v:shape style="position:absolute;left:9407;top:1514;width:101;height:356" coordorigin="9407,1514" coordsize="101,356" path="m9507,1514l9407,1628,9407,1870,9507,1757,9507,1514xe" filled="true" fillcolor="#00028e" stroked="false">
                <v:path arrowok="t"/>
                <v:fill type="solid"/>
              </v:shape>
            </v:group>
            <v:group style="position:absolute;left:9407;top:1514;width:101;height:356" coordorigin="9407,1514" coordsize="101,356">
              <v:shape style="position:absolute;left:9407;top:1514;width:101;height:356" coordorigin="9407,1514" coordsize="101,356" path="m9507,1514l9507,1757,9407,1870,9407,1628,9507,1514xe" filled="false" stroked="true" strokeweight=".043681pt" strokecolor="#000000">
                <v:path arrowok="t"/>
              </v:shape>
            </v:group>
            <v:group style="position:absolute;left:9994;top:1667;width:2;height:274" coordorigin="9994,1667" coordsize="2,274">
              <v:shape style="position:absolute;left:9994;top:1667;width:2;height:274" coordorigin="9994,1667" coordsize="0,274" path="m9994,1667l9994,1941e" filled="false" stroked="true" strokeweight="1.017297pt" strokecolor="#000089">
                <v:path arrowok="t"/>
              </v:shape>
            </v:group>
            <v:group style="position:absolute;left:9984;top:1667;width:19;height:274" coordorigin="9984,1667" coordsize="19,274">
              <v:shape style="position:absolute;left:9984;top:1667;width:19;height:274" coordorigin="9984,1667" coordsize="19,274" path="m10003,1667l10003,1909,9984,1941,9984,1699,10003,1667xe" filled="false" stroked="true" strokeweight=".04368pt" strokecolor="#000000">
                <v:path arrowok="t"/>
              </v:shape>
            </v:group>
            <v:group style="position:absolute;left:9086;top:1691;width:35;height:260" coordorigin="9086,1691" coordsize="35,260">
              <v:shape style="position:absolute;left:9086;top:1691;width:35;height:260" coordorigin="9086,1691" coordsize="35,260" path="m9086,1691l9086,1933,9120,1951,9120,1708,9086,1691xe" filled="true" fillcolor="#000033" stroked="false">
                <v:path arrowok="t"/>
                <v:fill type="solid"/>
              </v:shape>
            </v:group>
            <v:group style="position:absolute;left:9086;top:1691;width:35;height:260" coordorigin="9086,1691" coordsize="35,260">
              <v:shape style="position:absolute;left:9086;top:1691;width:35;height:260" coordorigin="9086,1691" coordsize="35,260" path="m9120,1708l9120,1951,9086,1933,9086,1691,9120,1708xe" filled="false" stroked="true" strokeweight=".04368pt" strokecolor="#000000">
                <v:path arrowok="t"/>
              </v:shape>
            </v:group>
            <v:group style="position:absolute;left:9127;top:1708;width:2;height:278" coordorigin="9127,1708" coordsize="2,278">
              <v:shape style="position:absolute;left:9127;top:1708;width:2;height:278" coordorigin="9127,1708" coordsize="0,278" path="m9127,1708l9127,1986e" filled="false" stroked="true" strokeweight=".798878pt" strokecolor="#000030">
                <v:path arrowok="t"/>
              </v:shape>
            </v:group>
            <v:group style="position:absolute;left:9120;top:1708;width:14;height:278" coordorigin="9120,1708" coordsize="14,278">
              <v:shape style="position:absolute;left:9120;top:1708;width:14;height:278" coordorigin="9120,1708" coordsize="14,278" path="m9134,1744l9134,1986,9120,1951,9120,1708,9134,1744xe" filled="false" stroked="true" strokeweight=".04368pt" strokecolor="#000000">
                <v:path arrowok="t"/>
              </v:shape>
            </v:group>
            <v:group style="position:absolute;left:9134;top:1744;width:173;height:294" coordorigin="9134,1744" coordsize="173,294">
              <v:shape style="position:absolute;left:9134;top:1744;width:173;height:294" coordorigin="9134,1744" coordsize="173,294" path="m9134,1744l9134,1986,9307,2038,9307,1796,9134,1744xe" filled="true" fillcolor="#00003d" stroked="false">
                <v:path arrowok="t"/>
                <v:fill type="solid"/>
              </v:shape>
            </v:group>
            <v:group style="position:absolute;left:9134;top:1744;width:173;height:294" coordorigin="9134,1744" coordsize="173,294">
              <v:shape style="position:absolute;left:9134;top:1744;width:173;height:294" coordorigin="9134,1744" coordsize="173,294" path="m9307,1796l9307,2038,9134,1986,9134,1744,9307,1796xe" filled="false" stroked="true" strokeweight=".043682pt" strokecolor="#000000">
                <v:path arrowok="t"/>
              </v:shape>
            </v:group>
            <v:group style="position:absolute;left:9307;top:1796;width:30;height:275" coordorigin="9307,1796" coordsize="30,275">
              <v:shape style="position:absolute;left:9307;top:1796;width:30;height:275" coordorigin="9307,1796" coordsize="30,275" path="m9307,1796l9307,2038,9336,2070,9336,1828,9307,1796xe" filled="true" fillcolor="#000030" stroked="false">
                <v:path arrowok="t"/>
                <v:fill type="solid"/>
              </v:shape>
            </v:group>
            <v:group style="position:absolute;left:9307;top:1796;width:30;height:275" coordorigin="9307,1796" coordsize="30,275">
              <v:shape style="position:absolute;left:9307;top:1796;width:30;height:275" coordorigin="9307,1796" coordsize="30,275" path="m9336,1828l9336,2070,9307,2038,9307,1796,9336,1828xe" filled="false" stroked="true" strokeweight=".04368pt" strokecolor="#000000">
                <v:path arrowok="t"/>
              </v:shape>
            </v:group>
            <v:group style="position:absolute;left:9336;top:1828;width:119;height:256" coordorigin="9336,1828" coordsize="119,256">
              <v:shape style="position:absolute;left:9336;top:1828;width:119;height:256" coordorigin="9336,1828" coordsize="119,256" path="m9336,1828l9336,2070,9455,2084,9455,1843,9336,1828xe" filled="true" fillcolor="#00004c" stroked="false">
                <v:path arrowok="t"/>
                <v:fill type="solid"/>
              </v:shape>
            </v:group>
            <v:group style="position:absolute;left:9336;top:1828;width:119;height:256" coordorigin="9336,1828" coordsize="119,256">
              <v:shape style="position:absolute;left:9336;top:1828;width:119;height:256" coordorigin="9336,1828" coordsize="119,256" path="m9455,1843l9455,2084,9336,2070,9336,1828,9455,1843xe" filled="false" stroked="true" strokeweight=".043682pt" strokecolor="#000000">
                <v:path arrowok="t"/>
              </v:shape>
            </v:group>
            <v:group style="position:absolute;left:9913;top:1828;width:90;height:263" coordorigin="9913,1828" coordsize="90,263">
              <v:shape style="position:absolute;left:9913;top:1828;width:90;height:263" coordorigin="9913,1828" coordsize="90,263" path="m9913,1828l9913,2070,10002,2091,10002,1850,9913,1828xe" filled="true" fillcolor="#000042" stroked="false">
                <v:path arrowok="t"/>
                <v:fill type="solid"/>
              </v:shape>
            </v:group>
            <v:group style="position:absolute;left:9913;top:1828;width:90;height:263" coordorigin="9913,1828" coordsize="90,263">
              <v:shape style="position:absolute;left:9913;top:1828;width:90;height:263" coordorigin="9913,1828" coordsize="90,263" path="m10002,1850l10002,2091,9913,2070,9913,1828,10002,1850xe" filled="false" stroked="true" strokeweight=".043681pt" strokecolor="#000000">
                <v:path arrowok="t"/>
              </v:shape>
            </v:group>
            <v:group style="position:absolute;left:9866;top:1828;width:48;height:269" coordorigin="9866,1828" coordsize="48,269">
              <v:shape style="position:absolute;left:9866;top:1828;width:48;height:269" coordorigin="9866,1828" coordsize="48,269" path="m9913,1828l9866,1854,9866,2096,9913,2070,9913,1828xe" filled="true" fillcolor="#000087" stroked="false">
                <v:path arrowok="t"/>
                <v:fill type="solid"/>
              </v:shape>
            </v:group>
            <v:group style="position:absolute;left:9866;top:1828;width:48;height:269" coordorigin="9866,1828" coordsize="48,269">
              <v:shape style="position:absolute;left:9866;top:1828;width:48;height:269" coordorigin="9866,1828" coordsize="48,269" path="m9913,1828l9913,2070,9866,2096,9866,1854,9913,1828xe" filled="false" stroked="true" strokeweight=".04368pt" strokecolor="#000000">
                <v:path arrowok="t"/>
              </v:shape>
            </v:group>
            <v:group style="position:absolute;left:10185;top:1851;width:2;height:254" coordorigin="10185,1851" coordsize="2,254">
              <v:shape style="position:absolute;left:10185;top:1851;width:2;height:254" coordorigin="10185,1851" coordsize="0,254" path="m10185,1851l10185,2104e" filled="false" stroked="true" strokeweight="1.279383pt" strokecolor="#000033">
                <v:path arrowok="t"/>
              </v:shape>
            </v:group>
            <v:group style="position:absolute;left:10173;top:1851;width:24;height:254" coordorigin="10173,1851" coordsize="24,254">
              <v:shape style="position:absolute;left:10173;top:1851;width:24;height:254" coordorigin="10173,1851" coordsize="24,254" path="m10197,1863l10197,2104,10173,2093,10173,1851,10197,1863xe" filled="false" stroked="true" strokeweight=".04368pt" strokecolor="#000000">
                <v:path arrowok="t"/>
              </v:shape>
            </v:group>
            <v:group style="position:absolute;left:10197;top:1840;width:61;height:265" coordorigin="10197,1840" coordsize="61,265">
              <v:shape style="position:absolute;left:10197;top:1840;width:61;height:265" coordorigin="10197,1840" coordsize="61,265" path="m10257,1840l10197,1863,10197,2104,10257,2082,10257,1840xe" filled="true" fillcolor="#00007c" stroked="false">
                <v:path arrowok="t"/>
                <v:fill type="solid"/>
              </v:shape>
            </v:group>
            <v:group style="position:absolute;left:10197;top:1840;width:61;height:265" coordorigin="10197,1840" coordsize="61,265">
              <v:shape style="position:absolute;left:10197;top:1840;width:61;height:265" coordorigin="10197,1840" coordsize="61,265" path="m10257,1840l10257,2082,10197,2104,10197,1863,10257,1840xe" filled="false" stroked="true" strokeweight=".04368pt" strokecolor="#000000">
                <v:path arrowok="t"/>
              </v:shape>
            </v:group>
            <v:group style="position:absolute;left:9770;top:1854;width:96;height:253" coordorigin="9770,1854" coordsize="96,253">
              <v:shape style="position:absolute;left:9770;top:1854;width:96;height:253" coordorigin="9770,1854" coordsize="96,253" path="m9866,1854l9770,1865,9770,2107,9866,2096,9866,1854xe" filled="true" fillcolor="#000066" stroked="false">
                <v:path arrowok="t"/>
                <v:fill type="solid"/>
              </v:shape>
            </v:group>
            <v:group style="position:absolute;left:9770;top:1854;width:96;height:253" coordorigin="9770,1854" coordsize="96,253">
              <v:shape style="position:absolute;left:9770;top:1854;width:96;height:253" coordorigin="9770,1854" coordsize="96,253" path="m9866,1854l9866,2096,9770,2107,9770,1865,9866,1854xe" filled="false" stroked="true" strokeweight=".043681pt" strokecolor="#000000">
                <v:path arrowok="t"/>
              </v:shape>
            </v:group>
            <v:group style="position:absolute;left:10042;top:1851;width:132;height:263" coordorigin="10042,1851" coordsize="132,263">
              <v:shape style="position:absolute;left:10042;top:1851;width:132;height:263" coordorigin="10042,1851" coordsize="132,263" path="m10173,1851l10042,1872,10042,2114,10173,2093,10173,1851xe" filled="true" fillcolor="#00006b" stroked="false">
                <v:path arrowok="t"/>
                <v:fill type="solid"/>
              </v:shape>
            </v:group>
            <v:group style="position:absolute;left:10042;top:1851;width:132;height:263" coordorigin="10042,1851" coordsize="132,263">
              <v:shape style="position:absolute;left:10042;top:1851;width:132;height:263" coordorigin="10042,1851" coordsize="132,263" path="m10173,1851l10173,2093,10042,2114,10042,1872,10173,1851xe" filled="false" stroked="true" strokeweight=".043682pt" strokecolor="#000000">
                <v:path arrowok="t"/>
              </v:shape>
            </v:group>
            <v:group style="position:absolute;left:10002;top:1850;width:33;height:271" coordorigin="10002,1850" coordsize="33,271">
              <v:shape style="position:absolute;left:10002;top:1850;width:33;height:271" coordorigin="10002,1850" coordsize="33,271" path="m10002,1850l10002,2091,10034,2121,10034,1880,10002,1850xe" filled="true" fillcolor="#000030" stroked="false">
                <v:path arrowok="t"/>
                <v:fill type="solid"/>
              </v:shape>
            </v:group>
            <v:group style="position:absolute;left:10002;top:1850;width:33;height:271" coordorigin="10002,1850" coordsize="33,271">
              <v:shape style="position:absolute;left:10002;top:1850;width:33;height:271" coordorigin="10002,1850" coordsize="33,271" path="m10034,1880l10034,2121,10002,2091,10002,1850,10034,1880xe" filled="false" stroked="true" strokeweight=".04368pt" strokecolor="#000000">
                <v:path arrowok="t"/>
              </v:shape>
            </v:group>
            <v:group style="position:absolute;left:10038;top:1872;width:2;height:250" coordorigin="10038,1872" coordsize="2,250">
              <v:shape style="position:absolute;left:10038;top:1872;width:2;height:250" coordorigin="10038,1872" coordsize="0,250" path="m10038,1872l10038,2121e" filled="false" stroked="true" strokeweight=".493097pt" strokecolor="#00028e">
                <v:path arrowok="t"/>
              </v:shape>
            </v:group>
            <v:group style="position:absolute;left:10034;top:1872;width:8;height:250" coordorigin="10034,1872" coordsize="8,250">
              <v:shape style="position:absolute;left:10034;top:1872;width:8;height:250" coordorigin="10034,1872" coordsize="8,250" path="m10042,1872l10042,2114,10034,2121,10034,1880,10042,1872xe" filled="false" stroked="true" strokeweight=".04368pt" strokecolor="#000000">
                <v:path arrowok="t"/>
              </v:shape>
            </v:group>
            <v:group style="position:absolute;left:9454;top:1867;width:42;height:267" coordorigin="9454,1867" coordsize="42,267">
              <v:shape style="position:absolute;left:9454;top:1867;width:42;height:267" coordorigin="9454,1867" coordsize="42,267" path="m9454,1867l9454,2109,9496,2133,9496,1891,9454,1867xe" filled="true" fillcolor="#000033" stroked="false">
                <v:path arrowok="t"/>
                <v:fill type="solid"/>
              </v:shape>
            </v:group>
            <v:group style="position:absolute;left:9454;top:1867;width:42;height:267" coordorigin="9454,1867" coordsize="42,267">
              <v:shape style="position:absolute;left:9454;top:1867;width:42;height:267" coordorigin="9454,1867" coordsize="42,267" path="m9496,1891l9496,2133,9454,2109,9454,1867,9496,1891xe" filled="false" stroked="true" strokeweight=".04368pt" strokecolor="#000000">
                <v:path arrowok="t"/>
              </v:shape>
            </v:group>
            <v:group style="position:absolute;left:9684;top:1878;width:29;height:261" coordorigin="9684,1878" coordsize="29,261">
              <v:shape style="position:absolute;left:9684;top:1878;width:29;height:261" coordorigin="9684,1878" coordsize="29,261" path="m9684,1878l9684,2120,9713,2138,9713,1896,9684,1878xe" filled="true" fillcolor="#000033" stroked="false">
                <v:path arrowok="t"/>
                <v:fill type="solid"/>
              </v:shape>
            </v:group>
            <v:group style="position:absolute;left:9684;top:1878;width:29;height:261" coordorigin="9684,1878" coordsize="29,261">
              <v:shape style="position:absolute;left:9684;top:1878;width:29;height:261" coordorigin="9684,1878" coordsize="29,261" path="m9713,1896l9713,2138,9684,2120,9684,1878,9713,1896xe" filled="false" stroked="true" strokeweight=".04368pt" strokecolor="#000000">
                <v:path arrowok="t"/>
              </v:shape>
            </v:group>
            <v:group style="position:absolute;left:9639;top:1877;width:29;height:269" coordorigin="9639,1877" coordsize="29,269">
              <v:shape style="position:absolute;left:9639;top:1877;width:29;height:269" coordorigin="9639,1877" coordsize="29,269" path="m9639,1877l9639,2119,9668,2145,9668,1902,9639,1877xe" filled="true" fillcolor="#000030" stroked="false">
                <v:path arrowok="t"/>
                <v:fill type="solid"/>
              </v:shape>
            </v:group>
            <v:group style="position:absolute;left:9639;top:1877;width:29;height:269" coordorigin="9639,1877" coordsize="29,269">
              <v:shape style="position:absolute;left:9639;top:1877;width:29;height:269" coordorigin="9639,1877" coordsize="29,269" path="m9668,1902l9668,2145,9639,2119,9639,1877,9668,1902xe" filled="false" stroked="true" strokeweight=".04368pt" strokecolor="#000000">
                <v:path arrowok="t"/>
              </v:shape>
            </v:group>
            <v:group style="position:absolute;left:9676;top:1878;width:2;height:268" coordorigin="9676,1878" coordsize="2,268">
              <v:shape style="position:absolute;left:9676;top:1878;width:2;height:268" coordorigin="9676,1878" coordsize="0,268" path="m9676,1878l9676,2145e" filled="false" stroked="true" strokeweight=".886225pt" strokecolor="#000089">
                <v:path arrowok="t"/>
              </v:shape>
            </v:group>
            <v:group style="position:absolute;left:9668;top:1878;width:16;height:268" coordorigin="9668,1878" coordsize="16,268">
              <v:shape style="position:absolute;left:9668;top:1878;width:16;height:268" coordorigin="9668,1878" coordsize="16,268" path="m9684,1878l9684,2120,9668,2145,9668,1902,9684,1878xe" filled="false" stroked="true" strokeweight=".04368pt" strokecolor="#000000">
                <v:path arrowok="t"/>
              </v:shape>
            </v:group>
            <v:group style="position:absolute;left:9633;top:1877;width:2;height:295" coordorigin="9633,1877" coordsize="2,295">
              <v:shape style="position:absolute;left:9633;top:1877;width:2;height:295" coordorigin="9633,1877" coordsize="0,295" path="m9633,1877l9633,2172e" filled="false" stroked="true" strokeweight=".711509pt" strokecolor="#00007c">
                <v:path arrowok="t"/>
              </v:shape>
            </v:group>
            <v:group style="position:absolute;left:9627;top:1877;width:13;height:295" coordorigin="9627,1877" coordsize="13,295">
              <v:shape style="position:absolute;left:9627;top:1877;width:13;height:295" coordorigin="9627,1877" coordsize="13,295" path="m9639,1877l9639,2119,9627,2172,9627,1929,9639,1877xe" filled="false" stroked="true" strokeweight=".04368pt" strokecolor="#000000">
                <v:path arrowok="t"/>
              </v:shape>
            </v:group>
            <v:group style="position:absolute;left:9691;top:1923;width:2;height:255" coordorigin="9691,1923" coordsize="2,255">
              <v:shape style="position:absolute;left:9691;top:1923;width:2;height:255" coordorigin="9691,1923" coordsize="0,255" path="m9691,1923l9691,2177e" filled="false" stroked="true" strokeweight=".711514pt" strokecolor="#000030">
                <v:path arrowok="t"/>
              </v:shape>
            </v:group>
            <v:group style="position:absolute;left:9685;top:1923;width:13;height:255" coordorigin="9685,1923" coordsize="13,255">
              <v:shape style="position:absolute;left:9685;top:1923;width:13;height:255" coordorigin="9685,1923" coordsize="13,255" path="m9697,1935l9697,2177,9685,2165,9685,1923,9697,1935xe" filled="false" stroked="true" strokeweight=".04368pt" strokecolor="#000000">
                <v:path arrowok="t"/>
              </v:shape>
            </v:group>
            <v:group style="position:absolute;left:9697;top:1865;width:74;height:312" coordorigin="9697,1865" coordsize="74,312">
              <v:shape style="position:absolute;left:9697;top:1865;width:74;height:312" coordorigin="9697,1865" coordsize="74,312" path="m9770,1865l9697,1935,9697,2177,9770,2107,9770,1865xe" filled="true" fillcolor="#00028e" stroked="false">
                <v:path arrowok="t"/>
                <v:fill type="solid"/>
              </v:shape>
            </v:group>
            <v:group style="position:absolute;left:9697;top:1865;width:74;height:312" coordorigin="9697,1865" coordsize="74,312">
              <v:shape style="position:absolute;left:9697;top:1865;width:74;height:312" coordorigin="9697,1865" coordsize="74,312" path="m9770,1865l9770,2107,9697,2177,9697,1935,9770,1865xe" filled="false" stroked="true" strokeweight=".04368pt" strokecolor="#000000">
                <v:path arrowok="t"/>
              </v:shape>
            </v:group>
            <v:group style="position:absolute;left:9976;top:1938;width:2;height:284" coordorigin="9976,1938" coordsize="2,284">
              <v:shape style="position:absolute;left:9976;top:1938;width:2;height:284" coordorigin="9976,1938" coordsize="0,284" path="m9976,1938l9976,2222e" filled="false" stroked="true" strokeweight=".318384pt" strokecolor="#000030">
                <v:path arrowok="t"/>
              </v:shape>
            </v:group>
            <v:group style="position:absolute;left:9974;top:1938;width:5;height:284" coordorigin="9974,1938" coordsize="5,284">
              <v:shape style="position:absolute;left:9974;top:1938;width:5;height:284" coordorigin="9974,1938" coordsize="5,284" path="m9978,1979l9978,2222,9974,2181,9974,1938,9978,1979xe" filled="false" stroked="true" strokeweight=".04368pt" strokecolor="#000000">
                <v:path arrowok="t"/>
              </v:shape>
            </v:group>
            <v:group style="position:absolute;left:9500;top:1987;width:2;height:244" coordorigin="9500,1987" coordsize="2,244">
              <v:shape style="position:absolute;left:9500;top:1987;width:2;height:244" coordorigin="9500,1987" coordsize="0,244" path="m9500,1987l9500,2231e" filled="false" stroked="true" strokeweight="1.803524pt" strokecolor="#000054">
                <v:path arrowok="t"/>
              </v:shape>
            </v:group>
            <v:group style="position:absolute;left:9483;top:1987;width:35;height:244" coordorigin="9483,1987" coordsize="35,244">
              <v:shape style="position:absolute;left:9483;top:1987;width:35;height:244" coordorigin="9483,1987" coordsize="35,244" path="m9517,1989l9517,2231,9483,2230,9483,1987,9517,1989xe" filled="false" stroked="true" strokeweight=".04368pt" strokecolor="#000000">
                <v:path arrowok="t"/>
              </v:shape>
            </v:group>
            <v:group style="position:absolute;left:9572;top:1929;width:56;height:306" coordorigin="9572,1929" coordsize="56,306">
              <v:shape style="position:absolute;left:9572;top:1929;width:56;height:306" coordorigin="9572,1929" coordsize="56,306" path="m9627,1929l9572,1992,9572,2234,9627,2172,9627,1929xe" filled="true" fillcolor="#00028e" stroked="false">
                <v:path arrowok="t"/>
                <v:fill type="solid"/>
              </v:shape>
            </v:group>
            <v:group style="position:absolute;left:9572;top:1929;width:56;height:306" coordorigin="9572,1929" coordsize="56,306">
              <v:shape style="position:absolute;left:9572;top:1929;width:56;height:306" coordorigin="9572,1929" coordsize="56,306" path="m9627,1929l9627,2172,9572,2234,9572,1992,9627,1929xe" filled="false" stroked="true" strokeweight=".04368pt" strokecolor="#000000">
                <v:path arrowok="t"/>
              </v:shape>
            </v:group>
            <v:group style="position:absolute;left:9532;top:1992;width:41;height:311" coordorigin="9532,1992" coordsize="41,311">
              <v:shape style="position:absolute;left:9532;top:1992;width:41;height:311" coordorigin="9532,1992" coordsize="41,311" path="m9572,1992l9532,2060,9532,2303,9572,2234,9572,1992xe" filled="true" fillcolor="#000089" stroked="false">
                <v:path arrowok="t"/>
                <v:fill type="solid"/>
              </v:shape>
            </v:group>
            <v:group style="position:absolute;left:9532;top:1992;width:41;height:311" coordorigin="9532,1992" coordsize="41,311">
              <v:shape style="position:absolute;left:9532;top:1992;width:41;height:311" coordorigin="9532,1992" coordsize="41,311" path="m9572,1992l9572,2234,9532,2303,9532,2060,9572,1992xe" filled="false" stroked="true" strokeweight=".04368pt" strokecolor="#000000">
                <v:path arrowok="t"/>
              </v:shape>
            </v:group>
            <v:group style="position:absolute;left:9521;top:2041;width:2;height:263" coordorigin="9521,2041" coordsize="2,263">
              <v:shape style="position:absolute;left:9521;top:2041;width:2;height:263" coordorigin="9521,2041" coordsize="0,263" path="m9521,2041l9521,2303e" filled="false" stroked="true" strokeweight="1.235681pt" strokecolor="#000030">
                <v:path arrowok="t"/>
              </v:shape>
            </v:group>
            <v:group style="position:absolute;left:9509;top:2041;width:23;height:263" coordorigin="9509,2041" coordsize="23,263">
              <v:shape style="position:absolute;left:9509;top:2041;width:23;height:263" coordorigin="9509,2041" coordsize="23,263" path="m9532,2060l9532,2303,9509,2283,9509,2041,9532,2060xe" filled="false" stroked="true" strokeweight=".04368pt" strokecolor="#000000">
                <v:path arrowok="t"/>
              </v:shape>
            </v:group>
            <v:group style="position:absolute;left:9887;top:2071;width:2;height:256" coordorigin="9887,2071" coordsize="2,256">
              <v:shape style="position:absolute;left:9887;top:2071;width:2;height:256" coordorigin="9887,2071" coordsize="0,256" path="m9887,2071l9887,2326e" filled="false" stroked="true" strokeweight=".667843pt" strokecolor="#00028e">
                <v:path arrowok="t"/>
              </v:shape>
            </v:group>
            <v:group style="position:absolute;left:9881;top:2071;width:12;height:256" coordorigin="9881,2071" coordsize="12,256">
              <v:shape style="position:absolute;left:9881;top:2071;width:12;height:256" coordorigin="9881,2071" coordsize="12,256" path="m9893,2071l9893,2313,9881,2326,9881,2084,9893,2071xe" filled="false" stroked="true" strokeweight=".04368pt" strokecolor="#000000">
                <v:path arrowok="t"/>
              </v:shape>
            </v:group>
            <v:group style="position:absolute;left:10241;top:2061;width:34;height:268" coordorigin="10241,2061" coordsize="34,268">
              <v:shape style="position:absolute;left:10241;top:2061;width:34;height:268" coordorigin="10241,2061" coordsize="34,268" path="m10274,2061l10241,2087,10241,2329,10274,2304,10274,2061xe" filled="true" fillcolor="#00008c" stroked="false">
                <v:path arrowok="t"/>
                <v:fill type="solid"/>
              </v:shape>
            </v:group>
            <v:group style="position:absolute;left:10241;top:2061;width:34;height:268" coordorigin="10241,2061" coordsize="34,268">
              <v:shape style="position:absolute;left:10241;top:2061;width:34;height:268" coordorigin="10241,2061" coordsize="34,268" path="m10274,2061l10274,2304,10241,2329,10241,2087,10274,2061xe" filled="false" stroked="true" strokeweight=".04368pt" strokecolor="#000000">
                <v:path arrowok="t"/>
              </v:shape>
            </v:group>
            <v:group style="position:absolute;left:9912;top:2041;width:2;height:295" coordorigin="9912,2041" coordsize="2,295">
              <v:shape style="position:absolute;left:9912;top:2041;width:2;height:295" coordorigin="9912,2041" coordsize="0,295" path="m9912,2041l9912,2336e" filled="false" stroked="true" strokeweight=".1pt" strokecolor="#000030">
                <v:path arrowok="t"/>
              </v:shape>
            </v:group>
            <v:group style="position:absolute;left:9912;top:2041;width:2;height:295" coordorigin="9912,2041" coordsize="2,295">
              <v:shape style="position:absolute;left:9912;top:2041;width:2;height:295" coordorigin="9912,2041" coordsize="0,295" path="m9912,2093l9912,2336,9912,2284,9912,2041,9912,2093xe" filled="false" stroked="true" strokeweight=".04368pt" strokecolor="#000000">
                <v:path arrowok="t"/>
              </v:shape>
            </v:group>
            <v:group style="position:absolute;left:9875;top:2084;width:2;height:285" coordorigin="9875,2084" coordsize="2,285">
              <v:shape style="position:absolute;left:9875;top:2084;width:2;height:285" coordorigin="9875,2084" coordsize="0,285" path="m9875,2084l9875,2369e" filled="false" stroked="true" strokeweight=".71154pt" strokecolor="#00007f">
                <v:path arrowok="t"/>
              </v:shape>
            </v:group>
            <v:group style="position:absolute;left:9869;top:2084;width:13;height:285" coordorigin="9869,2084" coordsize="13,285">
              <v:shape style="position:absolute;left:9869;top:2084;width:13;height:285" coordorigin="9869,2084" coordsize="13,285" path="m9881,2084l9881,2326,9869,2369,9869,2126,9881,2084xe" filled="false" stroked="true" strokeweight=".04368pt" strokecolor="#000000">
                <v:path arrowok="t"/>
              </v:shape>
            </v:group>
            <v:group style="position:absolute;left:10270;top:2158;width:2;height:337" coordorigin="10270,2158" coordsize="2,337">
              <v:shape style="position:absolute;left:10270;top:2158;width:2;height:337" coordorigin="10270,2158" coordsize="0,337" path="m10270,2158l10270,2494e" filled="false" stroked="true" strokeweight="1.279383pt" strokecolor="#00007c">
                <v:path arrowok="t"/>
              </v:shape>
            </v:group>
            <v:group style="position:absolute;left:10258;top:2158;width:24;height:337" coordorigin="10258,2158" coordsize="24,337">
              <v:shape style="position:absolute;left:10258;top:2158;width:24;height:337" coordorigin="10258,2158" coordsize="24,337" path="m10281,2158l10281,2401,10258,2494,10258,2251,10281,2158xe" filled="false" stroked="true" strokeweight=".04368pt" strokecolor="#000000">
                <v:path arrowok="t"/>
              </v:shape>
            </v:group>
            <v:group style="position:absolute;left:10221;top:2251;width:37;height:272" coordorigin="10221,2251" coordsize="37,272">
              <v:shape style="position:absolute;left:10221;top:2251;width:37;height:272" coordorigin="10221,2251" coordsize="37,272" path="m10258,2251l10221,2280,10221,2523,10258,2494,10258,2251xe" filled="true" fillcolor="#00028e" stroked="false">
                <v:path arrowok="t"/>
                <v:fill type="solid"/>
              </v:shape>
            </v:group>
            <v:group style="position:absolute;left:10221;top:2251;width:37;height:272" coordorigin="10221,2251" coordsize="37,272">
              <v:shape style="position:absolute;left:10221;top:2251;width:37;height:272" coordorigin="10221,2251" coordsize="37,272" path="m10258,2251l10258,2494,10221,2523,10221,2280,10258,2251xe" filled="false" stroked="true" strokeweight=".04368pt" strokecolor="#000000">
                <v:path arrowok="t"/>
              </v:shape>
            </v:group>
            <v:group style="position:absolute;left:10215;top:2280;width:2;height:272" coordorigin="10215,2280" coordsize="2,272">
              <v:shape style="position:absolute;left:10215;top:2280;width:2;height:272" coordorigin="10215,2280" coordsize="0,272" path="m10215,2280l10215,2552e" filled="false" stroked="true" strokeweight=".755181pt" strokecolor="#000087">
                <v:path arrowok="t"/>
              </v:shape>
            </v:group>
            <v:group style="position:absolute;left:10208;top:2280;width:14;height:272" coordorigin="10208,2280" coordsize="14,272">
              <v:shape style="position:absolute;left:10208;top:2280;width:14;height:272" coordorigin="10208,2280" coordsize="14,272" path="m10221,2280l10221,2523,10208,2552,10208,2309,10221,2280xe" filled="false" stroked="true" strokeweight=".04368pt" strokecolor="#000000">
                <v:path arrowok="t"/>
              </v:shape>
            </v:group>
            <v:group style="position:absolute;left:10175;top:2309;width:34;height:258" coordorigin="10175,2309" coordsize="34,258">
              <v:shape style="position:absolute;left:10175;top:2309;width:34;height:258" coordorigin="10175,2309" coordsize="34,258" path="m10208,2309l10175,2324,10175,2567,10208,2552,10208,2309xe" filled="true" fillcolor="#000082" stroked="false">
                <v:path arrowok="t"/>
                <v:fill type="solid"/>
              </v:shape>
            </v:group>
            <v:group style="position:absolute;left:10175;top:2309;width:34;height:258" coordorigin="10175,2309" coordsize="34,258">
              <v:shape style="position:absolute;left:10175;top:2309;width:34;height:258" coordorigin="10175,2309" coordsize="34,258" path="m10208,2309l10208,2552,10175,2567,10175,2324,10208,2309xe" filled="false" stroked="true" strokeweight=".04368pt" strokecolor="#000000">
                <v:path arrowok="t"/>
              </v:shape>
            </v:group>
            <v:group style="position:absolute;left:10161;top:2324;width:2;height:295" coordorigin="10161,2324" coordsize="2,295">
              <v:shape style="position:absolute;left:10161;top:2324;width:2;height:295" coordorigin="10161,2324" coordsize="0,295" path="m10161,2324l10161,2618e" filled="false" stroked="true" strokeweight="1.454063pt" strokecolor="#000087">
                <v:path arrowok="t"/>
              </v:shape>
            </v:group>
            <v:group style="position:absolute;left:10148;top:2324;width:28;height:295" coordorigin="10148,2324" coordsize="28,295">
              <v:shape style="position:absolute;left:10148;top:2324;width:28;height:295" coordorigin="10148,2324" coordsize="28,295" path="m10175,2324l10175,2567,10148,2618,10148,2375,10175,2324xe" filled="false" stroked="true" strokeweight=".04368pt" strokecolor="#000000">
                <v:path arrowok="t"/>
              </v:shape>
            </v:group>
            <v:group style="position:absolute;left:9705;top:2328;width:2;height:299" coordorigin="9705,2328" coordsize="2,299">
              <v:shape style="position:absolute;left:9705;top:2328;width:2;height:299" coordorigin="9705,2328" coordsize="0,299" path="m9705,2328l9705,2627e" filled="false" stroked="true" strokeweight=".536799pt" strokecolor="#000030">
                <v:path arrowok="t"/>
              </v:shape>
            </v:group>
            <v:group style="position:absolute;left:9701;top:2328;width:9;height:299" coordorigin="9701,2328" coordsize="9,299">
              <v:shape style="position:absolute;left:9701;top:2328;width:9;height:299" coordorigin="9701,2328" coordsize="9,299" path="m9709,2384l9709,2627,9701,2571,9701,2328,9709,2384xe" filled="false" stroked="true" strokeweight=".04368pt" strokecolor="#000000">
                <v:path arrowok="t"/>
              </v:shape>
            </v:group>
            <v:group style="position:absolute;left:9695;top:2414;width:48;height:406" coordorigin="9695,2414" coordsize="48,406">
              <v:shape style="position:absolute;left:9695;top:2414;width:48;height:406" coordorigin="9695,2414" coordsize="48,406" path="m9695,2414l9695,2657,9742,2820,9742,2577,9695,2414xe" filled="true" fillcolor="#000030" stroked="false">
                <v:path arrowok="t"/>
                <v:fill type="solid"/>
              </v:shape>
            </v:group>
            <v:group style="position:absolute;left:9695;top:2414;width:48;height:406" coordorigin="9695,2414" coordsize="48,406">
              <v:shape style="position:absolute;left:9695;top:2414;width:48;height:406" coordorigin="9695,2414" coordsize="48,406" path="m9742,2577l9742,2820,9695,2657,9695,2414,9742,2577xe" filled="false" stroked="true" strokeweight=".04368pt" strokecolor="#000000">
                <v:path arrowok="t"/>
              </v:shape>
            </v:group>
            <v:group style="position:absolute;left:10412;top:2516;width:2;height:311" coordorigin="10412,2516" coordsize="2,311">
              <v:shape style="position:absolute;left:10412;top:2516;width:2;height:311" coordorigin="10412,2516" coordsize="0,311" path="m10412,2516l10412,2826e" filled="false" stroked="true" strokeweight="1.104641pt" strokecolor="#00007f">
                <v:path arrowok="t"/>
              </v:shape>
            </v:group>
            <v:group style="position:absolute;left:10402;top:2516;width:21;height:311" coordorigin="10402,2516" coordsize="21,311">
              <v:shape style="position:absolute;left:10402;top:2516;width:21;height:311" coordorigin="10402,2516" coordsize="21,311" path="m10422,2758l10402,2826,10402,2583,10422,2516e" filled="false" stroked="true" strokeweight=".04368pt" strokecolor="#000000">
                <v:path arrowok="t"/>
              </v:shape>
            </v:group>
            <v:group style="position:absolute;left:9739;top:2625;width:2;height:256" coordorigin="9739,2625" coordsize="2,256">
              <v:shape style="position:absolute;left:9739;top:2625;width:2;height:256" coordorigin="9739,2625" coordsize="0,256" path="m9739,2625l9739,2880e" filled="false" stroked="true" strokeweight=".580470pt" strokecolor="#000030">
                <v:path arrowok="t"/>
              </v:shape>
            </v:group>
            <v:group style="position:absolute;left:9735;top:2625;width:10;height:256" coordorigin="9735,2625" coordsize="10,256">
              <v:shape style="position:absolute;left:9735;top:2625;width:10;height:256" coordorigin="9735,2625" coordsize="10,256" path="m9744,2637l9744,2880,9735,2868,9735,2625,9744,2637xe" filled="false" stroked="true" strokeweight=".04368pt" strokecolor="#000000">
                <v:path arrowok="t"/>
              </v:shape>
            </v:group>
            <v:group style="position:absolute;left:10366;top:2651;width:2;height:245" coordorigin="10366,2651" coordsize="2,245">
              <v:shape style="position:absolute;left:10366;top:2651;width:2;height:245" coordorigin="10366,2651" coordsize="0,245" path="m10366,2651l10366,2896e" filled="false" stroked="true" strokeweight="2.152915pt" strokecolor="#000054">
                <v:path arrowok="t"/>
              </v:shape>
            </v:group>
            <v:group style="position:absolute;left:10345;top:2651;width:42;height:245" coordorigin="10345,2651" coordsize="42,245">
              <v:shape style="position:absolute;left:10345;top:2651;width:42;height:245" coordorigin="10345,2651" coordsize="42,245" path="m10386,2653l10386,2896,10345,2894,10345,2651,10386,2653xe" filled="false" stroked="true" strokeweight=".04368pt" strokecolor="#000000">
                <v:path arrowok="t"/>
              </v:shape>
            </v:group>
            <v:group style="position:absolute;left:10394;top:2583;width:2;height:313" coordorigin="10394,2583" coordsize="2,313">
              <v:shape style="position:absolute;left:10394;top:2583;width:2;height:313" coordorigin="10394,2583" coordsize="0,313" path="m10394,2583l10394,2896e" filled="false" stroked="true" strokeweight=".886255pt" strokecolor="#00007c">
                <v:path arrowok="t"/>
              </v:shape>
            </v:group>
            <v:group style="position:absolute;left:10386;top:2583;width:16;height:313" coordorigin="10386,2583" coordsize="16,313">
              <v:shape style="position:absolute;left:10386;top:2583;width:16;height:313" coordorigin="10386,2583" coordsize="16,313" path="m10402,2583l10402,2826,10386,2896,10386,2653,10402,2583xe" filled="false" stroked="true" strokeweight=".04368pt" strokecolor="#000000">
                <v:path arrowok="t"/>
              </v:shape>
            </v:group>
            <v:group style="position:absolute;left:10337;top:2651;width:2;height:296" coordorigin="10337,2651" coordsize="2,296">
              <v:shape style="position:absolute;left:10337;top:2651;width:2;height:296" coordorigin="10337,2651" coordsize="0,296" path="m10337,2651l10337,2947e" filled="false" stroked="true" strokeweight=".886255pt" strokecolor="#00007f">
                <v:path arrowok="t"/>
              </v:shape>
            </v:group>
            <v:group style="position:absolute;left:10330;top:2651;width:16;height:296" coordorigin="10330,2651" coordsize="16,296">
              <v:shape style="position:absolute;left:10330;top:2651;width:16;height:296" coordorigin="10330,2651" coordsize="16,296" path="m10345,2651l10345,2894,10330,2947,10330,2705,10345,2651xe" filled="false" stroked="true" strokeweight=".04368pt" strokecolor="#000000">
                <v:path arrowok="t"/>
              </v:shape>
            </v:group>
            <v:group style="position:absolute;left:10296;top:2705;width:34;height:262" coordorigin="10296,2705" coordsize="34,262">
              <v:shape style="position:absolute;left:10296;top:2705;width:34;height:262" coordorigin="10296,2705" coordsize="34,262" path="m10330,2705l10296,2723,10296,2966,10330,2947,10330,2705xe" filled="true" fillcolor="#000087" stroked="false">
                <v:path arrowok="t"/>
                <v:fill type="solid"/>
              </v:shape>
            </v:group>
            <v:group style="position:absolute;left:10296;top:2705;width:34;height:262" coordorigin="10296,2705" coordsize="34,262">
              <v:shape style="position:absolute;left:10296;top:2705;width:34;height:262" coordorigin="10296,2705" coordsize="34,262" path="m10330,2705l10330,2947,10296,2966,10296,2723,10330,2705xe" filled="false" stroked="true" strokeweight=".04368pt" strokecolor="#000000">
                <v:path arrowok="t"/>
              </v:shape>
            </v:group>
            <v:group style="position:absolute;left:9604;top:2860;width:380;height:243" coordorigin="9604,2860" coordsize="380,243">
              <v:shape style="position:absolute;left:9604;top:2860;width:380;height:243" coordorigin="9604,2860" coordsize="380,243" path="m9984,2860l9984,3103,9604,3103,9604,2860,9984,2860xe" filled="true" fillcolor="#000059" stroked="false">
                <v:path arrowok="t"/>
                <v:fill type="solid"/>
              </v:shape>
            </v:group>
            <v:group style="position:absolute;left:9604;top:2860;width:380;height:243" coordorigin="9604,2860" coordsize="380,243">
              <v:shape style="position:absolute;left:9604;top:2860;width:380;height:243" coordorigin="9604,2860" coordsize="380,243" path="m9984,2860l9984,3103,9604,3103,9604,2860,9984,2860xe" filled="false" stroked="true" strokeweight=".043686pt" strokecolor="#000000">
                <v:path arrowok="t"/>
              </v:shape>
            </v:group>
            <v:group style="position:absolute;left:10221;top:2723;width:76;height:391" coordorigin="10221,2723" coordsize="76,391">
              <v:shape style="position:absolute;left:10221;top:2723;width:76;height:391" coordorigin="10221,2723" coordsize="76,391" path="m10296,2723l10221,2871,10221,3114,10296,2966,10296,2723xe" filled="true" fillcolor="#000087" stroked="false">
                <v:path arrowok="t"/>
                <v:fill type="solid"/>
              </v:shape>
            </v:group>
            <v:group style="position:absolute;left:10221;top:2723;width:76;height:391" coordorigin="10221,2723" coordsize="76,391">
              <v:shape style="position:absolute;left:10221;top:2723;width:76;height:391" coordorigin="10221,2723" coordsize="76,391" path="m10296,2723l10296,2966,10221,3114,10221,2871,10296,2723xe" filled="false" stroked="true" strokeweight=".04368pt" strokecolor="#000000">
                <v:path arrowok="t"/>
              </v:shape>
            </v:group>
            <v:group style="position:absolute;left:9086;top:1487;width:1171;height:573" coordorigin="9086,1487" coordsize="1171,573">
              <v:shape style="position:absolute;left:9086;top:1487;width:1171;height:573" coordorigin="9086,1487" coordsize="1171,573" path="m9533,1487l9416,1498,9238,1619,9199,1628,9086,1691,9120,1708,9134,1744,9307,1796,9336,1828,9455,1843,9454,1867,9496,1891,9496,1948,9483,1987,9517,1989,9509,2041,9532,2060,9572,1992,9627,1929,9639,1877,9758,1877,9770,1865,9866,1854,9913,1828,10179,1828,10121,1755,10008,1743,10006,1738,9702,1738,9640,1717,9593,1717,9533,1630,9522,1628,9407,1628,9507,1514,9544,1493,9533,1487xe" filled="true" fillcolor="#1e60d1" stroked="false">
                <v:path arrowok="t"/>
                <v:fill type="solid"/>
              </v:shape>
              <v:shape style="position:absolute;left:9086;top:1487;width:1171;height:573" coordorigin="9086,1487" coordsize="1171,573" path="m9757,1878l9684,1878,9713,1896,9685,1923,9697,1935,9757,1878xe" filled="true" fillcolor="#1e60d1" stroked="false">
                <v:path arrowok="t"/>
                <v:fill type="solid"/>
              </v:shape>
              <v:shape style="position:absolute;left:9086;top:1487;width:1171;height:573" coordorigin="9086,1487" coordsize="1171,573" path="m9758,1877l9639,1877,9668,1902,9684,1878,9757,1878,9758,1877xe" filled="true" fillcolor="#1e60d1" stroked="false">
                <v:path arrowok="t"/>
                <v:fill type="solid"/>
              </v:shape>
              <v:shape style="position:absolute;left:9086;top:1487;width:1171;height:573" coordorigin="9086,1487" coordsize="1171,573" path="m10179,1828l9913,1828,10002,1850,10034,1880,10042,1872,10173,1851,10228,1851,10257,1840,10235,1832,10182,1832,10179,1828xe" filled="true" fillcolor="#1e60d1" stroked="false">
                <v:path arrowok="t"/>
                <v:fill type="solid"/>
              </v:shape>
              <v:shape style="position:absolute;left:9086;top:1487;width:1171;height:573" coordorigin="9086,1487" coordsize="1171,573" path="m10228,1851l10173,1851,10197,1863,10228,1851xe" filled="true" fillcolor="#1e60d1" stroked="false">
                <v:path arrowok="t"/>
                <v:fill type="solid"/>
              </v:shape>
              <v:shape style="position:absolute;left:9086;top:1487;width:1171;height:573" coordorigin="9086,1487" coordsize="1171,573" path="m10220,1826l10182,1832,10235,1832,10220,1826xe" filled="true" fillcolor="#1e60d1" stroked="false">
                <v:path arrowok="t"/>
                <v:fill type="solid"/>
              </v:shape>
              <v:shape style="position:absolute;left:9086;top:1487;width:1171;height:573" coordorigin="9086,1487" coordsize="1171,573" path="m10003,1667l9818,1685,9702,1738,10006,1738,9984,1699,10003,1667xe" filled="true" fillcolor="#1e60d1" stroked="false">
                <v:path arrowok="t"/>
                <v:fill type="solid"/>
              </v:shape>
              <v:shape style="position:absolute;left:9086;top:1487;width:1171;height:573" coordorigin="9086,1487" coordsize="1171,573" path="m9635,1715l9593,1717,9640,1717,9635,1715xe" filled="true" fillcolor="#1e60d1" stroked="false">
                <v:path arrowok="t"/>
                <v:fill type="solid"/>
              </v:shape>
              <v:shape style="position:absolute;left:9086;top:1487;width:1171;height:573" coordorigin="9086,1487" coordsize="1171,573" path="m9473,1620l9407,1628,9522,1628,9473,1620xe" filled="true" fillcolor="#1e60d1" stroked="false">
                <v:path arrowok="t"/>
                <v:fill type="solid"/>
              </v:shape>
            </v:group>
            <v:group style="position:absolute;left:9086;top:1487;width:1171;height:573" coordorigin="9086,1487" coordsize="1171,573">
              <v:shape style="position:absolute;left:9086;top:1487;width:1171;height:573" coordorigin="9086,1487" coordsize="1171,573" path="m9086,1691l9199,1628,9238,1619,9416,1498,9533,1487e" filled="false" stroked="true" strokeweight=".043684pt" strokecolor="#000000">
                <v:path arrowok="t"/>
              </v:shape>
              <v:shape style="position:absolute;left:9086;top:1487;width:1171;height:573" coordorigin="9086,1487" coordsize="1171,573" path="m9533,1487l9544,1493,9507,1514,9407,1628,9473,1620,9533,1630,9593,1717,9635,1715,9702,1738,9818,1685,10003,1667,9984,1699,10008,1743,10121,1755,10182,1832,10220,1826,10257,1840,10197,1863,10173,1851,10042,1872,10034,1880,10002,1850,9913,1828,9866,1854,9770,1865,9697,1935,9685,1923,9713,1896,9684,1878,9668,1902,9639,1877,9627,1929,9572,1992,9532,2060,9509,2041,9517,1989,9483,1987,9496,1948,9496,1891,9454,1867,9455,1843,9336,1828,9307,1796,9134,1744,9120,1708,9086,1691e" filled="false" stroked="true" strokeweight=".043684pt" strokecolor="#000000">
                <v:path arrowok="t"/>
              </v:shape>
            </v:group>
            <v:group style="position:absolute;left:9604;top:1891;width:819;height:980" coordorigin="9604,1891" coordsize="819,980">
              <v:shape style="position:absolute;left:9604;top:1891;width:819;height:980" coordorigin="9604,1891" coordsize="819,980" path="m9879,2040l9838,2096,9764,2138,9737,2262,9701,2328,9709,2384,9695,2414,9742,2577,9735,2625,9744,2637,9645,2834,9604,2860,9984,2860,9983,2871,10221,2871,10296,2723,10330,2705,10345,2651,10387,2651,10402,2583,10422,2516,10405,2470,10393,2422,10212,2422,10159,2405,10148,2375,10175,2324,10208,2309,10221,2280,10258,2251,10281,2158,10264,2126,9869,2126,9881,2084,9893,2071,9879,2040xe" filled="true" fillcolor="#1e60d1" stroked="false">
                <v:path arrowok="t"/>
                <v:fill type="solid"/>
              </v:shape>
              <v:shape style="position:absolute;left:9604;top:1891;width:819;height:980" coordorigin="9604,1891" coordsize="819,980" path="m10387,2651l10345,2651,10386,2653,10387,2651xe" filled="true" fillcolor="#1e60d1" stroked="false">
                <v:path arrowok="t"/>
                <v:fill type="solid"/>
              </v:shape>
              <v:shape style="position:absolute;left:9604;top:1891;width:819;height:980" coordorigin="9604,1891" coordsize="819,980" path="m10323,2309l10233,2380,10212,2422,10393,2422,10371,2331,10323,2309xe" filled="true" fillcolor="#1e60d1" stroked="false">
                <v:path arrowok="t"/>
                <v:fill type="solid"/>
              </v:shape>
              <v:shape style="position:absolute;left:9604;top:1891;width:819;height:980" coordorigin="9604,1891" coordsize="819,980" path="m10033,1891l9974,1938,9978,1979,9957,1996,9912,2041,9912,2093,9869,2126,10264,2126,10241,2087,10274,2061,10238,2003,10123,1939,10069,1918,10033,1891xe" filled="true" fillcolor="#1e60d1" stroked="false">
                <v:path arrowok="t"/>
                <v:fill type="solid"/>
              </v:shape>
            </v:group>
            <v:group style="position:absolute;left:9604;top:1891;width:819;height:980" coordorigin="9604,1891" coordsize="819,980">
              <v:shape style="position:absolute;left:9604;top:1891;width:819;height:980" coordorigin="9604,1891" coordsize="819,980" path="m9604,2860l9645,2834,9744,2637,9735,2625,9742,2577,9695,2414,9709,2384,9701,2328,9737,2262,9764,2138,9838,2096,9879,2040,9893,2071,9881,2084,9869,2126,9912,2093,9912,2041,9957,1996,9978,1979,9974,1938,10033,1891,10069,1918,10123,1939,10238,2003,10274,2061,10241,2087,10281,2158,10258,2251,10221,2280,10208,2309,10175,2324,10148,2375,10159,2405,10212,2422,10233,2380,10323,2309,10371,2331,10405,2470,10422,2516e" filled="false" stroked="true" strokeweight=".043684pt" strokecolor="#000000">
                <v:path arrowok="t"/>
              </v:shape>
              <v:shape style="position:absolute;left:9604;top:1891;width:819;height:980" coordorigin="9604,1891" coordsize="819,980" path="m10422,2516l10402,2583,10386,2653,10345,2651,10330,2705,10296,2723,10221,2871,9983,2871,9984,2860,9604,2860e" filled="false" stroked="true" strokeweight=".043684pt" strokecolor="#000000">
                <v:path arrowok="t"/>
              </v:shape>
            </v:group>
            <v:group style="position:absolute;left:9983;top:2871;width:239;height:243" coordorigin="9983,2871" coordsize="239,243">
              <v:shape style="position:absolute;left:9983;top:2871;width:239;height:243" coordorigin="9983,2871" coordsize="239,243" path="m10221,2871l10221,3114,9983,3114,9983,2871,10221,2871xe" filled="true" fillcolor="#000059" stroked="false">
                <v:path arrowok="t"/>
                <v:fill type="solid"/>
              </v:shape>
            </v:group>
            <v:group style="position:absolute;left:9983;top:2871;width:239;height:243" coordorigin="9983,2871" coordsize="239,243">
              <v:shape style="position:absolute;left:9983;top:2871;width:239;height:243" coordorigin="9983,2871" coordsize="239,243" path="m10221,2871l10221,3114,9983,3114,9983,2871,10221,2871xe" filled="false" stroked="true" strokeweight=".043684pt" strokecolor="#000000">
                <v:path arrowok="t"/>
              </v:shape>
            </v:group>
            <w10:wrap type="none"/>
          </v:group>
        </w:pict>
      </w:r>
    </w:p>
    <w:p>
      <w:pPr>
        <w:pStyle w:val="BodyText"/>
        <w:spacing w:line="253" w:lineRule="exact" w:before="58"/>
        <w:ind w:left="540" w:right="0" w:firstLine="0"/>
        <w:jc w:val="left"/>
      </w:pPr>
      <w:r>
        <w:rPr>
          <w:spacing w:val="-1"/>
          <w:w w:val="90"/>
        </w:rPr>
        <w:t>State</w:t>
      </w:r>
      <w:r>
        <w:rPr>
          <w:spacing w:val="-3"/>
          <w:w w:val="90"/>
        </w:rPr>
        <w:t>-­‐</w:t>
      </w:r>
      <w:r>
        <w:rPr>
          <w:spacing w:val="-1"/>
          <w:w w:val="90"/>
        </w:rPr>
        <w:t>wide</w:t>
      </w:r>
      <w:r>
        <w:rPr>
          <w:w w:val="90"/>
        </w:rPr>
        <w:t> </w:t>
      </w:r>
      <w:r>
        <w:rPr>
          <w:spacing w:val="5"/>
          <w:w w:val="90"/>
        </w:rPr>
        <w:t> </w:t>
      </w:r>
      <w:r>
        <w:rPr>
          <w:w w:val="90"/>
        </w:rPr>
        <w:t>Network</w:t>
      </w:r>
      <w:r>
        <w:rPr/>
      </w:r>
    </w:p>
    <w:p>
      <w:pPr>
        <w:pStyle w:val="BodyText"/>
        <w:tabs>
          <w:tab w:pos="4090" w:val="left" w:leader="none"/>
        </w:tabs>
        <w:spacing w:line="381" w:lineRule="exact" w:before="0"/>
        <w:ind w:left="540" w:right="0" w:firstLine="0"/>
        <w:jc w:val="left"/>
        <w:rPr>
          <w:rFonts w:ascii="Arial Unicode MS" w:hAnsi="Arial Unicode MS" w:cs="Arial Unicode MS" w:eastAsia="Arial Unicode MS"/>
        </w:rPr>
      </w:pPr>
      <w:r>
        <w:rPr/>
        <w:t>Medicaid</w:t>
      </w:r>
      <w:r>
        <w:rPr>
          <w:spacing w:val="-6"/>
        </w:rPr>
        <w:t> </w:t>
      </w:r>
      <w:r>
        <w:rPr/>
        <w:t>Managed</w:t>
      </w:r>
      <w:r>
        <w:rPr>
          <w:spacing w:val="-5"/>
        </w:rPr>
        <w:t> </w:t>
      </w:r>
      <w:r>
        <w:rPr/>
        <w:t>Care</w:t>
        <w:tab/>
      </w:r>
      <w:r>
        <w:rPr>
          <w:rFonts w:ascii="Arial Unicode MS" w:hAnsi="Arial Unicode MS" w:cs="Arial Unicode MS" w:eastAsia="Arial Unicode MS"/>
          <w:color w:val="FFFFFF"/>
          <w:w w:val="105"/>
        </w:rPr>
        <w:t>✔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tabs>
          <w:tab w:pos="4090" w:val="left" w:leader="none"/>
        </w:tabs>
        <w:spacing w:line="357" w:lineRule="exact" w:before="0"/>
        <w:ind w:left="540" w:right="0" w:firstLine="0"/>
        <w:jc w:val="left"/>
        <w:rPr>
          <w:rFonts w:ascii="Arial Unicode MS" w:hAnsi="Arial Unicode MS" w:cs="Arial Unicode MS" w:eastAsia="Arial Unicode MS"/>
        </w:rPr>
      </w:pPr>
      <w:r>
        <w:rPr>
          <w:spacing w:val="-1"/>
          <w:w w:val="95"/>
        </w:rPr>
        <w:t>Medicare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Medicaid</w:t>
      </w:r>
      <w:r>
        <w:rPr>
          <w:spacing w:val="-26"/>
          <w:w w:val="95"/>
        </w:rPr>
        <w:t> </w:t>
      </w:r>
      <w:r>
        <w:rPr>
          <w:w w:val="95"/>
        </w:rPr>
        <w:t>Dual</w:t>
        <w:tab/>
      </w:r>
      <w:r>
        <w:rPr>
          <w:rFonts w:ascii="Arial Unicode MS" w:hAnsi="Arial Unicode MS" w:cs="Arial Unicode MS" w:eastAsia="Arial Unicode MS"/>
          <w:color w:val="FFFFFF"/>
        </w:rPr>
        <w:t>✔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284" w:lineRule="auto" w:before="0"/>
        <w:ind w:left="540" w:right="8272" w:firstLine="0"/>
        <w:jc w:val="left"/>
      </w:pPr>
      <w:r>
        <w:rPr>
          <w:spacing w:val="-1"/>
        </w:rPr>
        <w:t>Eligibles</w:t>
      </w:r>
      <w:r>
        <w:rPr>
          <w:spacing w:val="24"/>
        </w:rPr>
        <w:t> </w:t>
      </w:r>
      <w:r>
        <w:rPr/>
        <w:t>Health</w:t>
      </w:r>
      <w:r>
        <w:rPr>
          <w:spacing w:val="-6"/>
        </w:rPr>
        <w:t> </w:t>
      </w:r>
      <w:r>
        <w:rPr/>
        <w:t>Home</w:t>
      </w:r>
      <w:r>
        <w:rPr>
          <w:w w:val="99"/>
        </w:rPr>
        <w:t> </w:t>
      </w:r>
      <w:r>
        <w:rPr/>
        <w:t>HCBS</w:t>
      </w:r>
      <w:r>
        <w:rPr>
          <w:spacing w:val="-7"/>
        </w:rPr>
        <w:t> </w:t>
      </w:r>
      <w:r>
        <w:rPr/>
        <w:t>Waiver</w:t>
      </w:r>
      <w:r>
        <w:rPr>
          <w:w w:val="99"/>
        </w:rPr>
        <w:t> </w:t>
      </w:r>
      <w:r>
        <w:rPr>
          <w:spacing w:val="-1"/>
        </w:rPr>
        <w:t>Corrections</w:t>
      </w:r>
      <w:r>
        <w:rPr>
          <w:spacing w:val="20"/>
        </w:rPr>
        <w:t> </w:t>
      </w:r>
      <w:r>
        <w:rPr/>
        <w:t>Other</w:t>
      </w:r>
      <w:r>
        <w:rPr/>
      </w:r>
    </w:p>
    <w:p>
      <w:pPr>
        <w:spacing w:after="0" w:line="284" w:lineRule="auto"/>
        <w:jc w:val="left"/>
        <w:sectPr>
          <w:type w:val="continuous"/>
          <w:pgSz w:w="12240" w:h="15840"/>
          <w:pgMar w:top="100" w:bottom="0" w:left="1100" w:right="920"/>
        </w:sectPr>
      </w:pPr>
    </w:p>
    <w:p>
      <w:pPr>
        <w:spacing w:line="240" w:lineRule="auto" w:before="3"/>
        <w:rPr>
          <w:rFonts w:ascii="Calibri" w:hAnsi="Calibri" w:cs="Calibri" w:eastAsia="Calibri"/>
          <w:sz w:val="26"/>
          <w:szCs w:val="26"/>
        </w:rPr>
      </w:pPr>
    </w:p>
    <w:p>
      <w:pPr>
        <w:pStyle w:val="Heading2"/>
        <w:spacing w:line="240" w:lineRule="auto"/>
        <w:ind w:left="2340" w:right="3469" w:hanging="626"/>
        <w:jc w:val="left"/>
        <w:rPr>
          <w:b w:val="0"/>
          <w:bCs w:val="0"/>
        </w:rPr>
      </w:pPr>
      <w:r>
        <w:rPr>
          <w:color w:val="FFFFFF"/>
          <w:spacing w:val="-1"/>
        </w:rPr>
        <w:t>Telemedicine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in</w:t>
      </w:r>
      <w:r>
        <w:rPr>
          <w:color w:val="FFFFFF"/>
          <w:spacing w:val="25"/>
          <w:w w:val="99"/>
        </w:rPr>
        <w:t> </w:t>
      </w:r>
      <w:r>
        <w:rPr>
          <w:color w:val="FFFFFF"/>
        </w:rPr>
        <w:t>Minnesota</w:t>
      </w:r>
      <w:r>
        <w:rPr>
          <w:b w:val="0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pStyle w:val="Heading4"/>
        <w:tabs>
          <w:tab w:pos="6875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1"/>
        </w:rPr>
        <w:t>PARITY:</w:t>
        <w:tab/>
        <w:t>GAPS:</w:t>
      </w:r>
      <w:r>
        <w:rPr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pgSz w:w="12240" w:h="15840"/>
          <w:pgMar w:header="760" w:footer="834" w:top="1240" w:bottom="1020" w:left="1100" w:right="920"/>
        </w:sectPr>
      </w:pPr>
    </w:p>
    <w:p>
      <w:pPr>
        <w:pStyle w:val="BodyText"/>
        <w:tabs>
          <w:tab w:pos="4137" w:val="left" w:leader="none"/>
        </w:tabs>
        <w:spacing w:line="240" w:lineRule="auto" w:before="58"/>
        <w:ind w:left="450" w:right="0" w:firstLine="0"/>
        <w:jc w:val="left"/>
        <w:rPr>
          <w:rFonts w:ascii="Calibri" w:hAnsi="Calibri" w:cs="Calibri" w:eastAsia="Calibri"/>
        </w:rPr>
      </w:pPr>
      <w:r>
        <w:rPr/>
        <w:t>Private</w:t>
      </w:r>
      <w:r>
        <w:rPr>
          <w:spacing w:val="-10"/>
        </w:rPr>
        <w:t> </w:t>
      </w:r>
      <w:r>
        <w:rPr/>
        <w:t>Insurance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tabs>
          <w:tab w:pos="4143" w:val="left" w:leader="none"/>
        </w:tabs>
        <w:spacing w:before="9"/>
        <w:ind w:left="45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w w:val="90"/>
          <w:sz w:val="24"/>
          <w:szCs w:val="24"/>
        </w:rPr>
        <w:t>Medicaid</w:t>
      </w:r>
      <w:r>
        <w:rPr>
          <w:rFonts w:ascii="Calibri" w:hAnsi="Calibri" w:cs="Calibri" w:eastAsia="Calibri"/>
          <w:w w:val="90"/>
          <w:position w:val="11"/>
          <w:sz w:val="16"/>
          <w:szCs w:val="16"/>
        </w:rPr>
        <w:t>132-­‐133</w:t>
        <w:tab/>
      </w:r>
      <w:r>
        <w:rPr>
          <w:rFonts w:ascii="Calibri" w:hAnsi="Calibri" w:cs="Calibri" w:eastAsia="Calibri"/>
          <w:b/>
          <w:bCs/>
          <w:color w:val="FFFFFF"/>
          <w:sz w:val="24"/>
          <w:szCs w:val="24"/>
        </w:rPr>
        <w:t>B</w:t>
      </w:r>
      <w:r>
        <w:rPr>
          <w:rFonts w:ascii="Calibri" w:hAnsi="Calibri" w:cs="Calibri" w:eastAsia="Calibri"/>
          <w:sz w:val="24"/>
          <w:szCs w:val="24"/>
        </w:rPr>
      </w:r>
    </w:p>
    <w:p>
      <w:pPr>
        <w:pStyle w:val="BodyText"/>
        <w:tabs>
          <w:tab w:pos="4137" w:val="left" w:leader="none"/>
        </w:tabs>
        <w:spacing w:line="240" w:lineRule="auto" w:before="48"/>
        <w:ind w:left="441" w:right="0" w:firstLine="9"/>
        <w:jc w:val="left"/>
        <w:rPr>
          <w:rFonts w:ascii="Calibri" w:hAnsi="Calibri" w:cs="Calibri" w:eastAsia="Calibri"/>
        </w:rPr>
      </w:pPr>
      <w:r>
        <w:rPr/>
        <w:t>State</w:t>
      </w:r>
      <w:r>
        <w:rPr>
          <w:spacing w:val="-5"/>
        </w:rPr>
        <w:t> </w:t>
      </w:r>
      <w:r>
        <w:rPr/>
        <w:t>Employee</w:t>
      </w:r>
      <w:r>
        <w:rPr>
          <w:spacing w:val="-4"/>
        </w:rPr>
        <w:t> </w:t>
      </w:r>
      <w:r>
        <w:rPr/>
        <w:t>Health</w:t>
      </w:r>
      <w:r>
        <w:rPr>
          <w:spacing w:val="-5"/>
        </w:rPr>
        <w:t> </w:t>
      </w:r>
      <w:r>
        <w:rPr/>
        <w:t>Plan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pStyle w:val="Heading6"/>
        <w:spacing w:line="242" w:lineRule="auto"/>
        <w:ind w:left="760" w:right="0" w:hanging="320"/>
        <w:jc w:val="left"/>
        <w:rPr>
          <w:b w:val="0"/>
          <w:bCs w:val="0"/>
        </w:rPr>
      </w:pPr>
      <w:r>
        <w:rPr/>
        <w:t>MEDICAID</w:t>
      </w:r>
      <w:r>
        <w:rPr>
          <w:spacing w:val="-13"/>
        </w:rPr>
        <w:t> </w:t>
      </w:r>
      <w:r>
        <w:rPr/>
        <w:t>SERVICE</w:t>
      </w:r>
      <w:r>
        <w:rPr>
          <w:spacing w:val="-12"/>
        </w:rPr>
        <w:t> </w:t>
      </w:r>
      <w:r>
        <w:rPr/>
        <w:t>COVERAGE</w:t>
      </w:r>
      <w:r>
        <w:rPr>
          <w:spacing w:val="-12"/>
        </w:rPr>
        <w:t> </w:t>
      </w:r>
      <w:r>
        <w:rPr/>
        <w:t>&amp;</w:t>
      </w:r>
      <w:r>
        <w:rPr>
          <w:spacing w:val="27"/>
          <w:w w:val="99"/>
        </w:rPr>
        <w:t> </w:t>
      </w:r>
      <w:r>
        <w:rPr/>
        <w:t>CONDITIONS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PAYMENT:</w:t>
      </w:r>
      <w:r>
        <w:rPr>
          <w:b w:val="0"/>
        </w:rPr>
      </w:r>
    </w:p>
    <w:p>
      <w:pPr>
        <w:pStyle w:val="BodyText"/>
        <w:tabs>
          <w:tab w:pos="4143" w:val="left" w:leader="none"/>
        </w:tabs>
        <w:spacing w:line="240" w:lineRule="auto" w:before="143"/>
        <w:ind w:left="540" w:right="0" w:firstLine="0"/>
        <w:jc w:val="left"/>
        <w:rPr>
          <w:rFonts w:ascii="Calibri" w:hAnsi="Calibri" w:cs="Calibri" w:eastAsia="Calibri"/>
        </w:rPr>
      </w:pPr>
      <w:r>
        <w:rPr/>
        <w:t>Patient</w:t>
      </w:r>
      <w:r>
        <w:rPr>
          <w:spacing w:val="-6"/>
        </w:rPr>
        <w:t> </w:t>
      </w:r>
      <w:r>
        <w:rPr/>
        <w:t>Setting</w:t>
        <w:tab/>
      </w:r>
      <w:r>
        <w:rPr>
          <w:rFonts w:ascii="Calibri"/>
          <w:b/>
          <w:color w:val="FFFFFF"/>
        </w:rPr>
        <w:t>B</w:t>
      </w:r>
      <w:r>
        <w:rPr>
          <w:rFonts w:ascii="Calibri"/>
        </w:rPr>
      </w:r>
    </w:p>
    <w:p>
      <w:pPr>
        <w:pStyle w:val="BodyText"/>
        <w:tabs>
          <w:tab w:pos="4143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Technologies</w:t>
        <w:tab/>
      </w:r>
      <w:r>
        <w:rPr>
          <w:rFonts w:ascii="Calibri"/>
          <w:b/>
          <w:color w:val="FFFFFF"/>
        </w:rPr>
        <w:t>B</w:t>
      </w:r>
      <w:r>
        <w:rPr>
          <w:rFonts w:ascii="Calibri"/>
        </w:rPr>
      </w:r>
    </w:p>
    <w:p>
      <w:pPr>
        <w:pStyle w:val="Heading9"/>
        <w:spacing w:line="286" w:lineRule="exact" w:before="58"/>
        <w:ind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Progress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88" w:val="left" w:leader="none"/>
        </w:tabs>
        <w:spacing w:line="292" w:lineRule="exact" w:before="1" w:after="0"/>
        <w:ind w:left="787" w:right="472" w:hanging="450"/>
        <w:jc w:val="left"/>
        <w:rPr>
          <w:sz w:val="16"/>
          <w:szCs w:val="16"/>
        </w:rPr>
      </w:pPr>
      <w:r>
        <w:rPr/>
        <w:t>Minnesota</w:t>
      </w:r>
      <w:r>
        <w:rPr>
          <w:spacing w:val="-4"/>
        </w:rPr>
        <w:t> </w:t>
      </w:r>
      <w:r>
        <w:rPr/>
        <w:t>enacted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telemedicine</w:t>
      </w:r>
      <w:r>
        <w:rPr>
          <w:spacing w:val="-4"/>
        </w:rPr>
        <w:t> </w:t>
      </w:r>
      <w:r>
        <w:rPr/>
        <w:t>parity</w:t>
      </w:r>
      <w:r>
        <w:rPr>
          <w:spacing w:val="-5"/>
        </w:rPr>
        <w:t> </w:t>
      </w:r>
      <w:r>
        <w:rPr/>
        <w:t>law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22"/>
        </w:rPr>
        <w:t> </w:t>
      </w:r>
      <w:r>
        <w:rPr/>
        <w:t>2015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private</w:t>
      </w:r>
      <w:r>
        <w:rPr>
          <w:spacing w:val="-5"/>
        </w:rPr>
        <w:t> </w:t>
      </w:r>
      <w:r>
        <w:rPr/>
        <w:t>insurers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state</w:t>
      </w:r>
      <w:r>
        <w:rPr>
          <w:spacing w:val="-4"/>
        </w:rPr>
        <w:t> </w:t>
      </w:r>
      <w:r>
        <w:rPr/>
        <w:t>employee</w:t>
      </w:r>
      <w:r>
        <w:rPr>
          <w:w w:val="99"/>
        </w:rPr>
        <w:t> </w:t>
      </w:r>
      <w:r>
        <w:rPr/>
        <w:t>health</w:t>
      </w:r>
      <w:r>
        <w:rPr>
          <w:spacing w:val="-2"/>
        </w:rPr>
        <w:t> </w:t>
      </w:r>
      <w:r>
        <w:rPr/>
        <w:t>plans,</w:t>
      </w:r>
      <w:r>
        <w:rPr>
          <w:spacing w:val="-1"/>
        </w:rPr>
        <w:t> </w:t>
      </w:r>
      <w:r>
        <w:rPr/>
        <w:t>including</w:t>
      </w:r>
      <w:r>
        <w:rPr>
          <w:spacing w:val="-1"/>
        </w:rPr>
        <w:t> </w:t>
      </w:r>
      <w:r>
        <w:rPr/>
        <w:t>dental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joint</w:t>
      </w:r>
      <w:r>
        <w:rPr>
          <w:spacing w:val="-2"/>
        </w:rPr>
        <w:t> </w:t>
      </w:r>
      <w:r>
        <w:rPr/>
        <w:t>self</w:t>
      </w:r>
      <w:r>
        <w:rPr/>
        <w:t> insured</w:t>
      </w:r>
      <w:r>
        <w:rPr>
          <w:spacing w:val="-7"/>
        </w:rPr>
        <w:t> </w:t>
      </w:r>
      <w:r>
        <w:rPr/>
        <w:t>plans.</w:t>
      </w:r>
      <w:r>
        <w:rPr>
          <w:position w:val="11"/>
          <w:sz w:val="16"/>
        </w:rPr>
        <w:t>129</w:t>
      </w:r>
      <w:r>
        <w:rPr>
          <w:sz w:val="16"/>
        </w:rPr>
      </w:r>
    </w:p>
    <w:p>
      <w:pPr>
        <w:spacing w:line="240" w:lineRule="auto" w:before="1"/>
        <w:rPr>
          <w:rFonts w:ascii="Calibri" w:hAnsi="Calibri" w:cs="Calibri" w:eastAsia="Calibri"/>
          <w:sz w:val="26"/>
          <w:szCs w:val="26"/>
        </w:rPr>
      </w:pPr>
    </w:p>
    <w:p>
      <w:pPr>
        <w:spacing w:line="313" w:lineRule="exact" w:before="0"/>
        <w:ind w:left="337" w:right="0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b/>
          <w:sz w:val="26"/>
        </w:rPr>
        <w:t>Medicaid</w:t>
      </w:r>
      <w:r>
        <w:rPr>
          <w:rFonts w:ascii="Calibri"/>
          <w:sz w:val="26"/>
        </w:rPr>
      </w:r>
    </w:p>
    <w:p>
      <w:pPr>
        <w:pStyle w:val="BodyText"/>
        <w:numPr>
          <w:ilvl w:val="1"/>
          <w:numId w:val="22"/>
        </w:numPr>
        <w:tabs>
          <w:tab w:pos="788" w:val="left" w:leader="none"/>
        </w:tabs>
        <w:spacing w:line="292" w:lineRule="exact" w:before="3" w:after="0"/>
        <w:ind w:left="787" w:right="583" w:hanging="450"/>
        <w:jc w:val="left"/>
      </w:pPr>
      <w:r>
        <w:rPr/>
        <w:t>New</w:t>
      </w:r>
      <w:r>
        <w:rPr>
          <w:spacing w:val="-3"/>
        </w:rPr>
        <w:t> </w:t>
      </w:r>
      <w:r>
        <w:rPr/>
        <w:t>policies</w:t>
      </w:r>
      <w:r>
        <w:rPr>
          <w:spacing w:val="-3"/>
        </w:rPr>
        <w:t> </w:t>
      </w:r>
      <w:r>
        <w:rPr/>
        <w:t>included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parity</w:t>
      </w:r>
      <w:r>
        <w:rPr>
          <w:spacing w:val="-3"/>
        </w:rPr>
        <w:t> </w:t>
      </w:r>
      <w:r>
        <w:rPr/>
        <w:t>law</w:t>
      </w:r>
      <w:r>
        <w:rPr>
          <w:spacing w:val="-2"/>
        </w:rPr>
        <w:t> </w:t>
      </w:r>
      <w:r>
        <w:rPr/>
        <w:t>impose</w:t>
      </w:r>
      <w:r>
        <w:rPr>
          <w:w w:val="99"/>
        </w:rPr>
        <w:t> </w:t>
      </w:r>
      <w:r>
        <w:rPr/>
        <w:t>attestation</w:t>
      </w:r>
      <w:r>
        <w:rPr>
          <w:spacing w:val="-6"/>
        </w:rPr>
        <w:t> </w:t>
      </w:r>
      <w:r>
        <w:rPr/>
        <w:t>requirements</w:t>
      </w:r>
      <w:r>
        <w:rPr>
          <w:spacing w:val="-5"/>
        </w:rPr>
        <w:t> </w:t>
      </w:r>
      <w:r>
        <w:rPr/>
        <w:t>before</w:t>
      </w:r>
      <w:r>
        <w:rPr>
          <w:spacing w:val="-5"/>
        </w:rPr>
        <w:t> </w:t>
      </w:r>
      <w:r>
        <w:rPr/>
        <w:t>payment</w:t>
      </w:r>
      <w:r>
        <w:rPr>
          <w:spacing w:val="-5"/>
        </w:rPr>
        <w:t> </w:t>
      </w:r>
      <w:r>
        <w:rPr/>
        <w:t>is</w:t>
      </w:r>
    </w:p>
    <w:p>
      <w:pPr>
        <w:spacing w:after="0" w:line="292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284" w:space="40"/>
            <w:col w:w="5896"/>
          </w:cols>
        </w:sectPr>
      </w:pPr>
    </w:p>
    <w:p>
      <w:pPr>
        <w:pStyle w:val="BodyText"/>
        <w:spacing w:line="240" w:lineRule="auto" w:before="20"/>
        <w:ind w:left="540" w:right="0" w:firstLine="0"/>
        <w:jc w:val="left"/>
      </w:pPr>
      <w:r>
        <w:rPr/>
        <w:t>Distance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Geography</w:t>
      </w:r>
      <w:r>
        <w:rPr>
          <w:w w:val="99"/>
        </w:rPr>
        <w:t> </w:t>
      </w:r>
      <w:r>
        <w:rPr/>
        <w:t>Restrictions</w:t>
      </w:r>
    </w:p>
    <w:p>
      <w:pPr>
        <w:pStyle w:val="BodyText"/>
        <w:numPr>
          <w:ilvl w:val="0"/>
          <w:numId w:val="26"/>
        </w:numPr>
        <w:tabs>
          <w:tab w:pos="1514" w:val="left" w:leader="none"/>
        </w:tabs>
        <w:spacing w:line="289" w:lineRule="exact" w:before="10" w:after="0"/>
        <w:ind w:left="1507" w:right="0" w:hanging="967"/>
        <w:jc w:val="left"/>
      </w:pPr>
      <w:r>
        <w:rPr>
          <w:position w:val="1"/>
        </w:rPr>
        <w:br w:type="column"/>
        <w:t>made</w:t>
      </w:r>
      <w:r>
        <w:rPr>
          <w:spacing w:val="-7"/>
          <w:position w:val="1"/>
        </w:rPr>
        <w:t> </w:t>
      </w:r>
      <w:r>
        <w:rPr>
          <w:position w:val="1"/>
        </w:rPr>
        <w:t>for</w:t>
      </w:r>
      <w:r>
        <w:rPr>
          <w:spacing w:val="-6"/>
          <w:position w:val="1"/>
        </w:rPr>
        <w:t> </w:t>
      </w:r>
      <w:r>
        <w:rPr>
          <w:position w:val="1"/>
        </w:rPr>
        <w:t>telemedicine.</w:t>
      </w:r>
      <w:r>
        <w:rPr/>
      </w:r>
    </w:p>
    <w:p>
      <w:pPr>
        <w:pStyle w:val="BodyText"/>
        <w:numPr>
          <w:ilvl w:val="1"/>
          <w:numId w:val="26"/>
        </w:numPr>
        <w:tabs>
          <w:tab w:pos="1514" w:val="left" w:leader="none"/>
        </w:tabs>
        <w:spacing w:line="292" w:lineRule="exact" w:before="0" w:after="0"/>
        <w:ind w:left="1513" w:right="0" w:hanging="450"/>
        <w:jc w:val="left"/>
      </w:pPr>
      <w:r>
        <w:rPr>
          <w:w w:val="95"/>
        </w:rPr>
        <w:t>Coverage</w:t>
      </w:r>
      <w:r>
        <w:rPr>
          <w:spacing w:val="-13"/>
          <w:w w:val="95"/>
        </w:rPr>
        <w:t> </w:t>
      </w:r>
      <w:r>
        <w:rPr>
          <w:w w:val="95"/>
        </w:rPr>
        <w:t>for</w:t>
      </w:r>
      <w:r>
        <w:rPr>
          <w:spacing w:val="-13"/>
          <w:w w:val="95"/>
        </w:rPr>
        <w:t> </w:t>
      </w:r>
      <w:r>
        <w:rPr>
          <w:w w:val="95"/>
        </w:rPr>
        <w:t>interactive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audio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video</w:t>
      </w:r>
      <w:r>
        <w:rPr>
          <w:spacing w:val="-13"/>
          <w:w w:val="95"/>
        </w:rPr>
        <w:t> </w:t>
      </w:r>
      <w:r>
        <w:rPr>
          <w:w w:val="95"/>
        </w:rPr>
        <w:t>and</w:t>
      </w:r>
      <w:r>
        <w:rPr>
          <w:spacing w:val="-12"/>
          <w:w w:val="95"/>
        </w:rPr>
        <w:t> </w:t>
      </w:r>
      <w:r>
        <w:rPr>
          <w:w w:val="95"/>
        </w:rPr>
        <w:t>store-­‐</w:t>
      </w:r>
      <w:r>
        <w:rPr/>
      </w:r>
    </w:p>
    <w:p>
      <w:pPr>
        <w:spacing w:after="0" w:line="292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2768" w:space="829"/>
            <w:col w:w="6623"/>
          </w:cols>
        </w:sectPr>
      </w:pPr>
    </w:p>
    <w:p>
      <w:pPr>
        <w:pStyle w:val="BodyText"/>
        <w:tabs>
          <w:tab w:pos="4143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Providers</w:t>
        <w:tab/>
      </w:r>
      <w:r>
        <w:rPr>
          <w:rFonts w:ascii="Calibri"/>
          <w:b/>
          <w:color w:val="FFFFFF"/>
          <w:w w:val="95"/>
        </w:rPr>
        <w:t>B</w:t>
      </w:r>
      <w:r>
        <w:rPr>
          <w:rFonts w:ascii="Calibri"/>
        </w:rPr>
      </w:r>
    </w:p>
    <w:p>
      <w:pPr>
        <w:pStyle w:val="BodyText"/>
        <w:tabs>
          <w:tab w:pos="4143" w:val="left" w:leader="none"/>
        </w:tabs>
        <w:spacing w:line="233" w:lineRule="exact" w:before="48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  <w:w w:val="95"/>
        </w:rPr>
        <w:t>Physician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provided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Services</w:t>
        <w:tab/>
      </w:r>
      <w:r>
        <w:rPr>
          <w:rFonts w:ascii="Calibri" w:hAnsi="Calibri" w:cs="Calibri" w:eastAsia="Calibri"/>
          <w:b/>
          <w:bCs/>
          <w:color w:val="FFFFFF"/>
          <w:w w:val="95"/>
        </w:rPr>
        <w:t>B</w:t>
      </w:r>
      <w:r>
        <w:rPr>
          <w:rFonts w:ascii="Calibri" w:hAnsi="Calibri" w:cs="Calibri" w:eastAsia="Calibri"/>
        </w:rPr>
      </w:r>
    </w:p>
    <w:p>
      <w:pPr>
        <w:pStyle w:val="BodyText"/>
        <w:spacing w:line="274" w:lineRule="exact" w:before="0"/>
        <w:ind w:left="792" w:right="0" w:firstLine="0"/>
        <w:jc w:val="left"/>
      </w:pPr>
      <w:r>
        <w:rPr/>
        <w:br w:type="column"/>
      </w:r>
      <w:r>
        <w:rPr/>
        <w:t>and-­‐forward.</w:t>
      </w:r>
    </w:p>
    <w:p>
      <w:pPr>
        <w:pStyle w:val="BodyText"/>
        <w:numPr>
          <w:ilvl w:val="1"/>
          <w:numId w:val="22"/>
        </w:numPr>
        <w:tabs>
          <w:tab w:pos="793" w:val="left" w:leader="none"/>
        </w:tabs>
        <w:spacing w:line="302" w:lineRule="exact" w:before="0" w:after="0"/>
        <w:ind w:left="792" w:right="0" w:hanging="450"/>
        <w:jc w:val="left"/>
      </w:pPr>
      <w:r>
        <w:rPr/>
        <w:t>Distant</w:t>
      </w:r>
      <w:r>
        <w:rPr>
          <w:spacing w:val="-2"/>
        </w:rPr>
        <w:t> </w:t>
      </w:r>
      <w:r>
        <w:rPr/>
        <w:t>site</w:t>
      </w:r>
      <w:r>
        <w:rPr>
          <w:spacing w:val="-2"/>
        </w:rPr>
        <w:t> </w:t>
      </w:r>
      <w:r>
        <w:rPr/>
        <w:t>provider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limited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menu</w:t>
      </w:r>
      <w:r>
        <w:rPr>
          <w:spacing w:val="-2"/>
        </w:rPr>
        <w:t> </w:t>
      </w:r>
      <w:r>
        <w:rPr/>
        <w:t>set</w:t>
      </w:r>
      <w:r>
        <w:rPr>
          <w:spacing w:val="-1"/>
        </w:rPr>
        <w:t> </w:t>
      </w:r>
      <w:r>
        <w:rPr/>
        <w:t>of</w:t>
      </w:r>
    </w:p>
    <w:p>
      <w:pPr>
        <w:spacing w:after="0" w:line="302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278" w:space="40"/>
            <w:col w:w="5902"/>
          </w:cols>
        </w:sectPr>
      </w:pPr>
    </w:p>
    <w:p>
      <w:pPr>
        <w:pStyle w:val="BodyText"/>
        <w:spacing w:line="240" w:lineRule="auto" w:before="102"/>
        <w:ind w:left="540" w:right="0" w:firstLine="0"/>
        <w:jc w:val="left"/>
      </w:pPr>
      <w:r>
        <w:rPr/>
        <w:t>Mental/behavioral</w:t>
      </w:r>
      <w:r>
        <w:rPr>
          <w:spacing w:val="-11"/>
        </w:rPr>
        <w:t> </w:t>
      </w:r>
      <w:r>
        <w:rPr/>
        <w:t>Health</w:t>
      </w:r>
      <w:r>
        <w:rPr/>
        <w:t> </w:t>
      </w:r>
      <w:r>
        <w:rPr>
          <w:spacing w:val="-1"/>
        </w:rPr>
        <w:t>Services</w:t>
      </w:r>
    </w:p>
    <w:p>
      <w:pPr>
        <w:pStyle w:val="BodyText"/>
        <w:numPr>
          <w:ilvl w:val="0"/>
          <w:numId w:val="26"/>
        </w:numPr>
        <w:tabs>
          <w:tab w:pos="1508" w:val="left" w:leader="none"/>
        </w:tabs>
        <w:spacing w:line="162" w:lineRule="auto" w:before="32" w:after="0"/>
        <w:ind w:left="1507" w:right="581" w:hanging="967"/>
        <w:jc w:val="left"/>
      </w:pPr>
      <w:r>
        <w:rPr/>
        <w:br w:type="column"/>
      </w:r>
      <w:r>
        <w:rPr>
          <w:spacing w:val="-1"/>
        </w:rPr>
        <w:t>providers</w:t>
      </w:r>
      <w:r>
        <w:rPr>
          <w:spacing w:val="-2"/>
        </w:rPr>
        <w:t> </w:t>
      </w:r>
      <w:r>
        <w:rPr>
          <w:spacing w:val="-1"/>
        </w:rPr>
        <w:t>including</w:t>
      </w:r>
      <w:r>
        <w:rPr>
          <w:spacing w:val="-2"/>
        </w:rPr>
        <w:t> </w:t>
      </w:r>
      <w:r>
        <w:rPr/>
        <w:t>OT,</w:t>
      </w:r>
      <w:r>
        <w:rPr>
          <w:spacing w:val="-2"/>
        </w:rPr>
        <w:t> </w:t>
      </w:r>
      <w:r>
        <w:rPr/>
        <w:t>PT,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speech</w:t>
      </w:r>
      <w:r>
        <w:rPr>
          <w:spacing w:val="27"/>
        </w:rPr>
        <w:t> </w:t>
      </w:r>
      <w:r>
        <w:rPr/>
        <w:t>therapists,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audiologists.</w:t>
      </w:r>
      <w:r>
        <w:rPr>
          <w:spacing w:val="50"/>
        </w:rPr>
        <w:t> </w:t>
      </w:r>
      <w:r>
        <w:rPr/>
        <w:t>Providers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not</w:t>
      </w:r>
      <w:r>
        <w:rPr/>
      </w:r>
    </w:p>
    <w:p>
      <w:pPr>
        <w:spacing w:after="0" w:line="162" w:lineRule="auto"/>
        <w:jc w:val="left"/>
        <w:sectPr>
          <w:type w:val="continuous"/>
          <w:pgSz w:w="12240" w:h="15840"/>
          <w:pgMar w:top="100" w:bottom="0" w:left="1100" w:right="920"/>
          <w:cols w:num="2" w:equalWidth="0">
            <w:col w:w="3065" w:space="538"/>
            <w:col w:w="6617"/>
          </w:cols>
        </w:sectPr>
      </w:pPr>
    </w:p>
    <w:p>
      <w:pPr>
        <w:tabs>
          <w:tab w:pos="4137" w:val="left" w:leader="none"/>
        </w:tabs>
        <w:spacing w:before="9"/>
        <w:ind w:left="54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/>
        <w:pict>
          <v:group style="position:absolute;margin-left:60.669994pt;margin-top:72.070pt;width:499.55pt;height:623.4pt;mso-position-horizontal-relative:page;mso-position-vertical-relative:page;z-index:-414664" coordorigin="1213,1441" coordsize="9991,12468">
            <v:group style="position:absolute;left:1279;top:1486;width:6999;height:1623" coordorigin="1279,1486" coordsize="6999,1623">
              <v:shape style="position:absolute;left:1279;top:1486;width:6999;height:1623" coordorigin="1279,1486" coordsize="6999,1623" path="m1279,1486l8278,1486,8278,3108,1279,3108,1279,1486xe" filled="true" fillcolor="#ee5d1b" stroked="false">
                <v:path arrowok="t"/>
                <v:fill type="solid"/>
              </v:shape>
            </v:group>
            <v:group style="position:absolute;left:1370;top:1567;width:6826;height:740" coordorigin="1370,1567" coordsize="6826,740">
              <v:shape style="position:absolute;left:1370;top:1567;width:6826;height:740" coordorigin="1370,1567" coordsize="6826,740" path="m1370,1567l8196,1567,8196,2306,1370,2306,1370,1567xe" filled="true" fillcolor="#ee5d1b" stroked="false">
                <v:path arrowok="t"/>
                <v:fill type="solid"/>
              </v:shape>
            </v:group>
            <v:group style="position:absolute;left:1370;top:2302;width:6826;height:735" coordorigin="1370,2302" coordsize="6826,735">
              <v:shape style="position:absolute;left:1370;top:2302;width:6826;height:735" coordorigin="1370,2302" coordsize="6826,735" path="m1370,2302l8196,2302,8196,3036,1370,3036,1370,2302xe" filled="true" fillcolor="#ee5d1b" stroked="false">
                <v:path arrowok="t"/>
                <v:fill type="solid"/>
              </v:shape>
            </v:group>
            <v:group style="position:absolute;left:1236;top:1464;width:9946;height:2" coordorigin="1236,1464" coordsize="9946,2">
              <v:shape style="position:absolute;left:1236;top:1464;width:9946;height:2" coordorigin="1236,1464" coordsize="9946,0" path="m1236,1464l11182,1464e" filled="false" stroked="true" strokeweight="2.260pt" strokecolor="#000000">
                <v:path arrowok="t"/>
              </v:shape>
            </v:group>
            <v:group style="position:absolute;left:1258;top:1486;width:2;height:12380" coordorigin="1258,1486" coordsize="2,12380">
              <v:shape style="position:absolute;left:1258;top:1486;width:2;height:12380" coordorigin="1258,1486" coordsize="0,12380" path="m1258,1486l1258,13865e" filled="false" stroked="true" strokeweight="2.260pt" strokecolor="#000000">
                <v:path arrowok="t"/>
              </v:shape>
            </v:group>
            <v:group style="position:absolute;left:8299;top:1486;width:2;height:1628" coordorigin="8299,1486" coordsize="2,1628">
              <v:shape style="position:absolute;left:8299;top:1486;width:2;height:1628" coordorigin="8299,1486" coordsize="0,1628" path="m8299,1486l8299,3113e" filled="false" stroked="true" strokeweight="2.260pt" strokecolor="#000000">
                <v:path arrowok="t"/>
              </v:shape>
            </v:group>
            <v:group style="position:absolute;left:11160;top:1486;width:2;height:12380" coordorigin="11160,1486" coordsize="2,12380">
              <v:shape style="position:absolute;left:11160;top:1486;width:2;height:12380" coordorigin="11160,1486" coordsize="0,12380" path="m11160,1486l11160,13865e" filled="false" stroked="true" strokeweight="2.260pt" strokecolor="#000000">
                <v:path arrowok="t"/>
              </v:shape>
            </v:group>
            <v:group style="position:absolute;left:5532;top:3156;width:87;height:864" coordorigin="5532,3156" coordsize="87,864">
              <v:shape style="position:absolute;left:5532;top:3156;width:87;height:864" coordorigin="5532,3156" coordsize="87,864" path="m5532,4020l5618,4020,5618,3156,5532,3156,5532,4020xe" filled="true" fillcolor="#bebebe" stroked="false">
                <v:path arrowok="t"/>
                <v:fill type="solid"/>
              </v:shape>
            </v:group>
            <v:group style="position:absolute;left:1279;top:3156;width:92;height:864" coordorigin="1279,3156" coordsize="92,864">
              <v:shape style="position:absolute;left:1279;top:3156;width:92;height:864" coordorigin="1279,3156" coordsize="92,864" path="m1279,4020l1370,4020,1370,3156,1279,3156,1279,4020xe" filled="true" fillcolor="#bebebe" stroked="false">
                <v:path arrowok="t"/>
                <v:fill type="solid"/>
              </v:shape>
            </v:group>
            <v:group style="position:absolute;left:1370;top:3156;width:4162;height:869" coordorigin="1370,3156" coordsize="4162,869">
              <v:shape style="position:absolute;left:1370;top:3156;width:4162;height:869" coordorigin="1370,3156" coordsize="4162,869" path="m1370,3156l5532,3156,5532,4025,1370,4025,1370,3156xe" filled="true" fillcolor="#bebebe" stroked="false">
                <v:path arrowok="t"/>
                <v:fill type="solid"/>
              </v:shape>
            </v:group>
            <v:group style="position:absolute;left:11057;top:3156;width:82;height:864" coordorigin="11057,3156" coordsize="82,864">
              <v:shape style="position:absolute;left:11057;top:3156;width:82;height:864" coordorigin="11057,3156" coordsize="82,864" path="m11057,4020l11138,4020,11138,3156,11057,3156,11057,4020xe" filled="true" fillcolor="#bebebe" stroked="false">
                <v:path arrowok="t"/>
                <v:fill type="solid"/>
              </v:shape>
            </v:group>
            <v:group style="position:absolute;left:5662;top:3156;width:92;height:864" coordorigin="5662,3156" coordsize="92,864">
              <v:shape style="position:absolute;left:5662;top:3156;width:92;height:864" coordorigin="5662,3156" coordsize="92,864" path="m5662,4020l5753,4020,5753,3156,5662,3156,5662,4020xe" filled="true" fillcolor="#bebebe" stroked="false">
                <v:path arrowok="t"/>
                <v:fill type="solid"/>
              </v:shape>
            </v:group>
            <v:group style="position:absolute;left:5753;top:3156;width:5304;height:869" coordorigin="5753,3156" coordsize="5304,869">
              <v:shape style="position:absolute;left:5753;top:3156;width:5304;height:869" coordorigin="5753,3156" coordsize="5304,869" path="m5753,3156l11057,3156,11057,4025,5753,4025,5753,3156xe" filled="true" fillcolor="#bebebe" stroked="false">
                <v:path arrowok="t"/>
                <v:fill type="solid"/>
              </v:shape>
            </v:group>
            <v:group style="position:absolute;left:1236;top:3134;width:9946;height:2" coordorigin="1236,3134" coordsize="9946,2">
              <v:shape style="position:absolute;left:1236;top:3134;width:9946;height:2" coordorigin="1236,3134" coordsize="9946,0" path="m1236,3134l11182,3134e" filled="false" stroked="true" strokeweight="2.260pt" strokecolor="#000000">
                <v:path arrowok="t"/>
              </v:shape>
            </v:group>
            <v:group style="position:absolute;left:5640;top:3156;width:2;height:10709" coordorigin="5640,3156" coordsize="2,10709">
              <v:shape style="position:absolute;left:5640;top:3156;width:2;height:10709" coordorigin="5640,3156" coordsize="0,10709" path="m5640,3156l5640,13865e" filled="false" stroked="true" strokeweight="2.260pt" strokecolor="#000000">
                <v:path arrowok="t"/>
              </v:shape>
            </v:group>
            <v:group style="position:absolute;left:5537;top:4063;width:82;height:293" coordorigin="5537,4063" coordsize="82,293">
              <v:shape style="position:absolute;left:5537;top:4063;width:82;height:293" coordorigin="5537,4063" coordsize="82,293" path="m5537,4356l5618,4356,5618,4063,5537,4063,5537,4356xe" filled="true" fillcolor="#ee5d1b" stroked="false">
                <v:path arrowok="t"/>
                <v:fill type="solid"/>
              </v:shape>
            </v:group>
            <v:group style="position:absolute;left:4994;top:4063;width:92;height:293" coordorigin="4994,4063" coordsize="92,293">
              <v:shape style="position:absolute;left:4994;top:4063;width:92;height:293" coordorigin="4994,4063" coordsize="92,293" path="m4994,4356l5086,4356,5086,4063,4994,4063,4994,4356xe" filled="true" fillcolor="#ee5d1b" stroked="false">
                <v:path arrowok="t"/>
                <v:fill type="solid"/>
              </v:shape>
            </v:group>
            <v:group style="position:absolute;left:5086;top:4063;width:452;height:298" coordorigin="5086,4063" coordsize="452,298">
              <v:shape style="position:absolute;left:5086;top:4063;width:452;height:298" coordorigin="5086,4063" coordsize="452,298" path="m5086,4063l5537,4063,5537,4361,5086,4361,5086,4063xe" filled="true" fillcolor="#ee5d1b" stroked="false">
                <v:path arrowok="t"/>
                <v:fill type="solid"/>
              </v:shape>
            </v:group>
            <v:group style="position:absolute;left:1236;top:4042;width:9946;height:2" coordorigin="1236,4042" coordsize="9946,2">
              <v:shape style="position:absolute;left:1236;top:4042;width:9946;height:2" coordorigin="1236,4042" coordsize="9946,0" path="m1236,4042l11182,4042e" filled="false" stroked="true" strokeweight="2.260pt" strokecolor="#000000">
                <v:path arrowok="t"/>
              </v:shape>
            </v:group>
            <v:group style="position:absolute;left:4973;top:4063;width:2;height:970" coordorigin="4973,4063" coordsize="2,970">
              <v:shape style="position:absolute;left:4973;top:4063;width:2;height:970" coordorigin="4973,4063" coordsize="0,970" path="m4973,4063l4973,5033e" filled="false" stroked="true" strokeweight="2.260pt" strokecolor="#000000">
                <v:path arrowok="t"/>
              </v:shape>
            </v:group>
            <v:group style="position:absolute;left:5537;top:4399;width:82;height:293" coordorigin="5537,4399" coordsize="82,293">
              <v:shape style="position:absolute;left:5537;top:4399;width:82;height:293" coordorigin="5537,4399" coordsize="82,293" path="m5537,4692l5618,4692,5618,4399,5537,4399,5537,4692xe" filled="true" fillcolor="#ee5d1b" stroked="false">
                <v:path arrowok="t"/>
                <v:fill type="solid"/>
              </v:shape>
            </v:group>
            <v:group style="position:absolute;left:4994;top:4399;width:92;height:293" coordorigin="4994,4399" coordsize="92,293">
              <v:shape style="position:absolute;left:4994;top:4399;width:92;height:293" coordorigin="4994,4399" coordsize="92,293" path="m4994,4692l5086,4692,5086,4399,4994,4399,4994,4692xe" filled="true" fillcolor="#ee5d1b" stroked="false">
                <v:path arrowok="t"/>
                <v:fill type="solid"/>
              </v:shape>
            </v:group>
            <v:group style="position:absolute;left:5086;top:4399;width:452;height:298" coordorigin="5086,4399" coordsize="452,298">
              <v:shape style="position:absolute;left:5086;top:4399;width:452;height:298" coordorigin="5086,4399" coordsize="452,298" path="m5086,4399l5537,4399,5537,4697,5086,4697,5086,4399xe" filled="true" fillcolor="#ee5d1b" stroked="false">
                <v:path arrowok="t"/>
                <v:fill type="solid"/>
              </v:shape>
            </v:group>
            <v:group style="position:absolute;left:1236;top:4378;width:4426;height:2" coordorigin="1236,4378" coordsize="4426,2">
              <v:shape style="position:absolute;left:1236;top:4378;width:4426;height:2" coordorigin="1236,4378" coordsize="4426,0" path="m1236,4378l5662,4378e" filled="false" stroked="true" strokeweight="2.260pt" strokecolor="#000000">
                <v:path arrowok="t"/>
              </v:shape>
            </v:group>
            <v:group style="position:absolute;left:5537;top:4740;width:82;height:293" coordorigin="5537,4740" coordsize="82,293">
              <v:shape style="position:absolute;left:5537;top:4740;width:82;height:293" coordorigin="5537,4740" coordsize="82,293" path="m5537,5033l5618,5033,5618,4740,5537,4740,5537,5033xe" filled="true" fillcolor="#ee5d1b" stroked="false">
                <v:path arrowok="t"/>
                <v:fill type="solid"/>
              </v:shape>
            </v:group>
            <v:group style="position:absolute;left:4994;top:4740;width:92;height:293" coordorigin="4994,4740" coordsize="92,293">
              <v:shape style="position:absolute;left:4994;top:4740;width:92;height:293" coordorigin="4994,4740" coordsize="92,293" path="m4994,5033l5086,5033,5086,4740,4994,4740,4994,5033xe" filled="true" fillcolor="#ee5d1b" stroked="false">
                <v:path arrowok="t"/>
                <v:fill type="solid"/>
              </v:shape>
            </v:group>
            <v:group style="position:absolute;left:5086;top:4740;width:452;height:298" coordorigin="5086,4740" coordsize="452,298">
              <v:shape style="position:absolute;left:5086;top:4740;width:452;height:298" coordorigin="5086,4740" coordsize="452,298" path="m5086,4740l5537,4740,5537,5038,5086,5038,5086,4740xe" filled="true" fillcolor="#ee5d1b" stroked="false">
                <v:path arrowok="t"/>
                <v:fill type="solid"/>
              </v:shape>
            </v:group>
            <v:group style="position:absolute;left:1236;top:4718;width:4426;height:2" coordorigin="1236,4718" coordsize="4426,2">
              <v:shape style="position:absolute;left:1236;top:4718;width:4426;height:2" coordorigin="1236,4718" coordsize="4426,0" path="m1236,4718l5662,4718e" filled="false" stroked="true" strokeweight="2.260pt" strokecolor="#000000">
                <v:path arrowok="t"/>
              </v:shape>
            </v:group>
            <v:group style="position:absolute;left:1279;top:5076;width:4340;height:960" coordorigin="1279,5076" coordsize="4340,960">
              <v:shape style="position:absolute;left:1279;top:5076;width:4340;height:960" coordorigin="1279,5076" coordsize="4340,960" path="m1279,5076l5618,5076,5618,6036,1279,6036,1279,5076xe" filled="true" fillcolor="#bebebe" stroked="false">
                <v:path arrowok="t"/>
                <v:fill type="solid"/>
              </v:shape>
            </v:group>
            <v:group style="position:absolute;left:1370;top:5076;width:4162;height:528" coordorigin="1370,5076" coordsize="4162,528">
              <v:shape style="position:absolute;left:1370;top:5076;width:4162;height:528" coordorigin="1370,5076" coordsize="4162,528" path="m1370,5076l5532,5076,5532,5604,1370,5604,1370,5076xe" filled="true" fillcolor="#bebebe" stroked="false">
                <v:path arrowok="t"/>
                <v:fill type="solid"/>
              </v:shape>
            </v:group>
            <v:group style="position:absolute;left:1370;top:5599;width:4162;height:346" coordorigin="1370,5599" coordsize="4162,346">
              <v:shape style="position:absolute;left:1370;top:5599;width:4162;height:346" coordorigin="1370,5599" coordsize="4162,346" path="m1370,5599l5532,5599,5532,5945,1370,5945,1370,5599xe" filled="true" fillcolor="#bebebe" stroked="false">
                <v:path arrowok="t"/>
                <v:fill type="solid"/>
              </v:shape>
            </v:group>
            <v:group style="position:absolute;left:1236;top:5054;width:4426;height:2" coordorigin="1236,5054" coordsize="4426,2">
              <v:shape style="position:absolute;left:1236;top:5054;width:4426;height:2" coordorigin="1236,5054" coordsize="4426,0" path="m1236,5054l5662,5054e" filled="false" stroked="true" strokeweight="2.260pt" strokecolor="#000000">
                <v:path arrowok="t"/>
              </v:shape>
            </v:group>
            <v:group style="position:absolute;left:5537;top:6084;width:82;height:293" coordorigin="5537,6084" coordsize="82,293">
              <v:shape style="position:absolute;left:5537;top:6084;width:82;height:293" coordorigin="5537,6084" coordsize="82,293" path="m5537,6377l5618,6377,5618,6084,5537,6084,5537,6377xe" filled="true" fillcolor="#ee5d1b" stroked="false">
                <v:path arrowok="t"/>
                <v:fill type="solid"/>
              </v:shape>
            </v:group>
            <v:group style="position:absolute;left:4994;top:6084;width:92;height:293" coordorigin="4994,6084" coordsize="92,293">
              <v:shape style="position:absolute;left:4994;top:6084;width:92;height:293" coordorigin="4994,6084" coordsize="92,293" path="m4994,6377l5086,6377,5086,6084,4994,6084,4994,6377xe" filled="true" fillcolor="#ee5d1b" stroked="false">
                <v:path arrowok="t"/>
                <v:fill type="solid"/>
              </v:shape>
            </v:group>
            <v:group style="position:absolute;left:5086;top:6084;width:452;height:298" coordorigin="5086,6084" coordsize="452,298">
              <v:shape style="position:absolute;left:5086;top:6084;width:452;height:298" coordorigin="5086,6084" coordsize="452,298" path="m5086,6084l5537,6084,5537,6382,5086,6382,5086,6084xe" filled="true" fillcolor="#ee5d1b" stroked="false">
                <v:path arrowok="t"/>
                <v:fill type="solid"/>
              </v:shape>
            </v:group>
            <v:group style="position:absolute;left:1236;top:6062;width:4426;height:2" coordorigin="1236,6062" coordsize="4426,2">
              <v:shape style="position:absolute;left:1236;top:6062;width:4426;height:2" coordorigin="1236,6062" coordsize="4426,0" path="m1236,6062l5662,6062e" filled="false" stroked="true" strokeweight="2.260pt" strokecolor="#000000">
                <v:path arrowok="t"/>
              </v:shape>
            </v:group>
            <v:group style="position:absolute;left:4973;top:6084;width:2;height:3922" coordorigin="4973,6084" coordsize="2,3922">
              <v:shape style="position:absolute;left:4973;top:6084;width:2;height:3922" coordorigin="4973,6084" coordsize="0,3922" path="m4973,6084l4973,10006e" filled="false" stroked="true" strokeweight="2.260pt" strokecolor="#000000">
                <v:path arrowok="t"/>
              </v:shape>
            </v:group>
            <v:group style="position:absolute;left:5537;top:6420;width:82;height:293" coordorigin="5537,6420" coordsize="82,293">
              <v:shape style="position:absolute;left:5537;top:6420;width:82;height:293" coordorigin="5537,6420" coordsize="82,293" path="m5537,6713l5618,6713,5618,6420,5537,6420,5537,6713xe" filled="true" fillcolor="#ee5d1b" stroked="false">
                <v:path arrowok="t"/>
                <v:fill type="solid"/>
              </v:shape>
            </v:group>
            <v:group style="position:absolute;left:4994;top:6420;width:92;height:293" coordorigin="4994,6420" coordsize="92,293">
              <v:shape style="position:absolute;left:4994;top:6420;width:92;height:293" coordorigin="4994,6420" coordsize="92,293" path="m4994,6713l5086,6713,5086,6420,4994,6420,4994,6713xe" filled="true" fillcolor="#ee5d1b" stroked="false">
                <v:path arrowok="t"/>
                <v:fill type="solid"/>
              </v:shape>
            </v:group>
            <v:group style="position:absolute;left:5086;top:6420;width:452;height:298" coordorigin="5086,6420" coordsize="452,298">
              <v:shape style="position:absolute;left:5086;top:6420;width:452;height:298" coordorigin="5086,6420" coordsize="452,298" path="m5086,6420l5537,6420,5537,6718,5086,6718,5086,6420xe" filled="true" fillcolor="#ee5d1b" stroked="false">
                <v:path arrowok="t"/>
                <v:fill type="solid"/>
              </v:shape>
            </v:group>
            <v:group style="position:absolute;left:1236;top:6398;width:4426;height:2" coordorigin="1236,6398" coordsize="4426,2">
              <v:shape style="position:absolute;left:1236;top:6398;width:4426;height:2" coordorigin="1236,6398" coordsize="4426,0" path="m1236,6398l5662,6398e" filled="false" stroked="true" strokeweight="2.260pt" strokecolor="#000000">
                <v:path arrowok="t"/>
              </v:shape>
            </v:group>
            <v:group style="position:absolute;left:4994;top:6761;width:624;height:586" coordorigin="4994,6761" coordsize="624,586">
              <v:shape style="position:absolute;left:4994;top:6761;width:624;height:586" coordorigin="4994,6761" coordsize="624,586" path="m4994,6761l5618,6761,5618,7346,4994,7346,4994,6761xe" filled="true" fillcolor="#ee5d1b" stroked="false">
                <v:path arrowok="t"/>
                <v:fill type="solid"/>
              </v:shape>
            </v:group>
            <v:group style="position:absolute;left:5086;top:6761;width:452;height:298" coordorigin="5086,6761" coordsize="452,298">
              <v:shape style="position:absolute;left:5086;top:6761;width:452;height:298" coordorigin="5086,6761" coordsize="452,298" path="m5086,6761l5537,6761,5537,7058,5086,7058,5086,6761xe" filled="true" fillcolor="#ee5d1b" stroked="false">
                <v:path arrowok="t"/>
                <v:fill type="solid"/>
              </v:shape>
            </v:group>
            <v:group style="position:absolute;left:1236;top:6739;width:4426;height:2" coordorigin="1236,6739" coordsize="4426,2">
              <v:shape style="position:absolute;left:1236;top:6739;width:4426;height:2" coordorigin="1236,6739" coordsize="4426,0" path="m1236,6739l5662,6739e" filled="false" stroked="true" strokeweight="2.260pt" strokecolor="#000000">
                <v:path arrowok="t"/>
              </v:shape>
            </v:group>
            <v:group style="position:absolute;left:5537;top:7390;width:82;height:293" coordorigin="5537,7390" coordsize="82,293">
              <v:shape style="position:absolute;left:5537;top:7390;width:82;height:293" coordorigin="5537,7390" coordsize="82,293" path="m5537,7682l5618,7682,5618,7390,5537,7390,5537,7682xe" filled="true" fillcolor="#ee5d1b" stroked="false">
                <v:path arrowok="t"/>
                <v:fill type="solid"/>
              </v:shape>
            </v:group>
            <v:group style="position:absolute;left:4994;top:7390;width:92;height:293" coordorigin="4994,7390" coordsize="92,293">
              <v:shape style="position:absolute;left:4994;top:7390;width:92;height:293" coordorigin="4994,7390" coordsize="92,293" path="m4994,7682l5086,7682,5086,7390,4994,7390,4994,7682xe" filled="true" fillcolor="#ee5d1b" stroked="false">
                <v:path arrowok="t"/>
                <v:fill type="solid"/>
              </v:shape>
            </v:group>
            <v:group style="position:absolute;left:5086;top:7390;width:452;height:298" coordorigin="5086,7390" coordsize="452,298">
              <v:shape style="position:absolute;left:5086;top:7390;width:452;height:298" coordorigin="5086,7390" coordsize="452,298" path="m5086,7390l5537,7390,5537,7687,5086,7687,5086,7390xe" filled="true" fillcolor="#ee5d1b" stroked="false">
                <v:path arrowok="t"/>
                <v:fill type="solid"/>
              </v:shape>
            </v:group>
            <v:group style="position:absolute;left:1236;top:7368;width:4426;height:2" coordorigin="1236,7368" coordsize="4426,2">
              <v:shape style="position:absolute;left:1236;top:7368;width:4426;height:2" coordorigin="1236,7368" coordsize="4426,0" path="m1236,7368l5662,7368e" filled="false" stroked="true" strokeweight="2.260pt" strokecolor="#000000">
                <v:path arrowok="t"/>
              </v:shape>
            </v:group>
            <v:group style="position:absolute;left:5537;top:7730;width:82;height:293" coordorigin="5537,7730" coordsize="82,293">
              <v:shape style="position:absolute;left:5537;top:7730;width:82;height:293" coordorigin="5537,7730" coordsize="82,293" path="m5537,8023l5618,8023,5618,7730,5537,7730,5537,8023xe" filled="true" fillcolor="#ee5d1b" stroked="false">
                <v:path arrowok="t"/>
                <v:fill type="solid"/>
              </v:shape>
            </v:group>
            <v:group style="position:absolute;left:4994;top:7730;width:92;height:293" coordorigin="4994,7730" coordsize="92,293">
              <v:shape style="position:absolute;left:4994;top:7730;width:92;height:293" coordorigin="4994,7730" coordsize="92,293" path="m4994,8023l5086,8023,5086,7730,4994,7730,4994,8023xe" filled="true" fillcolor="#ee5d1b" stroked="false">
                <v:path arrowok="t"/>
                <v:fill type="solid"/>
              </v:shape>
            </v:group>
            <v:group style="position:absolute;left:5086;top:7730;width:452;height:298" coordorigin="5086,7730" coordsize="452,298">
              <v:shape style="position:absolute;left:5086;top:7730;width:452;height:298" coordorigin="5086,7730" coordsize="452,298" path="m5086,7730l5537,7730,5537,8028,5086,8028,5086,7730xe" filled="true" fillcolor="#ee5d1b" stroked="false">
                <v:path arrowok="t"/>
                <v:fill type="solid"/>
              </v:shape>
            </v:group>
            <v:group style="position:absolute;left:1236;top:7709;width:4426;height:2" coordorigin="1236,7709" coordsize="4426,2">
              <v:shape style="position:absolute;left:1236;top:7709;width:4426;height:2" coordorigin="1236,7709" coordsize="4426,0" path="m1236,7709l5662,7709e" filled="false" stroked="true" strokeweight="2.260pt" strokecolor="#000000">
                <v:path arrowok="t"/>
              </v:shape>
            </v:group>
            <v:group style="position:absolute;left:4994;top:8066;width:624;height:586" coordorigin="4994,8066" coordsize="624,586">
              <v:shape style="position:absolute;left:4994;top:8066;width:624;height:586" coordorigin="4994,8066" coordsize="624,586" path="m4994,8066l5618,8066,5618,8652,4994,8652,4994,8066xe" filled="true" fillcolor="#ee5d1b" stroked="false">
                <v:path arrowok="t"/>
                <v:fill type="solid"/>
              </v:shape>
            </v:group>
            <v:group style="position:absolute;left:5086;top:8066;width:452;height:298" coordorigin="5086,8066" coordsize="452,298">
              <v:shape style="position:absolute;left:5086;top:8066;width:452;height:298" coordorigin="5086,8066" coordsize="452,298" path="m5086,8066l5537,8066,5537,8364,5086,8364,5086,8066xe" filled="true" fillcolor="#ee5d1b" stroked="false">
                <v:path arrowok="t"/>
                <v:fill type="solid"/>
              </v:shape>
            </v:group>
            <v:group style="position:absolute;left:1236;top:8045;width:4426;height:2" coordorigin="1236,8045" coordsize="4426,2">
              <v:shape style="position:absolute;left:1236;top:8045;width:4426;height:2" coordorigin="1236,8045" coordsize="4426,0" path="m1236,8045l5662,8045e" filled="false" stroked="true" strokeweight="2.260pt" strokecolor="#000000">
                <v:path arrowok="t"/>
              </v:shape>
            </v:group>
            <v:group style="position:absolute;left:5537;top:8695;width:82;height:293" coordorigin="5537,8695" coordsize="82,293">
              <v:shape style="position:absolute;left:5537;top:8695;width:82;height:293" coordorigin="5537,8695" coordsize="82,293" path="m5537,8988l5618,8988,5618,8695,5537,8695,5537,8988xe" filled="true" fillcolor="#ee5d1b" stroked="false">
                <v:path arrowok="t"/>
                <v:fill type="solid"/>
              </v:shape>
            </v:group>
            <v:group style="position:absolute;left:4994;top:8695;width:92;height:293" coordorigin="4994,8695" coordsize="92,293">
              <v:shape style="position:absolute;left:4994;top:8695;width:92;height:293" coordorigin="4994,8695" coordsize="92,293" path="m4994,8988l5086,8988,5086,8695,4994,8695,4994,8988xe" filled="true" fillcolor="#ee5d1b" stroked="false">
                <v:path arrowok="t"/>
                <v:fill type="solid"/>
              </v:shape>
            </v:group>
            <v:group style="position:absolute;left:5086;top:8695;width:452;height:298" coordorigin="5086,8695" coordsize="452,298">
              <v:shape style="position:absolute;left:5086;top:8695;width:452;height:298" coordorigin="5086,8695" coordsize="452,298" path="m5086,8695l5537,8695,5537,8993,5086,8993,5086,8695xe" filled="true" fillcolor="#ee5d1b" stroked="false">
                <v:path arrowok="t"/>
                <v:fill type="solid"/>
              </v:shape>
            </v:group>
            <v:group style="position:absolute;left:1236;top:8674;width:4426;height:2" coordorigin="1236,8674" coordsize="4426,2">
              <v:shape style="position:absolute;left:1236;top:8674;width:4426;height:2" coordorigin="1236,8674" coordsize="4426,0" path="m1236,8674l5662,8674e" filled="false" stroked="true" strokeweight="2.260pt" strokecolor="#000000">
                <v:path arrowok="t"/>
              </v:shape>
            </v:group>
            <v:group style="position:absolute;left:5537;top:9036;width:82;height:293" coordorigin="5537,9036" coordsize="82,293">
              <v:shape style="position:absolute;left:5537;top:9036;width:82;height:293" coordorigin="5537,9036" coordsize="82,293" path="m5537,9329l5618,9329,5618,9036,5537,9036,5537,9329xe" filled="true" fillcolor="#ee5d1b" stroked="false">
                <v:path arrowok="t"/>
                <v:fill type="solid"/>
              </v:shape>
            </v:group>
            <v:group style="position:absolute;left:4994;top:9036;width:92;height:293" coordorigin="4994,9036" coordsize="92,293">
              <v:shape style="position:absolute;left:4994;top:9036;width:92;height:293" coordorigin="4994,9036" coordsize="92,293" path="m4994,9329l5086,9329,5086,9036,4994,9036,4994,9329xe" filled="true" fillcolor="#ee5d1b" stroked="false">
                <v:path arrowok="t"/>
                <v:fill type="solid"/>
              </v:shape>
            </v:group>
            <v:group style="position:absolute;left:5086;top:9036;width:452;height:298" coordorigin="5086,9036" coordsize="452,298">
              <v:shape style="position:absolute;left:5086;top:9036;width:452;height:298" coordorigin="5086,9036" coordsize="452,298" path="m5086,9036l5537,9036,5537,9334,5086,9334,5086,9036xe" filled="true" fillcolor="#ee5d1b" stroked="false">
                <v:path arrowok="t"/>
                <v:fill type="solid"/>
              </v:shape>
            </v:group>
            <v:group style="position:absolute;left:1236;top:9014;width:4426;height:2" coordorigin="1236,9014" coordsize="4426,2">
              <v:shape style="position:absolute;left:1236;top:9014;width:4426;height:2" coordorigin="1236,9014" coordsize="4426,0" path="m1236,9014l5662,9014e" filled="false" stroked="true" strokeweight="2.260pt" strokecolor="#000000">
                <v:path arrowok="t"/>
              </v:shape>
            </v:group>
            <v:group style="position:absolute;left:5537;top:9372;width:82;height:293" coordorigin="5537,9372" coordsize="82,293">
              <v:shape style="position:absolute;left:5537;top:9372;width:82;height:293" coordorigin="5537,9372" coordsize="82,293" path="m5537,9665l5618,9665,5618,9372,5537,9372,5537,9665xe" filled="true" fillcolor="#ee5d1b" stroked="false">
                <v:path arrowok="t"/>
                <v:fill type="solid"/>
              </v:shape>
            </v:group>
            <v:group style="position:absolute;left:4994;top:9372;width:92;height:293" coordorigin="4994,9372" coordsize="92,293">
              <v:shape style="position:absolute;left:4994;top:9372;width:92;height:293" coordorigin="4994,9372" coordsize="92,293" path="m4994,9665l5086,9665,5086,9372,4994,9372,4994,9665xe" filled="true" fillcolor="#ee5d1b" stroked="false">
                <v:path arrowok="t"/>
                <v:fill type="solid"/>
              </v:shape>
            </v:group>
            <v:group style="position:absolute;left:5086;top:9372;width:452;height:298" coordorigin="5086,9372" coordsize="452,298">
              <v:shape style="position:absolute;left:5086;top:9372;width:452;height:298" coordorigin="5086,9372" coordsize="452,298" path="m5086,9372l5537,9372,5537,9670,5086,9670,5086,9372xe" filled="true" fillcolor="#ee5d1b" stroked="false">
                <v:path arrowok="t"/>
                <v:fill type="solid"/>
              </v:shape>
            </v:group>
            <v:group style="position:absolute;left:1236;top:9350;width:4426;height:2" coordorigin="1236,9350" coordsize="4426,2">
              <v:shape style="position:absolute;left:1236;top:9350;width:4426;height:2" coordorigin="1236,9350" coordsize="4426,0" path="m1236,9350l5662,9350e" filled="false" stroked="true" strokeweight="2.260pt" strokecolor="#000000">
                <v:path arrowok="t"/>
              </v:shape>
            </v:group>
            <v:group style="position:absolute;left:5537;top:9713;width:82;height:293" coordorigin="5537,9713" coordsize="82,293">
              <v:shape style="position:absolute;left:5537;top:9713;width:82;height:293" coordorigin="5537,9713" coordsize="82,293" path="m5537,10006l5618,10006,5618,9713,5537,9713,5537,10006xe" filled="true" fillcolor="#ee5d1b" stroked="false">
                <v:path arrowok="t"/>
                <v:fill type="solid"/>
              </v:shape>
            </v:group>
            <v:group style="position:absolute;left:4994;top:9713;width:92;height:293" coordorigin="4994,9713" coordsize="92,293">
              <v:shape style="position:absolute;left:4994;top:9713;width:92;height:293" coordorigin="4994,9713" coordsize="92,293" path="m4994,10006l5086,10006,5086,9713,4994,9713,4994,10006xe" filled="true" fillcolor="#ee5d1b" stroked="false">
                <v:path arrowok="t"/>
                <v:fill type="solid"/>
              </v:shape>
            </v:group>
            <v:group style="position:absolute;left:5086;top:9713;width:452;height:298" coordorigin="5086,9713" coordsize="452,298">
              <v:shape style="position:absolute;left:5086;top:9713;width:452;height:298" coordorigin="5086,9713" coordsize="452,298" path="m5086,9713l5537,9713,5537,10010,5086,10010,5086,9713xe" filled="true" fillcolor="#ee5d1b" stroked="false">
                <v:path arrowok="t"/>
                <v:fill type="solid"/>
              </v:shape>
            </v:group>
            <v:group style="position:absolute;left:1236;top:9691;width:4426;height:2" coordorigin="1236,9691" coordsize="4426,2">
              <v:shape style="position:absolute;left:1236;top:9691;width:4426;height:2" coordorigin="1236,9691" coordsize="4426,0" path="m1236,9691l5662,9691e" filled="false" stroked="true" strokeweight="2.260pt" strokecolor="#000000">
                <v:path arrowok="t"/>
              </v:shape>
            </v:group>
            <v:group style="position:absolute;left:1279;top:10049;width:4340;height:999" coordorigin="1279,10049" coordsize="4340,999">
              <v:shape style="position:absolute;left:1279;top:10049;width:4340;height:999" coordorigin="1279,10049" coordsize="4340,999" path="m1279,10049l5618,10049,5618,11047,1279,11047,1279,10049xe" filled="true" fillcolor="#bebebe" stroked="false">
                <v:path arrowok="t"/>
                <v:fill type="solid"/>
              </v:shape>
            </v:group>
            <v:group style="position:absolute;left:1370;top:10049;width:4162;height:509" coordorigin="1370,10049" coordsize="4162,509">
              <v:shape style="position:absolute;left:1370;top:10049;width:4162;height:509" coordorigin="1370,10049" coordsize="4162,509" path="m1370,10049l5532,10049,5532,10558,1370,10558,1370,10049xe" filled="true" fillcolor="#bebebe" stroked="false">
                <v:path arrowok="t"/>
                <v:fill type="solid"/>
              </v:shape>
            </v:group>
            <v:group style="position:absolute;left:1370;top:10553;width:4162;height:346" coordorigin="1370,10553" coordsize="4162,346">
              <v:shape style="position:absolute;left:1370;top:10553;width:4162;height:346" coordorigin="1370,10553" coordsize="4162,346" path="m1370,10553l5532,10553,5532,10898,1370,10898,1370,10553xe" filled="true" fillcolor="#bebebe" stroked="false">
                <v:path arrowok="t"/>
                <v:fill type="solid"/>
              </v:shape>
            </v:group>
            <v:group style="position:absolute;left:1236;top:10027;width:4426;height:2" coordorigin="1236,10027" coordsize="4426,2">
              <v:shape style="position:absolute;left:1236;top:10027;width:4426;height:2" coordorigin="1236,10027" coordsize="4426,0" path="m1236,10027l5662,10027e" filled="false" stroked="true" strokeweight="2.260pt" strokecolor="#000000">
                <v:path arrowok="t"/>
              </v:shape>
            </v:group>
            <v:group style="position:absolute;left:5537;top:11090;width:82;height:293" coordorigin="5537,11090" coordsize="82,293">
              <v:shape style="position:absolute;left:5537;top:11090;width:82;height:293" coordorigin="5537,11090" coordsize="82,293" path="m5537,11383l5618,11383,5618,11090,5537,11090,5537,11383xe" filled="true" fillcolor="#ee5d1b" stroked="false">
                <v:path arrowok="t"/>
                <v:fill type="solid"/>
              </v:shape>
            </v:group>
            <v:group style="position:absolute;left:4994;top:11090;width:92;height:293" coordorigin="4994,11090" coordsize="92,293">
              <v:shape style="position:absolute;left:4994;top:11090;width:92;height:293" coordorigin="4994,11090" coordsize="92,293" path="m4994,11383l5086,11383,5086,11090,4994,11090,4994,11383xe" filled="true" fillcolor="#ee5d1b" stroked="false">
                <v:path arrowok="t"/>
                <v:fill type="solid"/>
              </v:shape>
            </v:group>
            <v:group style="position:absolute;left:5086;top:11090;width:452;height:298" coordorigin="5086,11090" coordsize="452,298">
              <v:shape style="position:absolute;left:5086;top:11090;width:452;height:298" coordorigin="5086,11090" coordsize="452,298" path="m5086,11090l5537,11090,5537,11388,5086,11388,5086,11090xe" filled="true" fillcolor="#ee5d1b" stroked="false">
                <v:path arrowok="t"/>
                <v:fill type="solid"/>
              </v:shape>
            </v:group>
            <v:group style="position:absolute;left:1236;top:11069;width:4426;height:2" coordorigin="1236,11069" coordsize="4426,2">
              <v:shape style="position:absolute;left:1236;top:11069;width:4426;height:2" coordorigin="1236,11069" coordsize="4426,0" path="m1236,11069l5662,11069e" filled="false" stroked="true" strokeweight="2.260pt" strokecolor="#000000">
                <v:path arrowok="t"/>
              </v:shape>
            </v:group>
            <v:group style="position:absolute;left:4973;top:11090;width:2;height:2775" coordorigin="4973,11090" coordsize="2,2775">
              <v:shape style="position:absolute;left:4973;top:11090;width:2;height:2775" coordorigin="4973,11090" coordsize="0,2775" path="m4973,11090l4973,13865e" filled="false" stroked="true" strokeweight="2.260pt" strokecolor="#000000">
                <v:path arrowok="t"/>
              </v:shape>
            </v:group>
            <v:group style="position:absolute;left:5537;top:11431;width:82;height:293" coordorigin="5537,11431" coordsize="82,293">
              <v:shape style="position:absolute;left:5537;top:11431;width:82;height:293" coordorigin="5537,11431" coordsize="82,293" path="m5537,11724l5618,11724,5618,11431,5537,11431,5537,11724xe" filled="true" fillcolor="#ee5d1b" stroked="false">
                <v:path arrowok="t"/>
                <v:fill type="solid"/>
              </v:shape>
            </v:group>
            <v:group style="position:absolute;left:4994;top:11431;width:92;height:293" coordorigin="4994,11431" coordsize="92,293">
              <v:shape style="position:absolute;left:4994;top:11431;width:92;height:293" coordorigin="4994,11431" coordsize="92,293" path="m4994,11724l5086,11724,5086,11431,4994,11431,4994,11724xe" filled="true" fillcolor="#ee5d1b" stroked="false">
                <v:path arrowok="t"/>
                <v:fill type="solid"/>
              </v:shape>
            </v:group>
            <v:group style="position:absolute;left:5086;top:11431;width:452;height:298" coordorigin="5086,11431" coordsize="452,298">
              <v:shape style="position:absolute;left:5086;top:11431;width:452;height:298" coordorigin="5086,11431" coordsize="452,298" path="m5086,11431l5537,11431,5537,11729,5086,11729,5086,11431xe" filled="true" fillcolor="#ee5d1b" stroked="false">
                <v:path arrowok="t"/>
                <v:fill type="solid"/>
              </v:shape>
            </v:group>
            <v:group style="position:absolute;left:1236;top:11410;width:4426;height:2" coordorigin="1236,11410" coordsize="4426,2">
              <v:shape style="position:absolute;left:1236;top:11410;width:4426;height:2" coordorigin="1236,11410" coordsize="4426,0" path="m1236,11410l5662,11410e" filled="false" stroked="true" strokeweight="2.260pt" strokecolor="#000000">
                <v:path arrowok="t"/>
              </v:shape>
            </v:group>
            <v:group style="position:absolute;left:4994;top:11767;width:624;height:586" coordorigin="4994,11767" coordsize="624,586">
              <v:shape style="position:absolute;left:4994;top:11767;width:624;height:586" coordorigin="4994,11767" coordsize="624,586" path="m4994,11767l5618,11767,5618,12353,4994,12353,4994,11767xe" filled="true" fillcolor="#ee5d1b" stroked="false">
                <v:path arrowok="t"/>
                <v:fill type="solid"/>
              </v:shape>
            </v:group>
            <v:group style="position:absolute;left:5086;top:11767;width:452;height:298" coordorigin="5086,11767" coordsize="452,298">
              <v:shape style="position:absolute;left:5086;top:11767;width:452;height:298" coordorigin="5086,11767" coordsize="452,298" path="m5086,11767l5537,11767,5537,12065,5086,12065,5086,11767xe" filled="true" fillcolor="#ee5d1b" stroked="false">
                <v:path arrowok="t"/>
                <v:fill type="solid"/>
              </v:shape>
            </v:group>
            <v:group style="position:absolute;left:1236;top:11746;width:4426;height:2" coordorigin="1236,11746" coordsize="4426,2">
              <v:shape style="position:absolute;left:1236;top:11746;width:4426;height:2" coordorigin="1236,11746" coordsize="4426,0" path="m1236,11746l5662,11746e" filled="false" stroked="true" strokeweight="2.260pt" strokecolor="#000000">
                <v:path arrowok="t"/>
              </v:shape>
            </v:group>
            <v:group style="position:absolute;left:5537;top:12401;width:82;height:312" coordorigin="5537,12401" coordsize="82,312">
              <v:shape style="position:absolute;left:5537;top:12401;width:82;height:312" coordorigin="5537,12401" coordsize="82,312" path="m5537,12713l5618,12713,5618,12401,5537,12401,5537,12713xe" filled="true" fillcolor="#ee5d1b" stroked="false">
                <v:path arrowok="t"/>
                <v:fill type="solid"/>
              </v:shape>
            </v:group>
            <v:group style="position:absolute;left:4994;top:12401;width:92;height:312" coordorigin="4994,12401" coordsize="92,312">
              <v:shape style="position:absolute;left:4994;top:12401;width:92;height:312" coordorigin="4994,12401" coordsize="92,312" path="m4994,12713l5086,12713,5086,12401,4994,12401,4994,12713xe" filled="true" fillcolor="#ee5d1b" stroked="false">
                <v:path arrowok="t"/>
                <v:fill type="solid"/>
              </v:shape>
            </v:group>
            <v:group style="position:absolute;left:5086;top:12401;width:452;height:317" coordorigin="5086,12401" coordsize="452,317">
              <v:shape style="position:absolute;left:5086;top:12401;width:452;height:317" coordorigin="5086,12401" coordsize="452,317" path="m5086,12401l5537,12401,5537,12718,5086,12718,5086,12401xe" filled="true" fillcolor="#ee5d1b" stroked="false">
                <v:path arrowok="t"/>
                <v:fill type="solid"/>
              </v:shape>
            </v:group>
            <v:group style="position:absolute;left:1236;top:12379;width:4426;height:2" coordorigin="1236,12379" coordsize="4426,2">
              <v:shape style="position:absolute;left:1236;top:12379;width:4426;height:2" coordorigin="1236,12379" coordsize="4426,0" path="m1236,12379l5662,12379e" filled="false" stroked="true" strokeweight="2.260pt" strokecolor="#000000">
                <v:path arrowok="t"/>
              </v:shape>
            </v:group>
            <v:group style="position:absolute;left:5537;top:12756;width:82;height:312" coordorigin="5537,12756" coordsize="82,312">
              <v:shape style="position:absolute;left:5537;top:12756;width:82;height:312" coordorigin="5537,12756" coordsize="82,312" path="m5537,13068l5618,13068,5618,12756,5537,12756,5537,13068xe" filled="true" fillcolor="#ee5d1b" stroked="false">
                <v:path arrowok="t"/>
                <v:fill type="solid"/>
              </v:shape>
            </v:group>
            <v:group style="position:absolute;left:4994;top:12756;width:92;height:312" coordorigin="4994,12756" coordsize="92,312">
              <v:shape style="position:absolute;left:4994;top:12756;width:92;height:312" coordorigin="4994,12756" coordsize="92,312" path="m4994,13068l5086,13068,5086,12756,4994,12756,4994,13068xe" filled="true" fillcolor="#ee5d1b" stroked="false">
                <v:path arrowok="t"/>
                <v:fill type="solid"/>
              </v:shape>
            </v:group>
            <v:group style="position:absolute;left:5086;top:12756;width:452;height:317" coordorigin="5086,12756" coordsize="452,317">
              <v:shape style="position:absolute;left:5086;top:12756;width:452;height:317" coordorigin="5086,12756" coordsize="452,317" path="m5086,12756l5537,12756,5537,13073,5086,13073,5086,12756xe" filled="true" fillcolor="#ee5d1b" stroked="false">
                <v:path arrowok="t"/>
                <v:fill type="solid"/>
              </v:shape>
            </v:group>
            <v:group style="position:absolute;left:1236;top:12734;width:4426;height:2" coordorigin="1236,12734" coordsize="4426,2">
              <v:shape style="position:absolute;left:1236;top:12734;width:4426;height:2" coordorigin="1236,12734" coordsize="4426,0" path="m1236,12734l5662,12734e" filled="false" stroked="true" strokeweight="2.260pt" strokecolor="#000000">
                <v:path arrowok="t"/>
              </v:shape>
            </v:group>
            <v:group style="position:absolute;left:4994;top:13111;width:624;height:293" coordorigin="4994,13111" coordsize="624,293">
              <v:shape style="position:absolute;left:4994;top:13111;width:624;height:293" coordorigin="4994,13111" coordsize="624,293" path="m4994,13111l5618,13111,5618,13404,4994,13404,4994,13111xe" filled="true" fillcolor="#ee5d1b" stroked="false">
                <v:path arrowok="t"/>
                <v:fill type="solid"/>
              </v:shape>
            </v:group>
            <v:group style="position:absolute;left:5086;top:13111;width:452;height:284" coordorigin="5086,13111" coordsize="452,284">
              <v:shape style="position:absolute;left:5086;top:13111;width:452;height:284" coordorigin="5086,13111" coordsize="452,284" path="m5086,13111l5537,13111,5537,13394,5086,13394,5086,13111xe" filled="true" fillcolor="#ee5d1b" stroked="false">
                <v:path arrowok="t"/>
                <v:fill type="solid"/>
              </v:shape>
            </v:group>
            <v:group style="position:absolute;left:1236;top:13090;width:4426;height:2" coordorigin="1236,13090" coordsize="4426,2">
              <v:shape style="position:absolute;left:1236;top:13090;width:4426;height:2" coordorigin="1236,13090" coordsize="4426,0" path="m1236,13090l5662,13090e" filled="false" stroked="true" strokeweight="2.260pt" strokecolor="#000000">
                <v:path arrowok="t"/>
              </v:shape>
            </v:group>
            <v:group style="position:absolute;left:4994;top:13452;width:624;height:413" coordorigin="4994,13452" coordsize="624,413">
              <v:shape style="position:absolute;left:4994;top:13452;width:624;height:413" coordorigin="4994,13452" coordsize="624,413" path="m4994,13452l5618,13452,5618,13865,4994,13865,4994,13452xe" filled="true" fillcolor="#ee5d1b" stroked="false">
                <v:path arrowok="t"/>
                <v:fill type="solid"/>
              </v:shape>
            </v:group>
            <v:group style="position:absolute;left:5086;top:13452;width:452;height:279" coordorigin="5086,13452" coordsize="452,279">
              <v:shape style="position:absolute;left:5086;top:13452;width:452;height:279" coordorigin="5086,13452" coordsize="452,279" path="m5086,13452l5537,13452,5537,13730,5086,13730,5086,13452xe" filled="true" fillcolor="#ee5d1b" stroked="false">
                <v:path arrowok="t"/>
                <v:fill type="solid"/>
              </v:shape>
            </v:group>
            <v:group style="position:absolute;left:5662;top:4063;width:5477;height:9802" coordorigin="5662,4063" coordsize="5477,9802">
              <v:shape style="position:absolute;left:5662;top:4063;width:5477;height:9802" coordorigin="5662,4063" coordsize="5477,9802" path="m5662,4063l11138,4063,11138,13865,5662,13865,5662,4063xe" filled="true" fillcolor="#ffffff" stroked="false">
                <v:path arrowok="t"/>
                <v:fill type="solid"/>
              </v:shape>
            </v:group>
            <v:group style="position:absolute;left:5753;top:4063;width:5304;height:298" coordorigin="5753,4063" coordsize="5304,298">
              <v:shape style="position:absolute;left:5753;top:4063;width:5304;height:298" coordorigin="5753,4063" coordsize="5304,298" path="m5753,4063l11057,4063,11057,4361,5753,4361,5753,4063xe" filled="true" fillcolor="#ffffff" stroked="false">
                <v:path arrowok="t"/>
                <v:fill type="solid"/>
              </v:shape>
            </v:group>
            <v:group style="position:absolute;left:5753;top:4356;width:5304;height:298" coordorigin="5753,4356" coordsize="5304,298">
              <v:shape style="position:absolute;left:5753;top:4356;width:5304;height:298" coordorigin="5753,4356" coordsize="5304,298" path="m5753,4356l11057,4356,11057,4654,5753,4654,5753,4356xe" filled="true" fillcolor="#ffffff" stroked="false">
                <v:path arrowok="t"/>
                <v:fill type="solid"/>
              </v:shape>
            </v:group>
            <v:group style="position:absolute;left:5753;top:4649;width:5304;height:298" coordorigin="5753,4649" coordsize="5304,298">
              <v:shape style="position:absolute;left:5753;top:4649;width:5304;height:298" coordorigin="5753,4649" coordsize="5304,298" path="m5753,4649l11057,4649,11057,4946,5753,4946,5753,4649xe" filled="true" fillcolor="#ffffff" stroked="false">
                <v:path arrowok="t"/>
                <v:fill type="solid"/>
              </v:shape>
            </v:group>
            <v:group style="position:absolute;left:5753;top:4942;width:5304;height:298" coordorigin="5753,4942" coordsize="5304,298">
              <v:shape style="position:absolute;left:5753;top:4942;width:5304;height:298" coordorigin="5753,4942" coordsize="5304,298" path="m5753,4942l11057,4942,11057,5239,5753,5239,5753,4942xe" filled="true" fillcolor="#ffffff" stroked="false">
                <v:path arrowok="t"/>
                <v:fill type="solid"/>
              </v:shape>
            </v:group>
            <v:group style="position:absolute;left:5753;top:5234;width:5304;height:298" coordorigin="5753,5234" coordsize="5304,298">
              <v:shape style="position:absolute;left:5753;top:5234;width:5304;height:298" coordorigin="5753,5234" coordsize="5304,298" path="m5753,5234l11057,5234,11057,5532,5753,5532,5753,5234xe" filled="true" fillcolor="#ffffff" stroked="false">
                <v:path arrowok="t"/>
                <v:fill type="solid"/>
              </v:shape>
            </v:group>
            <v:group style="position:absolute;left:5753;top:5527;width:5304;height:322" coordorigin="5753,5527" coordsize="5304,322">
              <v:shape style="position:absolute;left:5753;top:5527;width:5304;height:322" coordorigin="5753,5527" coordsize="5304,322" path="m5753,5527l11057,5527,11057,5849,5753,5849,5753,5527xe" filled="true" fillcolor="#ffffff" stroked="false">
                <v:path arrowok="t"/>
                <v:fill type="solid"/>
              </v:shape>
            </v:group>
            <v:group style="position:absolute;left:5753;top:5844;width:5304;height:322" coordorigin="5753,5844" coordsize="5304,322">
              <v:shape style="position:absolute;left:5753;top:5844;width:5304;height:322" coordorigin="5753,5844" coordsize="5304,322" path="m5753,5844l11057,5844,11057,6166,5753,6166,5753,5844xe" filled="true" fillcolor="#ffffff" stroked="false">
                <v:path arrowok="t"/>
                <v:fill type="solid"/>
              </v:shape>
            </v:group>
            <v:group style="position:absolute;left:5753;top:6161;width:5304;height:298" coordorigin="5753,6161" coordsize="5304,298">
              <v:shape style="position:absolute;left:5753;top:6161;width:5304;height:298" coordorigin="5753,6161" coordsize="5304,298" path="m5753,6161l11057,6161,11057,6458,5753,6458,5753,6161xe" filled="true" fillcolor="#ffffff" stroked="false">
                <v:path arrowok="t"/>
                <v:fill type="solid"/>
              </v:shape>
            </v:group>
            <v:group style="position:absolute;left:5753;top:6454;width:5304;height:298" coordorigin="5753,6454" coordsize="5304,298">
              <v:shape style="position:absolute;left:5753;top:6454;width:5304;height:298" coordorigin="5753,6454" coordsize="5304,298" path="m5753,6454l11057,6454,11057,6751,5753,6751,5753,6454xe" filled="true" fillcolor="#ffffff" stroked="false">
                <v:path arrowok="t"/>
                <v:fill type="solid"/>
              </v:shape>
            </v:group>
            <v:group style="position:absolute;left:5753;top:6746;width:5304;height:298" coordorigin="5753,6746" coordsize="5304,298">
              <v:shape style="position:absolute;left:5753;top:6746;width:5304;height:298" coordorigin="5753,6746" coordsize="5304,298" path="m5753,6746l11057,6746,11057,7044,5753,7044,5753,6746xe" filled="true" fillcolor="#ffffff" stroked="false">
                <v:path arrowok="t"/>
                <v:fill type="solid"/>
              </v:shape>
            </v:group>
            <v:group style="position:absolute;left:5753;top:7039;width:5304;height:298" coordorigin="5753,7039" coordsize="5304,298">
              <v:shape style="position:absolute;left:5753;top:7039;width:5304;height:298" coordorigin="5753,7039" coordsize="5304,298" path="m5753,7039l11057,7039,11057,7337,5753,7337,5753,7039xe" filled="true" fillcolor="#ffffff" stroked="false">
                <v:path arrowok="t"/>
                <v:fill type="solid"/>
              </v:shape>
            </v:group>
            <v:group style="position:absolute;left:5753;top:7332;width:5304;height:303" coordorigin="5753,7332" coordsize="5304,303">
              <v:shape style="position:absolute;left:5753;top:7332;width:5304;height:303" coordorigin="5753,7332" coordsize="5304,303" path="m5753,7332l11057,7332,11057,7634,5753,7634,5753,7332xe" filled="true" fillcolor="#ffffff" stroked="false">
                <v:path arrowok="t"/>
                <v:fill type="solid"/>
              </v:shape>
            </v:group>
            <v:group style="position:absolute;left:5753;top:7630;width:5304;height:298" coordorigin="5753,7630" coordsize="5304,298">
              <v:shape style="position:absolute;left:5753;top:7630;width:5304;height:298" coordorigin="5753,7630" coordsize="5304,298" path="m5753,7630l11057,7630,11057,7927,5753,7927,5753,7630xe" filled="true" fillcolor="#ffffff" stroked="false">
                <v:path arrowok="t"/>
                <v:fill type="solid"/>
              </v:shape>
            </v:group>
            <v:group style="position:absolute;left:5753;top:7922;width:5304;height:298" coordorigin="5753,7922" coordsize="5304,298">
              <v:shape style="position:absolute;left:5753;top:7922;width:5304;height:298" coordorigin="5753,7922" coordsize="5304,298" path="m5753,7922l11057,7922,11057,8220,5753,8220,5753,7922xe" filled="true" fillcolor="#ffffff" stroked="false">
                <v:path arrowok="t"/>
                <v:fill type="solid"/>
              </v:shape>
            </v:group>
            <v:group style="position:absolute;left:5753;top:8215;width:5304;height:298" coordorigin="5753,8215" coordsize="5304,298">
              <v:shape style="position:absolute;left:5753;top:8215;width:5304;height:298" coordorigin="5753,8215" coordsize="5304,298" path="m5753,8215l11057,8215,11057,8513,5753,8513,5753,8215xe" filled="true" fillcolor="#ffffff" stroked="false">
                <v:path arrowok="t"/>
                <v:fill type="solid"/>
              </v:shape>
            </v:group>
            <v:group style="position:absolute;left:5753;top:8508;width:5304;height:298" coordorigin="5753,8508" coordsize="5304,298">
              <v:shape style="position:absolute;left:5753;top:8508;width:5304;height:298" coordorigin="5753,8508" coordsize="5304,298" path="m5753,8508l11057,8508,11057,8806,5753,8806,5753,8508xe" filled="true" fillcolor="#ffffff" stroked="false">
                <v:path arrowok="t"/>
                <v:fill type="solid"/>
              </v:shape>
            </v:group>
            <v:group style="position:absolute;left:5753;top:8801;width:5304;height:298" coordorigin="5753,8801" coordsize="5304,298">
              <v:shape style="position:absolute;left:5753;top:8801;width:5304;height:298" coordorigin="5753,8801" coordsize="5304,298" path="m5753,8801l11057,8801,11057,9098,5753,9098,5753,8801xe" filled="true" fillcolor="#ffffff" stroked="false">
                <v:path arrowok="t"/>
                <v:fill type="solid"/>
              </v:shape>
            </v:group>
            <v:group style="position:absolute;left:5753;top:9094;width:5304;height:298" coordorigin="5753,9094" coordsize="5304,298">
              <v:shape style="position:absolute;left:5753;top:9094;width:5304;height:298" coordorigin="5753,9094" coordsize="5304,298" path="m5753,9094l11057,9094,11057,9391,5753,9391,5753,9094xe" filled="true" fillcolor="#ffffff" stroked="false">
                <v:path arrowok="t"/>
                <v:fill type="solid"/>
              </v:shape>
            </v:group>
            <v:group style="position:absolute;left:5753;top:9386;width:5304;height:298" coordorigin="5753,9386" coordsize="5304,298">
              <v:shape style="position:absolute;left:5753;top:9386;width:5304;height:298" coordorigin="5753,9386" coordsize="5304,298" path="m5753,9386l11057,9386,11057,9684,5753,9684,5753,9386xe" filled="true" fillcolor="#ffffff" stroked="false">
                <v:path arrowok="t"/>
                <v:fill type="solid"/>
              </v:shape>
            </v:group>
            <v:group style="position:absolute;left:5753;top:9679;width:5304;height:298" coordorigin="5753,9679" coordsize="5304,298">
              <v:shape style="position:absolute;left:5753;top:9679;width:5304;height:298" coordorigin="5753,9679" coordsize="5304,298" path="m5753,9679l11057,9679,11057,9977,5753,9977,5753,9679xe" filled="true" fillcolor="#ffffff" stroked="false">
                <v:path arrowok="t"/>
                <v:fill type="solid"/>
              </v:shape>
            </v:group>
            <v:group style="position:absolute;left:5753;top:9972;width:5304;height:298" coordorigin="5753,9972" coordsize="5304,298">
              <v:shape style="position:absolute;left:5753;top:9972;width:5304;height:298" coordorigin="5753,9972" coordsize="5304,298" path="m5753,9972l11057,9972,11057,10270,5753,10270,5753,9972xe" filled="true" fillcolor="#ffffff" stroked="false">
                <v:path arrowok="t"/>
                <v:fill type="solid"/>
              </v:shape>
            </v:group>
            <v:group style="position:absolute;left:5753;top:10265;width:5304;height:298" coordorigin="5753,10265" coordsize="5304,298">
              <v:shape style="position:absolute;left:5753;top:10265;width:5304;height:298" coordorigin="5753,10265" coordsize="5304,298" path="m5753,10265l11057,10265,11057,10562,5753,10562,5753,10265xe" filled="true" fillcolor="#ffffff" stroked="false">
                <v:path arrowok="t"/>
                <v:fill type="solid"/>
              </v:shape>
            </v:group>
            <v:group style="position:absolute;left:5753;top:10558;width:5304;height:298" coordorigin="5753,10558" coordsize="5304,298">
              <v:shape style="position:absolute;left:5753;top:10558;width:5304;height:298" coordorigin="5753,10558" coordsize="5304,298" path="m5753,10558l11057,10558,11057,10855,5753,10855,5753,10558xe" filled="true" fillcolor="#ffffff" stroked="false">
                <v:path arrowok="t"/>
                <v:fill type="solid"/>
              </v:shape>
            </v:group>
            <v:group style="position:absolute;left:5753;top:10850;width:5304;height:298" coordorigin="5753,10850" coordsize="5304,298">
              <v:shape style="position:absolute;left:5753;top:10850;width:5304;height:298" coordorigin="5753,10850" coordsize="5304,298" path="m5753,10850l11057,10850,11057,11148,5753,11148,5753,10850xe" filled="true" fillcolor="#ffffff" stroked="false">
                <v:path arrowok="t"/>
                <v:fill type="solid"/>
              </v:shape>
            </v:group>
            <v:group style="position:absolute;left:5753;top:11143;width:5304;height:322" coordorigin="5753,11143" coordsize="5304,322">
              <v:shape style="position:absolute;left:5753;top:11143;width:5304;height:322" coordorigin="5753,11143" coordsize="5304,322" path="m5753,11143l11057,11143,11057,11465,5753,11465,5753,11143xe" filled="true" fillcolor="#ffffff" stroked="false">
                <v:path arrowok="t"/>
                <v:fill type="solid"/>
              </v:shape>
            </v:group>
            <v:group style="position:absolute;left:5753;top:11460;width:5304;height:322" coordorigin="5753,11460" coordsize="5304,322">
              <v:shape style="position:absolute;left:5753;top:11460;width:5304;height:322" coordorigin="5753,11460" coordsize="5304,322" path="m5753,11460l11057,11460,11057,11782,5753,11782,5753,11460xe" filled="true" fillcolor="#ffffff" stroked="false">
                <v:path arrowok="t"/>
                <v:fill type="solid"/>
              </v:shape>
            </v:group>
            <v:group style="position:absolute;left:5753;top:11777;width:5304;height:298" coordorigin="5753,11777" coordsize="5304,298">
              <v:shape style="position:absolute;left:5753;top:11777;width:5304;height:298" coordorigin="5753,11777" coordsize="5304,298" path="m5753,11777l11057,11777,11057,12074,5753,12074,5753,11777xe" filled="true" fillcolor="#ffffff" stroked="false">
                <v:path arrowok="t"/>
                <v:fill type="solid"/>
              </v:shape>
            </v:group>
            <v:group style="position:absolute;left:5753;top:12070;width:5304;height:298" coordorigin="5753,12070" coordsize="5304,298">
              <v:shape style="position:absolute;left:5753;top:12070;width:5304;height:298" coordorigin="5753,12070" coordsize="5304,298" path="m5753,12070l11057,12070,11057,12367,5753,12367,5753,12070xe" filled="true" fillcolor="#ffffff" stroked="false">
                <v:path arrowok="t"/>
                <v:fill type="solid"/>
              </v:shape>
            </v:group>
            <v:group style="position:absolute;left:5753;top:12362;width:5304;height:298" coordorigin="5753,12362" coordsize="5304,298">
              <v:shape style="position:absolute;left:5753;top:12362;width:5304;height:298" coordorigin="5753,12362" coordsize="5304,298" path="m5753,12362l11057,12362,11057,12660,5753,12660,5753,12362xe" filled="true" fillcolor="#ffffff" stroked="false">
                <v:path arrowok="t"/>
                <v:fill type="solid"/>
              </v:shape>
            </v:group>
            <v:group style="position:absolute;left:5753;top:12655;width:5304;height:298" coordorigin="5753,12655" coordsize="5304,298">
              <v:shape style="position:absolute;left:5753;top:12655;width:5304;height:298" coordorigin="5753,12655" coordsize="5304,298" path="m5753,12655l11057,12655,11057,12953,5753,12953,5753,12655xe" filled="true" fillcolor="#ffffff" stroked="false">
                <v:path arrowok="t"/>
                <v:fill type="solid"/>
              </v:shape>
            </v:group>
            <v:group style="position:absolute;left:1236;top:13430;width:4426;height:2" coordorigin="1236,13430" coordsize="4426,2">
              <v:shape style="position:absolute;left:1236;top:13430;width:4426;height:2" coordorigin="1236,13430" coordsize="4426,0" path="m1236,13430l5662,13430e" filled="false" stroked="true" strokeweight="2.260pt" strokecolor="#000000">
                <v:path arrowok="t"/>
              </v:shape>
            </v:group>
            <v:group style="position:absolute;left:1236;top:13886;width:9946;height:2" coordorigin="1236,13886" coordsize="9946,2">
              <v:shape style="position:absolute;left:1236;top:13886;width:9946;height:2" coordorigin="1236,13886" coordsize="9946,0" path="m1236,13886l11182,13886e" filled="false" stroked="true" strokeweight="2.260010pt" strokecolor="#000000">
                <v:path arrowok="t"/>
              </v:shape>
            </v:group>
            <v:group style="position:absolute;left:9536;top:1503;width:2;height:347" coordorigin="9536,1503" coordsize="2,347">
              <v:shape style="position:absolute;left:9536;top:1503;width:2;height:347" coordorigin="9536,1503" coordsize="0,347" path="m9536,1503l9536,1849e" filled="false" stroked="true" strokeweight=".142602pt" strokecolor="#002db2">
                <v:path arrowok="t"/>
              </v:shape>
            </v:group>
            <v:group style="position:absolute;left:9536;top:1503;width:2;height:347" coordorigin="9536,1503" coordsize="2,347">
              <v:shape style="position:absolute;left:9536;top:1503;width:2;height:347" coordorigin="9536,1503" coordsize="1,347" path="m9537,1503l9537,1799,9536,1849,9536,1553,9537,1503xe" filled="false" stroked="true" strokeweight=".042623pt" strokecolor="#000000">
                <v:path arrowok="t"/>
              </v:shape>
            </v:group>
            <v:group style="position:absolute;left:9161;top:1572;width:2;height:395" coordorigin="9161,1572" coordsize="2,395">
              <v:shape style="position:absolute;left:9161;top:1572;width:2;height:395" coordorigin="9161,1572" coordsize="0,395" path="m9161,1572l9161,1967e" filled="false" stroked="true" strokeweight=".739348pt" strokecolor="#000042">
                <v:path arrowok="t"/>
              </v:shape>
            </v:group>
            <v:group style="position:absolute;left:9155;top:1572;width:13;height:395" coordorigin="9155,1572" coordsize="13,395">
              <v:shape style="position:absolute;left:9155;top:1572;width:13;height:395" coordorigin="9155,1572" coordsize="13,395" path="m9167,1671l9167,1967,9155,1868,9155,1572,9167,1671xe" filled="false" stroked="true" strokeweight=".042623pt" strokecolor="#000000">
                <v:path arrowok="t"/>
              </v:shape>
            </v:group>
            <v:group style="position:absolute;left:9907;top:1728;width:2;height:313" coordorigin="9907,1728" coordsize="2,313">
              <v:shape style="position:absolute;left:9907;top:1728;width:2;height:313" coordorigin="9907,1728" coordsize="0,313" path="m9907,1728l9907,2040e" filled="false" stroked="true" strokeweight=".1pt" strokecolor="#00001e">
                <v:path arrowok="t"/>
              </v:shape>
            </v:group>
            <v:group style="position:absolute;left:9907;top:1728;width:2;height:313" coordorigin="9907,1728" coordsize="2,313">
              <v:shape style="position:absolute;left:9907;top:1728;width:2;height:313" coordorigin="9907,1728" coordsize="0,313" path="m9907,1744l9907,2040,9907,2023,9907,1728,9907,1744xe" filled="false" stroked="true" strokeweight=".042623pt" strokecolor="#000000">
                <v:path arrowok="t"/>
              </v:shape>
            </v:group>
            <v:group style="position:absolute;left:10345;top:1786;width:2;height:316" coordorigin="10345,1786" coordsize="2,316">
              <v:shape style="position:absolute;left:10345;top:1786;width:2;height:316" coordorigin="10345,1786" coordsize="0,316" path="m10345,1786l10345,2101e" filled="false" stroked="true" strokeweight="1.33608pt" strokecolor="#0014a0">
                <v:path arrowok="t"/>
              </v:shape>
            </v:group>
            <v:group style="position:absolute;left:10333;top:1786;width:25;height:316" coordorigin="10333,1786" coordsize="25,316">
              <v:shape style="position:absolute;left:10333;top:1786;width:25;height:316" coordorigin="10333,1786" coordsize="25,316" path="m10357,2081l10333,2101,10333,1805,10357,1786e" filled="false" stroked="true" strokeweight=".042623pt" strokecolor="#000000">
                <v:path arrowok="t"/>
              </v:shape>
            </v:group>
            <v:group style="position:absolute;left:10248;top:1805;width:86;height:332" coordorigin="10248,1805" coordsize="86,332">
              <v:shape style="position:absolute;left:10248;top:1805;width:86;height:332" coordorigin="10248,1805" coordsize="86,332" path="m10333,1805l10248,1842,10248,2137,10333,2101,10333,1805xe" filled="true" fillcolor="#000072" stroked="false">
                <v:path arrowok="t"/>
                <v:fill type="solid"/>
              </v:shape>
            </v:group>
            <v:group style="position:absolute;left:10248;top:1805;width:86;height:332" coordorigin="10248,1805" coordsize="86,332">
              <v:shape style="position:absolute;left:10248;top:1805;width:86;height:332" coordorigin="10248,1805" coordsize="86,332" path="m10333,1805l10333,2101,10248,2137,10248,1842,10333,1805xe" filled="false" stroked="true" strokeweight=".042624pt" strokecolor="#000000">
                <v:path arrowok="t"/>
              </v:shape>
            </v:group>
            <v:group style="position:absolute;left:9152;top:1724;width:2;height:418" coordorigin="9152,1724" coordsize="2,418">
              <v:shape style="position:absolute;left:9152;top:1724;width:2;height:418" coordorigin="9152,1724" coordsize="0,418" path="m9152,1724l9152,2142e" filled="false" stroked="true" strokeweight=".270493pt" strokecolor="#000044">
                <v:path arrowok="t"/>
              </v:shape>
            </v:group>
            <v:group style="position:absolute;left:9150;top:1724;width:4;height:418" coordorigin="9150,1724" coordsize="4,418">
              <v:shape style="position:absolute;left:9150;top:1724;width:4;height:418" coordorigin="9150,1724" coordsize="4,418" path="m9154,1847l9154,2142,9150,2020,9150,1724,9154,1847xe" filled="false" stroked="true" strokeweight=".042623pt" strokecolor="#000000">
                <v:path arrowok="t"/>
              </v:shape>
            </v:group>
            <v:group style="position:absolute;left:9166;top:1847;width:2;height:296" coordorigin="9166,1847" coordsize="2,296">
              <v:shape style="position:absolute;left:9166;top:1847;width:2;height:296" coordorigin="9166,1847" coordsize="0,296" path="m9166,1847l9166,2143e" filled="false" stroked="true" strokeweight="1.293449pt" strokecolor="#00004c">
                <v:path arrowok="t"/>
              </v:shape>
            </v:group>
            <v:group style="position:absolute;left:9154;top:1847;width:24;height:296" coordorigin="9154,1847" coordsize="24,296">
              <v:shape style="position:absolute;left:9154;top:1847;width:24;height:296" coordorigin="9154,1847" coordsize="24,296" path="m9178,1848l9178,2143,9154,2142,9154,1847,9178,1848xe" filled="false" stroked="true" strokeweight=".042623pt" strokecolor="#000000">
                <v:path arrowok="t"/>
              </v:shape>
            </v:group>
            <v:group style="position:absolute;left:10153;top:1842;width:95;height:344" coordorigin="10153,1842" coordsize="95,344">
              <v:shape style="position:absolute;left:10153;top:1842;width:95;height:344" coordorigin="10153,1842" coordsize="95,344" path="m10248,1842l10153,1891,10153,2186,10248,2137,10248,1842xe" filled="true" fillcolor="#000082" stroked="false">
                <v:path arrowok="t"/>
                <v:fill type="solid"/>
              </v:shape>
            </v:group>
            <v:group style="position:absolute;left:10153;top:1842;width:95;height:344" coordorigin="10153,1842" coordsize="95,344">
              <v:shape style="position:absolute;left:10153;top:1842;width:95;height:344" coordorigin="10153,1842" coordsize="95,344" path="m10248,1842l10248,2137,10153,2186,10153,1891,10248,1842xe" filled="false" stroked="true" strokeweight=".042624pt" strokecolor="#000000">
                <v:path arrowok="t"/>
              </v:shape>
            </v:group>
            <v:group style="position:absolute;left:10099;top:1891;width:54;height:342" coordorigin="10099,1891" coordsize="54,342">
              <v:shape style="position:absolute;left:10099;top:1891;width:54;height:342" coordorigin="10099,1891" coordsize="54,342" path="m10153,1891l10099,1936,10099,2232,10153,2186,10153,1891xe" filled="true" fillcolor="#001ca5" stroked="false">
                <v:path arrowok="t"/>
                <v:fill type="solid"/>
              </v:shape>
            </v:group>
            <v:group style="position:absolute;left:10099;top:1891;width:54;height:342" coordorigin="10099,1891" coordsize="54,342">
              <v:shape style="position:absolute;left:10099;top:1891;width:54;height:342" coordorigin="10099,1891" coordsize="54,342" path="m10153,1891l10153,2186,10099,2232,10099,1936,10153,1891xe" filled="false" stroked="true" strokeweight=".042624pt" strokecolor="#000000">
                <v:path arrowok="t"/>
              </v:shape>
            </v:group>
            <v:group style="position:absolute;left:9907;top:1936;width:193;height:466" coordorigin="9907,1936" coordsize="193,466">
              <v:shape style="position:absolute;left:9907;top:1936;width:193;height:466" coordorigin="9907,1936" coordsize="193,466" path="m10099,1936l9907,2106,9907,2402,10099,2232,10099,1936xe" filled="true" fillcolor="#001ea8" stroked="false">
                <v:path arrowok="t"/>
                <v:fill type="solid"/>
              </v:shape>
            </v:group>
            <v:group style="position:absolute;left:9907;top:1936;width:193;height:466" coordorigin="9907,1936" coordsize="193,466">
              <v:shape style="position:absolute;left:9907;top:1936;width:193;height:466" coordorigin="9907,1936" coordsize="193,466" path="m10099,1936l10099,2232,9907,2402,9907,2106,10099,1936xe" filled="false" stroked="true" strokeweight=".042626pt" strokecolor="#000000">
                <v:path arrowok="t"/>
              </v:shape>
            </v:group>
            <v:group style="position:absolute;left:9182;top:2044;width:2;height:385" coordorigin="9182,2044" coordsize="2,385">
              <v:shape style="position:absolute;left:9182;top:2044;width:2;height:385" coordorigin="9182,2044" coordsize="0,385" path="m9182,2044l9182,2429e" filled="false" stroked="true" strokeweight="1.122956pt" strokecolor="#00003f">
                <v:path arrowok="t"/>
              </v:shape>
            </v:group>
            <v:group style="position:absolute;left:9172;top:2044;width:21;height:385" coordorigin="9172,2044" coordsize="21,385">
              <v:shape style="position:absolute;left:9172;top:2044;width:21;height:385" coordorigin="9172,2044" coordsize="21,385" path="m9192,2132l9192,2429,9172,2341,9172,2044,9192,2132xe" filled="false" stroked="true" strokeweight=".042623pt" strokecolor="#000000">
                <v:path arrowok="t"/>
              </v:shape>
            </v:group>
            <v:group style="position:absolute;left:9197;top:2132;width:2;height:387" coordorigin="9197,2132" coordsize="2,387">
              <v:shape style="position:absolute;left:9197;top:2132;width:2;height:387" coordorigin="9197,2132" coordsize="0,387" path="m9197,2132l9197,2518e" filled="false" stroked="true" strokeweight=".568855pt" strokecolor="#000042">
                <v:path arrowok="t"/>
              </v:shape>
            </v:group>
            <v:group style="position:absolute;left:9192;top:2132;width:10;height:387" coordorigin="9192,2132" coordsize="10,387">
              <v:shape style="position:absolute;left:9192;top:2132;width:10;height:387" coordorigin="9192,2132" coordsize="10,387" path="m9202,2222l9202,2518,9192,2429,9192,2132,9202,2222xe" filled="false" stroked="true" strokeweight=".042623pt" strokecolor="#000000">
                <v:path arrowok="t"/>
              </v:shape>
            </v:group>
            <v:group style="position:absolute;left:9823;top:2234;width:93;height:348" coordorigin="9823,2234" coordsize="93,348">
              <v:shape style="position:absolute;left:9823;top:2234;width:93;height:348" coordorigin="9823,2234" coordsize="93,348" path="m9916,2234l9823,2286,9823,2582,9916,2530,9916,2234xe" filled="true" fillcolor="#000087" stroked="false">
                <v:path arrowok="t"/>
                <v:fill type="solid"/>
              </v:shape>
            </v:group>
            <v:group style="position:absolute;left:9823;top:2234;width:93;height:348" coordorigin="9823,2234" coordsize="93,348">
              <v:shape style="position:absolute;left:9823;top:2234;width:93;height:348" coordorigin="9823,2234" coordsize="93,348" path="m9916,2234l9916,2530,9823,2582,9823,2286,9916,2234xe" filled="false" stroked="true" strokeweight=".042624pt" strokecolor="#000000">
                <v:path arrowok="t"/>
              </v:shape>
            </v:group>
            <v:group style="position:absolute;left:9811;top:2286;width:2;height:356" coordorigin="9811,2286" coordsize="2,356">
              <v:shape style="position:absolute;left:9811;top:2286;width:2;height:356" coordorigin="9811,2286" coordsize="0,356" path="m9811,2286l9811,2641e" filled="false" stroked="true" strokeweight="1.293449pt" strokecolor="#0049c6">
                <v:path arrowok="t"/>
              </v:shape>
            </v:group>
            <v:group style="position:absolute;left:9799;top:2286;width:24;height:356" coordorigin="9799,2286" coordsize="24,356">
              <v:shape style="position:absolute;left:9799;top:2286;width:24;height:356" coordorigin="9799,2286" coordsize="24,356" path="m9823,2286l9823,2582,9799,2641,9799,2345,9823,2286xe" filled="false" stroked="true" strokeweight=".042623pt" strokecolor="#000000">
                <v:path arrowok="t"/>
              </v:shape>
            </v:group>
            <v:group style="position:absolute;left:9829;top:2388;width:2;height:321" coordorigin="9829,2388" coordsize="2,321">
              <v:shape style="position:absolute;left:9829;top:2388;width:2;height:321" coordorigin="9829,2388" coordsize="0,321" path="m9829,2388l9829,2709e" filled="false" stroked="true" strokeweight=".909849pt" strokecolor="#0044c1">
                <v:path arrowok="t"/>
              </v:shape>
            </v:group>
            <v:group style="position:absolute;left:9820;top:2388;width:17;height:321" coordorigin="9820,2388" coordsize="17,321">
              <v:shape style="position:absolute;left:9820;top:2388;width:17;height:321" coordorigin="9820,2388" coordsize="17,321" path="m9837,2388l9837,2684,9820,2709,9820,2413,9837,2388xe" filled="false" stroked="true" strokeweight=".042623pt" strokecolor="#000000">
                <v:path arrowok="t"/>
              </v:shape>
            </v:group>
            <v:group style="position:absolute;left:9156;top:2327;width:70;height:386" coordorigin="9156,2327" coordsize="70,386">
              <v:shape style="position:absolute;left:9156;top:2327;width:70;height:386" coordorigin="9156,2327" coordsize="70,386" path="m9156,2327l9156,2622,9225,2712,9225,2416,9156,2327xe" filled="true" fillcolor="#00003f" stroked="false">
                <v:path arrowok="t"/>
                <v:fill type="solid"/>
              </v:shape>
            </v:group>
            <v:group style="position:absolute;left:9156;top:2327;width:70;height:386" coordorigin="9156,2327" coordsize="70,386">
              <v:shape style="position:absolute;left:9156;top:2327;width:70;height:386" coordorigin="9156,2327" coordsize="70,386" path="m9225,2416l9225,2712,9156,2622,9156,2327,9225,2416xe" filled="false" stroked="true" strokeweight=".042624pt" strokecolor="#000000">
                <v:path arrowok="t"/>
              </v:shape>
            </v:group>
            <v:group style="position:absolute;left:10063;top:2748;width:2;height:339" coordorigin="10063,2748" coordsize="2,339">
              <v:shape style="position:absolute;left:10063;top:2748;width:2;height:339" coordorigin="10063,2748" coordsize="0,339" path="m10063,2748l10063,3086e" filled="false" stroked="true" strokeweight=".142633pt" strokecolor="#0a51bf">
                <v:path arrowok="t"/>
              </v:shape>
            </v:group>
            <v:group style="position:absolute;left:10063;top:2748;width:2;height:339" coordorigin="10063,2748" coordsize="2,339">
              <v:shape style="position:absolute;left:10063;top:2748;width:2;height:339" coordorigin="10063,2748" coordsize="1,339" path="m10063,2748l10063,3044,10063,3086,10063,2790,10063,2748xe" filled="false" stroked="true" strokeweight=".042623pt" strokecolor="#000000">
                <v:path arrowok="t"/>
              </v:shape>
            </v:group>
            <v:group style="position:absolute;left:9184;top:2819;width:880;height:297" coordorigin="9184,2819" coordsize="880,297">
              <v:shape style="position:absolute;left:9184;top:2819;width:880;height:297" coordorigin="9184,2819" coordsize="880,297" path="m10064,2819l10064,3116,9184,3116,9184,2819,10064,2819xe" filled="true" fillcolor="#000051" stroked="false">
                <v:path arrowok="t"/>
                <v:fill type="solid"/>
              </v:shape>
            </v:group>
            <v:group style="position:absolute;left:9184;top:2819;width:880;height:297" coordorigin="9184,2819" coordsize="880,297">
              <v:shape style="position:absolute;left:9184;top:2819;width:880;height:297" coordorigin="9184,2819" coordsize="880,297" path="m10064,2819l10064,3116e" filled="false" stroked="true" strokeweight=".042631pt" strokecolor="#000000">
                <v:path arrowok="t"/>
              </v:shape>
              <v:shape style="position:absolute;left:9184;top:2819;width:880;height:297" coordorigin="9184,2819" coordsize="880,297" path="m9184,3116l9184,2819,10064,2819e" filled="false" stroked="true" strokeweight=".042631pt" strokecolor="#000000">
                <v:path arrowok="t"/>
              </v:shape>
            </v:group>
            <v:group style="position:absolute;left:9150;top:1487;width:1208;height:1333" coordorigin="9150,1487" coordsize="1208,1333">
              <v:shape style="position:absolute;left:9150;top:1487;width:1208;height:1333" coordorigin="9150,1487" coordsize="1208,1333" path="m9481,1487l9478,1572,9155,1572,9167,1671,9150,1724,9154,1847,9178,1848,9172,2044,9192,2132,9202,2222,9189,2298,9156,2327,9225,2416,9184,2819,10064,2819,10063,2790,10063,2748,9965,2662,9949,2627,9891,2595,9882,2578,9837,2562,9820,2413,9837,2388,9823,2359,9799,2345,9823,2286,9916,2234,9907,2106,10099,1936,10153,1891,10248,1842,10333,1805,10345,1796,10297,1796,10281,1784,10047,1784,9998,1755,9951,1744,9907,1744,9870,1698,9857,1690,9714,1690,9681,1680,9676,1659,9621,1656,9609,1644,9552,1644,9539,1618,9536,1553,9537,1503,9481,1487xe" filled="true" fillcolor="#2b70d6" stroked="false">
                <v:path arrowok="t"/>
                <v:fill type="solid"/>
              </v:shape>
              <v:shape style="position:absolute;left:9150;top:1487;width:1208;height:1333" coordorigin="9150,1487" coordsize="1208,1333" path="m10357,1786l10297,1796,10345,1796,10357,1786xe" filled="true" fillcolor="#2b70d6" stroked="false">
                <v:path arrowok="t"/>
                <v:fill type="solid"/>
              </v:shape>
              <v:shape style="position:absolute;left:9150;top:1487;width:1208;height:1333" coordorigin="9150,1487" coordsize="1208,1333" path="m10143,1748l10047,1784,10281,1784,10263,1771,10157,1766,10143,1748xe" filled="true" fillcolor="#2b70d6" stroked="false">
                <v:path arrowok="t"/>
                <v:fill type="solid"/>
              </v:shape>
              <v:shape style="position:absolute;left:9150;top:1487;width:1208;height:1333" coordorigin="9150,1487" coordsize="1208,1333" path="m9936,1717l9907,1728,9907,1744,9951,1744,9947,1743,9936,1717xe" filled="true" fillcolor="#2b70d6" stroked="false">
                <v:path arrowok="t"/>
                <v:fill type="solid"/>
              </v:shape>
              <v:shape style="position:absolute;left:9150;top:1487;width:1208;height:1333" coordorigin="9150,1487" coordsize="1208,1333" path="m9811,1661l9743,1664,9714,1690,9857,1690,9811,1661xe" filled="true" fillcolor="#2b70d6" stroked="false">
                <v:path arrowok="t"/>
                <v:fill type="solid"/>
              </v:shape>
            </v:group>
            <v:group style="position:absolute;left:9150;top:1487;width:1208;height:1333" coordorigin="9150,1487" coordsize="1208,1333">
              <v:shape style="position:absolute;left:9150;top:1487;width:1208;height:1333" coordorigin="9150,1487" coordsize="1208,1333" path="m9184,2819l9225,2416,9156,2327,9189,2298,9202,2222,9192,2132,9172,2044,9178,1848,9154,1847,9150,1724,9167,1671,9155,1572,9478,1572,9481,1487,9537,1503,9536,1553,9539,1618,9552,1644,9609,1644,9621,1656,9676,1659,9681,1680,9714,1690,9743,1664,9811,1661,9870,1698,9907,1744,9907,1728,9936,1717,9947,1743,9998,1755,10047,1784,10143,1748,10157,1766,10263,1771,10297,1796,10357,1786e" filled="false" stroked="true" strokeweight=".042631pt" strokecolor="#000000">
                <v:path arrowok="t"/>
              </v:shape>
              <v:shape style="position:absolute;left:9150;top:1487;width:1208;height:1333" coordorigin="9150,1487" coordsize="1208,1333" path="m10357,1786l10333,1805,10248,1842,10153,1891,10099,1936,9907,2106,9916,2234,9823,2286,9799,2345,9823,2359,9837,2388,9820,2413,9837,2562,9882,2578,9891,2595,9949,2627,9965,2662,10063,2748,10063,2790,10064,2819,9184,2819e" filled="false" stroked="true" strokeweight=".042631pt" strokecolor="#000000">
                <v:path arrowok="t"/>
              </v:shape>
            </v:group>
            <w10:wrap type="none"/>
          </v:group>
        </w:pict>
      </w:r>
      <w:r>
        <w:rPr>
          <w:rFonts w:ascii="Calibri"/>
          <w:w w:val="95"/>
          <w:sz w:val="24"/>
        </w:rPr>
        <w:t>Rehabilitation</w:t>
      </w:r>
      <w:r>
        <w:rPr>
          <w:rFonts w:ascii="Calibri"/>
          <w:w w:val="95"/>
          <w:position w:val="11"/>
          <w:sz w:val="16"/>
        </w:rPr>
        <w:t>134</w:t>
        <w:tab/>
      </w:r>
      <w:r>
        <w:rPr>
          <w:rFonts w:ascii="Calibri"/>
          <w:b/>
          <w:color w:val="FFFFFF"/>
          <w:sz w:val="24"/>
        </w:rPr>
        <w:t>A</w:t>
      </w:r>
      <w:r>
        <w:rPr>
          <w:rFonts w:ascii="Calibri"/>
          <w:sz w:val="24"/>
        </w:rPr>
      </w:r>
    </w:p>
    <w:p>
      <w:pPr>
        <w:tabs>
          <w:tab w:pos="4147" w:val="left" w:leader="none"/>
        </w:tabs>
        <w:spacing w:before="14"/>
        <w:ind w:left="54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Home</w:t>
      </w:r>
      <w:r>
        <w:rPr>
          <w:rFonts w:ascii="Calibri"/>
          <w:spacing w:val="-11"/>
          <w:sz w:val="24"/>
        </w:rPr>
        <w:t> </w:t>
      </w:r>
      <w:r>
        <w:rPr>
          <w:rFonts w:ascii="Calibri"/>
          <w:sz w:val="24"/>
        </w:rPr>
        <w:t>Health</w:t>
      </w:r>
      <w:r>
        <w:rPr>
          <w:rFonts w:ascii="Calibri"/>
          <w:position w:val="11"/>
          <w:sz w:val="16"/>
        </w:rPr>
        <w:t>135</w:t>
        <w:tab/>
      </w:r>
      <w:r>
        <w:rPr>
          <w:rFonts w:ascii="Calibri"/>
          <w:b/>
          <w:color w:val="FFFFFF"/>
          <w:sz w:val="24"/>
        </w:rPr>
        <w:t>C</w:t>
      </w:r>
      <w:r>
        <w:rPr>
          <w:rFonts w:ascii="Calibri"/>
          <w:sz w:val="24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/>
        <w:t>Informed</w:t>
      </w:r>
      <w:r>
        <w:rPr>
          <w:spacing w:val="-6"/>
        </w:rPr>
        <w:t> </w:t>
      </w:r>
      <w:r>
        <w:rPr/>
        <w:t>Consent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BodyText"/>
        <w:tabs>
          <w:tab w:pos="4143" w:val="left" w:leader="none"/>
        </w:tabs>
        <w:spacing w:line="240" w:lineRule="auto" w:before="48"/>
        <w:ind w:left="540" w:right="0" w:firstLine="0"/>
        <w:jc w:val="left"/>
        <w:rPr>
          <w:rFonts w:ascii="Calibri" w:hAnsi="Calibri" w:cs="Calibri" w:eastAsia="Calibri"/>
        </w:rPr>
      </w:pPr>
      <w:r>
        <w:rPr>
          <w:w w:val="95"/>
        </w:rPr>
        <w:t>Telepresenter</w:t>
        <w:tab/>
      </w:r>
      <w:r>
        <w:rPr>
          <w:rFonts w:ascii="Calibri"/>
          <w:b/>
          <w:color w:val="FFFFFF"/>
        </w:rPr>
        <w:t>B</w:t>
      </w:r>
      <w:r>
        <w:rPr>
          <w:rFonts w:ascii="Calibri"/>
        </w:rPr>
      </w:r>
    </w:p>
    <w:p>
      <w:pPr>
        <w:pStyle w:val="Heading6"/>
        <w:spacing w:line="242" w:lineRule="auto" w:before="197"/>
        <w:ind w:right="296"/>
        <w:jc w:val="center"/>
        <w:rPr>
          <w:b w:val="0"/>
          <w:bCs w:val="0"/>
        </w:rPr>
      </w:pPr>
      <w:r>
        <w:rPr/>
        <w:t>INNOVATIVE</w:t>
      </w:r>
      <w:r>
        <w:rPr>
          <w:spacing w:val="-15"/>
        </w:rPr>
        <w:t> </w:t>
      </w:r>
      <w:r>
        <w:rPr/>
        <w:t>PAYMENT</w:t>
      </w:r>
      <w:r>
        <w:rPr>
          <w:spacing w:val="-15"/>
        </w:rPr>
        <w:t> </w:t>
      </w:r>
      <w:r>
        <w:rPr/>
        <w:t>OR</w:t>
      </w:r>
      <w:r>
        <w:rPr>
          <w:spacing w:val="25"/>
          <w:w w:val="99"/>
        </w:rPr>
        <w:t> </w:t>
      </w:r>
      <w:r>
        <w:rPr/>
        <w:t>SERVICE</w:t>
      </w:r>
      <w:r>
        <w:rPr>
          <w:spacing w:val="-16"/>
        </w:rPr>
        <w:t> </w:t>
      </w:r>
      <w:r>
        <w:rPr/>
        <w:t>DELIVERY</w:t>
      </w:r>
      <w:r>
        <w:rPr>
          <w:spacing w:val="-16"/>
        </w:rPr>
        <w:t> </w:t>
      </w:r>
      <w:r>
        <w:rPr/>
        <w:t>MODELS:</w:t>
      </w:r>
      <w:r>
        <w:rPr>
          <w:b w:val="0"/>
        </w:rPr>
      </w:r>
    </w:p>
    <w:p>
      <w:pPr>
        <w:pStyle w:val="BodyText"/>
        <w:spacing w:line="279" w:lineRule="auto" w:before="196"/>
        <w:ind w:left="540" w:right="931" w:firstLine="0"/>
        <w:jc w:val="left"/>
      </w:pPr>
      <w:r>
        <w:rPr>
          <w:spacing w:val="-1"/>
          <w:w w:val="90"/>
        </w:rPr>
        <w:t>State</w:t>
      </w:r>
      <w:r>
        <w:rPr>
          <w:spacing w:val="-3"/>
          <w:w w:val="90"/>
        </w:rPr>
        <w:t>-­‐</w:t>
      </w:r>
      <w:r>
        <w:rPr>
          <w:spacing w:val="-1"/>
          <w:w w:val="90"/>
        </w:rPr>
        <w:t>wide</w:t>
      </w:r>
      <w:r>
        <w:rPr>
          <w:w w:val="90"/>
        </w:rPr>
        <w:t> </w:t>
      </w:r>
      <w:r>
        <w:rPr>
          <w:spacing w:val="7"/>
          <w:w w:val="90"/>
        </w:rPr>
        <w:t> </w:t>
      </w:r>
      <w:r>
        <w:rPr>
          <w:w w:val="90"/>
        </w:rPr>
        <w:t>Network</w:t>
      </w:r>
      <w:r>
        <w:rPr>
          <w:spacing w:val="22"/>
          <w:w w:val="99"/>
        </w:rPr>
        <w:t> </w:t>
      </w:r>
      <w:r>
        <w:rPr/>
        <w:t>Medicaid</w:t>
      </w:r>
      <w:r>
        <w:rPr>
          <w:spacing w:val="-6"/>
        </w:rPr>
        <w:t> </w:t>
      </w:r>
      <w:r>
        <w:rPr/>
        <w:t>Managed</w:t>
      </w:r>
      <w:r>
        <w:rPr>
          <w:spacing w:val="-5"/>
        </w:rPr>
        <w:t> </w:t>
      </w:r>
      <w:r>
        <w:rPr/>
        <w:t>Care</w:t>
      </w:r>
      <w:r>
        <w:rPr/>
      </w:r>
    </w:p>
    <w:p>
      <w:pPr>
        <w:pStyle w:val="BodyText"/>
        <w:spacing w:line="239" w:lineRule="auto" w:before="0"/>
        <w:ind w:left="540" w:right="931" w:firstLine="0"/>
        <w:jc w:val="left"/>
      </w:pPr>
      <w:r>
        <w:rPr>
          <w:spacing w:val="-1"/>
          <w:w w:val="95"/>
        </w:rPr>
        <w:t>Medicare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Medicaid</w:t>
      </w:r>
      <w:r>
        <w:rPr>
          <w:spacing w:val="-26"/>
          <w:w w:val="95"/>
        </w:rPr>
        <w:t> </w:t>
      </w:r>
      <w:r>
        <w:rPr>
          <w:w w:val="95"/>
        </w:rPr>
        <w:t>Dual</w:t>
      </w:r>
      <w:r>
        <w:rPr>
          <w:spacing w:val="36"/>
        </w:rPr>
        <w:t> </w:t>
      </w:r>
      <w:r>
        <w:rPr>
          <w:spacing w:val="-1"/>
        </w:rPr>
        <w:t>Eligibles</w:t>
      </w:r>
    </w:p>
    <w:p>
      <w:pPr>
        <w:pStyle w:val="BodyText"/>
        <w:spacing w:line="287" w:lineRule="auto" w:before="48"/>
        <w:ind w:left="540" w:right="2067" w:firstLine="0"/>
        <w:jc w:val="left"/>
      </w:pPr>
      <w:r>
        <w:rPr/>
        <w:t>Health</w:t>
      </w:r>
      <w:r>
        <w:rPr>
          <w:spacing w:val="-6"/>
        </w:rPr>
        <w:t> </w:t>
      </w:r>
      <w:r>
        <w:rPr/>
        <w:t>Home</w:t>
      </w:r>
      <w:r>
        <w:rPr>
          <w:w w:val="99"/>
        </w:rPr>
        <w:t> </w:t>
      </w:r>
      <w:r>
        <w:rPr/>
        <w:t>HCBS</w:t>
      </w:r>
      <w:r>
        <w:rPr>
          <w:spacing w:val="-7"/>
        </w:rPr>
        <w:t> </w:t>
      </w:r>
      <w:r>
        <w:rPr/>
        <w:t>Waiver</w:t>
      </w:r>
      <w:r>
        <w:rPr>
          <w:w w:val="99"/>
        </w:rPr>
        <w:t> </w:t>
      </w:r>
      <w:r>
        <w:rPr/>
        <w:t>Corrections</w:t>
      </w:r>
      <w:r>
        <w:rPr/>
        <w:t> Other</w:t>
      </w:r>
    </w:p>
    <w:p>
      <w:pPr>
        <w:pStyle w:val="BodyText"/>
        <w:spacing w:line="142" w:lineRule="exact" w:before="0"/>
        <w:ind w:left="787" w:right="0" w:firstLine="0"/>
        <w:jc w:val="left"/>
      </w:pPr>
      <w:r>
        <w:rPr/>
        <w:br w:type="column"/>
      </w:r>
      <w:r>
        <w:rPr/>
        <w:t>required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/>
        <w:t>located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medical</w:t>
      </w:r>
      <w:r>
        <w:rPr>
          <w:spacing w:val="-2"/>
        </w:rPr>
        <w:t> </w:t>
      </w:r>
      <w:r>
        <w:rPr/>
        <w:t>facility.</w:t>
      </w:r>
    </w:p>
    <w:p>
      <w:pPr>
        <w:pStyle w:val="BodyText"/>
        <w:numPr>
          <w:ilvl w:val="1"/>
          <w:numId w:val="22"/>
        </w:numPr>
        <w:tabs>
          <w:tab w:pos="788" w:val="left" w:leader="none"/>
        </w:tabs>
        <w:spacing w:line="292" w:lineRule="exact" w:before="1" w:after="0"/>
        <w:ind w:left="787" w:right="883" w:hanging="450"/>
        <w:jc w:val="left"/>
      </w:pPr>
      <w:r>
        <w:rPr/>
        <w:t>Medicaid</w:t>
      </w:r>
      <w:r>
        <w:rPr>
          <w:spacing w:val="-3"/>
        </w:rPr>
        <w:t> </w:t>
      </w:r>
      <w:r>
        <w:rPr/>
        <w:t>also</w:t>
      </w:r>
      <w:r>
        <w:rPr>
          <w:spacing w:val="-2"/>
        </w:rPr>
        <w:t> </w:t>
      </w:r>
      <w:r>
        <w:rPr/>
        <w:t>places</w:t>
      </w:r>
      <w:r>
        <w:rPr>
          <w:spacing w:val="-3"/>
        </w:rPr>
        <w:t> </w:t>
      </w:r>
      <w:r>
        <w:rPr/>
        <w:t>frequency</w:t>
      </w:r>
      <w:r>
        <w:rPr>
          <w:spacing w:val="-2"/>
        </w:rPr>
        <w:t> </w:t>
      </w:r>
      <w:r>
        <w:rPr/>
        <w:t>limits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all</w:t>
      </w:r>
      <w:r>
        <w:rPr/>
        <w:t> covered</w:t>
      </w:r>
      <w:r>
        <w:rPr>
          <w:spacing w:val="-10"/>
        </w:rPr>
        <w:t> </w:t>
      </w:r>
      <w:r>
        <w:rPr/>
        <w:t>telemedicine</w:t>
      </w:r>
      <w:r>
        <w:rPr>
          <w:spacing w:val="-10"/>
        </w:rPr>
        <w:t> </w:t>
      </w:r>
      <w:r>
        <w:rPr/>
        <w:t>services.</w:t>
      </w:r>
    </w:p>
    <w:p>
      <w:pPr>
        <w:pStyle w:val="BodyText"/>
        <w:numPr>
          <w:ilvl w:val="1"/>
          <w:numId w:val="22"/>
        </w:numPr>
        <w:tabs>
          <w:tab w:pos="788" w:val="left" w:leader="none"/>
        </w:tabs>
        <w:spacing w:line="292" w:lineRule="exact" w:before="0" w:after="0"/>
        <w:ind w:left="787" w:right="344" w:hanging="450"/>
        <w:jc w:val="both"/>
      </w:pPr>
      <w:r>
        <w:rPr/>
        <w:t>MN</w:t>
      </w:r>
      <w:r>
        <w:rPr>
          <w:spacing w:val="-3"/>
        </w:rPr>
        <w:t> </w:t>
      </w:r>
      <w:r>
        <w:rPr/>
        <w:t>Medicaid</w:t>
      </w:r>
      <w:r>
        <w:rPr>
          <w:spacing w:val="-3"/>
        </w:rPr>
        <w:t> </w:t>
      </w:r>
      <w:r>
        <w:rPr/>
        <w:t>now</w:t>
      </w:r>
      <w:r>
        <w:rPr>
          <w:spacing w:val="-2"/>
        </w:rPr>
        <w:t> </w:t>
      </w:r>
      <w:r>
        <w:rPr>
          <w:spacing w:val="-1"/>
        </w:rPr>
        <w:t>covers</w:t>
      </w:r>
      <w:r>
        <w:rPr>
          <w:spacing w:val="-2"/>
        </w:rPr>
        <w:t> </w:t>
      </w:r>
      <w:r>
        <w:rPr>
          <w:spacing w:val="-1"/>
        </w:rPr>
        <w:t>dental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alcohol</w:t>
      </w:r>
      <w:r>
        <w:rPr>
          <w:spacing w:val="-2"/>
        </w:rPr>
        <w:t> </w:t>
      </w:r>
      <w:r>
        <w:rPr/>
        <w:t>and</w:t>
      </w:r>
      <w:r>
        <w:rPr>
          <w:spacing w:val="28"/>
        </w:rPr>
        <w:t> </w:t>
      </w:r>
      <w:r>
        <w:rPr/>
        <w:t>substance</w:t>
      </w:r>
      <w:r>
        <w:rPr>
          <w:spacing w:val="-4"/>
        </w:rPr>
        <w:t> </w:t>
      </w:r>
      <w:r>
        <w:rPr/>
        <w:t>abuse</w:t>
      </w:r>
      <w:r>
        <w:rPr>
          <w:spacing w:val="-3"/>
        </w:rPr>
        <w:t> </w:t>
      </w:r>
      <w:r>
        <w:rPr/>
        <w:t>services</w:t>
      </w:r>
      <w:r>
        <w:rPr>
          <w:spacing w:val="-5"/>
        </w:rPr>
        <w:t> </w:t>
      </w:r>
      <w:r>
        <w:rPr/>
        <w:t>via</w:t>
      </w:r>
      <w:r>
        <w:rPr>
          <w:spacing w:val="-3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under</w:t>
      </w:r>
      <w:r>
        <w:rPr>
          <w:w w:val="99"/>
        </w:rPr>
        <w:t> </w:t>
      </w:r>
      <w:r>
        <w:rPr/>
        <w:t>the</w:t>
      </w:r>
      <w:r>
        <w:rPr>
          <w:spacing w:val="-4"/>
        </w:rPr>
        <w:t> </w:t>
      </w:r>
      <w:r>
        <w:rPr/>
        <w:t>physician</w:t>
      </w:r>
      <w:r>
        <w:rPr>
          <w:spacing w:val="-4"/>
        </w:rPr>
        <w:t> </w:t>
      </w:r>
      <w:r>
        <w:rPr/>
        <w:t>services</w:t>
      </w:r>
      <w:r>
        <w:rPr>
          <w:spacing w:val="-4"/>
        </w:rPr>
        <w:t> </w:t>
      </w:r>
      <w:r>
        <w:rPr>
          <w:spacing w:val="-1"/>
        </w:rPr>
        <w:t>benefit.</w:t>
      </w:r>
    </w:p>
    <w:p>
      <w:pPr>
        <w:pStyle w:val="BodyText"/>
        <w:numPr>
          <w:ilvl w:val="1"/>
          <w:numId w:val="22"/>
        </w:numPr>
        <w:tabs>
          <w:tab w:pos="788" w:val="left" w:leader="none"/>
        </w:tabs>
        <w:spacing w:line="292" w:lineRule="exact" w:before="1" w:after="0"/>
        <w:ind w:left="787" w:right="658" w:hanging="450"/>
        <w:jc w:val="left"/>
      </w:pPr>
      <w:r>
        <w:rPr/>
        <w:t>Covers</w:t>
      </w:r>
      <w:r>
        <w:rPr>
          <w:spacing w:val="-3"/>
        </w:rPr>
        <w:t> </w:t>
      </w:r>
      <w:r>
        <w:rPr/>
        <w:t>skilled</w:t>
      </w:r>
      <w:r>
        <w:rPr>
          <w:spacing w:val="-2"/>
        </w:rPr>
        <w:t> </w:t>
      </w:r>
      <w:r>
        <w:rPr/>
        <w:t>nursing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cost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RPM</w:t>
      </w:r>
      <w:r>
        <w:rPr>
          <w:w w:val="99"/>
        </w:rPr>
        <w:t> </w:t>
      </w:r>
      <w:r>
        <w:rPr/>
        <w:t>equipment</w:t>
      </w:r>
      <w:r>
        <w:rPr>
          <w:spacing w:val="-4"/>
        </w:rPr>
        <w:t> </w:t>
      </w:r>
      <w:r>
        <w:rPr/>
        <w:t>rental</w:t>
      </w:r>
      <w:r>
        <w:rPr>
          <w:spacing w:val="-3"/>
        </w:rPr>
        <w:t> </w:t>
      </w:r>
      <w:r>
        <w:rPr/>
        <w:t>under</w:t>
      </w:r>
      <w:r>
        <w:rPr>
          <w:spacing w:val="-3"/>
        </w:rPr>
        <w:t> </w:t>
      </w:r>
      <w:r>
        <w:rPr/>
        <w:t>home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benefit.</w:t>
      </w:r>
    </w:p>
    <w:p>
      <w:pPr>
        <w:pStyle w:val="BodyText"/>
        <w:numPr>
          <w:ilvl w:val="1"/>
          <w:numId w:val="22"/>
        </w:numPr>
        <w:tabs>
          <w:tab w:pos="788" w:val="left" w:leader="none"/>
        </w:tabs>
        <w:spacing w:line="299" w:lineRule="exact" w:before="0" w:after="0"/>
        <w:ind w:left="787" w:right="0" w:hanging="450"/>
        <w:jc w:val="left"/>
      </w:pPr>
      <w:r>
        <w:rPr/>
        <w:t>Telepresenter</w:t>
      </w:r>
      <w:r>
        <w:rPr>
          <w:spacing w:val="-6"/>
        </w:rPr>
        <w:t> </w:t>
      </w:r>
      <w:r>
        <w:rPr/>
        <w:t>required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premises.</w:t>
      </w:r>
    </w:p>
    <w:p>
      <w:pPr>
        <w:spacing w:line="240" w:lineRule="auto" w:before="7"/>
        <w:rPr>
          <w:rFonts w:ascii="Calibri" w:hAnsi="Calibri" w:cs="Calibri" w:eastAsia="Calibri"/>
          <w:sz w:val="25"/>
          <w:szCs w:val="25"/>
        </w:rPr>
      </w:pPr>
    </w:p>
    <w:p>
      <w:pPr>
        <w:pStyle w:val="Heading8"/>
        <w:spacing w:line="240" w:lineRule="auto"/>
        <w:ind w:right="0"/>
        <w:jc w:val="left"/>
        <w:rPr>
          <w:b w:val="0"/>
          <w:bCs w:val="0"/>
        </w:rPr>
      </w:pPr>
      <w:r>
        <w:rPr/>
        <w:t>Innovation</w:t>
      </w:r>
      <w:r>
        <w:rPr>
          <w:b w:val="0"/>
        </w:rPr>
      </w:r>
    </w:p>
    <w:p>
      <w:pPr>
        <w:pStyle w:val="BodyText"/>
        <w:spacing w:line="230" w:lineRule="auto" w:before="13"/>
        <w:ind w:left="787" w:right="383" w:firstLine="0"/>
        <w:jc w:val="left"/>
        <w:rPr>
          <w:sz w:val="16"/>
          <w:szCs w:val="16"/>
        </w:rPr>
      </w:pPr>
      <w:r>
        <w:rPr/>
        <w:t>Chemical</w:t>
      </w:r>
      <w:r>
        <w:rPr>
          <w:spacing w:val="-4"/>
        </w:rPr>
        <w:t> </w:t>
      </w:r>
      <w:r>
        <w:rPr/>
        <w:t>Dependency</w:t>
      </w:r>
      <w:r>
        <w:rPr>
          <w:spacing w:val="-3"/>
        </w:rPr>
        <w:t> </w:t>
      </w:r>
      <w:r>
        <w:rPr/>
        <w:t>Continuum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Care</w:t>
      </w:r>
      <w:r>
        <w:rPr>
          <w:spacing w:val="-3"/>
        </w:rPr>
        <w:t> </w:t>
      </w:r>
      <w:r>
        <w:rPr/>
        <w:t>Pilot</w:t>
      </w:r>
      <w:r>
        <w:rPr>
          <w:w w:val="99"/>
        </w:rPr>
        <w:t> </w:t>
      </w:r>
      <w:r>
        <w:rPr/>
        <w:t>Project</w:t>
      </w:r>
      <w:r>
        <w:rPr>
          <w:spacing w:val="-5"/>
        </w:rPr>
        <w:t> </w:t>
      </w:r>
      <w:r>
        <w:rPr/>
        <w:t>implemented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2013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improve</w:t>
      </w:r>
      <w:r>
        <w:rPr>
          <w:spacing w:val="-5"/>
        </w:rPr>
        <w:t> </w:t>
      </w:r>
      <w:r>
        <w:rPr/>
        <w:t>access</w:t>
      </w:r>
      <w:r>
        <w:rPr/>
        <w:t> to</w:t>
      </w:r>
      <w:r>
        <w:rPr>
          <w:spacing w:val="-4"/>
        </w:rPr>
        <w:t> </w:t>
      </w:r>
      <w:r>
        <w:rPr/>
        <w:t>treatment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recovery</w:t>
      </w:r>
      <w:r>
        <w:rPr>
          <w:spacing w:val="-3"/>
        </w:rPr>
        <w:t> </w:t>
      </w:r>
      <w:r>
        <w:rPr/>
        <w:t>support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alcohol</w:t>
      </w:r>
      <w:r>
        <w:rPr/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w w:val="95"/>
        </w:rPr>
        <w:t>drug</w:t>
      </w:r>
      <w:r>
        <w:rPr>
          <w:spacing w:val="12"/>
          <w:w w:val="95"/>
        </w:rPr>
        <w:t> </w:t>
      </w:r>
      <w:r>
        <w:rPr>
          <w:w w:val="95"/>
        </w:rPr>
        <w:t>abuse</w:t>
      </w:r>
      <w:r>
        <w:rPr>
          <w:spacing w:val="11"/>
          <w:w w:val="95"/>
        </w:rPr>
        <w:t> </w:t>
      </w:r>
      <w:r>
        <w:rPr>
          <w:w w:val="95"/>
        </w:rPr>
        <w:t>services.</w:t>
      </w:r>
      <w:r>
        <w:rPr>
          <w:w w:val="95"/>
          <w:position w:val="11"/>
          <w:sz w:val="16"/>
          <w:szCs w:val="16"/>
        </w:rPr>
        <w:t>130-­‐131</w:t>
      </w:r>
      <w:r>
        <w:rPr>
          <w:sz w:val="16"/>
          <w:szCs w:val="16"/>
        </w:rPr>
      </w:r>
    </w:p>
    <w:p>
      <w:pPr>
        <w:spacing w:after="0" w:line="230" w:lineRule="auto"/>
        <w:jc w:val="left"/>
        <w:rPr>
          <w:sz w:val="16"/>
          <w:szCs w:val="16"/>
        </w:rPr>
        <w:sectPr>
          <w:type w:val="continuous"/>
          <w:pgSz w:w="12240" w:h="15840"/>
          <w:pgMar w:top="100" w:bottom="0" w:left="1100" w:right="920"/>
          <w:cols w:num="2" w:equalWidth="0">
            <w:col w:w="4284" w:space="40"/>
            <w:col w:w="5896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left="2324" w:right="3469" w:hanging="611"/>
        <w:jc w:val="left"/>
        <w:rPr>
          <w:b w:val="0"/>
          <w:bCs w:val="0"/>
        </w:rPr>
      </w:pPr>
      <w:r>
        <w:rPr>
          <w:color w:val="FFFFFF"/>
          <w:spacing w:val="-1"/>
        </w:rPr>
        <w:t>Telemedicine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in</w:t>
      </w:r>
      <w:r>
        <w:rPr>
          <w:color w:val="FFFFFF"/>
          <w:spacing w:val="25"/>
          <w:w w:val="99"/>
        </w:rPr>
        <w:t> </w:t>
      </w:r>
      <w:r>
        <w:rPr>
          <w:color w:val="FFFFFF"/>
        </w:rPr>
        <w:t>Mississippi</w:t>
      </w:r>
      <w:r>
        <w:rPr>
          <w:b w:val="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pStyle w:val="Heading4"/>
        <w:tabs>
          <w:tab w:pos="6875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1"/>
        </w:rPr>
        <w:t>PARITY:</w:t>
        <w:tab/>
        <w:t>GAPS:</w:t>
      </w:r>
      <w:r>
        <w:rPr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pgSz w:w="12240" w:h="15840"/>
          <w:pgMar w:header="760" w:footer="834" w:top="1240" w:bottom="1020" w:left="1100" w:right="920"/>
        </w:sectPr>
      </w:pPr>
    </w:p>
    <w:p>
      <w:pPr>
        <w:pStyle w:val="BodyText"/>
        <w:tabs>
          <w:tab w:pos="4137" w:val="left" w:leader="none"/>
        </w:tabs>
        <w:spacing w:line="240" w:lineRule="auto" w:before="58"/>
        <w:ind w:left="450" w:right="0" w:firstLine="0"/>
        <w:jc w:val="left"/>
        <w:rPr>
          <w:rFonts w:ascii="Calibri" w:hAnsi="Calibri" w:cs="Calibri" w:eastAsia="Calibri"/>
        </w:rPr>
      </w:pPr>
      <w:r>
        <w:rPr/>
        <w:t>Private</w:t>
      </w:r>
      <w:r>
        <w:rPr>
          <w:spacing w:val="-10"/>
        </w:rPr>
        <w:t> </w:t>
      </w:r>
      <w:r>
        <w:rPr/>
        <w:t>Insurance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40" w:lineRule="auto" w:before="48"/>
        <w:ind w:left="450" w:right="0" w:firstLine="0"/>
        <w:jc w:val="left"/>
        <w:rPr>
          <w:rFonts w:ascii="Calibri" w:hAnsi="Calibri" w:cs="Calibri" w:eastAsia="Calibri"/>
        </w:rPr>
      </w:pPr>
      <w:r>
        <w:rPr>
          <w:w w:val="95"/>
        </w:rPr>
        <w:t>Medicaid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441" w:right="0" w:firstLine="9"/>
        <w:jc w:val="left"/>
        <w:rPr>
          <w:rFonts w:ascii="Calibri" w:hAnsi="Calibri" w:cs="Calibri" w:eastAsia="Calibri"/>
        </w:rPr>
      </w:pPr>
      <w:r>
        <w:rPr/>
        <w:t>State</w:t>
      </w:r>
      <w:r>
        <w:rPr>
          <w:spacing w:val="-5"/>
        </w:rPr>
        <w:t> </w:t>
      </w:r>
      <w:r>
        <w:rPr/>
        <w:t>Employee</w:t>
      </w:r>
      <w:r>
        <w:rPr>
          <w:spacing w:val="-4"/>
        </w:rPr>
        <w:t> </w:t>
      </w:r>
      <w:r>
        <w:rPr/>
        <w:t>Health</w:t>
      </w:r>
      <w:r>
        <w:rPr>
          <w:spacing w:val="-5"/>
        </w:rPr>
        <w:t> </w:t>
      </w:r>
      <w:r>
        <w:rPr/>
        <w:t>Plan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Heading6"/>
        <w:spacing w:line="240" w:lineRule="auto"/>
        <w:ind w:left="760" w:right="0" w:hanging="320"/>
        <w:jc w:val="left"/>
        <w:rPr>
          <w:b w:val="0"/>
          <w:bCs w:val="0"/>
        </w:rPr>
      </w:pPr>
      <w:r>
        <w:rPr/>
        <w:t>MEDICAID</w:t>
      </w:r>
      <w:r>
        <w:rPr>
          <w:spacing w:val="-13"/>
        </w:rPr>
        <w:t> </w:t>
      </w:r>
      <w:r>
        <w:rPr/>
        <w:t>SERVICE</w:t>
      </w:r>
      <w:r>
        <w:rPr>
          <w:spacing w:val="-12"/>
        </w:rPr>
        <w:t> </w:t>
      </w:r>
      <w:r>
        <w:rPr/>
        <w:t>COVERAGE</w:t>
      </w:r>
      <w:r>
        <w:rPr>
          <w:spacing w:val="-12"/>
        </w:rPr>
        <w:t> </w:t>
      </w:r>
      <w:r>
        <w:rPr/>
        <w:t>&amp;</w:t>
      </w:r>
      <w:r>
        <w:rPr>
          <w:spacing w:val="27"/>
          <w:w w:val="99"/>
        </w:rPr>
        <w:t> </w:t>
      </w:r>
      <w:r>
        <w:rPr/>
        <w:t>CONDITIONS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PAYMENT:</w:t>
      </w:r>
      <w:r>
        <w:rPr>
          <w:b w:val="0"/>
        </w:rPr>
      </w:r>
    </w:p>
    <w:p>
      <w:pPr>
        <w:pStyle w:val="BodyText"/>
        <w:tabs>
          <w:tab w:pos="4137" w:val="left" w:leader="none"/>
        </w:tabs>
        <w:spacing w:line="240" w:lineRule="auto" w:before="147"/>
        <w:ind w:left="540" w:right="0" w:firstLine="0"/>
        <w:jc w:val="left"/>
        <w:rPr>
          <w:rFonts w:ascii="Calibri" w:hAnsi="Calibri" w:cs="Calibri" w:eastAsia="Calibri"/>
        </w:rPr>
      </w:pPr>
      <w:r>
        <w:rPr/>
        <w:t>Patient</w:t>
      </w:r>
      <w:r>
        <w:rPr>
          <w:spacing w:val="-6"/>
        </w:rPr>
        <w:t> </w:t>
      </w:r>
      <w:r>
        <w:rPr/>
        <w:t>Setting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BodyText"/>
        <w:tabs>
          <w:tab w:pos="4143" w:val="left" w:leader="none"/>
        </w:tabs>
        <w:spacing w:line="240" w:lineRule="auto" w:before="48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Technologies</w:t>
        <w:tab/>
      </w:r>
      <w:r>
        <w:rPr>
          <w:rFonts w:ascii="Calibri"/>
          <w:b/>
          <w:color w:val="FFFFFF"/>
        </w:rPr>
        <w:t>B</w:t>
      </w:r>
      <w:r>
        <w:rPr>
          <w:rFonts w:ascii="Calibri"/>
        </w:rPr>
      </w:r>
    </w:p>
    <w:p>
      <w:pPr>
        <w:pStyle w:val="Heading9"/>
        <w:spacing w:line="286" w:lineRule="exact" w:before="58"/>
        <w:ind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Progress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88" w:val="left" w:leader="none"/>
        </w:tabs>
        <w:spacing w:line="232" w:lineRule="auto" w:before="1" w:after="0"/>
        <w:ind w:left="787" w:right="296" w:hanging="450"/>
        <w:jc w:val="left"/>
        <w:rPr>
          <w:sz w:val="16"/>
          <w:szCs w:val="16"/>
        </w:rPr>
      </w:pPr>
      <w:r>
        <w:rPr/>
        <w:t>Mississippi’s</w:t>
      </w:r>
      <w:r>
        <w:rPr>
          <w:spacing w:val="-3"/>
        </w:rPr>
        <w:t> </w:t>
      </w:r>
      <w:r>
        <w:rPr/>
        <w:t>parity</w:t>
      </w:r>
      <w:r>
        <w:rPr>
          <w:spacing w:val="-3"/>
        </w:rPr>
        <w:t> </w:t>
      </w:r>
      <w:r>
        <w:rPr/>
        <w:t>law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/>
        <w:t>enacted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2013.</w:t>
      </w:r>
      <w:r>
        <w:rPr>
          <w:spacing w:val="49"/>
        </w:rPr>
        <w:t> </w:t>
      </w:r>
      <w:r>
        <w:rPr>
          <w:spacing w:val="-1"/>
        </w:rPr>
        <w:t>The</w:t>
      </w:r>
      <w:r>
        <w:rPr>
          <w:spacing w:val="22"/>
          <w:w w:val="99"/>
        </w:rPr>
        <w:t> </w:t>
      </w:r>
      <w:r>
        <w:rPr/>
        <w:t>law</w:t>
      </w:r>
      <w:r>
        <w:rPr>
          <w:spacing w:val="-5"/>
        </w:rPr>
        <w:t> </w:t>
      </w:r>
      <w:r>
        <w:rPr/>
        <w:t>requires</w:t>
      </w:r>
      <w:r>
        <w:rPr>
          <w:spacing w:val="-4"/>
        </w:rPr>
        <w:t> </w:t>
      </w:r>
      <w:r>
        <w:rPr/>
        <w:t>parity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telemedicine</w:t>
      </w:r>
      <w:r>
        <w:rPr>
          <w:spacing w:val="-5"/>
        </w:rPr>
        <w:t> </w:t>
      </w:r>
      <w:r>
        <w:rPr/>
        <w:t>under</w:t>
      </w:r>
      <w:r>
        <w:rPr>
          <w:w w:val="99"/>
        </w:rPr>
        <w:t> </w:t>
      </w:r>
      <w:r>
        <w:rPr/>
        <w:t>private</w:t>
      </w:r>
      <w:r>
        <w:rPr>
          <w:spacing w:val="-5"/>
        </w:rPr>
        <w:t> </w:t>
      </w:r>
      <w:r>
        <w:rPr/>
        <w:t>insurance,</w:t>
      </w:r>
      <w:r>
        <w:rPr>
          <w:spacing w:val="-4"/>
        </w:rPr>
        <w:t> </w:t>
      </w:r>
      <w:r>
        <w:rPr/>
        <w:t>state</w:t>
      </w:r>
      <w:r>
        <w:rPr>
          <w:spacing w:val="-4"/>
        </w:rPr>
        <w:t> </w:t>
      </w:r>
      <w:r>
        <w:rPr/>
        <w:t>employee</w:t>
      </w:r>
      <w:r>
        <w:rPr>
          <w:spacing w:val="-4"/>
        </w:rPr>
        <w:t> </w:t>
      </w:r>
      <w:r>
        <w:rPr/>
        <w:t>health</w:t>
      </w:r>
      <w:r>
        <w:rPr>
          <w:spacing w:val="-5"/>
        </w:rPr>
        <w:t> </w:t>
      </w:r>
      <w:r>
        <w:rPr/>
        <w:t>plans,</w:t>
      </w:r>
      <w:r>
        <w:rPr>
          <w:w w:val="99"/>
        </w:rPr>
        <w:t> </w:t>
      </w:r>
      <w:r>
        <w:rPr/>
        <w:t>and</w:t>
      </w:r>
      <w:r>
        <w:rPr>
          <w:spacing w:val="-4"/>
        </w:rPr>
        <w:t> </w:t>
      </w:r>
      <w:r>
        <w:rPr/>
        <w:t>public</w:t>
      </w:r>
      <w:r>
        <w:rPr>
          <w:spacing w:val="-4"/>
        </w:rPr>
        <w:t> </w:t>
      </w:r>
      <w:r>
        <w:rPr/>
        <w:t>assistance.</w:t>
      </w:r>
      <w:r>
        <w:rPr>
          <w:position w:val="11"/>
          <w:sz w:val="16"/>
          <w:szCs w:val="16"/>
        </w:rPr>
        <w:t>136 </w:t>
      </w:r>
      <w:r>
        <w:rPr>
          <w:spacing w:val="29"/>
          <w:position w:val="11"/>
          <w:sz w:val="16"/>
          <w:szCs w:val="16"/>
        </w:rPr>
        <w:t> </w:t>
      </w:r>
      <w:r>
        <w:rPr/>
        <w:t>In</w:t>
      </w:r>
      <w:r>
        <w:rPr>
          <w:spacing w:val="-4"/>
        </w:rPr>
        <w:t> </w:t>
      </w:r>
      <w:r>
        <w:rPr/>
        <w:t>2014,</w:t>
      </w:r>
      <w:r>
        <w:rPr>
          <w:spacing w:val="-4"/>
        </w:rPr>
        <w:t> </w:t>
      </w:r>
      <w:r>
        <w:rPr/>
        <w:t>lawmakers</w:t>
      </w:r>
      <w:r>
        <w:rPr>
          <w:spacing w:val="21"/>
        </w:rPr>
        <w:t> </w:t>
      </w:r>
      <w:r>
        <w:rPr/>
        <w:t>passed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law</w:t>
      </w:r>
      <w:r>
        <w:rPr>
          <w:spacing w:val="-2"/>
        </w:rPr>
        <w:t> </w:t>
      </w:r>
      <w:r>
        <w:rPr/>
        <w:t>requiring</w:t>
      </w:r>
      <w:r>
        <w:rPr>
          <w:spacing w:val="-2"/>
        </w:rPr>
        <w:t> </w:t>
      </w:r>
      <w:r>
        <w:rPr/>
        <w:t>insurance</w:t>
      </w:r>
      <w:r>
        <w:rPr>
          <w:spacing w:val="-2"/>
        </w:rPr>
        <w:t> </w:t>
      </w:r>
      <w:r>
        <w:rPr/>
        <w:t>plans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cover</w:t>
      </w:r>
      <w:r>
        <w:rPr>
          <w:w w:val="99"/>
        </w:rPr>
        <w:t> </w:t>
      </w:r>
      <w:r>
        <w:rPr>
          <w:w w:val="95"/>
        </w:rPr>
        <w:t>and</w:t>
      </w:r>
      <w:r>
        <w:rPr>
          <w:spacing w:val="-10"/>
          <w:w w:val="95"/>
        </w:rPr>
        <w:t> </w:t>
      </w:r>
      <w:r>
        <w:rPr>
          <w:w w:val="95"/>
        </w:rPr>
        <w:t>reimburse</w:t>
      </w:r>
      <w:r>
        <w:rPr>
          <w:spacing w:val="-10"/>
          <w:w w:val="95"/>
        </w:rPr>
        <w:t> </w:t>
      </w:r>
      <w:r>
        <w:rPr>
          <w:w w:val="95"/>
        </w:rPr>
        <w:t>for</w:t>
      </w:r>
      <w:r>
        <w:rPr>
          <w:spacing w:val="-10"/>
          <w:w w:val="95"/>
        </w:rPr>
        <w:t> </w:t>
      </w:r>
      <w:r>
        <w:rPr>
          <w:w w:val="95"/>
        </w:rPr>
        <w:t>services</w:t>
      </w:r>
      <w:r>
        <w:rPr>
          <w:spacing w:val="-10"/>
          <w:w w:val="95"/>
        </w:rPr>
        <w:t> </w:t>
      </w:r>
      <w:r>
        <w:rPr>
          <w:w w:val="95"/>
        </w:rPr>
        <w:t>via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store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and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forward</w:t>
      </w:r>
      <w:r>
        <w:rPr>
          <w:spacing w:val="40"/>
        </w:rPr>
        <w:t> </w:t>
      </w:r>
      <w:r>
        <w:rPr/>
        <w:t>as</w:t>
      </w:r>
      <w:r>
        <w:rPr>
          <w:spacing w:val="-3"/>
        </w:rPr>
        <w:t> </w:t>
      </w:r>
      <w:r>
        <w:rPr/>
        <w:t>well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remote</w:t>
      </w:r>
      <w:r>
        <w:rPr>
          <w:spacing w:val="-3"/>
        </w:rPr>
        <w:t> </w:t>
      </w:r>
      <w:r>
        <w:rPr>
          <w:spacing w:val="-1"/>
        </w:rPr>
        <w:t>patient</w:t>
      </w:r>
      <w:r>
        <w:rPr>
          <w:spacing w:val="-3"/>
        </w:rPr>
        <w:t> </w:t>
      </w:r>
      <w:r>
        <w:rPr/>
        <w:t>monitoring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chronic</w:t>
      </w:r>
      <w:r>
        <w:rPr>
          <w:spacing w:val="26"/>
          <w:w w:val="99"/>
        </w:rPr>
        <w:t> </w:t>
      </w:r>
      <w:r>
        <w:rPr/>
        <w:t>disease</w:t>
      </w:r>
      <w:r>
        <w:rPr>
          <w:spacing w:val="-16"/>
        </w:rPr>
        <w:t> </w:t>
      </w:r>
      <w:r>
        <w:rPr/>
        <w:t>management.</w:t>
      </w:r>
      <w:r>
        <w:rPr>
          <w:position w:val="11"/>
          <w:sz w:val="16"/>
          <w:szCs w:val="16"/>
        </w:rPr>
        <w:t>137</w:t>
      </w:r>
      <w:r>
        <w:rPr>
          <w:sz w:val="16"/>
          <w:szCs w:val="16"/>
        </w:rPr>
      </w:r>
    </w:p>
    <w:p>
      <w:pPr>
        <w:spacing w:after="0" w:line="232" w:lineRule="auto"/>
        <w:jc w:val="left"/>
        <w:rPr>
          <w:sz w:val="16"/>
          <w:szCs w:val="16"/>
        </w:rPr>
        <w:sectPr>
          <w:type w:val="continuous"/>
          <w:pgSz w:w="12240" w:h="15840"/>
          <w:pgMar w:top="100" w:bottom="0" w:left="1100" w:right="920"/>
          <w:cols w:num="2" w:equalWidth="0">
            <w:col w:w="4284" w:space="40"/>
            <w:col w:w="5896"/>
          </w:cols>
        </w:sectPr>
      </w:pPr>
    </w:p>
    <w:p>
      <w:pPr>
        <w:pStyle w:val="BodyText"/>
        <w:spacing w:line="240" w:lineRule="auto" w:before="43"/>
        <w:ind w:left="540" w:right="0" w:firstLine="0"/>
        <w:jc w:val="left"/>
      </w:pPr>
      <w:r>
        <w:rPr/>
        <w:t>Distance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Geography</w:t>
      </w:r>
      <w:r>
        <w:rPr>
          <w:w w:val="99"/>
        </w:rPr>
        <w:t> </w:t>
      </w:r>
      <w:r>
        <w:rPr/>
        <w:t>Restrictions</w:t>
      </w:r>
    </w:p>
    <w:p>
      <w:pPr>
        <w:pStyle w:val="BodyText"/>
        <w:tabs>
          <w:tab w:pos="1063" w:val="left" w:leader="none"/>
          <w:tab w:pos="1513" w:val="left" w:leader="none"/>
        </w:tabs>
        <w:spacing w:line="200" w:lineRule="auto" w:before="12"/>
        <w:ind w:left="1513" w:right="528" w:hanging="973"/>
        <w:jc w:val="left"/>
      </w:pPr>
      <w:r>
        <w:rPr>
          <w:w w:val="95"/>
        </w:rPr>
        <w:br w:type="column"/>
      </w:r>
      <w:r>
        <w:rPr>
          <w:rFonts w:ascii="Calibri" w:hAnsi="Calibri" w:cs="Calibri" w:eastAsia="Calibri"/>
          <w:b/>
          <w:bCs/>
          <w:color w:val="FFFFFF"/>
          <w:w w:val="95"/>
          <w:position w:val="-5"/>
        </w:rPr>
        <w:t>A</w:t>
        <w:tab/>
      </w:r>
      <w:r>
        <w:rPr>
          <w:rFonts w:ascii="Symbol" w:hAnsi="Symbol" w:cs="Symbol" w:eastAsia="Symbol"/>
          <w:color w:val="EE5D1B"/>
          <w:w w:val="95"/>
        </w:rPr>
        <w:t></w:t>
      </w:r>
      <w:r>
        <w:rPr>
          <w:rFonts w:ascii="Times New Roman" w:hAnsi="Times New Roman" w:cs="Times New Roman" w:eastAsia="Times New Roman"/>
          <w:color w:val="EE5D1B"/>
          <w:w w:val="95"/>
        </w:rPr>
        <w:tab/>
      </w:r>
      <w:r>
        <w:rPr/>
        <w:t>Medicaid</w:t>
      </w:r>
      <w:r>
        <w:rPr>
          <w:spacing w:val="-3"/>
        </w:rPr>
        <w:t> </w:t>
      </w:r>
      <w:r>
        <w:rPr/>
        <w:t>places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restrictions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patient</w:t>
      </w:r>
      <w:r>
        <w:rPr>
          <w:w w:val="99"/>
        </w:rPr>
        <w:t> </w:t>
      </w:r>
      <w:r>
        <w:rPr/>
        <w:t>setting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coverage,</w:t>
      </w:r>
      <w:r>
        <w:rPr>
          <w:spacing w:val="-4"/>
        </w:rPr>
        <w:t> </w:t>
      </w:r>
      <w:r>
        <w:rPr/>
        <w:t>but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only</w:t>
      </w:r>
      <w:r>
        <w:rPr/>
      </w:r>
    </w:p>
    <w:p>
      <w:pPr>
        <w:spacing w:after="0" w:line="200" w:lineRule="auto"/>
        <w:jc w:val="left"/>
        <w:sectPr>
          <w:type w:val="continuous"/>
          <w:pgSz w:w="12240" w:h="15840"/>
          <w:pgMar w:top="100" w:bottom="0" w:left="1100" w:right="920"/>
          <w:cols w:num="2" w:equalWidth="0">
            <w:col w:w="2768" w:space="829"/>
            <w:col w:w="6623"/>
          </w:cols>
        </w:sectPr>
      </w:pPr>
    </w:p>
    <w:p>
      <w:pPr>
        <w:pStyle w:val="BodyText"/>
        <w:tabs>
          <w:tab w:pos="4137" w:val="left" w:leader="none"/>
        </w:tabs>
        <w:spacing w:line="240" w:lineRule="auto" w:before="48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Providers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  <w:w w:val="95"/>
        </w:rPr>
        <w:t>Physician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provided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Services</w:t>
        <w:tab/>
      </w:r>
      <w:r>
        <w:rPr>
          <w:rFonts w:ascii="Calibri" w:hAnsi="Calibri" w:cs="Calibri" w:eastAsia="Calibri"/>
          <w:b/>
          <w:bCs/>
          <w:color w:val="FFFFFF"/>
        </w:rPr>
        <w:t>A</w:t>
      </w:r>
      <w:r>
        <w:rPr>
          <w:rFonts w:ascii="Calibri" w:hAnsi="Calibri" w:cs="Calibri" w:eastAsia="Calibri"/>
        </w:rPr>
      </w:r>
    </w:p>
    <w:p>
      <w:pPr>
        <w:pStyle w:val="BodyText"/>
        <w:spacing w:line="218" w:lineRule="exact" w:before="0"/>
        <w:ind w:left="540" w:right="0" w:firstLine="0"/>
        <w:jc w:val="left"/>
      </w:pPr>
      <w:r>
        <w:rPr/>
        <w:br w:type="column"/>
      </w:r>
      <w:r>
        <w:rPr/>
        <w:t>pay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originating</w:t>
      </w:r>
      <w:r>
        <w:rPr>
          <w:spacing w:val="-2"/>
        </w:rPr>
        <w:t> </w:t>
      </w:r>
      <w:r>
        <w:rPr/>
        <w:t>site</w:t>
      </w:r>
      <w:r>
        <w:rPr>
          <w:spacing w:val="-2"/>
        </w:rPr>
        <w:t> </w:t>
      </w:r>
      <w:r>
        <w:rPr/>
        <w:t>fee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menu</w:t>
      </w:r>
      <w:r>
        <w:rPr>
          <w:spacing w:val="-2"/>
        </w:rPr>
        <w:t> </w:t>
      </w:r>
      <w:r>
        <w:rPr/>
        <w:t>set</w:t>
      </w:r>
      <w:r>
        <w:rPr>
          <w:spacing w:val="-2"/>
        </w:rPr>
        <w:t> </w:t>
      </w:r>
      <w:r>
        <w:rPr/>
        <w:t>of</w:t>
      </w:r>
    </w:p>
    <w:p>
      <w:pPr>
        <w:spacing w:line="310" w:lineRule="exact" w:before="0"/>
        <w:ind w:left="54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z w:val="24"/>
        </w:rPr>
        <w:t>facilities.</w:t>
      </w:r>
      <w:r>
        <w:rPr>
          <w:rFonts w:ascii="Calibri"/>
          <w:position w:val="11"/>
          <w:sz w:val="16"/>
        </w:rPr>
        <w:t>138</w:t>
      </w:r>
      <w:r>
        <w:rPr>
          <w:rFonts w:ascii="Calibri"/>
          <w:sz w:val="16"/>
        </w:rPr>
      </w:r>
    </w:p>
    <w:p>
      <w:pPr>
        <w:spacing w:after="0" w:line="310" w:lineRule="exact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100" w:bottom="0" w:left="1100" w:right="920"/>
          <w:cols w:num="2" w:equalWidth="0">
            <w:col w:w="4284" w:space="287"/>
            <w:col w:w="5649"/>
          </w:cols>
        </w:sectPr>
      </w:pPr>
    </w:p>
    <w:p>
      <w:pPr>
        <w:pStyle w:val="BodyText"/>
        <w:spacing w:line="240" w:lineRule="auto" w:before="48"/>
        <w:ind w:left="540" w:right="0" w:firstLine="0"/>
        <w:jc w:val="left"/>
      </w:pPr>
      <w:r>
        <w:rPr/>
        <w:t>Mental/behavioral</w:t>
      </w:r>
      <w:r>
        <w:rPr>
          <w:spacing w:val="-11"/>
        </w:rPr>
        <w:t> </w:t>
      </w:r>
      <w:r>
        <w:rPr/>
        <w:t>Health</w:t>
      </w:r>
      <w:r>
        <w:rPr/>
        <w:t> </w:t>
      </w:r>
      <w:r>
        <w:rPr>
          <w:spacing w:val="-1"/>
        </w:rPr>
        <w:t>Services</w:t>
      </w:r>
    </w:p>
    <w:p>
      <w:pPr>
        <w:pStyle w:val="Heading9"/>
        <w:tabs>
          <w:tab w:pos="1063" w:val="left" w:leader="none"/>
        </w:tabs>
        <w:spacing w:line="406" w:lineRule="exact" w:before="48"/>
        <w:ind w:left="540" w:right="0"/>
        <w:jc w:val="left"/>
        <w:rPr>
          <w:b w:val="0"/>
          <w:bCs w:val="0"/>
        </w:rPr>
      </w:pPr>
      <w:r>
        <w:rPr>
          <w:b w:val="0"/>
          <w:w w:val="95"/>
        </w:rPr>
        <w:br w:type="column"/>
      </w:r>
      <w:r>
        <w:rPr>
          <w:color w:val="FFFFFF"/>
          <w:w w:val="95"/>
          <w:position w:val="12"/>
        </w:rPr>
        <w:t>A</w:t>
        <w:tab/>
      </w:r>
      <w:r>
        <w:rPr/>
        <w:t>Medicaid</w:t>
      </w:r>
      <w:r>
        <w:rPr>
          <w:b w:val="0"/>
        </w:rPr>
      </w:r>
    </w:p>
    <w:p>
      <w:pPr>
        <w:pStyle w:val="BodyText"/>
        <w:numPr>
          <w:ilvl w:val="0"/>
          <w:numId w:val="27"/>
        </w:numPr>
        <w:tabs>
          <w:tab w:pos="1514" w:val="left" w:leader="none"/>
        </w:tabs>
        <w:spacing w:line="264" w:lineRule="exact" w:before="0" w:after="0"/>
        <w:ind w:left="1513" w:right="0" w:hanging="450"/>
        <w:jc w:val="left"/>
      </w:pPr>
      <w:r>
        <w:rPr/>
        <w:t>The</w:t>
      </w:r>
      <w:r>
        <w:rPr>
          <w:spacing w:val="-3"/>
        </w:rPr>
        <w:t> </w:t>
      </w:r>
      <w:r>
        <w:rPr/>
        <w:t>law</w:t>
      </w:r>
      <w:r>
        <w:rPr>
          <w:spacing w:val="-3"/>
        </w:rPr>
        <w:t> </w:t>
      </w:r>
      <w:r>
        <w:rPr/>
        <w:t>requires</w:t>
      </w:r>
      <w:r>
        <w:rPr>
          <w:spacing w:val="-3"/>
        </w:rPr>
        <w:t> </w:t>
      </w:r>
      <w:r>
        <w:rPr/>
        <w:t>Medicaid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cover</w:t>
      </w:r>
      <w:r>
        <w:rPr>
          <w:spacing w:val="-3"/>
        </w:rPr>
        <w:t> </w:t>
      </w:r>
      <w:r>
        <w:rPr/>
        <w:t>and</w:t>
      </w:r>
    </w:p>
    <w:p>
      <w:pPr>
        <w:spacing w:after="0" w:line="264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3065" w:space="533"/>
            <w:col w:w="6622"/>
          </w:cols>
        </w:sectPr>
      </w:pPr>
    </w:p>
    <w:p>
      <w:pPr>
        <w:pStyle w:val="BodyText"/>
        <w:tabs>
          <w:tab w:pos="4007" w:val="left" w:leader="none"/>
        </w:tabs>
        <w:spacing w:line="252" w:lineRule="exact" w:before="0"/>
        <w:ind w:left="540" w:right="0" w:firstLine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60.669998pt;margin-top:72.070pt;width:499.55pt;height:615pt;mso-position-horizontal-relative:page;mso-position-vertical-relative:page;z-index:-414640" coordorigin="1213,1441" coordsize="9991,12300">
            <v:group style="position:absolute;left:1279;top:1486;width:6999;height:1469" coordorigin="1279,1486" coordsize="6999,1469">
              <v:shape style="position:absolute;left:1279;top:1486;width:6999;height:1469" coordorigin="1279,1486" coordsize="6999,1469" path="m1279,1486l8278,1486,8278,2954,1279,2954,1279,1486xe" filled="true" fillcolor="#ee5d1b" stroked="false">
                <v:path arrowok="t"/>
                <v:fill type="solid"/>
              </v:shape>
            </v:group>
            <v:group style="position:absolute;left:1370;top:1486;width:6826;height:740" coordorigin="1370,1486" coordsize="6826,740">
              <v:shape style="position:absolute;left:1370;top:1486;width:6826;height:740" coordorigin="1370,1486" coordsize="6826,740" path="m1370,1486l8196,1486,8196,2225,1370,2225,1370,1486xe" filled="true" fillcolor="#ee5d1b" stroked="false">
                <v:path arrowok="t"/>
                <v:fill type="solid"/>
              </v:shape>
            </v:group>
            <v:group style="position:absolute;left:1370;top:2220;width:6826;height:735" coordorigin="1370,2220" coordsize="6826,735">
              <v:shape style="position:absolute;left:1370;top:2220;width:6826;height:735" coordorigin="1370,2220" coordsize="6826,735" path="m1370,2220l8196,2220,8196,2954,1370,2954,1370,2220xe" filled="true" fillcolor="#ee5d1b" stroked="false">
                <v:path arrowok="t"/>
                <v:fill type="solid"/>
              </v:shape>
            </v:group>
            <v:group style="position:absolute;left:1236;top:1464;width:9946;height:2" coordorigin="1236,1464" coordsize="9946,2">
              <v:shape style="position:absolute;left:1236;top:1464;width:9946;height:2" coordorigin="1236,1464" coordsize="9946,0" path="m1236,1464l11182,1464e" filled="false" stroked="true" strokeweight="2.260pt" strokecolor="#000000">
                <v:path arrowok="t"/>
              </v:shape>
            </v:group>
            <v:group style="position:absolute;left:1258;top:1486;width:2;height:12212" coordorigin="1258,1486" coordsize="2,12212">
              <v:shape style="position:absolute;left:1258;top:1486;width:2;height:12212" coordorigin="1258,1486" coordsize="0,12212" path="m1258,1486l1258,13697e" filled="false" stroked="true" strokeweight="2.260pt" strokecolor="#000000">
                <v:path arrowok="t"/>
              </v:shape>
            </v:group>
            <v:group style="position:absolute;left:8299;top:1486;width:2;height:1469" coordorigin="8299,1486" coordsize="2,1469">
              <v:shape style="position:absolute;left:8299;top:1486;width:2;height:1469" coordorigin="8299,1486" coordsize="0,1469" path="m8299,1486l8299,2954e" filled="false" stroked="true" strokeweight="2.260pt" strokecolor="#000000">
                <v:path arrowok="t"/>
              </v:shape>
            </v:group>
            <v:group style="position:absolute;left:11160;top:1486;width:2;height:12212" coordorigin="11160,1486" coordsize="2,12212">
              <v:shape style="position:absolute;left:11160;top:1486;width:2;height:12212" coordorigin="11160,1486" coordsize="0,12212" path="m11160,1486l11160,13697e" filled="false" stroked="true" strokeweight="2.260pt" strokecolor="#000000">
                <v:path arrowok="t"/>
              </v:shape>
            </v:group>
            <v:group style="position:absolute;left:5532;top:2998;width:87;height:864" coordorigin="5532,2998" coordsize="87,864">
              <v:shape style="position:absolute;left:5532;top:2998;width:87;height:864" coordorigin="5532,2998" coordsize="87,864" path="m5532,3862l5618,3862,5618,2998,5532,2998,5532,3862xe" filled="true" fillcolor="#bebebe" stroked="false">
                <v:path arrowok="t"/>
                <v:fill type="solid"/>
              </v:shape>
            </v:group>
            <v:group style="position:absolute;left:1279;top:2998;width:92;height:864" coordorigin="1279,2998" coordsize="92,864">
              <v:shape style="position:absolute;left:1279;top:2998;width:92;height:864" coordorigin="1279,2998" coordsize="92,864" path="m1279,3862l1370,3862,1370,2998,1279,2998,1279,3862xe" filled="true" fillcolor="#bebebe" stroked="false">
                <v:path arrowok="t"/>
                <v:fill type="solid"/>
              </v:shape>
            </v:group>
            <v:group style="position:absolute;left:1370;top:2998;width:4162;height:869" coordorigin="1370,2998" coordsize="4162,869">
              <v:shape style="position:absolute;left:1370;top:2998;width:4162;height:869" coordorigin="1370,2998" coordsize="4162,869" path="m1370,2998l5532,2998,5532,3866,1370,3866,1370,2998xe" filled="true" fillcolor="#bebebe" stroked="false">
                <v:path arrowok="t"/>
                <v:fill type="solid"/>
              </v:shape>
            </v:group>
            <v:group style="position:absolute;left:11057;top:2998;width:82;height:864" coordorigin="11057,2998" coordsize="82,864">
              <v:shape style="position:absolute;left:11057;top:2998;width:82;height:864" coordorigin="11057,2998" coordsize="82,864" path="m11057,3862l11138,3862,11138,2998,11057,2998,11057,3862xe" filled="true" fillcolor="#bebebe" stroked="false">
                <v:path arrowok="t"/>
                <v:fill type="solid"/>
              </v:shape>
            </v:group>
            <v:group style="position:absolute;left:5662;top:2998;width:92;height:864" coordorigin="5662,2998" coordsize="92,864">
              <v:shape style="position:absolute;left:5662;top:2998;width:92;height:864" coordorigin="5662,2998" coordsize="92,864" path="m5662,3862l5753,3862,5753,2998,5662,2998,5662,3862xe" filled="true" fillcolor="#bebebe" stroked="false">
                <v:path arrowok="t"/>
                <v:fill type="solid"/>
              </v:shape>
            </v:group>
            <v:group style="position:absolute;left:5753;top:2998;width:5304;height:869" coordorigin="5753,2998" coordsize="5304,869">
              <v:shape style="position:absolute;left:5753;top:2998;width:5304;height:869" coordorigin="5753,2998" coordsize="5304,869" path="m5753,2998l11057,2998,11057,3866,5753,3866,5753,2998xe" filled="true" fillcolor="#bebebe" stroked="false">
                <v:path arrowok="t"/>
                <v:fill type="solid"/>
              </v:shape>
            </v:group>
            <v:group style="position:absolute;left:1236;top:2976;width:9946;height:2" coordorigin="1236,2976" coordsize="9946,2">
              <v:shape style="position:absolute;left:1236;top:2976;width:9946;height:2" coordorigin="1236,2976" coordsize="9946,0" path="m1236,2976l11182,2976e" filled="false" stroked="true" strokeweight="2.260pt" strokecolor="#000000">
                <v:path arrowok="t"/>
              </v:shape>
            </v:group>
            <v:group style="position:absolute;left:5640;top:2998;width:2;height:10700" coordorigin="5640,2998" coordsize="2,10700">
              <v:shape style="position:absolute;left:5640;top:2998;width:2;height:10700" coordorigin="5640,2998" coordsize="0,10700" path="m5640,2998l5640,13697e" filled="false" stroked="true" strokeweight="2.260pt" strokecolor="#000000">
                <v:path arrowok="t"/>
              </v:shape>
            </v:group>
            <v:group style="position:absolute;left:5537;top:3905;width:82;height:293" coordorigin="5537,3905" coordsize="82,293">
              <v:shape style="position:absolute;left:5537;top:3905;width:82;height:293" coordorigin="5537,3905" coordsize="82,293" path="m5537,4198l5618,4198,5618,3905,5537,3905,5537,4198xe" filled="true" fillcolor="#ee5d1b" stroked="false">
                <v:path arrowok="t"/>
                <v:fill type="solid"/>
              </v:shape>
            </v:group>
            <v:group style="position:absolute;left:4994;top:3905;width:92;height:293" coordorigin="4994,3905" coordsize="92,293">
              <v:shape style="position:absolute;left:4994;top:3905;width:92;height:293" coordorigin="4994,3905" coordsize="92,293" path="m4994,4198l5086,4198,5086,3905,4994,3905,4994,4198xe" filled="true" fillcolor="#ee5d1b" stroked="false">
                <v:path arrowok="t"/>
                <v:fill type="solid"/>
              </v:shape>
            </v:group>
            <v:group style="position:absolute;left:5086;top:3905;width:452;height:298" coordorigin="5086,3905" coordsize="452,298">
              <v:shape style="position:absolute;left:5086;top:3905;width:452;height:298" coordorigin="5086,3905" coordsize="452,298" path="m5086,3905l5537,3905,5537,4202,5086,4202,5086,3905xe" filled="true" fillcolor="#ee5d1b" stroked="false">
                <v:path arrowok="t"/>
                <v:fill type="solid"/>
              </v:shape>
            </v:group>
            <v:group style="position:absolute;left:1236;top:3883;width:9946;height:2" coordorigin="1236,3883" coordsize="9946,2">
              <v:shape style="position:absolute;left:1236;top:3883;width:9946;height:2" coordorigin="1236,3883" coordsize="9946,0" path="m1236,3883l11182,3883e" filled="false" stroked="true" strokeweight="2.260pt" strokecolor="#000000">
                <v:path arrowok="t"/>
              </v:shape>
            </v:group>
            <v:group style="position:absolute;left:4973;top:3905;width:2;height:975" coordorigin="4973,3905" coordsize="2,975">
              <v:shape style="position:absolute;left:4973;top:3905;width:2;height:975" coordorigin="4973,3905" coordsize="0,975" path="m4973,3905l4973,4879e" filled="false" stroked="true" strokeweight="2.260pt" strokecolor="#000000">
                <v:path arrowok="t"/>
              </v:shape>
            </v:group>
            <v:group style="position:absolute;left:5537;top:4246;width:82;height:293" coordorigin="5537,4246" coordsize="82,293">
              <v:shape style="position:absolute;left:5537;top:4246;width:82;height:293" coordorigin="5537,4246" coordsize="82,293" path="m5537,4538l5618,4538,5618,4246,5537,4246,5537,4538xe" filled="true" fillcolor="#ee5d1b" stroked="false">
                <v:path arrowok="t"/>
                <v:fill type="solid"/>
              </v:shape>
            </v:group>
            <v:group style="position:absolute;left:4994;top:4246;width:92;height:293" coordorigin="4994,4246" coordsize="92,293">
              <v:shape style="position:absolute;left:4994;top:4246;width:92;height:293" coordorigin="4994,4246" coordsize="92,293" path="m4994,4538l5086,4538,5086,4246,4994,4246,4994,4538xe" filled="true" fillcolor="#ee5d1b" stroked="false">
                <v:path arrowok="t"/>
                <v:fill type="solid"/>
              </v:shape>
            </v:group>
            <v:group style="position:absolute;left:5086;top:4246;width:452;height:298" coordorigin="5086,4246" coordsize="452,298">
              <v:shape style="position:absolute;left:5086;top:4246;width:452;height:298" coordorigin="5086,4246" coordsize="452,298" path="m5086,4246l5537,4246,5537,4543,5086,4543,5086,4246xe" filled="true" fillcolor="#ee5d1b" stroked="false">
                <v:path arrowok="t"/>
                <v:fill type="solid"/>
              </v:shape>
            </v:group>
            <v:group style="position:absolute;left:1236;top:4224;width:4426;height:2" coordorigin="1236,4224" coordsize="4426,2">
              <v:shape style="position:absolute;left:1236;top:4224;width:4426;height:2" coordorigin="1236,4224" coordsize="4426,0" path="m1236,4224l5662,4224e" filled="false" stroked="true" strokeweight="2.260pt" strokecolor="#000000">
                <v:path arrowok="t"/>
              </v:shape>
            </v:group>
            <v:group style="position:absolute;left:5537;top:4582;width:82;height:293" coordorigin="5537,4582" coordsize="82,293">
              <v:shape style="position:absolute;left:5537;top:4582;width:82;height:293" coordorigin="5537,4582" coordsize="82,293" path="m5537,4874l5618,4874,5618,4582,5537,4582,5537,4874xe" filled="true" fillcolor="#ee5d1b" stroked="false">
                <v:path arrowok="t"/>
                <v:fill type="solid"/>
              </v:shape>
            </v:group>
            <v:group style="position:absolute;left:4994;top:4582;width:92;height:293" coordorigin="4994,4582" coordsize="92,293">
              <v:shape style="position:absolute;left:4994;top:4582;width:92;height:293" coordorigin="4994,4582" coordsize="92,293" path="m4994,4874l5086,4874,5086,4582,4994,4582,4994,4874xe" filled="true" fillcolor="#ee5d1b" stroked="false">
                <v:path arrowok="t"/>
                <v:fill type="solid"/>
              </v:shape>
            </v:group>
            <v:group style="position:absolute;left:5086;top:4582;width:452;height:298" coordorigin="5086,4582" coordsize="452,298">
              <v:shape style="position:absolute;left:5086;top:4582;width:452;height:298" coordorigin="5086,4582" coordsize="452,298" path="m5086,4582l5537,4582,5537,4879,5086,4879,5086,4582xe" filled="true" fillcolor="#ee5d1b" stroked="false">
                <v:path arrowok="t"/>
                <v:fill type="solid"/>
              </v:shape>
            </v:group>
            <v:group style="position:absolute;left:1236;top:4560;width:4426;height:2" coordorigin="1236,4560" coordsize="4426,2">
              <v:shape style="position:absolute;left:1236;top:4560;width:4426;height:2" coordorigin="1236,4560" coordsize="4426,0" path="m1236,4560l5662,4560e" filled="false" stroked="true" strokeweight="2.260pt" strokecolor="#000000">
                <v:path arrowok="t"/>
              </v:shape>
            </v:group>
            <v:group style="position:absolute;left:1279;top:4922;width:4340;height:960" coordorigin="1279,4922" coordsize="4340,960">
              <v:shape style="position:absolute;left:1279;top:4922;width:4340;height:960" coordorigin="1279,4922" coordsize="4340,960" path="m1279,4922l5618,4922,5618,5882,1279,5882,1279,4922xe" filled="true" fillcolor="#bebebe" stroked="false">
                <v:path arrowok="t"/>
                <v:fill type="solid"/>
              </v:shape>
            </v:group>
            <v:group style="position:absolute;left:1370;top:4922;width:4162;height:524" coordorigin="1370,4922" coordsize="4162,524">
              <v:shape style="position:absolute;left:1370;top:4922;width:4162;height:524" coordorigin="1370,4922" coordsize="4162,524" path="m1370,4922l5532,4922,5532,5446,1370,5446,1370,4922xe" filled="true" fillcolor="#bebebe" stroked="false">
                <v:path arrowok="t"/>
                <v:fill type="solid"/>
              </v:shape>
            </v:group>
            <v:group style="position:absolute;left:1370;top:5441;width:4162;height:351" coordorigin="1370,5441" coordsize="4162,351">
              <v:shape style="position:absolute;left:1370;top:5441;width:4162;height:351" coordorigin="1370,5441" coordsize="4162,351" path="m1370,5441l5532,5441,5532,5791,1370,5791,1370,5441xe" filled="true" fillcolor="#bebebe" stroked="false">
                <v:path arrowok="t"/>
                <v:fill type="solid"/>
              </v:shape>
            </v:group>
            <v:group style="position:absolute;left:1236;top:4901;width:4426;height:2" coordorigin="1236,4901" coordsize="4426,2">
              <v:shape style="position:absolute;left:1236;top:4901;width:4426;height:2" coordorigin="1236,4901" coordsize="4426,0" path="m1236,4901l5662,4901e" filled="false" stroked="true" strokeweight="2.260pt" strokecolor="#000000">
                <v:path arrowok="t"/>
              </v:shape>
            </v:group>
            <v:group style="position:absolute;left:5537;top:5926;width:82;height:293" coordorigin="5537,5926" coordsize="82,293">
              <v:shape style="position:absolute;left:5537;top:5926;width:82;height:293" coordorigin="5537,5926" coordsize="82,293" path="m5537,6218l5618,6218,5618,5926,5537,5926,5537,6218xe" filled="true" fillcolor="#ee5d1b" stroked="false">
                <v:path arrowok="t"/>
                <v:fill type="solid"/>
              </v:shape>
            </v:group>
            <v:group style="position:absolute;left:4994;top:5926;width:92;height:293" coordorigin="4994,5926" coordsize="92,293">
              <v:shape style="position:absolute;left:4994;top:5926;width:92;height:293" coordorigin="4994,5926" coordsize="92,293" path="m4994,6218l5086,6218,5086,5926,4994,5926,4994,6218xe" filled="true" fillcolor="#ee5d1b" stroked="false">
                <v:path arrowok="t"/>
                <v:fill type="solid"/>
              </v:shape>
            </v:group>
            <v:group style="position:absolute;left:5086;top:5926;width:452;height:303" coordorigin="5086,5926" coordsize="452,303">
              <v:shape style="position:absolute;left:5086;top:5926;width:452;height:303" coordorigin="5086,5926" coordsize="452,303" path="m5086,5926l5537,5926,5537,6228,5086,6228,5086,5926xe" filled="true" fillcolor="#ee5d1b" stroked="false">
                <v:path arrowok="t"/>
                <v:fill type="solid"/>
              </v:shape>
            </v:group>
            <v:group style="position:absolute;left:1236;top:5904;width:4426;height:2" coordorigin="1236,5904" coordsize="4426,2">
              <v:shape style="position:absolute;left:1236;top:5904;width:4426;height:2" coordorigin="1236,5904" coordsize="4426,0" path="m1236,5904l5662,5904e" filled="false" stroked="true" strokeweight="2.260pt" strokecolor="#000000">
                <v:path arrowok="t"/>
              </v:shape>
            </v:group>
            <v:group style="position:absolute;left:4973;top:5926;width:2;height:3927" coordorigin="4973,5926" coordsize="2,3927">
              <v:shape style="position:absolute;left:4973;top:5926;width:2;height:3927" coordorigin="4973,5926" coordsize="0,3927" path="m4973,5926l4973,9852e" filled="false" stroked="true" strokeweight="2.260pt" strokecolor="#000000">
                <v:path arrowok="t"/>
              </v:shape>
            </v:group>
            <v:group style="position:absolute;left:5537;top:6266;width:82;height:293" coordorigin="5537,6266" coordsize="82,293">
              <v:shape style="position:absolute;left:5537;top:6266;width:82;height:293" coordorigin="5537,6266" coordsize="82,293" path="m5537,6559l5618,6559,5618,6266,5537,6266,5537,6559xe" filled="true" fillcolor="#ee5d1b" stroked="false">
                <v:path arrowok="t"/>
                <v:fill type="solid"/>
              </v:shape>
            </v:group>
            <v:group style="position:absolute;left:4994;top:6266;width:92;height:293" coordorigin="4994,6266" coordsize="92,293">
              <v:shape style="position:absolute;left:4994;top:6266;width:92;height:293" coordorigin="4994,6266" coordsize="92,293" path="m4994,6559l5086,6559,5086,6266,4994,6266,4994,6559xe" filled="true" fillcolor="#ee5d1b" stroked="false">
                <v:path arrowok="t"/>
                <v:fill type="solid"/>
              </v:shape>
            </v:group>
            <v:group style="position:absolute;left:5086;top:6266;width:452;height:298" coordorigin="5086,6266" coordsize="452,298">
              <v:shape style="position:absolute;left:5086;top:6266;width:452;height:298" coordorigin="5086,6266" coordsize="452,298" path="m5086,6266l5537,6266,5537,6564,5086,6564,5086,6266xe" filled="true" fillcolor="#ee5d1b" stroked="false">
                <v:path arrowok="t"/>
                <v:fill type="solid"/>
              </v:shape>
            </v:group>
            <v:group style="position:absolute;left:1236;top:6245;width:4426;height:2" coordorigin="1236,6245" coordsize="4426,2">
              <v:shape style="position:absolute;left:1236;top:6245;width:4426;height:2" coordorigin="1236,6245" coordsize="4426,0" path="m1236,6245l5662,6245e" filled="false" stroked="true" strokeweight="2.260pt" strokecolor="#000000">
                <v:path arrowok="t"/>
              </v:shape>
            </v:group>
            <v:group style="position:absolute;left:4994;top:6602;width:624;height:586" coordorigin="4994,6602" coordsize="624,586">
              <v:shape style="position:absolute;left:4994;top:6602;width:624;height:586" coordorigin="4994,6602" coordsize="624,586" path="m4994,6602l5618,6602,5618,7188,4994,7188,4994,6602xe" filled="true" fillcolor="#ee5d1b" stroked="false">
                <v:path arrowok="t"/>
                <v:fill type="solid"/>
              </v:shape>
            </v:group>
            <v:group style="position:absolute;left:5086;top:6602;width:452;height:298" coordorigin="5086,6602" coordsize="452,298">
              <v:shape style="position:absolute;left:5086;top:6602;width:452;height:298" coordorigin="5086,6602" coordsize="452,298" path="m5086,6602l5537,6602,5537,6900,5086,6900,5086,6602xe" filled="true" fillcolor="#ee5d1b" stroked="false">
                <v:path arrowok="t"/>
                <v:fill type="solid"/>
              </v:shape>
            </v:group>
            <v:group style="position:absolute;left:1236;top:6581;width:4426;height:2" coordorigin="1236,6581" coordsize="4426,2">
              <v:shape style="position:absolute;left:1236;top:6581;width:4426;height:2" coordorigin="1236,6581" coordsize="4426,0" path="m1236,6581l5662,6581e" filled="false" stroked="true" strokeweight="2.260pt" strokecolor="#000000">
                <v:path arrowok="t"/>
              </v:shape>
            </v:group>
            <v:group style="position:absolute;left:5537;top:7236;width:82;height:293" coordorigin="5537,7236" coordsize="82,293">
              <v:shape style="position:absolute;left:5537;top:7236;width:82;height:293" coordorigin="5537,7236" coordsize="82,293" path="m5537,7529l5618,7529,5618,7236,5537,7236,5537,7529xe" filled="true" fillcolor="#ee5d1b" stroked="false">
                <v:path arrowok="t"/>
                <v:fill type="solid"/>
              </v:shape>
            </v:group>
            <v:group style="position:absolute;left:4994;top:7236;width:92;height:293" coordorigin="4994,7236" coordsize="92,293">
              <v:shape style="position:absolute;left:4994;top:7236;width:92;height:293" coordorigin="4994,7236" coordsize="92,293" path="m4994,7529l5086,7529,5086,7236,4994,7236,4994,7529xe" filled="true" fillcolor="#ee5d1b" stroked="false">
                <v:path arrowok="t"/>
                <v:fill type="solid"/>
              </v:shape>
            </v:group>
            <v:group style="position:absolute;left:5086;top:7236;width:452;height:298" coordorigin="5086,7236" coordsize="452,298">
              <v:shape style="position:absolute;left:5086;top:7236;width:452;height:298" coordorigin="5086,7236" coordsize="452,298" path="m5086,7236l5537,7236,5537,7534,5086,7534,5086,7236xe" filled="true" fillcolor="#ee5d1b" stroked="false">
                <v:path arrowok="t"/>
                <v:fill type="solid"/>
              </v:shape>
            </v:group>
            <v:group style="position:absolute;left:1236;top:7214;width:4426;height:2" coordorigin="1236,7214" coordsize="4426,2">
              <v:shape style="position:absolute;left:1236;top:7214;width:4426;height:2" coordorigin="1236,7214" coordsize="4426,0" path="m1236,7214l5662,7214e" filled="false" stroked="true" strokeweight="2.260pt" strokecolor="#000000">
                <v:path arrowok="t"/>
              </v:shape>
            </v:group>
            <v:group style="position:absolute;left:5537;top:7572;width:82;height:293" coordorigin="5537,7572" coordsize="82,293">
              <v:shape style="position:absolute;left:5537;top:7572;width:82;height:293" coordorigin="5537,7572" coordsize="82,293" path="m5537,7865l5618,7865,5618,7572,5537,7572,5537,7865xe" filled="true" fillcolor="#ee5d1b" stroked="false">
                <v:path arrowok="t"/>
                <v:fill type="solid"/>
              </v:shape>
            </v:group>
            <v:group style="position:absolute;left:4994;top:7572;width:92;height:293" coordorigin="4994,7572" coordsize="92,293">
              <v:shape style="position:absolute;left:4994;top:7572;width:92;height:293" coordorigin="4994,7572" coordsize="92,293" path="m4994,7865l5086,7865,5086,7572,4994,7572,4994,7865xe" filled="true" fillcolor="#ee5d1b" stroked="false">
                <v:path arrowok="t"/>
                <v:fill type="solid"/>
              </v:shape>
            </v:group>
            <v:group style="position:absolute;left:5086;top:7572;width:452;height:298" coordorigin="5086,7572" coordsize="452,298">
              <v:shape style="position:absolute;left:5086;top:7572;width:452;height:298" coordorigin="5086,7572" coordsize="452,298" path="m5086,7572l5537,7572,5537,7870,5086,7870,5086,7572xe" filled="true" fillcolor="#ee5d1b" stroked="false">
                <v:path arrowok="t"/>
                <v:fill type="solid"/>
              </v:shape>
            </v:group>
            <v:group style="position:absolute;left:1236;top:7550;width:4426;height:2" coordorigin="1236,7550" coordsize="4426,2">
              <v:shape style="position:absolute;left:1236;top:7550;width:4426;height:2" coordorigin="1236,7550" coordsize="4426,0" path="m1236,7550l5662,7550e" filled="false" stroked="true" strokeweight="2.260pt" strokecolor="#000000">
                <v:path arrowok="t"/>
              </v:shape>
            </v:group>
            <v:group style="position:absolute;left:4994;top:7913;width:624;height:586" coordorigin="4994,7913" coordsize="624,586">
              <v:shape style="position:absolute;left:4994;top:7913;width:624;height:586" coordorigin="4994,7913" coordsize="624,586" path="m4994,7913l5618,7913,5618,8498,4994,8498,4994,7913xe" filled="true" fillcolor="#ee5d1b" stroked="false">
                <v:path arrowok="t"/>
                <v:fill type="solid"/>
              </v:shape>
            </v:group>
            <v:group style="position:absolute;left:5086;top:7913;width:452;height:298" coordorigin="5086,7913" coordsize="452,298">
              <v:shape style="position:absolute;left:5086;top:7913;width:452;height:298" coordorigin="5086,7913" coordsize="452,298" path="m5086,7913l5537,7913,5537,8210,5086,8210,5086,7913xe" filled="true" fillcolor="#ee5d1b" stroked="false">
                <v:path arrowok="t"/>
                <v:fill type="solid"/>
              </v:shape>
            </v:group>
            <v:group style="position:absolute;left:1236;top:7891;width:4426;height:2" coordorigin="1236,7891" coordsize="4426,2">
              <v:shape style="position:absolute;left:1236;top:7891;width:4426;height:2" coordorigin="1236,7891" coordsize="4426,0" path="m1236,7891l5662,7891e" filled="false" stroked="true" strokeweight="2.260pt" strokecolor="#000000">
                <v:path arrowok="t"/>
              </v:shape>
            </v:group>
            <v:group style="position:absolute;left:5537;top:8542;width:82;height:293" coordorigin="5537,8542" coordsize="82,293">
              <v:shape style="position:absolute;left:5537;top:8542;width:82;height:293" coordorigin="5537,8542" coordsize="82,293" path="m5537,8834l5618,8834,5618,8542,5537,8542,5537,8834xe" filled="true" fillcolor="#ee5d1b" stroked="false">
                <v:path arrowok="t"/>
                <v:fill type="solid"/>
              </v:shape>
            </v:group>
            <v:group style="position:absolute;left:4994;top:8542;width:92;height:293" coordorigin="4994,8542" coordsize="92,293">
              <v:shape style="position:absolute;left:4994;top:8542;width:92;height:293" coordorigin="4994,8542" coordsize="92,293" path="m4994,8834l5086,8834,5086,8542,4994,8542,4994,8834xe" filled="true" fillcolor="#ee5d1b" stroked="false">
                <v:path arrowok="t"/>
                <v:fill type="solid"/>
              </v:shape>
            </v:group>
            <v:group style="position:absolute;left:5086;top:8542;width:452;height:298" coordorigin="5086,8542" coordsize="452,298">
              <v:shape style="position:absolute;left:5086;top:8542;width:452;height:298" coordorigin="5086,8542" coordsize="452,298" path="m5086,8542l5537,8542,5537,8839,5086,8839,5086,8542xe" filled="true" fillcolor="#ee5d1b" stroked="false">
                <v:path arrowok="t"/>
                <v:fill type="solid"/>
              </v:shape>
            </v:group>
            <v:group style="position:absolute;left:1236;top:8520;width:4426;height:2" coordorigin="1236,8520" coordsize="4426,2">
              <v:shape style="position:absolute;left:1236;top:8520;width:4426;height:2" coordorigin="1236,8520" coordsize="4426,0" path="m1236,8520l5662,8520e" filled="false" stroked="true" strokeweight="2.260pt" strokecolor="#000000">
                <v:path arrowok="t"/>
              </v:shape>
            </v:group>
            <v:group style="position:absolute;left:5537;top:8878;width:82;height:293" coordorigin="5537,8878" coordsize="82,293">
              <v:shape style="position:absolute;left:5537;top:8878;width:82;height:293" coordorigin="5537,8878" coordsize="82,293" path="m5537,9170l5618,9170,5618,8878,5537,8878,5537,9170xe" filled="true" fillcolor="#ee5d1b" stroked="false">
                <v:path arrowok="t"/>
                <v:fill type="solid"/>
              </v:shape>
            </v:group>
            <v:group style="position:absolute;left:4994;top:8878;width:92;height:293" coordorigin="4994,8878" coordsize="92,293">
              <v:shape style="position:absolute;left:4994;top:8878;width:92;height:293" coordorigin="4994,8878" coordsize="92,293" path="m4994,9170l5086,9170,5086,8878,4994,8878,4994,9170xe" filled="true" fillcolor="#ee5d1b" stroked="false">
                <v:path arrowok="t"/>
                <v:fill type="solid"/>
              </v:shape>
            </v:group>
            <v:group style="position:absolute;left:5086;top:8878;width:452;height:298" coordorigin="5086,8878" coordsize="452,298">
              <v:shape style="position:absolute;left:5086;top:8878;width:452;height:298" coordorigin="5086,8878" coordsize="452,298" path="m5086,8878l5537,8878,5537,9175,5086,9175,5086,8878xe" filled="true" fillcolor="#ee5d1b" stroked="false">
                <v:path arrowok="t"/>
                <v:fill type="solid"/>
              </v:shape>
            </v:group>
            <v:group style="position:absolute;left:1236;top:8856;width:4426;height:2" coordorigin="1236,8856" coordsize="4426,2">
              <v:shape style="position:absolute;left:1236;top:8856;width:4426;height:2" coordorigin="1236,8856" coordsize="4426,0" path="m1236,8856l5662,8856e" filled="false" stroked="true" strokeweight="2.260pt" strokecolor="#000000">
                <v:path arrowok="t"/>
              </v:shape>
            </v:group>
            <v:group style="position:absolute;left:5537;top:9218;width:82;height:293" coordorigin="5537,9218" coordsize="82,293">
              <v:shape style="position:absolute;left:5537;top:9218;width:82;height:293" coordorigin="5537,9218" coordsize="82,293" path="m5537,9511l5618,9511,5618,9218,5537,9218,5537,9511xe" filled="true" fillcolor="#ee5d1b" stroked="false">
                <v:path arrowok="t"/>
                <v:fill type="solid"/>
              </v:shape>
            </v:group>
            <v:group style="position:absolute;left:4994;top:9218;width:92;height:293" coordorigin="4994,9218" coordsize="92,293">
              <v:shape style="position:absolute;left:4994;top:9218;width:92;height:293" coordorigin="4994,9218" coordsize="92,293" path="m4994,9511l5086,9511,5086,9218,4994,9218,4994,9511xe" filled="true" fillcolor="#ee5d1b" stroked="false">
                <v:path arrowok="t"/>
                <v:fill type="solid"/>
              </v:shape>
            </v:group>
            <v:group style="position:absolute;left:5086;top:9218;width:452;height:298" coordorigin="5086,9218" coordsize="452,298">
              <v:shape style="position:absolute;left:5086;top:9218;width:452;height:298" coordorigin="5086,9218" coordsize="452,298" path="m5086,9218l5537,9218,5537,9516,5086,9516,5086,9218xe" filled="true" fillcolor="#ee5d1b" stroked="false">
                <v:path arrowok="t"/>
                <v:fill type="solid"/>
              </v:shape>
            </v:group>
            <v:group style="position:absolute;left:1236;top:9197;width:4426;height:2" coordorigin="1236,9197" coordsize="4426,2">
              <v:shape style="position:absolute;left:1236;top:9197;width:4426;height:2" coordorigin="1236,9197" coordsize="4426,0" path="m1236,9197l5662,9197e" filled="false" stroked="true" strokeweight="2.260pt" strokecolor="#000000">
                <v:path arrowok="t"/>
              </v:shape>
            </v:group>
            <v:group style="position:absolute;left:5537;top:9554;width:82;height:293" coordorigin="5537,9554" coordsize="82,293">
              <v:shape style="position:absolute;left:5537;top:9554;width:82;height:293" coordorigin="5537,9554" coordsize="82,293" path="m5537,9847l5618,9847,5618,9554,5537,9554,5537,9847xe" filled="true" fillcolor="#ee5d1b" stroked="false">
                <v:path arrowok="t"/>
                <v:fill type="solid"/>
              </v:shape>
            </v:group>
            <v:group style="position:absolute;left:4994;top:9554;width:92;height:293" coordorigin="4994,9554" coordsize="92,293">
              <v:shape style="position:absolute;left:4994;top:9554;width:92;height:293" coordorigin="4994,9554" coordsize="92,293" path="m4994,9847l5086,9847,5086,9554,4994,9554,4994,9847xe" filled="true" fillcolor="#ee5d1b" stroked="false">
                <v:path arrowok="t"/>
                <v:fill type="solid"/>
              </v:shape>
            </v:group>
            <v:group style="position:absolute;left:5086;top:9554;width:452;height:298" coordorigin="5086,9554" coordsize="452,298">
              <v:shape style="position:absolute;left:5086;top:9554;width:452;height:298" coordorigin="5086,9554" coordsize="452,298" path="m5086,9554l5537,9554,5537,9852,5086,9852,5086,9554xe" filled="true" fillcolor="#ee5d1b" stroked="false">
                <v:path arrowok="t"/>
                <v:fill type="solid"/>
              </v:shape>
            </v:group>
            <v:group style="position:absolute;left:1236;top:9533;width:4426;height:2" coordorigin="1236,9533" coordsize="4426,2">
              <v:shape style="position:absolute;left:1236;top:9533;width:4426;height:2" coordorigin="1236,9533" coordsize="4426,0" path="m1236,9533l5662,9533e" filled="false" stroked="true" strokeweight="2.260pt" strokecolor="#000000">
                <v:path arrowok="t"/>
              </v:shape>
            </v:group>
            <v:group style="position:absolute;left:1279;top:9895;width:4340;height:999" coordorigin="1279,9895" coordsize="4340,999">
              <v:shape style="position:absolute;left:1279;top:9895;width:4340;height:999" coordorigin="1279,9895" coordsize="4340,999" path="m1279,9895l5618,9895,5618,10894,1279,10894,1279,9895xe" filled="true" fillcolor="#bebebe" stroked="false">
                <v:path arrowok="t"/>
                <v:fill type="solid"/>
              </v:shape>
            </v:group>
            <v:group style="position:absolute;left:1370;top:9895;width:4162;height:504" coordorigin="1370,9895" coordsize="4162,504">
              <v:shape style="position:absolute;left:1370;top:9895;width:4162;height:504" coordorigin="1370,9895" coordsize="4162,504" path="m1370,9895l5532,9895,5532,10399,1370,10399,1370,9895xe" filled="true" fillcolor="#bebebe" stroked="false">
                <v:path arrowok="t"/>
                <v:fill type="solid"/>
              </v:shape>
            </v:group>
            <v:group style="position:absolute;left:1370;top:10394;width:4162;height:346" coordorigin="1370,10394" coordsize="4162,346">
              <v:shape style="position:absolute;left:1370;top:10394;width:4162;height:346" coordorigin="1370,10394" coordsize="4162,346" path="m1370,10394l5532,10394,5532,10740,1370,10740,1370,10394xe" filled="true" fillcolor="#bebebe" stroked="false">
                <v:path arrowok="t"/>
                <v:fill type="solid"/>
              </v:shape>
            </v:group>
            <v:group style="position:absolute;left:1236;top:9874;width:4426;height:2" coordorigin="1236,9874" coordsize="4426,2">
              <v:shape style="position:absolute;left:1236;top:9874;width:4426;height:2" coordorigin="1236,9874" coordsize="4426,0" path="m1236,9874l5662,9874e" filled="false" stroked="true" strokeweight="2.260pt" strokecolor="#000000">
                <v:path arrowok="t"/>
              </v:shape>
            </v:group>
            <v:group style="position:absolute;left:5537;top:10937;width:82;height:293" coordorigin="5537,10937" coordsize="82,293">
              <v:shape style="position:absolute;left:5537;top:10937;width:82;height:293" coordorigin="5537,10937" coordsize="82,293" path="m5537,11230l5618,11230,5618,10937,5537,10937,5537,11230xe" filled="true" fillcolor="#ee5d1b" stroked="false">
                <v:path arrowok="t"/>
                <v:fill type="solid"/>
              </v:shape>
            </v:group>
            <v:group style="position:absolute;left:4994;top:10937;width:92;height:293" coordorigin="4994,10937" coordsize="92,293">
              <v:shape style="position:absolute;left:4994;top:10937;width:92;height:293" coordorigin="4994,10937" coordsize="92,293" path="m4994,11230l5086,11230,5086,10937,4994,10937,4994,11230xe" filled="true" fillcolor="#ee5d1b" stroked="false">
                <v:path arrowok="t"/>
                <v:fill type="solid"/>
              </v:shape>
            </v:group>
            <v:group style="position:absolute;left:5086;top:10937;width:452;height:298" coordorigin="5086,10937" coordsize="452,298">
              <v:shape style="position:absolute;left:5086;top:10937;width:452;height:298" coordorigin="5086,10937" coordsize="452,298" path="m5086,10937l5537,10937,5537,11234,5086,11234,5086,10937xe" filled="true" fillcolor="#ee5d1b" stroked="false">
                <v:path arrowok="t"/>
                <v:fill type="solid"/>
              </v:shape>
            </v:group>
            <v:group style="position:absolute;left:1236;top:10915;width:4426;height:2" coordorigin="1236,10915" coordsize="4426,2">
              <v:shape style="position:absolute;left:1236;top:10915;width:4426;height:2" coordorigin="1236,10915" coordsize="4426,0" path="m1236,10915l5662,10915e" filled="false" stroked="true" strokeweight="2.260pt" strokecolor="#000000">
                <v:path arrowok="t"/>
              </v:shape>
            </v:group>
            <v:group style="position:absolute;left:4973;top:10937;width:2;height:2760" coordorigin="4973,10937" coordsize="2,2760">
              <v:shape style="position:absolute;left:4973;top:10937;width:2;height:2760" coordorigin="4973,10937" coordsize="0,2760" path="m4973,10937l4973,13697e" filled="false" stroked="true" strokeweight="2.260pt" strokecolor="#000000">
                <v:path arrowok="t"/>
              </v:shape>
            </v:group>
            <v:group style="position:absolute;left:5537;top:11273;width:82;height:293" coordorigin="5537,11273" coordsize="82,293">
              <v:shape style="position:absolute;left:5537;top:11273;width:82;height:293" coordorigin="5537,11273" coordsize="82,293" path="m5537,11566l5618,11566,5618,11273,5537,11273,5537,11566xe" filled="true" fillcolor="#ee5d1b" stroked="false">
                <v:path arrowok="t"/>
                <v:fill type="solid"/>
              </v:shape>
            </v:group>
            <v:group style="position:absolute;left:4994;top:11273;width:92;height:293" coordorigin="4994,11273" coordsize="92,293">
              <v:shape style="position:absolute;left:4994;top:11273;width:92;height:293" coordorigin="4994,11273" coordsize="92,293" path="m4994,11566l5086,11566,5086,11273,4994,11273,4994,11566xe" filled="true" fillcolor="#ee5d1b" stroked="false">
                <v:path arrowok="t"/>
                <v:fill type="solid"/>
              </v:shape>
            </v:group>
            <v:group style="position:absolute;left:5086;top:11273;width:452;height:298" coordorigin="5086,11273" coordsize="452,298">
              <v:shape style="position:absolute;left:5086;top:11273;width:452;height:298" coordorigin="5086,11273" coordsize="452,298" path="m5086,11273l5537,11273,5537,11570,5086,11570,5086,11273xe" filled="true" fillcolor="#ee5d1b" stroked="false">
                <v:path arrowok="t"/>
                <v:fill type="solid"/>
              </v:shape>
            </v:group>
            <v:group style="position:absolute;left:1236;top:11251;width:4426;height:2" coordorigin="1236,11251" coordsize="4426,2">
              <v:shape style="position:absolute;left:1236;top:11251;width:4426;height:2" coordorigin="1236,11251" coordsize="4426,0" path="m1236,11251l5662,11251e" filled="false" stroked="true" strokeweight="2.260pt" strokecolor="#000000">
                <v:path arrowok="t"/>
              </v:shape>
            </v:group>
            <v:group style="position:absolute;left:4994;top:11614;width:624;height:586" coordorigin="4994,11614" coordsize="624,586">
              <v:shape style="position:absolute;left:4994;top:11614;width:624;height:586" coordorigin="4994,11614" coordsize="624,586" path="m4994,11614l5618,11614,5618,12199,4994,12199,4994,11614xe" filled="true" fillcolor="#ee5d1b" stroked="false">
                <v:path arrowok="t"/>
                <v:fill type="solid"/>
              </v:shape>
            </v:group>
            <v:group style="position:absolute;left:5086;top:11614;width:452;height:298" coordorigin="5086,11614" coordsize="452,298">
              <v:shape style="position:absolute;left:5086;top:11614;width:452;height:298" coordorigin="5086,11614" coordsize="452,298" path="m5086,11614l5537,11614,5537,11911,5086,11911,5086,11614xe" filled="true" fillcolor="#ee5d1b" stroked="false">
                <v:path arrowok="t"/>
                <v:fill type="solid"/>
              </v:shape>
            </v:group>
            <v:group style="position:absolute;left:1236;top:11592;width:4426;height:2" coordorigin="1236,11592" coordsize="4426,2">
              <v:shape style="position:absolute;left:1236;top:11592;width:4426;height:2" coordorigin="1236,11592" coordsize="4426,0" path="m1236,11592l5662,11592e" filled="false" stroked="true" strokeweight="2.260pt" strokecolor="#000000">
                <v:path arrowok="t"/>
              </v:shape>
            </v:group>
            <v:group style="position:absolute;left:5537;top:12242;width:82;height:312" coordorigin="5537,12242" coordsize="82,312">
              <v:shape style="position:absolute;left:5537;top:12242;width:82;height:312" coordorigin="5537,12242" coordsize="82,312" path="m5537,12554l5618,12554,5618,12242,5537,12242,5537,12554xe" filled="true" fillcolor="#ee5d1b" stroked="false">
                <v:path arrowok="t"/>
                <v:fill type="solid"/>
              </v:shape>
            </v:group>
            <v:group style="position:absolute;left:4994;top:12242;width:92;height:312" coordorigin="4994,12242" coordsize="92,312">
              <v:shape style="position:absolute;left:4994;top:12242;width:92;height:312" coordorigin="4994,12242" coordsize="92,312" path="m4994,12554l5086,12554,5086,12242,4994,12242,4994,12554xe" filled="true" fillcolor="#ee5d1b" stroked="false">
                <v:path arrowok="t"/>
                <v:fill type="solid"/>
              </v:shape>
            </v:group>
            <v:group style="position:absolute;left:5086;top:12242;width:452;height:317" coordorigin="5086,12242" coordsize="452,317">
              <v:shape style="position:absolute;left:5086;top:12242;width:452;height:317" coordorigin="5086,12242" coordsize="452,317" path="m5086,12242l5537,12242,5537,12559,5086,12559,5086,12242xe" filled="true" fillcolor="#ee5d1b" stroked="false">
                <v:path arrowok="t"/>
                <v:fill type="solid"/>
              </v:shape>
            </v:group>
            <v:group style="position:absolute;left:1236;top:12221;width:4426;height:2" coordorigin="1236,12221" coordsize="4426,2">
              <v:shape style="position:absolute;left:1236;top:12221;width:4426;height:2" coordorigin="1236,12221" coordsize="4426,0" path="m1236,12221l5662,12221e" filled="false" stroked="true" strokeweight="2.260pt" strokecolor="#000000">
                <v:path arrowok="t"/>
              </v:shape>
            </v:group>
            <v:group style="position:absolute;left:5537;top:12602;width:82;height:312" coordorigin="5537,12602" coordsize="82,312">
              <v:shape style="position:absolute;left:5537;top:12602;width:82;height:312" coordorigin="5537,12602" coordsize="82,312" path="m5537,12914l5618,12914,5618,12602,5537,12602,5537,12914xe" filled="true" fillcolor="#ee5d1b" stroked="false">
                <v:path arrowok="t"/>
                <v:fill type="solid"/>
              </v:shape>
            </v:group>
            <v:group style="position:absolute;left:4994;top:12602;width:92;height:312" coordorigin="4994,12602" coordsize="92,312">
              <v:shape style="position:absolute;left:4994;top:12602;width:92;height:312" coordorigin="4994,12602" coordsize="92,312" path="m4994,12914l5086,12914,5086,12602,4994,12602,4994,12914xe" filled="true" fillcolor="#ee5d1b" stroked="false">
                <v:path arrowok="t"/>
                <v:fill type="solid"/>
              </v:shape>
            </v:group>
            <v:group style="position:absolute;left:5086;top:12602;width:452;height:317" coordorigin="5086,12602" coordsize="452,317">
              <v:shape style="position:absolute;left:5086;top:12602;width:452;height:317" coordorigin="5086,12602" coordsize="452,317" path="m5086,12602l5537,12602,5537,12919,5086,12919,5086,12602xe" filled="true" fillcolor="#ee5d1b" stroked="false">
                <v:path arrowok="t"/>
                <v:fill type="solid"/>
              </v:shape>
            </v:group>
            <v:group style="position:absolute;left:1236;top:12581;width:4426;height:2" coordorigin="1236,12581" coordsize="4426,2">
              <v:shape style="position:absolute;left:1236;top:12581;width:4426;height:2" coordorigin="1236,12581" coordsize="4426,0" path="m1236,12581l5662,12581e" filled="false" stroked="true" strokeweight="2.260pt" strokecolor="#000000">
                <v:path arrowok="t"/>
              </v:shape>
            </v:group>
            <v:group style="position:absolute;left:5537;top:12958;width:82;height:312" coordorigin="5537,12958" coordsize="82,312">
              <v:shape style="position:absolute;left:5537;top:12958;width:82;height:312" coordorigin="5537,12958" coordsize="82,312" path="m5537,13270l5618,13270,5618,12958,5537,12958,5537,13270xe" filled="true" fillcolor="#ee5d1b" stroked="false">
                <v:path arrowok="t"/>
                <v:fill type="solid"/>
              </v:shape>
            </v:group>
            <v:group style="position:absolute;left:4994;top:12958;width:92;height:312" coordorigin="4994,12958" coordsize="92,312">
              <v:shape style="position:absolute;left:4994;top:12958;width:92;height:312" coordorigin="4994,12958" coordsize="92,312" path="m4994,13270l5086,13270,5086,12958,4994,12958,4994,13270xe" filled="true" fillcolor="#ee5d1b" stroked="false">
                <v:path arrowok="t"/>
                <v:fill type="solid"/>
              </v:shape>
            </v:group>
            <v:group style="position:absolute;left:5086;top:12958;width:452;height:317" coordorigin="5086,12958" coordsize="452,317">
              <v:shape style="position:absolute;left:5086;top:12958;width:452;height:317" coordorigin="5086,12958" coordsize="452,317" path="m5086,12958l5537,12958,5537,13274,5086,13274,5086,12958xe" filled="true" fillcolor="#ee5d1b" stroked="false">
                <v:path arrowok="t"/>
                <v:fill type="solid"/>
              </v:shape>
            </v:group>
            <v:group style="position:absolute;left:1236;top:12936;width:4426;height:2" coordorigin="1236,12936" coordsize="4426,2">
              <v:shape style="position:absolute;left:1236;top:12936;width:4426;height:2" coordorigin="1236,12936" coordsize="4426,0" path="m1236,12936l5662,12936e" filled="false" stroked="true" strokeweight="2.260pt" strokecolor="#000000">
                <v:path arrowok="t"/>
              </v:shape>
            </v:group>
            <v:group style="position:absolute;left:4994;top:13313;width:624;height:380" coordorigin="4994,13313" coordsize="624,380">
              <v:shape style="position:absolute;left:4994;top:13313;width:624;height:380" coordorigin="4994,13313" coordsize="624,380" path="m4994,13313l5618,13313,5618,13692,4994,13692,4994,13313xe" filled="true" fillcolor="#ee5d1b" stroked="false">
                <v:path arrowok="t"/>
                <v:fill type="solid"/>
              </v:shape>
            </v:group>
            <v:group style="position:absolute;left:5086;top:13313;width:452;height:284" coordorigin="5086,13313" coordsize="452,284">
              <v:shape style="position:absolute;left:5086;top:13313;width:452;height:284" coordorigin="5086,13313" coordsize="452,284" path="m5086,13313l5537,13313,5537,13596,5086,13596,5086,13313xe" filled="true" fillcolor="#ee5d1b" stroked="false">
                <v:path arrowok="t"/>
                <v:fill type="solid"/>
              </v:shape>
            </v:group>
            <v:group style="position:absolute;left:5662;top:3905;width:5477;height:9783" coordorigin="5662,3905" coordsize="5477,9783">
              <v:shape style="position:absolute;left:5662;top:3905;width:5477;height:9783" coordorigin="5662,3905" coordsize="5477,9783" path="m5662,3905l11138,3905,11138,13687,5662,13687,5662,3905xe" filled="true" fillcolor="#ffffff" stroked="false">
                <v:path arrowok="t"/>
                <v:fill type="solid"/>
              </v:shape>
            </v:group>
            <v:group style="position:absolute;left:5753;top:3905;width:5304;height:298" coordorigin="5753,3905" coordsize="5304,298">
              <v:shape style="position:absolute;left:5753;top:3905;width:5304;height:298" coordorigin="5753,3905" coordsize="5304,298" path="m5753,3905l11057,3905,11057,4202,5753,4202,5753,3905xe" filled="true" fillcolor="#ffffff" stroked="false">
                <v:path arrowok="t"/>
                <v:fill type="solid"/>
              </v:shape>
            </v:group>
            <v:group style="position:absolute;left:5753;top:4198;width:5304;height:303" coordorigin="5753,4198" coordsize="5304,303">
              <v:shape style="position:absolute;left:5753;top:4198;width:5304;height:303" coordorigin="5753,4198" coordsize="5304,303" path="m5753,4198l11057,4198,11057,4500,5753,4500,5753,4198xe" filled="true" fillcolor="#ffffff" stroked="false">
                <v:path arrowok="t"/>
                <v:fill type="solid"/>
              </v:shape>
            </v:group>
            <v:group style="position:absolute;left:5753;top:4495;width:5304;height:298" coordorigin="5753,4495" coordsize="5304,298">
              <v:shape style="position:absolute;left:5753;top:4495;width:5304;height:298" coordorigin="5753,4495" coordsize="5304,298" path="m5753,4495l11057,4495,11057,4793,5753,4793,5753,4495xe" filled="true" fillcolor="#ffffff" stroked="false">
                <v:path arrowok="t"/>
                <v:fill type="solid"/>
              </v:shape>
            </v:group>
            <v:group style="position:absolute;left:5753;top:4788;width:5304;height:298" coordorigin="5753,4788" coordsize="5304,298">
              <v:shape style="position:absolute;left:5753;top:4788;width:5304;height:298" coordorigin="5753,4788" coordsize="5304,298" path="m5753,4788l11057,4788,11057,5086,5753,5086,5753,4788xe" filled="true" fillcolor="#ffffff" stroked="false">
                <v:path arrowok="t"/>
                <v:fill type="solid"/>
              </v:shape>
            </v:group>
            <v:group style="position:absolute;left:5753;top:5081;width:5304;height:298" coordorigin="5753,5081" coordsize="5304,298">
              <v:shape style="position:absolute;left:5753;top:5081;width:5304;height:298" coordorigin="5753,5081" coordsize="5304,298" path="m5753,5081l11057,5081,11057,5378,5753,5378,5753,5081xe" filled="true" fillcolor="#ffffff" stroked="false">
                <v:path arrowok="t"/>
                <v:fill type="solid"/>
              </v:shape>
            </v:group>
            <v:group style="position:absolute;left:5753;top:5374;width:5304;height:298" coordorigin="5753,5374" coordsize="5304,298">
              <v:shape style="position:absolute;left:5753;top:5374;width:5304;height:298" coordorigin="5753,5374" coordsize="5304,298" path="m5753,5374l11057,5374,11057,5671,5753,5671,5753,5374xe" filled="true" fillcolor="#ffffff" stroked="false">
                <v:path arrowok="t"/>
                <v:fill type="solid"/>
              </v:shape>
            </v:group>
            <v:group style="position:absolute;left:5753;top:5666;width:5304;height:298" coordorigin="5753,5666" coordsize="5304,298">
              <v:shape style="position:absolute;left:5753;top:5666;width:5304;height:298" coordorigin="5753,5666" coordsize="5304,298" path="m5753,5666l11057,5666,11057,5964,5753,5964,5753,5666xe" filled="true" fillcolor="#ffffff" stroked="false">
                <v:path arrowok="t"/>
                <v:fill type="solid"/>
              </v:shape>
            </v:group>
            <v:group style="position:absolute;left:5753;top:5959;width:5304;height:298" coordorigin="5753,5959" coordsize="5304,298">
              <v:shape style="position:absolute;left:5753;top:5959;width:5304;height:298" coordorigin="5753,5959" coordsize="5304,298" path="m5753,5959l11057,5959,11057,6257,5753,6257,5753,5959xe" filled="true" fillcolor="#ffffff" stroked="false">
                <v:path arrowok="t"/>
                <v:fill type="solid"/>
              </v:shape>
            </v:group>
            <v:group style="position:absolute;left:5753;top:6252;width:5304;height:298" coordorigin="5753,6252" coordsize="5304,298">
              <v:shape style="position:absolute;left:5753;top:6252;width:5304;height:298" coordorigin="5753,6252" coordsize="5304,298" path="m5753,6252l11057,6252,11057,6550,5753,6550,5753,6252xe" filled="true" fillcolor="#ffffff" stroked="false">
                <v:path arrowok="t"/>
                <v:fill type="solid"/>
              </v:shape>
            </v:group>
            <v:group style="position:absolute;left:5753;top:6545;width:5304;height:298" coordorigin="5753,6545" coordsize="5304,298">
              <v:shape style="position:absolute;left:5753;top:6545;width:5304;height:298" coordorigin="5753,6545" coordsize="5304,298" path="m5753,6545l11057,6545,11057,6842,5753,6842,5753,6545xe" filled="true" fillcolor="#ffffff" stroked="false">
                <v:path arrowok="t"/>
                <v:fill type="solid"/>
              </v:shape>
            </v:group>
            <v:group style="position:absolute;left:5753;top:6838;width:5304;height:298" coordorigin="5753,6838" coordsize="5304,298">
              <v:shape style="position:absolute;left:5753;top:6838;width:5304;height:298" coordorigin="5753,6838" coordsize="5304,298" path="m5753,6838l11057,6838,11057,7135,5753,7135,5753,6838xe" filled="true" fillcolor="#ffffff" stroked="false">
                <v:path arrowok="t"/>
                <v:fill type="solid"/>
              </v:shape>
            </v:group>
            <v:group style="position:absolute;left:5753;top:7130;width:5304;height:298" coordorigin="5753,7130" coordsize="5304,298">
              <v:shape style="position:absolute;left:5753;top:7130;width:5304;height:298" coordorigin="5753,7130" coordsize="5304,298" path="m5753,7130l11057,7130,11057,7428,5753,7428,5753,7130xe" filled="true" fillcolor="#ffffff" stroked="false">
                <v:path arrowok="t"/>
                <v:fill type="solid"/>
              </v:shape>
            </v:group>
            <v:group style="position:absolute;left:5753;top:7423;width:5304;height:298" coordorigin="5753,7423" coordsize="5304,298">
              <v:shape style="position:absolute;left:5753;top:7423;width:5304;height:298" coordorigin="5753,7423" coordsize="5304,298" path="m5753,7423l11057,7423,11057,7721,5753,7721,5753,7423xe" filled="true" fillcolor="#ffffff" stroked="false">
                <v:path arrowok="t"/>
                <v:fill type="solid"/>
              </v:shape>
            </v:group>
            <v:group style="position:absolute;left:5753;top:7716;width:5304;height:322" coordorigin="5753,7716" coordsize="5304,322">
              <v:shape style="position:absolute;left:5753;top:7716;width:5304;height:322" coordorigin="5753,7716" coordsize="5304,322" path="m5753,7716l11057,7716,11057,8038,5753,8038,5753,7716xe" filled="true" fillcolor="#ffffff" stroked="false">
                <v:path arrowok="t"/>
                <v:fill type="solid"/>
              </v:shape>
            </v:group>
            <v:group style="position:absolute;left:5753;top:8033;width:5304;height:298" coordorigin="5753,8033" coordsize="5304,298">
              <v:shape style="position:absolute;left:5753;top:8033;width:5304;height:298" coordorigin="5753,8033" coordsize="5304,298" path="m5753,8033l11057,8033,11057,8330,5753,8330,5753,8033xe" filled="true" fillcolor="#ffffff" stroked="false">
                <v:path arrowok="t"/>
                <v:fill type="solid"/>
              </v:shape>
            </v:group>
            <v:group style="position:absolute;left:5753;top:8326;width:5304;height:298" coordorigin="5753,8326" coordsize="5304,298">
              <v:shape style="position:absolute;left:5753;top:8326;width:5304;height:298" coordorigin="5753,8326" coordsize="5304,298" path="m5753,8326l11057,8326,11057,8623,5753,8623,5753,8326xe" filled="true" fillcolor="#ffffff" stroked="false">
                <v:path arrowok="t"/>
                <v:fill type="solid"/>
              </v:shape>
            </v:group>
            <v:group style="position:absolute;left:5753;top:8618;width:5304;height:298" coordorigin="5753,8618" coordsize="5304,298">
              <v:shape style="position:absolute;left:5753;top:8618;width:5304;height:298" coordorigin="5753,8618" coordsize="5304,298" path="m5753,8618l11057,8618,11057,8916,5753,8916,5753,8618xe" filled="true" fillcolor="#ffffff" stroked="false">
                <v:path arrowok="t"/>
                <v:fill type="solid"/>
              </v:shape>
            </v:group>
            <v:group style="position:absolute;left:5753;top:8911;width:5304;height:298" coordorigin="5753,8911" coordsize="5304,298">
              <v:shape style="position:absolute;left:5753;top:8911;width:5304;height:298" coordorigin="5753,8911" coordsize="5304,298" path="m5753,8911l11057,8911,11057,9209,5753,9209,5753,8911xe" filled="true" fillcolor="#ffffff" stroked="false">
                <v:path arrowok="t"/>
                <v:fill type="solid"/>
              </v:shape>
            </v:group>
            <v:group style="position:absolute;left:5753;top:9204;width:5304;height:298" coordorigin="5753,9204" coordsize="5304,298">
              <v:shape style="position:absolute;left:5753;top:9204;width:5304;height:298" coordorigin="5753,9204" coordsize="5304,298" path="m5753,9204l11057,9204,11057,9502,5753,9502,5753,9204xe" filled="true" fillcolor="#ffffff" stroked="false">
                <v:path arrowok="t"/>
                <v:fill type="solid"/>
              </v:shape>
            </v:group>
            <v:group style="position:absolute;left:5753;top:9497;width:5304;height:298" coordorigin="5753,9497" coordsize="5304,298">
              <v:shape style="position:absolute;left:5753;top:9497;width:5304;height:298" coordorigin="5753,9497" coordsize="5304,298" path="m5753,9497l11057,9497,11057,9794,5753,9794,5753,9497xe" filled="true" fillcolor="#ffffff" stroked="false">
                <v:path arrowok="t"/>
                <v:fill type="solid"/>
              </v:shape>
            </v:group>
            <v:group style="position:absolute;left:5753;top:9790;width:5304;height:298" coordorigin="5753,9790" coordsize="5304,298">
              <v:shape style="position:absolute;left:5753;top:9790;width:5304;height:298" coordorigin="5753,9790" coordsize="5304,298" path="m5753,9790l11057,9790,11057,10087,5753,10087,5753,9790xe" filled="true" fillcolor="#ffffff" stroked="false">
                <v:path arrowok="t"/>
                <v:fill type="solid"/>
              </v:shape>
            </v:group>
            <v:group style="position:absolute;left:5753;top:10082;width:5304;height:298" coordorigin="5753,10082" coordsize="5304,298">
              <v:shape style="position:absolute;left:5753;top:10082;width:5304;height:298" coordorigin="5753,10082" coordsize="5304,298" path="m5753,10082l11057,10082,11057,10380,5753,10380,5753,10082xe" filled="true" fillcolor="#ffffff" stroked="false">
                <v:path arrowok="t"/>
                <v:fill type="solid"/>
              </v:shape>
            </v:group>
            <v:group style="position:absolute;left:5753;top:10375;width:5304;height:298" coordorigin="5753,10375" coordsize="5304,298">
              <v:shape style="position:absolute;left:5753;top:10375;width:5304;height:298" coordorigin="5753,10375" coordsize="5304,298" path="m5753,10375l11057,10375,11057,10673,5753,10673,5753,10375xe" filled="true" fillcolor="#ffffff" stroked="false">
                <v:path arrowok="t"/>
                <v:fill type="solid"/>
              </v:shape>
            </v:group>
            <v:group style="position:absolute;left:5753;top:10668;width:5304;height:298" coordorigin="5753,10668" coordsize="5304,298">
              <v:shape style="position:absolute;left:5753;top:10668;width:5304;height:298" coordorigin="5753,10668" coordsize="5304,298" path="m5753,10668l11057,10668,11057,10966,5753,10966,5753,10668xe" filled="true" fillcolor="#ffffff" stroked="false">
                <v:path arrowok="t"/>
                <v:fill type="solid"/>
              </v:shape>
            </v:group>
            <v:group style="position:absolute;left:5753;top:10961;width:5304;height:298" coordorigin="5753,10961" coordsize="5304,298">
              <v:shape style="position:absolute;left:5753;top:10961;width:5304;height:298" coordorigin="5753,10961" coordsize="5304,298" path="m5753,10961l11057,10961,11057,11258,5753,11258,5753,10961xe" filled="true" fillcolor="#ffffff" stroked="false">
                <v:path arrowok="t"/>
                <v:fill type="solid"/>
              </v:shape>
            </v:group>
            <v:group style="position:absolute;left:5753;top:11254;width:5304;height:298" coordorigin="5753,11254" coordsize="5304,298">
              <v:shape style="position:absolute;left:5753;top:11254;width:5304;height:298" coordorigin="5753,11254" coordsize="5304,298" path="m5753,11254l11057,11254,11057,11551,5753,11551,5753,11254xe" filled="true" fillcolor="#ffffff" stroked="false">
                <v:path arrowok="t"/>
                <v:fill type="solid"/>
              </v:shape>
            </v:group>
            <v:group style="position:absolute;left:5753;top:11546;width:5304;height:327" coordorigin="5753,11546" coordsize="5304,327">
              <v:shape style="position:absolute;left:5753;top:11546;width:5304;height:327" coordorigin="5753,11546" coordsize="5304,327" path="m5753,11546l11057,11546,11057,11873,5753,11873,5753,11546xe" filled="true" fillcolor="#ffffff" stroked="false">
                <v:path arrowok="t"/>
                <v:fill type="solid"/>
              </v:shape>
            </v:group>
            <v:group style="position:absolute;left:1236;top:13291;width:4426;height:2" coordorigin="1236,13291" coordsize="4426,2">
              <v:shape style="position:absolute;left:1236;top:13291;width:4426;height:2" coordorigin="1236,13291" coordsize="4426,0" path="m1236,13291l5662,13291e" filled="false" stroked="true" strokeweight="2.260pt" strokecolor="#000000">
                <v:path arrowok="t"/>
              </v:shape>
            </v:group>
            <v:group style="position:absolute;left:1236;top:13718;width:9946;height:2" coordorigin="1236,13718" coordsize="9946,2">
              <v:shape style="position:absolute;left:1236;top:13718;width:9946;height:2" coordorigin="1236,13718" coordsize="9946,0" path="m1236,13718l11182,13718e" filled="false" stroked="true" strokeweight="2.260pt" strokecolor="#000000">
                <v:path arrowok="t"/>
              </v:shape>
            </v:group>
            <v:group style="position:absolute;left:10118;top:1487;width:2;height:285" coordorigin="10118,1487" coordsize="2,285">
              <v:shape style="position:absolute;left:10118;top:1487;width:2;height:285" coordorigin="10118,1487" coordsize="0,285" path="m10118,1487l10118,1772e" filled="false" stroked="true" strokeweight=".543054pt" strokecolor="#510000">
                <v:path arrowok="t"/>
              </v:shape>
            </v:group>
            <v:group style="position:absolute;left:10114;top:1487;width:9;height:285" coordorigin="10114,1487" coordsize="9,285">
              <v:shape style="position:absolute;left:10114;top:1487;width:9;height:285" coordorigin="10114,1487" coordsize="9,285" path="m10123,1487l10123,1743,10114,1772,10114,1516,10123,1487e" filled="false" stroked="true" strokeweight=".036923pt" strokecolor="#000000">
                <v:path arrowok="t"/>
              </v:shape>
            </v:group>
            <v:group style="position:absolute;left:9486;top:1861;width:2;height:358" coordorigin="9486,1861" coordsize="2,358">
              <v:shape style="position:absolute;left:9486;top:1861;width:2;height:358" coordorigin="9486,1861" coordsize="0,358" path="m9486,1861l9486,2219e" filled="false" stroked="true" strokeweight="1.576928pt" strokecolor="#a01900">
                <v:path arrowok="t"/>
              </v:shape>
            </v:group>
            <v:group style="position:absolute;left:9471;top:1861;width:30;height:358" coordorigin="9471,1861" coordsize="30,358">
              <v:shape style="position:absolute;left:9471;top:1861;width:30;height:358" coordorigin="9471,1861" coordsize="30,358" path="m9500,1962l9500,2219,9471,2116,9471,1861,9500,1962xe" filled="false" stroked="true" strokeweight=".036922pt" strokecolor="#000000">
                <v:path arrowok="t"/>
              </v:shape>
            </v:group>
            <v:group style="position:absolute;left:9469;top:2056;width:34;height:278" coordorigin="9469,2056" coordsize="34,278">
              <v:shape style="position:absolute;left:9469;top:2056;width:34;height:278" coordorigin="9469,2056" coordsize="34,278" path="m9469,2056l9469,2312,9503,2334,9503,2078,9469,2056xe" filled="true" fillcolor="#bc4400" stroked="false">
                <v:path arrowok="t"/>
                <v:fill type="solid"/>
              </v:shape>
            </v:group>
            <v:group style="position:absolute;left:9469;top:2056;width:34;height:278" coordorigin="9469,2056" coordsize="34,278">
              <v:shape style="position:absolute;left:9469;top:2056;width:34;height:278" coordorigin="9469,2056" coordsize="34,278" path="m9503,2078l9503,2334,9469,2312,9469,2056,9503,2078xe" filled="false" stroked="true" strokeweight=".036922pt" strokecolor="#000000">
                <v:path arrowok="t"/>
              </v:shape>
            </v:group>
            <v:group style="position:absolute;left:9513;top:2126;width:2;height:298" coordorigin="9513,2126" coordsize="2,298">
              <v:shape style="position:absolute;left:9513;top:2126;width:2;height:298" coordorigin="9513,2126" coordsize="0,298" path="m9513,2126l9513,2423e" filled="false" stroked="true" strokeweight="1.392299pt" strokecolor="#b53800">
                <v:path arrowok="t"/>
              </v:shape>
            </v:group>
            <v:group style="position:absolute;left:9500;top:2126;width:26;height:298" coordorigin="9500,2126" coordsize="26,298">
              <v:shape style="position:absolute;left:9500;top:2126;width:26;height:298" coordorigin="9500,2126" coordsize="26,298" path="m9525,2167l9525,2423,9500,2382,9500,2126,9525,2167xe" filled="false" stroked="true" strokeweight=".036922pt" strokecolor="#000000">
                <v:path arrowok="t"/>
              </v:shape>
            </v:group>
            <v:group style="position:absolute;left:10064;top:1530;width:74;height:976" coordorigin="10064,1530" coordsize="74,976">
              <v:shape style="position:absolute;left:10064;top:1530;width:74;height:976" coordorigin="10064,1530" coordsize="74,976" path="m10138,1530l10064,2250,10064,2505,10138,1786,10138,1530xe" filled="true" fillcolor="#510000" stroked="false">
                <v:path arrowok="t"/>
                <v:fill type="solid"/>
              </v:shape>
            </v:group>
            <v:group style="position:absolute;left:10064;top:1530;width:74;height:976" coordorigin="10064,1530" coordsize="74,976">
              <v:shape style="position:absolute;left:10064;top:1530;width:74;height:976" coordorigin="10064,1530" coordsize="74,976" path="m10138,1786l10064,2505,10064,2250,10138,1530e" filled="false" stroked="true" strokeweight=".036923pt" strokecolor="#000000">
                <v:path arrowok="t"/>
              </v:shape>
            </v:group>
            <v:group style="position:absolute;left:9370;top:2506;width:414;height:256" coordorigin="9370,2506" coordsize="414,256">
              <v:shape style="position:absolute;left:9370;top:2506;width:414;height:256" coordorigin="9370,2506" coordsize="414,256" path="m9784,2506l9784,2762,9370,2762,9370,2506,9784,2506xe" filled="true" fillcolor="#870000" stroked="false">
                <v:path arrowok="t"/>
                <v:fill type="solid"/>
              </v:shape>
            </v:group>
            <v:group style="position:absolute;left:9370;top:2506;width:414;height:256" coordorigin="9370,2506" coordsize="414,256">
              <v:shape style="position:absolute;left:9370;top:2506;width:414;height:256" coordorigin="9370,2506" coordsize="414,256" path="m9784,2506l9784,2762,9370,2762,9370,2506,9784,2506xe" filled="false" stroked="true" strokeweight=".036877pt" strokecolor="#000000">
                <v:path arrowok="t"/>
              </v:shape>
            </v:group>
            <v:group style="position:absolute;left:9778;top:2614;width:2;height:282" coordorigin="9778,2614" coordsize="2,282">
              <v:shape style="position:absolute;left:9778;top:2614;width:2;height:282" coordorigin="9778,2614" coordsize="0,282" path="m9778,2614l9778,2895e" filled="false" stroked="true" strokeweight="1.318445pt" strokecolor="#bc4400">
                <v:path arrowok="t"/>
              </v:shape>
            </v:group>
            <v:group style="position:absolute;left:9765;top:2614;width:25;height:282" coordorigin="9765,2614" coordsize="25,282">
              <v:shape style="position:absolute;left:9765;top:2614;width:25;height:282" coordorigin="9765,2614" coordsize="25,282" path="m9790,2640l9790,2895,9765,2870,9765,2614,9790,2640xe" filled="false" stroked="true" strokeweight=".036922pt" strokecolor="#000000">
                <v:path arrowok="t"/>
              </v:shape>
            </v:group>
            <v:group style="position:absolute;left:10008;top:2648;width:38;height:266" coordorigin="10008,2648" coordsize="38,266">
              <v:shape style="position:absolute;left:10008;top:2648;width:38;height:266" coordorigin="10008,2648" coordsize="38,266" path="m10045,2648l10008,2657,10008,2913,10045,2904,10045,2648xe" filled="true" fillcolor="#6b0000" stroked="false">
                <v:path arrowok="t"/>
                <v:fill type="solid"/>
              </v:shape>
            </v:group>
            <v:group style="position:absolute;left:10008;top:2648;width:38;height:266" coordorigin="10008,2648" coordsize="38,266">
              <v:shape style="position:absolute;left:10008;top:2648;width:38;height:266" coordorigin="10008,2648" coordsize="38,266" path="m10045,2648l10045,2904,10008,2913,10008,2657,10045,2648xe" filled="false" stroked="true" strokeweight=".036922pt" strokecolor="#000000">
                <v:path arrowok="t"/>
              </v:shape>
            </v:group>
            <v:group style="position:absolute;left:9997;top:2649;width:2;height:264" coordorigin="9997,2649" coordsize="2,264">
              <v:shape style="position:absolute;left:9997;top:2649;width:2;height:264" coordorigin="9997,2649" coordsize="0,264" path="m9997,2649l9997,2913e" filled="false" stroked="true" strokeweight="1.133843pt" strokecolor="#af3000">
                <v:path arrowok="t"/>
              </v:shape>
            </v:group>
            <v:group style="position:absolute;left:9987;top:2649;width:21;height:264" coordorigin="9987,2649" coordsize="21,264">
              <v:shape style="position:absolute;left:9987;top:2649;width:21;height:264" coordorigin="9987,2649" coordsize="21,264" path="m10008,2657l10008,2913,9987,2905,9987,2649,10008,2657xe" filled="false" stroked="true" strokeweight=".036923pt" strokecolor="#000000">
                <v:path arrowok="t"/>
              </v:shape>
            </v:group>
            <v:group style="position:absolute;left:10058;top:2648;width:2;height:274" coordorigin="10058,2648" coordsize="2,274">
              <v:shape style="position:absolute;left:10058;top:2648;width:2;height:274" coordorigin="10058,2648" coordsize="0,274" path="m10058,2648l10058,2921e" filled="false" stroked="true" strokeweight="1.392297pt" strokecolor="#bc4400">
                <v:path arrowok="t"/>
              </v:shape>
            </v:group>
            <v:group style="position:absolute;left:10045;top:2648;width:26;height:274" coordorigin="10045,2648" coordsize="26,274">
              <v:shape style="position:absolute;left:10045;top:2648;width:26;height:274" coordorigin="10045,2648" coordsize="26,274" path="m10071,2665l10071,2921,10045,2904,10045,2648,10071,2665xe" filled="false" stroked="true" strokeweight=".036922pt" strokecolor="#000000">
                <v:path arrowok="t"/>
              </v:shape>
            </v:group>
            <v:group style="position:absolute;left:9871;top:2649;width:116;height:277" coordorigin="9871,2649" coordsize="116,277">
              <v:shape style="position:absolute;left:9871;top:2649;width:116;height:277" coordorigin="9871,2649" coordsize="116,277" path="m9987,2649l9871,2670,9871,2926,9987,2905,9987,2649xe" filled="true" fillcolor="#720000" stroked="false">
                <v:path arrowok="t"/>
                <v:fill type="solid"/>
              </v:shape>
            </v:group>
            <v:group style="position:absolute;left:9871;top:2649;width:116;height:277" coordorigin="9871,2649" coordsize="116,277">
              <v:shape style="position:absolute;left:9871;top:2649;width:116;height:277" coordorigin="9871,2649" coordsize="116,277" path="m9987,2649l9987,2905,9871,2926,9871,2670,9987,2649xe" filled="false" stroked="true" strokeweight=".036913pt" strokecolor="#000000">
                <v:path arrowok="t"/>
              </v:shape>
            </v:group>
            <v:group style="position:absolute;left:9799;top:2640;width:2;height:303" coordorigin="9799,2640" coordsize="2,303">
              <v:shape style="position:absolute;left:9799;top:2640;width:2;height:303" coordorigin="9799,2640" coordsize="0,303" path="m9799,2640l9799,2943e" filled="false" stroked="true" strokeweight="1.023066pt" strokecolor="#a82300">
                <v:path arrowok="t"/>
              </v:shape>
            </v:group>
            <v:group style="position:absolute;left:9790;top:2640;width:19;height:303" coordorigin="9790,2640" coordsize="19,303">
              <v:shape style="position:absolute;left:9790;top:2640;width:19;height:303" coordorigin="9790,2640" coordsize="19,303" path="m9808,2687l9808,2943,9790,2895,9790,2640,9808,2687xe" filled="false" stroked="true" strokeweight=".036923pt" strokecolor="#000000">
                <v:path arrowok="t"/>
              </v:shape>
            </v:group>
            <v:group style="position:absolute;left:9809;top:2687;width:2;height:275" coordorigin="9809,2687" coordsize="2,275">
              <v:shape style="position:absolute;left:9809;top:2687;width:2;height:275" coordorigin="9809,2687" coordsize="0,275" path="m9809,2687l9809,2962e" filled="false" stroked="true" strokeweight=".173853pt" strokecolor="#8e0000">
                <v:path arrowok="t"/>
              </v:shape>
            </v:group>
            <v:group style="position:absolute;left:9808;top:2687;width:2;height:275" coordorigin="9808,2687" coordsize="2,275">
              <v:shape style="position:absolute;left:9808;top:2687;width:2;height:275" coordorigin="9808,2687" coordsize="2,275" path="m9810,2705l9810,2962,9808,2943,9808,2687,9810,2705xe" filled="false" stroked="true" strokeweight=".036923pt" strokecolor="#000000">
                <v:path arrowok="t"/>
              </v:shape>
            </v:group>
            <v:group style="position:absolute;left:9825;top:2705;width:2;height:258" coordorigin="9825,2705" coordsize="2,258">
              <v:shape style="position:absolute;left:9825;top:2705;width:2;height:258" coordorigin="9825,2705" coordsize="0,258" path="m9825,2705l9825,2963e" filled="false" stroked="true" strokeweight="1.576928pt" strokecolor="#8e0000">
                <v:path arrowok="t"/>
              </v:shape>
            </v:group>
            <v:group style="position:absolute;left:9810;top:2705;width:30;height:258" coordorigin="9810,2705" coordsize="30,258">
              <v:shape style="position:absolute;left:9810;top:2705;width:30;height:258" coordorigin="9810,2705" coordsize="30,258" path="m9839,2707l9839,2963,9810,2962,9810,2705,9839,2707xe" filled="false" stroked="true" strokeweight=".036922pt" strokecolor="#000000">
                <v:path arrowok="t"/>
              </v:shape>
            </v:group>
            <v:group style="position:absolute;left:9839;top:2670;width:32;height:293" coordorigin="9839,2670" coordsize="32,293">
              <v:shape style="position:absolute;left:9839;top:2670;width:32;height:293" coordorigin="9839,2670" coordsize="32,293" path="m9871,2670l9839,2707,9839,2963,9871,2926,9871,2670xe" filled="true" fillcolor="#510000" stroked="false">
                <v:path arrowok="t"/>
                <v:fill type="solid"/>
              </v:shape>
            </v:group>
            <v:group style="position:absolute;left:9839;top:2670;width:32;height:293" coordorigin="9839,2670" coordsize="32,293">
              <v:shape style="position:absolute;left:9839;top:2670;width:32;height:293" coordorigin="9839,2670" coordsize="32,293" path="m9871,2670l9871,2926,9839,2963,9839,2707,9871,2670xe" filled="false" stroked="true" strokeweight=".036922pt" strokecolor="#000000">
                <v:path arrowok="t"/>
              </v:shape>
            </v:group>
            <v:group style="position:absolute;left:9370;top:1487;width:768;height:1220" coordorigin="9370,1487" coordsize="768,1220">
              <v:shape style="position:absolute;left:9370;top:1487;width:768;height:1220" coordorigin="9370,1487" coordsize="768,1220" path="m10123,1487l10112,1487,10104,1488,10084,1488,10072,1489,10058,1489,10025,1490,10006,1490,9785,1498,9768,1498,9754,1498,9740,1498,9729,1499,9709,1499,9702,1500,9688,1500,9684,1514,9626,1539,9624,1584,9624,1624,9604,1664,9548,1705,9471,1861,9500,1962,9480,1992,9469,2056,9503,2078,9500,2126,9525,2167,9494,2204,9483,2284,9436,2309,9376,2454,9370,2506,9784,2506,9768,2573,9765,2614,9790,2640,9808,2687,9810,2705,9839,2707,9871,2670,9987,2649,10040,2649,10045,2648,10071,2648,10064,2250,10138,1530,10114,1516,10123,1487xe" filled="true" fillcolor="#e88c0a" stroked="false">
                <v:path arrowok="t"/>
                <v:fill type="solid"/>
              </v:shape>
              <v:shape style="position:absolute;left:9370;top:1487;width:768;height:1220" coordorigin="9370,1487" coordsize="768,1220" path="m10071,2648l10045,2648,10071,2665,10071,2648xe" filled="true" fillcolor="#e88c0a" stroked="false">
                <v:path arrowok="t"/>
                <v:fill type="solid"/>
              </v:shape>
              <v:shape style="position:absolute;left:9370;top:1487;width:768;height:1220" coordorigin="9370,1487" coordsize="768,1220" path="m10040,2649l9987,2649,10008,2657,10040,2649xe" filled="true" fillcolor="#e88c0a" stroked="false">
                <v:path arrowok="t"/>
                <v:fill type="solid"/>
              </v:shape>
            </v:group>
            <v:group style="position:absolute;left:9370;top:1487;width:768;height:1220" coordorigin="9370,1487" coordsize="768,1220">
              <v:shape style="position:absolute;left:9370;top:1487;width:768;height:1220" coordorigin="9370,1487" coordsize="768,1220" path="m9370,2506l9376,2454,9436,2309,9483,2284,9494,2204,9525,2167,9500,2126,9503,2078,9469,2056,9480,1992,9500,1962,9471,1861,9548,1705,9604,1664,9624,1624,9624,1584,9626,1539,9684,1514,9688,1500,9689,1500,9692,1500,9696,1500,9702,1500,9709,1499,9718,1499,9729,1499,9740,1498,9754,1498,9768,1498,9785,1498,9868,1495,9893,1494,9918,1493,9942,1493,9965,1492,9986,1491,10006,1490,10025,1490,10042,1490,10058,1489,10072,1489,10084,1488,10095,1488,10104,1488,10112,1487e" filled="false" stroked="true" strokeweight=".036891pt" strokecolor="#000000">
                <v:path arrowok="t"/>
              </v:shape>
              <v:shape style="position:absolute;left:9370;top:1487;width:768;height:1220" coordorigin="9370,1487" coordsize="768,1220" path="m10123,1487l10114,1516,10138,1530e" filled="false" stroked="true" strokeweight=".036891pt" strokecolor="#000000">
                <v:path arrowok="t"/>
              </v:shape>
              <v:shape style="position:absolute;left:9370;top:1487;width:768;height:1220" coordorigin="9370,1487" coordsize="768,1220" path="m10138,1530l10064,2250,10071,2665,10045,2648,10008,2657,9987,2649,9871,2670,9839,2707,9810,2705,9808,2687,9790,2640,9765,2614,9768,2573,9784,2506,9370,2506e" filled="false" stroked="true" strokeweight=".036891pt" strokecolor="#000000">
                <v:path arrowok="t"/>
              </v:shape>
            </v:group>
            <w10:wrap type="none"/>
          </v:group>
        </w:pict>
      </w:r>
      <w:r>
        <w:rPr>
          <w:w w:val="95"/>
        </w:rPr>
        <w:t>Rehabilitation</w:t>
        <w:tab/>
      </w:r>
      <w:r>
        <w:rPr>
          <w:rFonts w:ascii="Calibri"/>
          <w:b/>
          <w:color w:val="FFFFFF"/>
          <w:w w:val="95"/>
        </w:rPr>
        <w:t>N/A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/>
        <w:t>Home</w:t>
      </w:r>
      <w:r>
        <w:rPr>
          <w:spacing w:val="-6"/>
        </w:rPr>
        <w:t> </w:t>
      </w:r>
      <w:r>
        <w:rPr/>
        <w:t>Health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BodyText"/>
        <w:tabs>
          <w:tab w:pos="4143" w:val="left" w:leader="none"/>
        </w:tabs>
        <w:spacing w:line="240" w:lineRule="auto" w:before="48"/>
        <w:ind w:left="540" w:right="0" w:firstLine="0"/>
        <w:jc w:val="left"/>
        <w:rPr>
          <w:rFonts w:ascii="Calibri" w:hAnsi="Calibri" w:cs="Calibri" w:eastAsia="Calibri"/>
        </w:rPr>
      </w:pPr>
      <w:r>
        <w:rPr/>
        <w:t>Informed</w:t>
      </w:r>
      <w:r>
        <w:rPr>
          <w:spacing w:val="-6"/>
        </w:rPr>
        <w:t> </w:t>
      </w:r>
      <w:r>
        <w:rPr/>
        <w:t>Consent</w:t>
        <w:tab/>
      </w:r>
      <w:r>
        <w:rPr>
          <w:rFonts w:ascii="Calibri"/>
          <w:b/>
          <w:color w:val="FFFFFF"/>
        </w:rPr>
        <w:t>B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w w:val="95"/>
        </w:rPr>
        <w:t>Telepresenter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Heading6"/>
        <w:spacing w:line="240" w:lineRule="auto" w:before="201"/>
        <w:ind w:right="426"/>
        <w:jc w:val="center"/>
        <w:rPr>
          <w:b w:val="0"/>
          <w:bCs w:val="0"/>
        </w:rPr>
      </w:pPr>
      <w:r>
        <w:rPr/>
        <w:t>INNOVATIVE</w:t>
      </w:r>
      <w:r>
        <w:rPr>
          <w:spacing w:val="-15"/>
        </w:rPr>
        <w:t> </w:t>
      </w:r>
      <w:r>
        <w:rPr/>
        <w:t>PAYMENT</w:t>
      </w:r>
      <w:r>
        <w:rPr>
          <w:spacing w:val="-15"/>
        </w:rPr>
        <w:t> </w:t>
      </w:r>
      <w:r>
        <w:rPr/>
        <w:t>OR</w:t>
      </w:r>
      <w:r>
        <w:rPr>
          <w:spacing w:val="25"/>
          <w:w w:val="99"/>
        </w:rPr>
        <w:t> </w:t>
      </w:r>
      <w:r>
        <w:rPr/>
        <w:t>SERVICE</w:t>
      </w:r>
      <w:r>
        <w:rPr>
          <w:spacing w:val="-16"/>
        </w:rPr>
        <w:t> </w:t>
      </w:r>
      <w:r>
        <w:rPr/>
        <w:t>DELIVERY</w:t>
      </w:r>
      <w:r>
        <w:rPr>
          <w:spacing w:val="-16"/>
        </w:rPr>
        <w:t> </w:t>
      </w:r>
      <w:r>
        <w:rPr/>
        <w:t>MODELS:</w:t>
      </w:r>
      <w:r>
        <w:rPr>
          <w:b w:val="0"/>
        </w:rPr>
      </w:r>
    </w:p>
    <w:p>
      <w:pPr>
        <w:pStyle w:val="BodyText"/>
        <w:spacing w:line="275" w:lineRule="auto" w:before="205"/>
        <w:ind w:left="540" w:right="1064" w:firstLine="0"/>
        <w:jc w:val="left"/>
      </w:pPr>
      <w:r>
        <w:rPr>
          <w:spacing w:val="-1"/>
          <w:w w:val="90"/>
        </w:rPr>
        <w:t>State</w:t>
      </w:r>
      <w:r>
        <w:rPr>
          <w:spacing w:val="-3"/>
          <w:w w:val="90"/>
        </w:rPr>
        <w:t>-­‐</w:t>
      </w:r>
      <w:r>
        <w:rPr>
          <w:spacing w:val="-1"/>
          <w:w w:val="90"/>
        </w:rPr>
        <w:t>wide</w:t>
      </w:r>
      <w:r>
        <w:rPr>
          <w:w w:val="90"/>
        </w:rPr>
        <w:t> </w:t>
      </w:r>
      <w:r>
        <w:rPr>
          <w:spacing w:val="5"/>
          <w:w w:val="90"/>
        </w:rPr>
        <w:t> </w:t>
      </w:r>
      <w:r>
        <w:rPr>
          <w:w w:val="90"/>
        </w:rPr>
        <w:t>Network</w:t>
      </w:r>
      <w:r>
        <w:rPr>
          <w:spacing w:val="22"/>
          <w:w w:val="99"/>
        </w:rPr>
        <w:t> </w:t>
      </w:r>
      <w:r>
        <w:rPr/>
        <w:t>Medicaid</w:t>
      </w:r>
      <w:r>
        <w:rPr>
          <w:spacing w:val="-6"/>
        </w:rPr>
        <w:t> </w:t>
      </w:r>
      <w:r>
        <w:rPr/>
        <w:t>Managed</w:t>
      </w:r>
      <w:r>
        <w:rPr>
          <w:spacing w:val="-5"/>
        </w:rPr>
        <w:t> </w:t>
      </w:r>
      <w:r>
        <w:rPr/>
        <w:t>Care</w:t>
      </w:r>
      <w:r>
        <w:rPr/>
      </w:r>
    </w:p>
    <w:p>
      <w:pPr>
        <w:pStyle w:val="BodyText"/>
        <w:spacing w:line="240" w:lineRule="auto" w:before="4"/>
        <w:ind w:left="540" w:right="1064" w:firstLine="0"/>
        <w:jc w:val="left"/>
      </w:pPr>
      <w:r>
        <w:rPr>
          <w:spacing w:val="-1"/>
          <w:w w:val="95"/>
        </w:rPr>
        <w:t>Medicare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Medicaid</w:t>
      </w:r>
      <w:r>
        <w:rPr>
          <w:spacing w:val="-26"/>
          <w:w w:val="95"/>
        </w:rPr>
        <w:t> </w:t>
      </w:r>
      <w:r>
        <w:rPr>
          <w:w w:val="95"/>
        </w:rPr>
        <w:t>Dual</w:t>
      </w:r>
      <w:r>
        <w:rPr>
          <w:spacing w:val="36"/>
        </w:rPr>
        <w:t> </w:t>
      </w:r>
      <w:r>
        <w:rPr>
          <w:spacing w:val="-1"/>
        </w:rPr>
        <w:t>Eligibles</w:t>
      </w:r>
    </w:p>
    <w:p>
      <w:pPr>
        <w:pStyle w:val="BodyText"/>
        <w:spacing w:line="294" w:lineRule="auto" w:before="43"/>
        <w:ind w:left="540" w:right="2198" w:firstLine="0"/>
        <w:jc w:val="left"/>
      </w:pPr>
      <w:r>
        <w:rPr/>
        <w:t>Health</w:t>
      </w:r>
      <w:r>
        <w:rPr>
          <w:spacing w:val="-6"/>
        </w:rPr>
        <w:t> </w:t>
      </w:r>
      <w:r>
        <w:rPr/>
        <w:t>Home</w:t>
      </w:r>
      <w:r>
        <w:rPr>
          <w:w w:val="99"/>
        </w:rPr>
        <w:t> </w:t>
      </w:r>
      <w:r>
        <w:rPr/>
        <w:t>HCBS</w:t>
      </w:r>
      <w:r>
        <w:rPr>
          <w:spacing w:val="-7"/>
        </w:rPr>
        <w:t> </w:t>
      </w:r>
      <w:r>
        <w:rPr/>
        <w:t>Waiver</w:t>
      </w:r>
      <w:r>
        <w:rPr/>
      </w:r>
    </w:p>
    <w:p>
      <w:pPr>
        <w:pStyle w:val="BodyText"/>
        <w:tabs>
          <w:tab w:pos="4090" w:val="left" w:leader="none"/>
        </w:tabs>
        <w:spacing w:line="293" w:lineRule="exact" w:before="0"/>
        <w:ind w:left="540" w:right="0" w:firstLine="0"/>
        <w:jc w:val="left"/>
        <w:rPr>
          <w:rFonts w:ascii="Arial Unicode MS" w:hAnsi="Arial Unicode MS" w:cs="Arial Unicode MS" w:eastAsia="Arial Unicode MS"/>
        </w:rPr>
      </w:pPr>
      <w:r>
        <w:rPr>
          <w:w w:val="95"/>
        </w:rPr>
        <w:t>Corrections</w:t>
        <w:tab/>
      </w:r>
      <w:r>
        <w:rPr>
          <w:rFonts w:ascii="Arial Unicode MS" w:hAnsi="Arial Unicode MS" w:cs="Arial Unicode MS" w:eastAsia="Arial Unicode MS"/>
          <w:color w:val="FFFFFF"/>
          <w:w w:val="110"/>
        </w:rPr>
        <w:t>✔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240" w:lineRule="auto" w:before="57"/>
        <w:ind w:left="540" w:right="0" w:firstLine="0"/>
        <w:jc w:val="left"/>
      </w:pPr>
      <w:r>
        <w:rPr/>
        <w:t>Other</w:t>
      </w:r>
    </w:p>
    <w:p>
      <w:pPr>
        <w:pStyle w:val="BodyText"/>
        <w:spacing w:line="240" w:lineRule="auto" w:before="35"/>
        <w:ind w:left="656" w:right="346" w:firstLine="0"/>
        <w:jc w:val="left"/>
      </w:pPr>
      <w:r>
        <w:rPr/>
        <w:br w:type="column"/>
      </w:r>
      <w:r>
        <w:rPr>
          <w:spacing w:val="-1"/>
        </w:rPr>
        <w:t>reimburse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services</w:t>
      </w:r>
      <w:r>
        <w:rPr>
          <w:spacing w:val="-5"/>
        </w:rPr>
        <w:t> </w:t>
      </w:r>
      <w:r>
        <w:rPr/>
        <w:t>via</w:t>
      </w:r>
      <w:r>
        <w:rPr>
          <w:spacing w:val="-5"/>
        </w:rPr>
        <w:t> </w:t>
      </w:r>
      <w:r>
        <w:rPr/>
        <w:t>telemedicine</w:t>
      </w:r>
      <w:r>
        <w:rPr>
          <w:spacing w:val="-5"/>
        </w:rPr>
        <w:t> </w:t>
      </w:r>
      <w:r>
        <w:rPr/>
        <w:t>including</w:t>
      </w:r>
      <w:r>
        <w:rPr>
          <w:spacing w:val="29"/>
          <w:w w:val="99"/>
        </w:rPr>
        <w:t> </w:t>
      </w:r>
      <w:r>
        <w:rPr>
          <w:w w:val="90"/>
        </w:rPr>
        <w:t>store-­‐and-­‐forward</w:t>
      </w:r>
      <w:r>
        <w:rPr>
          <w:spacing w:val="31"/>
          <w:w w:val="90"/>
        </w:rPr>
        <w:t> </w:t>
      </w:r>
      <w:r>
        <w:rPr>
          <w:w w:val="90"/>
        </w:rPr>
        <w:t>and</w:t>
      </w:r>
      <w:r>
        <w:rPr>
          <w:spacing w:val="32"/>
          <w:w w:val="90"/>
        </w:rPr>
        <w:t> </w:t>
      </w:r>
      <w:r>
        <w:rPr>
          <w:w w:val="90"/>
        </w:rPr>
        <w:t>remote</w:t>
      </w:r>
      <w:r>
        <w:rPr>
          <w:spacing w:val="31"/>
          <w:w w:val="90"/>
        </w:rPr>
        <w:t> </w:t>
      </w:r>
      <w:r>
        <w:rPr>
          <w:w w:val="90"/>
        </w:rPr>
        <w:t>patient</w:t>
      </w:r>
      <w:r>
        <w:rPr>
          <w:w w:val="99"/>
        </w:rPr>
        <w:t> </w:t>
      </w:r>
      <w:r>
        <w:rPr/>
        <w:t>monitoring.</w:t>
      </w:r>
    </w:p>
    <w:p>
      <w:pPr>
        <w:pStyle w:val="BodyText"/>
        <w:numPr>
          <w:ilvl w:val="0"/>
          <w:numId w:val="22"/>
        </w:numPr>
        <w:tabs>
          <w:tab w:pos="657" w:val="left" w:leader="none"/>
        </w:tabs>
        <w:spacing w:line="233" w:lineRule="auto" w:before="0" w:after="0"/>
        <w:ind w:left="656" w:right="424" w:hanging="450"/>
        <w:jc w:val="left"/>
        <w:rPr>
          <w:sz w:val="16"/>
          <w:szCs w:val="16"/>
        </w:rPr>
      </w:pPr>
      <w:r>
        <w:rPr/>
        <w:t>CMS</w:t>
      </w:r>
      <w:r>
        <w:rPr>
          <w:spacing w:val="-3"/>
        </w:rPr>
        <w:t> </w:t>
      </w:r>
      <w:r>
        <w:rPr/>
        <w:t>approved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agency’s</w:t>
      </w:r>
      <w:r>
        <w:rPr>
          <w:spacing w:val="-2"/>
        </w:rPr>
        <w:t> </w:t>
      </w:r>
      <w:r>
        <w:rPr/>
        <w:t>SPA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limit</w:t>
      </w:r>
      <w:r>
        <w:rPr>
          <w:spacing w:val="-3"/>
        </w:rPr>
        <w:t> </w:t>
      </w:r>
      <w:r>
        <w:rPr/>
        <w:t>the</w:t>
      </w:r>
      <w:r>
        <w:rPr>
          <w:w w:val="99"/>
        </w:rPr>
        <w:t> </w:t>
      </w:r>
      <w:r>
        <w:rPr/>
        <w:t>originating</w:t>
      </w:r>
      <w:r>
        <w:rPr>
          <w:spacing w:val="-4"/>
        </w:rPr>
        <w:t> </w:t>
      </w:r>
      <w:r>
        <w:rPr/>
        <w:t>site</w:t>
      </w:r>
      <w:r>
        <w:rPr>
          <w:spacing w:val="-3"/>
        </w:rPr>
        <w:t> </w:t>
      </w:r>
      <w:r>
        <w:rPr/>
        <w:t>fee</w:t>
      </w:r>
      <w:r>
        <w:rPr>
          <w:spacing w:val="-3"/>
        </w:rPr>
        <w:t> </w:t>
      </w:r>
      <w:r>
        <w:rPr/>
        <w:t>payment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provider’s</w:t>
      </w:r>
      <w:r>
        <w:rPr/>
        <w:t> office,</w:t>
      </w:r>
      <w:r>
        <w:rPr>
          <w:spacing w:val="-3"/>
        </w:rPr>
        <w:t> </w:t>
      </w:r>
      <w:r>
        <w:rPr/>
        <w:t>outpatient</w:t>
      </w:r>
      <w:r>
        <w:rPr>
          <w:spacing w:val="-2"/>
        </w:rPr>
        <w:t> </w:t>
      </w:r>
      <w:r>
        <w:rPr/>
        <w:t>hospitals,</w:t>
      </w:r>
      <w:r>
        <w:rPr>
          <w:spacing w:val="-2"/>
        </w:rPr>
        <w:t> </w:t>
      </w:r>
      <w:r>
        <w:rPr/>
        <w:t>CAHs,</w:t>
      </w:r>
      <w:r>
        <w:rPr>
          <w:spacing w:val="-2"/>
        </w:rPr>
        <w:t> </w:t>
      </w:r>
      <w:r>
        <w:rPr/>
        <w:t>RHCs,</w:t>
      </w:r>
      <w:r>
        <w:rPr>
          <w:spacing w:val="-2"/>
        </w:rPr>
        <w:t> </w:t>
      </w:r>
      <w:r>
        <w:rPr/>
        <w:t>FQHCs,</w:t>
      </w:r>
      <w:r>
        <w:rPr>
          <w:w w:val="99"/>
        </w:rPr>
        <w:t> </w:t>
      </w:r>
      <w:r>
        <w:rPr/>
        <w:t>CMHCs,</w:t>
      </w:r>
      <w:r>
        <w:rPr>
          <w:spacing w:val="-3"/>
        </w:rPr>
        <w:t> </w:t>
      </w:r>
      <w:r>
        <w:rPr/>
        <w:t>therapeutic</w:t>
      </w:r>
      <w:r>
        <w:rPr>
          <w:spacing w:val="-3"/>
        </w:rPr>
        <w:t> </w:t>
      </w:r>
      <w:r>
        <w:rPr>
          <w:spacing w:val="-1"/>
        </w:rPr>
        <w:t>group</w:t>
      </w:r>
      <w:r>
        <w:rPr>
          <w:spacing w:val="-2"/>
        </w:rPr>
        <w:t> </w:t>
      </w:r>
      <w:r>
        <w:rPr/>
        <w:t>homes,</w:t>
      </w:r>
      <w:r>
        <w:rPr>
          <w:spacing w:val="-3"/>
        </w:rPr>
        <w:t> </w:t>
      </w:r>
      <w:r>
        <w:rPr/>
        <w:t>IHS</w:t>
      </w:r>
      <w:r>
        <w:rPr>
          <w:spacing w:val="-3"/>
        </w:rPr>
        <w:t> </w:t>
      </w:r>
      <w:r>
        <w:rPr/>
        <w:t>clinics,</w:t>
      </w:r>
      <w:r>
        <w:rPr>
          <w:spacing w:val="24"/>
          <w:w w:val="99"/>
        </w:rPr>
        <w:t> </w:t>
      </w:r>
      <w:r>
        <w:rPr>
          <w:w w:val="95"/>
        </w:rPr>
        <w:t>and</w:t>
      </w:r>
      <w:r>
        <w:rPr>
          <w:spacing w:val="-9"/>
          <w:w w:val="95"/>
        </w:rPr>
        <w:t> </w:t>
      </w:r>
      <w:r>
        <w:rPr>
          <w:w w:val="95"/>
        </w:rPr>
        <w:t>school-­‐based</w:t>
      </w:r>
      <w:r>
        <w:rPr>
          <w:spacing w:val="-8"/>
          <w:w w:val="95"/>
        </w:rPr>
        <w:t> </w:t>
      </w:r>
      <w:r>
        <w:rPr>
          <w:w w:val="95"/>
        </w:rPr>
        <w:t>clinics.</w:t>
      </w:r>
      <w:r>
        <w:rPr>
          <w:w w:val="95"/>
          <w:position w:val="11"/>
          <w:sz w:val="16"/>
          <w:szCs w:val="16"/>
        </w:rPr>
        <w:t>139</w:t>
      </w:r>
      <w:r>
        <w:rPr>
          <w:sz w:val="16"/>
          <w:szCs w:val="16"/>
        </w:rPr>
      </w:r>
    </w:p>
    <w:p>
      <w:pPr>
        <w:pStyle w:val="BodyText"/>
        <w:numPr>
          <w:ilvl w:val="0"/>
          <w:numId w:val="22"/>
        </w:numPr>
        <w:tabs>
          <w:tab w:pos="657" w:val="left" w:leader="none"/>
        </w:tabs>
        <w:spacing w:line="213" w:lineRule="auto" w:before="15" w:after="0"/>
        <w:ind w:left="656" w:right="461" w:hanging="450"/>
        <w:jc w:val="left"/>
        <w:rPr>
          <w:sz w:val="16"/>
          <w:szCs w:val="16"/>
        </w:rPr>
      </w:pPr>
      <w:r>
        <w:rPr/>
        <w:t>MS</w:t>
      </w:r>
      <w:r>
        <w:rPr>
          <w:spacing w:val="-4"/>
        </w:rPr>
        <w:t> </w:t>
      </w:r>
      <w:r>
        <w:rPr/>
        <w:t>Medical</w:t>
      </w:r>
      <w:r>
        <w:rPr>
          <w:spacing w:val="-4"/>
        </w:rPr>
        <w:t> </w:t>
      </w:r>
      <w:r>
        <w:rPr/>
        <w:t>Board</w:t>
      </w:r>
      <w:r>
        <w:rPr>
          <w:spacing w:val="-3"/>
        </w:rPr>
        <w:t> </w:t>
      </w:r>
      <w:r>
        <w:rPr/>
        <w:t>requires</w:t>
      </w:r>
      <w:r>
        <w:rPr>
          <w:spacing w:val="-4"/>
        </w:rPr>
        <w:t> </w:t>
      </w:r>
      <w:r>
        <w:rPr/>
        <w:t>unspecified</w:t>
      </w:r>
      <w:r>
        <w:rPr>
          <w:spacing w:val="-4"/>
        </w:rPr>
        <w:t> </w:t>
      </w:r>
      <w:r>
        <w:rPr/>
        <w:t>method</w:t>
      </w:r>
      <w:r>
        <w:rPr/>
        <w:t> of</w:t>
      </w:r>
      <w:r>
        <w:rPr>
          <w:spacing w:val="-4"/>
        </w:rPr>
        <w:t> </w:t>
      </w:r>
      <w:r>
        <w:rPr/>
        <w:t>obtaining</w:t>
      </w:r>
      <w:r>
        <w:rPr>
          <w:spacing w:val="-4"/>
        </w:rPr>
        <w:t> </w:t>
      </w:r>
      <w:r>
        <w:rPr/>
        <w:t>patient’s</w:t>
      </w:r>
      <w:r>
        <w:rPr>
          <w:spacing w:val="-4"/>
        </w:rPr>
        <w:t> </w:t>
      </w:r>
      <w:r>
        <w:rPr/>
        <w:t>informed</w:t>
      </w:r>
      <w:r>
        <w:rPr>
          <w:spacing w:val="-3"/>
        </w:rPr>
        <w:t> </w:t>
      </w:r>
      <w:r>
        <w:rPr/>
        <w:t>consent.</w:t>
      </w:r>
      <w:r>
        <w:rPr>
          <w:position w:val="11"/>
          <w:sz w:val="16"/>
          <w:szCs w:val="16"/>
        </w:rPr>
        <w:t>140</w:t>
      </w:r>
      <w:r>
        <w:rPr>
          <w:sz w:val="16"/>
          <w:szCs w:val="16"/>
        </w:rPr>
      </w:r>
    </w:p>
    <w:p>
      <w:pPr>
        <w:spacing w:after="0" w:line="213" w:lineRule="auto"/>
        <w:jc w:val="left"/>
        <w:rPr>
          <w:sz w:val="16"/>
          <w:szCs w:val="16"/>
        </w:rPr>
        <w:sectPr>
          <w:type w:val="continuous"/>
          <w:pgSz w:w="12240" w:h="15840"/>
          <w:pgMar w:top="100" w:bottom="0" w:left="1100" w:right="920"/>
          <w:cols w:num="2" w:equalWidth="0">
            <w:col w:w="4414" w:space="40"/>
            <w:col w:w="5766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3.079987pt;margin-top:196.199997pt;width:273.850pt;height:475.45pt;mso-position-horizontal-relative:page;mso-position-vertical-relative:page;z-index:-414616" coordorigin="5662,3924" coordsize="5477,9509">
            <v:group style="position:absolute;left:5662;top:3924;width:5477;height:9509" coordorigin="5662,3924" coordsize="5477,9509">
              <v:shape style="position:absolute;left:5662;top:3924;width:5477;height:9509" coordorigin="5662,3924" coordsize="5477,9509" path="m5662,3924l11138,3924,11138,13433,5662,13433,5662,3924xe" filled="true" fillcolor="#ffffff" stroked="false">
                <v:path arrowok="t"/>
                <v:fill type="solid"/>
              </v:shape>
            </v:group>
            <v:group style="position:absolute;left:5753;top:3924;width:5304;height:298" coordorigin="5753,3924" coordsize="5304,298">
              <v:shape style="position:absolute;left:5753;top:3924;width:5304;height:298" coordorigin="5753,3924" coordsize="5304,298" path="m5753,3924l11057,3924,11057,4222,5753,4222,5753,3924xe" filled="true" fillcolor="#ffffff" stroked="false">
                <v:path arrowok="t"/>
                <v:fill type="solid"/>
              </v:shape>
            </v:group>
            <v:group style="position:absolute;left:5753;top:4217;width:5304;height:298" coordorigin="5753,4217" coordsize="5304,298">
              <v:shape style="position:absolute;left:5753;top:4217;width:5304;height:298" coordorigin="5753,4217" coordsize="5304,298" path="m5753,4217l11057,4217,11057,4514,5753,4514,5753,4217xe" filled="true" fillcolor="#ffffff" stroked="false">
                <v:path arrowok="t"/>
                <v:fill type="solid"/>
              </v:shape>
            </v:group>
            <v:group style="position:absolute;left:5753;top:4510;width:5304;height:298" coordorigin="5753,4510" coordsize="5304,298">
              <v:shape style="position:absolute;left:5753;top:4510;width:5304;height:298" coordorigin="5753,4510" coordsize="5304,298" path="m5753,4510l11057,4510,11057,4807,5753,4807,5753,4510xe" filled="true" fillcolor="#ffffff" stroked="false">
                <v:path arrowok="t"/>
                <v:fill type="solid"/>
              </v:shape>
            </v:group>
            <v:group style="position:absolute;left:5753;top:4802;width:5304;height:298" coordorigin="5753,4802" coordsize="5304,298">
              <v:shape style="position:absolute;left:5753;top:4802;width:5304;height:298" coordorigin="5753,4802" coordsize="5304,298" path="m5753,4802l11057,4802,11057,5100,5753,5100,5753,4802xe" filled="true" fillcolor="#ffffff" stroked="false">
                <v:path arrowok="t"/>
                <v:fill type="solid"/>
              </v:shape>
            </v:group>
            <v:group style="position:absolute;left:5753;top:5095;width:5304;height:322" coordorigin="5753,5095" coordsize="5304,322">
              <v:shape style="position:absolute;left:5753;top:5095;width:5304;height:322" coordorigin="5753,5095" coordsize="5304,322" path="m5753,5095l11057,5095,11057,5417,5753,5417,5753,5095xe" filled="true" fillcolor="#ffffff" stroked="false">
                <v:path arrowok="t"/>
                <v:fill type="solid"/>
              </v:shape>
            </v:group>
            <v:group style="position:absolute;left:5753;top:5412;width:5304;height:298" coordorigin="5753,5412" coordsize="5304,298">
              <v:shape style="position:absolute;left:5753;top:5412;width:5304;height:298" coordorigin="5753,5412" coordsize="5304,298" path="m5753,5412l11057,5412,11057,5710,5753,5710,5753,5412xe" filled="true" fillcolor="#ffffff" stroked="false">
                <v:path arrowok="t"/>
                <v:fill type="solid"/>
              </v:shape>
            </v:group>
            <v:group style="position:absolute;left:5753;top:5705;width:5304;height:298" coordorigin="5753,5705" coordsize="5304,298">
              <v:shape style="position:absolute;left:5753;top:5705;width:5304;height:298" coordorigin="5753,5705" coordsize="5304,298" path="m5753,5705l11057,5705,11057,6002,5753,6002,5753,5705xe" filled="true" fillcolor="#ffffff" stroked="false">
                <v:path arrowok="t"/>
                <v:fill type="solid"/>
              </v:shape>
            </v:group>
            <v:group style="position:absolute;left:5753;top:5998;width:5304;height:298" coordorigin="5753,5998" coordsize="5304,298">
              <v:shape style="position:absolute;left:5753;top:5998;width:5304;height:298" coordorigin="5753,5998" coordsize="5304,298" path="m5753,5998l11057,5998,11057,6295,5753,6295,5753,5998xe" filled="true" fillcolor="#ffffff" stroked="false">
                <v:path arrowok="t"/>
                <v:fill type="solid"/>
              </v:shape>
            </v:group>
            <v:group style="position:absolute;left:5753;top:6290;width:5304;height:298" coordorigin="5753,6290" coordsize="5304,298">
              <v:shape style="position:absolute;left:5753;top:6290;width:5304;height:298" coordorigin="5753,6290" coordsize="5304,298" path="m5753,6290l11057,6290,11057,6588,5753,6588,5753,6290xe" filled="true" fillcolor="#ffffff" stroked="false">
                <v:path arrowok="t"/>
                <v:fill type="solid"/>
              </v:shape>
            </v:group>
            <v:group style="position:absolute;left:5753;top:6583;width:5304;height:303" coordorigin="5753,6583" coordsize="5304,303">
              <v:shape style="position:absolute;left:5753;top:6583;width:5304;height:303" coordorigin="5753,6583" coordsize="5304,303" path="m5753,6583l11057,6583,11057,6886,5753,6886,5753,6583xe" filled="true" fillcolor="#ffffff" stroked="false">
                <v:path arrowok="t"/>
                <v:fill type="solid"/>
              </v:shape>
            </v:group>
            <v:group style="position:absolute;left:5753;top:6881;width:5304;height:298" coordorigin="5753,6881" coordsize="5304,298">
              <v:shape style="position:absolute;left:5753;top:6881;width:5304;height:298" coordorigin="5753,6881" coordsize="5304,298" path="m5753,6881l11057,6881,11057,7178,5753,7178,5753,6881xe" filled="true" fillcolor="#ffffff" stroked="false">
                <v:path arrowok="t"/>
                <v:fill type="solid"/>
              </v:shape>
            </v:group>
            <v:group style="position:absolute;left:5753;top:7174;width:5304;height:298" coordorigin="5753,7174" coordsize="5304,298">
              <v:shape style="position:absolute;left:5753;top:7174;width:5304;height:298" coordorigin="5753,7174" coordsize="5304,298" path="m5753,7174l11057,7174,11057,7471,5753,7471,5753,7174xe" filled="true" fillcolor="#ffffff" stroked="false">
                <v:path arrowok="t"/>
                <v:fill type="solid"/>
              </v:shape>
            </v:group>
            <v:group style="position:absolute;left:5753;top:7466;width:5304;height:298" coordorigin="5753,7466" coordsize="5304,298">
              <v:shape style="position:absolute;left:5753;top:7466;width:5304;height:298" coordorigin="5753,7466" coordsize="5304,298" path="m5753,7466l11057,7466,11057,7764,5753,7764,5753,7466xe" filled="true" fillcolor="#ffffff" stroked="false">
                <v:path arrowok="t"/>
                <v:fill type="solid"/>
              </v:shape>
            </v:group>
            <v:group style="position:absolute;left:5753;top:7759;width:5304;height:298" coordorigin="5753,7759" coordsize="5304,298">
              <v:shape style="position:absolute;left:5753;top:7759;width:5304;height:298" coordorigin="5753,7759" coordsize="5304,298" path="m5753,7759l11057,7759,11057,8057,5753,8057,5753,7759xe" filled="true" fillcolor="#ffffff" stroked="false">
                <v:path arrowok="t"/>
                <v:fill type="solid"/>
              </v:shape>
            </v:group>
            <v:group style="position:absolute;left:5753;top:8052;width:5304;height:298" coordorigin="5753,8052" coordsize="5304,298">
              <v:shape style="position:absolute;left:5753;top:8052;width:5304;height:298" coordorigin="5753,8052" coordsize="5304,298" path="m5753,8052l11057,8052,11057,8350,5753,8350,5753,8052xe" filled="true" fillcolor="#ffffff" stroked="false">
                <v:path arrowok="t"/>
                <v:fill type="solid"/>
              </v:shape>
            </v:group>
            <v:group style="position:absolute;left:5753;top:8345;width:5304;height:298" coordorigin="5753,8345" coordsize="5304,298">
              <v:shape style="position:absolute;left:5753;top:8345;width:5304;height:298" coordorigin="5753,8345" coordsize="5304,298" path="m5753,8345l11057,8345,11057,8642,5753,8642,5753,8345xe" filled="true" fillcolor="#ffffff" stroked="false">
                <v:path arrowok="t"/>
                <v:fill type="solid"/>
              </v:shape>
            </v:group>
            <v:group style="position:absolute;left:5753;top:8638;width:5304;height:298" coordorigin="5753,8638" coordsize="5304,298">
              <v:shape style="position:absolute;left:5753;top:8638;width:5304;height:298" coordorigin="5753,8638" coordsize="5304,298" path="m5753,8638l11057,8638,11057,8935,5753,8935,5753,8638xe" filled="true" fillcolor="#ffffff" stroked="false">
                <v:path arrowok="t"/>
                <v:fill type="solid"/>
              </v:shape>
            </v:group>
            <v:group style="position:absolute;left:5753;top:8930;width:5304;height:298" coordorigin="5753,8930" coordsize="5304,298">
              <v:shape style="position:absolute;left:5753;top:8930;width:5304;height:298" coordorigin="5753,8930" coordsize="5304,298" path="m5753,8930l11057,8930,11057,9228,5753,9228,5753,8930xe" filled="true" fillcolor="#ffffff" stroked="false">
                <v:path arrowok="t"/>
                <v:fill type="solid"/>
              </v:shape>
            </v:group>
            <v:group style="position:absolute;left:5753;top:9223;width:5304;height:298" coordorigin="5753,9223" coordsize="5304,298">
              <v:shape style="position:absolute;left:5753;top:9223;width:5304;height:298" coordorigin="5753,9223" coordsize="5304,298" path="m5753,9223l11057,9223,11057,9521,5753,9521,5753,9223xe" filled="true" fillcolor="#ffffff" stroked="false">
                <v:path arrowok="t"/>
                <v:fill type="solid"/>
              </v:shape>
            </v:group>
            <v:group style="position:absolute;left:5753;top:9516;width:5304;height:298" coordorigin="5753,9516" coordsize="5304,298">
              <v:shape style="position:absolute;left:5753;top:9516;width:5304;height:298" coordorigin="5753,9516" coordsize="5304,298" path="m5753,9516l11057,9516,11057,9814,5753,9814,5753,9516xe" filled="true" fillcolor="#ffffff" stroked="false">
                <v:path arrowok="t"/>
                <v:fill type="solid"/>
              </v:shape>
            </v:group>
            <v:group style="position:absolute;left:5753;top:9809;width:5304;height:322" coordorigin="5753,9809" coordsize="5304,322">
              <v:shape style="position:absolute;left:5753;top:9809;width:5304;height:322" coordorigin="5753,9809" coordsize="5304,322" path="m5753,9809l11057,9809,11057,10130,5753,10130,5753,9809xe" filled="true" fillcolor="#ffffff" stroked="false">
                <v:path arrowok="t"/>
                <v:fill type="solid"/>
              </v:shape>
            </v:group>
            <v:group style="position:absolute;left:5753;top:10126;width:5304;height:298" coordorigin="5753,10126" coordsize="5304,298">
              <v:shape style="position:absolute;left:5753;top:10126;width:5304;height:298" coordorigin="5753,10126" coordsize="5304,298" path="m5753,10126l11057,10126,11057,10423,5753,10423,5753,10126xe" filled="true" fillcolor="#ffffff" stroked="false">
                <v:path arrowok="t"/>
                <v:fill type="solid"/>
              </v:shape>
            </v:group>
            <v:group style="position:absolute;left:5753;top:10418;width:5304;height:298" coordorigin="5753,10418" coordsize="5304,298">
              <v:shape style="position:absolute;left:5753;top:10418;width:5304;height:298" coordorigin="5753,10418" coordsize="5304,298" path="m5753,10418l11057,10418,11057,10716,5753,10716,5753,10418xe" filled="true" fillcolor="#ffffff" stroked="false">
                <v:path arrowok="t"/>
                <v:fill type="solid"/>
              </v:shape>
            </v:group>
            <v:group style="position:absolute;left:5753;top:10711;width:5304;height:298" coordorigin="5753,10711" coordsize="5304,298">
              <v:shape style="position:absolute;left:5753;top:10711;width:5304;height:298" coordorigin="5753,10711" coordsize="5304,298" path="m5753,10711l11057,10711,11057,11009,5753,11009,5753,10711xe" filled="true" fillcolor="#ffffff" stroked="false">
                <v:path arrowok="t"/>
                <v:fill type="solid"/>
              </v:shape>
            </v:group>
            <v:group style="position:absolute;left:5753;top:11004;width:5304;height:298" coordorigin="5753,11004" coordsize="5304,298">
              <v:shape style="position:absolute;left:5753;top:11004;width:5304;height:298" coordorigin="5753,11004" coordsize="5304,298" path="m5753,11004l11057,11004,11057,11302,5753,11302,5753,11004xe" filled="true" fillcolor="#ffffff" stroked="false">
                <v:path arrowok="t"/>
                <v:fill type="solid"/>
              </v:shape>
            </v:group>
            <v:group style="position:absolute;left:5753;top:11297;width:5304;height:298" coordorigin="5753,11297" coordsize="5304,298">
              <v:shape style="position:absolute;left:5753;top:11297;width:5304;height:298" coordorigin="5753,11297" coordsize="5304,298" path="m5753,11297l11057,11297,11057,11594,5753,11594,5753,11297xe" filled="true" fillcolor="#ffffff" stroked="false">
                <v:path arrowok="t"/>
                <v:fill type="solid"/>
              </v:shape>
            </v:group>
            <v:group style="position:absolute;left:5753;top:11590;width:5304;height:322" coordorigin="5753,11590" coordsize="5304,322">
              <v:shape style="position:absolute;left:5753;top:11590;width:5304;height:322" coordorigin="5753,11590" coordsize="5304,322" path="m5753,11590l11057,11590,11057,11911,5753,11911,5753,11590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667"/>
        <w:gridCol w:w="2659"/>
        <w:gridCol w:w="2861"/>
      </w:tblGrid>
      <w:tr>
        <w:trPr>
          <w:trHeight w:val="1531" w:hRule="exact"/>
        </w:trPr>
        <w:tc>
          <w:tcPr>
            <w:tcW w:w="704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3"/>
              <w:ind w:left="2424" w:right="1527" w:hanging="890"/>
              <w:jc w:val="left"/>
              <w:rPr>
                <w:rFonts w:ascii="Calibri" w:hAnsi="Calibri" w:cs="Calibri" w:eastAsia="Calibri"/>
                <w:sz w:val="60"/>
                <w:szCs w:val="60"/>
              </w:rPr>
            </w:pPr>
            <w:r>
              <w:rPr>
                <w:rFonts w:ascii="Calibri"/>
                <w:b/>
                <w:color w:val="FFFFFF"/>
                <w:spacing w:val="-1"/>
                <w:sz w:val="60"/>
              </w:rPr>
              <w:t>Telemedicine</w:t>
            </w:r>
            <w:r>
              <w:rPr>
                <w:rFonts w:ascii="Calibri"/>
                <w:b/>
                <w:color w:val="FFFFFF"/>
                <w:spacing w:val="-11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in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60"/>
              </w:rPr>
              <w:t> </w:t>
            </w:r>
            <w:r>
              <w:rPr>
                <w:rFonts w:ascii="Calibri"/>
                <w:b/>
                <w:color w:val="FFFFFF"/>
                <w:sz w:val="60"/>
              </w:rPr>
              <w:t>Missouri</w:t>
            </w:r>
            <w:r>
              <w:rPr>
                <w:rFonts w:ascii="Calibri"/>
                <w:sz w:val="60"/>
              </w:rPr>
            </w:r>
          </w:p>
        </w:tc>
        <w:tc>
          <w:tcPr>
            <w:tcW w:w="28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00" w:lineRule="atLeast"/>
              <w:ind w:left="77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830016" cy="962025"/>
                  <wp:effectExtent l="0" t="0" r="0" b="0"/>
                  <wp:docPr id="15" name="image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25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16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907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5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PARITY:</w:t>
            </w:r>
            <w:r>
              <w:rPr>
                <w:rFonts w:ascii="Calibri"/>
                <w:sz w:val="33"/>
              </w:rPr>
            </w:r>
          </w:p>
        </w:tc>
        <w:tc>
          <w:tcPr>
            <w:tcW w:w="552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GAPS:</w:t>
            </w:r>
            <w:r>
              <w:rPr>
                <w:rFonts w:ascii="Calibri"/>
                <w:sz w:val="33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86" w:lineRule="exact" w:before="1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Private</w:t>
            </w:r>
            <w:r>
              <w:rPr>
                <w:rFonts w:ascii="Calibri"/>
                <w:b/>
                <w:spacing w:val="-9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549" w:val="left" w:leader="none"/>
              </w:tabs>
              <w:spacing w:line="292" w:lineRule="exact" w:before="1" w:after="0"/>
              <w:ind w:left="548" w:right="132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MO’s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private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insurance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parity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law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was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enacted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2013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included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employee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health</w:t>
            </w:r>
            <w:r>
              <w:rPr>
                <w:rFonts w:ascii="Calibri" w:hAnsi="Calibri" w:cs="Calibri" w:eastAsia="Calibri"/>
                <w:spacing w:val="-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plans.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141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Medicaid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549" w:val="left" w:leader="none"/>
              </w:tabs>
              <w:spacing w:line="240" w:lineRule="auto" w:before="0" w:after="0"/>
              <w:ind w:left="548" w:right="176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Coverage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under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z w:val="24"/>
              </w:rPr>
              <w:t> about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average.</w:t>
            </w:r>
            <w:r>
              <w:rPr>
                <w:rFonts w:ascii="Calibri"/>
                <w:spacing w:val="46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agency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imposes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  <w:r>
              <w:rPr>
                <w:rFonts w:ascii="Calibri"/>
                <w:sz w:val="24"/>
              </w:rPr>
              <w:t> on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covered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services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designates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certain</w:t>
            </w:r>
            <w:r>
              <w:rPr>
                <w:rFonts w:ascii="Calibri"/>
                <w:sz w:val="24"/>
              </w:rPr>
              <w:t> patient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settings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(excluding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school)</w:t>
            </w:r>
            <w:r>
              <w:rPr>
                <w:rFonts w:ascii="Calibri"/>
                <w:sz w:val="24"/>
              </w:rPr>
              <w:t> and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distant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site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providers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(physicians,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advanced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registered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nurse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practitioners,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z w:val="24"/>
              </w:rPr>
              <w:t> psychologists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condition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payment.</w:t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549" w:val="left" w:leader="none"/>
              </w:tabs>
              <w:spacing w:line="286" w:lineRule="exact" w:before="0" w:after="0"/>
              <w:ind w:left="548" w:right="0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interactive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audio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video</w:t>
            </w:r>
            <w:r>
              <w:rPr>
                <w:rFonts w:ascii="Calibri" w:hAnsi="Calibri" w:cs="Calibri" w:eastAsia="Calibri"/>
                <w:spacing w:val="14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only.</w:t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549" w:val="left" w:leader="none"/>
              </w:tabs>
              <w:spacing w:line="292" w:lineRule="exact" w:before="1" w:after="0"/>
              <w:ind w:left="548" w:right="1094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Requires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written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z w:val="24"/>
              </w:rPr>
              <w:t> telepresenter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premises.</w:t>
            </w:r>
            <w:r>
              <w:rPr>
                <w:rFonts w:ascii="Calibri"/>
                <w:position w:val="11"/>
                <w:sz w:val="16"/>
              </w:rPr>
              <w:t>142</w:t>
            </w:r>
            <w:r>
              <w:rPr>
                <w:rFonts w:ascii="Calibri"/>
                <w:sz w:val="16"/>
              </w:rPr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549" w:val="left" w:leader="none"/>
              </w:tabs>
              <w:spacing w:line="292" w:lineRule="exact" w:before="0" w:after="0"/>
              <w:ind w:left="548" w:right="202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A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number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of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bills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were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introduced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but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failed</w:t>
            </w:r>
            <w:r>
              <w:rPr>
                <w:rFonts w:ascii="Calibri" w:hAnsi="Calibri" w:cs="Calibri" w:eastAsia="Calibri"/>
                <w:spacing w:val="2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passage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2015.</w:t>
            </w:r>
            <w:r>
              <w:rPr>
                <w:rFonts w:ascii="Calibri" w:hAnsi="Calibri" w:cs="Calibri" w:eastAsia="Calibri"/>
                <w:spacing w:val="5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bills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would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have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expanded</w:t>
            </w:r>
            <w:r>
              <w:rPr>
                <w:rFonts w:ascii="Calibri" w:hAnsi="Calibri" w:cs="Calibri" w:eastAsia="Calibri"/>
                <w:spacing w:val="25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telehealth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schools,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home,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well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as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home</w:t>
            </w:r>
            <w:r>
              <w:rPr>
                <w:rFonts w:ascii="Calibri" w:hAnsi="Calibri" w:cs="Calibri" w:eastAsia="Calibri"/>
                <w:spacing w:val="26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RPM</w:t>
            </w:r>
            <w:r>
              <w:rPr>
                <w:rFonts w:ascii="Calibri" w:hAnsi="Calibri" w:cs="Calibri" w:eastAsia="Calibri"/>
                <w:spacing w:val="27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27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store-­‐and-­‐forward.</w:t>
            </w:r>
            <w:r>
              <w:rPr>
                <w:rFonts w:ascii="Calibri" w:hAnsi="Calibri" w:cs="Calibri" w:eastAsia="Calibri"/>
                <w:w w:val="90"/>
                <w:position w:val="11"/>
                <w:sz w:val="16"/>
                <w:szCs w:val="16"/>
              </w:rPr>
              <w:t>143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Innovation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549" w:val="left" w:leader="none"/>
              </w:tabs>
              <w:spacing w:line="292" w:lineRule="exact" w:before="1" w:after="0"/>
              <w:ind w:left="548" w:right="695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Missouri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Telehealth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Network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offers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clinical,</w:t>
            </w:r>
            <w:r>
              <w:rPr>
                <w:rFonts w:ascii="Calibri"/>
                <w:spacing w:val="28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educational,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emergency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disaster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preparedness,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technical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assistance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via</w:t>
            </w:r>
            <w:r>
              <w:rPr>
                <w:rFonts w:ascii="Calibri"/>
                <w:sz w:val="24"/>
              </w:rPr>
              <w:t> telemedicine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across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state.</w:t>
            </w:r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4" w:lineRule="exact"/>
              <w:ind w:left="2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position w:val="11"/>
                <w:sz w:val="16"/>
              </w:rPr>
              <w:t>144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1" w:lineRule="exact"/>
              <w:ind w:left="2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  <w:r>
              <w:rPr>
                <w:rFonts w:ascii="Calibri"/>
                <w:position w:val="11"/>
                <w:sz w:val="16"/>
              </w:rPr>
              <w:t>145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06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auto" w:before="174"/>
              <w:ind w:left="580" w:right="252" w:hanging="32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MEDICAID</w:t>
            </w:r>
            <w:r>
              <w:rPr>
                <w:rFonts w:ascii="Calibri"/>
                <w:b/>
                <w:spacing w:val="-13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COVERAGE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&amp;</w:t>
            </w:r>
            <w:r>
              <w:rPr>
                <w:rFonts w:ascii="Calibri"/>
                <w:b/>
                <w:spacing w:val="27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CONDITIONS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OF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3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2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Setting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2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2" w:lineRule="auto" w:before="27"/>
              <w:ind w:left="360" w:right="783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Mental/behavioral</w:t>
            </w:r>
            <w:r>
              <w:rPr>
                <w:rFonts w:ascii="Calibri" w:hAnsi="Calibri" w:cs="Calibri" w:eastAsia="Calibri"/>
                <w:spacing w:val="-1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Health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Services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146-­‐148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Rehabilitation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Telepresenter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45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auto" w:before="154"/>
              <w:ind w:left="539" w:right="530" w:firstLine="69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INNOVATIVE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OR</w:t>
            </w:r>
            <w:r>
              <w:rPr>
                <w:rFonts w:ascii="Calibri"/>
                <w:b/>
                <w:spacing w:val="25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DELIVERY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MODELS: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7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6" w:lineRule="exact"/>
              <w:ind w:left="3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24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w w:val="90"/>
                <w:position w:val="11"/>
                <w:sz w:val="16"/>
                <w:szCs w:val="16"/>
              </w:rPr>
              <w:t>149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301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90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Dual</w:t>
            </w:r>
            <w:r>
              <w:rPr>
                <w:rFonts w:ascii="Calibri" w:hAnsi="Calibri" w:cs="Calibri" w:eastAsia="Calibri"/>
                <w:spacing w:val="3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Eligibles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HCBS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Waiver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Corrections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422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760" w:footer="834" w:top="1240" w:bottom="1020" w:left="1140" w:right="9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/>
        <w:ind w:left="2536" w:right="3469" w:hanging="823"/>
        <w:jc w:val="left"/>
        <w:rPr>
          <w:b w:val="0"/>
          <w:bCs w:val="0"/>
        </w:rPr>
      </w:pPr>
      <w:r>
        <w:rPr>
          <w:color w:val="FFFFFF"/>
          <w:spacing w:val="-1"/>
        </w:rPr>
        <w:t>Telemedicine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in</w:t>
      </w:r>
      <w:r>
        <w:rPr>
          <w:color w:val="FFFFFF"/>
          <w:spacing w:val="25"/>
          <w:w w:val="99"/>
        </w:rPr>
        <w:t> </w:t>
      </w:r>
      <w:r>
        <w:rPr>
          <w:color w:val="FFFFFF"/>
        </w:rPr>
        <w:t>Montana</w:t>
      </w:r>
      <w:r>
        <w:rPr>
          <w:b w:val="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pStyle w:val="Heading4"/>
        <w:tabs>
          <w:tab w:pos="6875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1"/>
        </w:rPr>
        <w:t>PARITY:</w:t>
        <w:tab/>
        <w:t>GAPS:</w:t>
      </w:r>
      <w:r>
        <w:rPr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pgSz w:w="12240" w:h="15840"/>
          <w:pgMar w:header="760" w:footer="834" w:top="1240" w:bottom="1020" w:left="1100" w:right="920"/>
        </w:sectPr>
      </w:pPr>
    </w:p>
    <w:p>
      <w:pPr>
        <w:pStyle w:val="BodyText"/>
        <w:tabs>
          <w:tab w:pos="4137" w:val="left" w:leader="none"/>
        </w:tabs>
        <w:spacing w:line="240" w:lineRule="auto" w:before="58"/>
        <w:ind w:left="450" w:right="0" w:firstLine="0"/>
        <w:jc w:val="left"/>
        <w:rPr>
          <w:rFonts w:ascii="Calibri" w:hAnsi="Calibri" w:cs="Calibri" w:eastAsia="Calibri"/>
        </w:rPr>
      </w:pPr>
      <w:r>
        <w:rPr/>
        <w:t>Private</w:t>
      </w:r>
      <w:r>
        <w:rPr>
          <w:spacing w:val="-10"/>
        </w:rPr>
        <w:t> </w:t>
      </w:r>
      <w:r>
        <w:rPr/>
        <w:t>Insurance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tabs>
          <w:tab w:pos="4147" w:val="left" w:leader="none"/>
        </w:tabs>
        <w:spacing w:before="9"/>
        <w:ind w:left="45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w w:val="95"/>
          <w:sz w:val="24"/>
        </w:rPr>
        <w:t>Medicaid</w:t>
      </w:r>
      <w:r>
        <w:rPr>
          <w:rFonts w:ascii="Calibri"/>
          <w:w w:val="95"/>
          <w:position w:val="11"/>
          <w:sz w:val="16"/>
        </w:rPr>
        <w:t>151</w:t>
        <w:tab/>
      </w:r>
      <w:r>
        <w:rPr>
          <w:rFonts w:ascii="Calibri"/>
          <w:b/>
          <w:color w:val="FFFFFF"/>
          <w:sz w:val="24"/>
        </w:rPr>
        <w:t>C</w:t>
      </w:r>
      <w:r>
        <w:rPr>
          <w:rFonts w:ascii="Calibri"/>
          <w:sz w:val="24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441" w:right="0" w:firstLine="9"/>
        <w:jc w:val="left"/>
        <w:rPr>
          <w:rFonts w:ascii="Calibri" w:hAnsi="Calibri" w:cs="Calibri" w:eastAsia="Calibri"/>
        </w:rPr>
      </w:pPr>
      <w:r>
        <w:rPr/>
        <w:t>State</w:t>
      </w:r>
      <w:r>
        <w:rPr>
          <w:spacing w:val="-5"/>
        </w:rPr>
        <w:t> </w:t>
      </w:r>
      <w:r>
        <w:rPr/>
        <w:t>Employee</w:t>
      </w:r>
      <w:r>
        <w:rPr>
          <w:spacing w:val="-4"/>
        </w:rPr>
        <w:t> </w:t>
      </w:r>
      <w:r>
        <w:rPr/>
        <w:t>Health</w:t>
      </w:r>
      <w:r>
        <w:rPr>
          <w:spacing w:val="-5"/>
        </w:rPr>
        <w:t> </w:t>
      </w:r>
      <w:r>
        <w:rPr/>
        <w:t>Plan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Heading6"/>
        <w:spacing w:line="242" w:lineRule="auto"/>
        <w:ind w:left="760" w:right="0" w:hanging="320"/>
        <w:jc w:val="left"/>
        <w:rPr>
          <w:b w:val="0"/>
          <w:bCs w:val="0"/>
        </w:rPr>
      </w:pPr>
      <w:r>
        <w:rPr/>
        <w:t>MEDICAID</w:t>
      </w:r>
      <w:r>
        <w:rPr>
          <w:spacing w:val="-13"/>
        </w:rPr>
        <w:t> </w:t>
      </w:r>
      <w:r>
        <w:rPr/>
        <w:t>SERVICE</w:t>
      </w:r>
      <w:r>
        <w:rPr>
          <w:spacing w:val="-12"/>
        </w:rPr>
        <w:t> </w:t>
      </w:r>
      <w:r>
        <w:rPr/>
        <w:t>COVERAGE</w:t>
      </w:r>
      <w:r>
        <w:rPr>
          <w:spacing w:val="-12"/>
        </w:rPr>
        <w:t> </w:t>
      </w:r>
      <w:r>
        <w:rPr/>
        <w:t>&amp;</w:t>
      </w:r>
      <w:r>
        <w:rPr>
          <w:spacing w:val="27"/>
          <w:w w:val="99"/>
        </w:rPr>
        <w:t> </w:t>
      </w:r>
      <w:r>
        <w:rPr/>
        <w:t>CONDITIONS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PAYMENT:</w:t>
      </w:r>
      <w:r>
        <w:rPr>
          <w:b w:val="0"/>
        </w:rPr>
      </w:r>
    </w:p>
    <w:p>
      <w:pPr>
        <w:pStyle w:val="BodyText"/>
        <w:tabs>
          <w:tab w:pos="4137" w:val="left" w:leader="none"/>
        </w:tabs>
        <w:spacing w:line="240" w:lineRule="auto" w:before="143"/>
        <w:ind w:left="540" w:right="0" w:firstLine="0"/>
        <w:jc w:val="left"/>
        <w:rPr>
          <w:rFonts w:ascii="Calibri" w:hAnsi="Calibri" w:cs="Calibri" w:eastAsia="Calibri"/>
        </w:rPr>
      </w:pPr>
      <w:r>
        <w:rPr/>
        <w:t>Patient</w:t>
      </w:r>
      <w:r>
        <w:rPr>
          <w:spacing w:val="-6"/>
        </w:rPr>
        <w:t> </w:t>
      </w:r>
      <w:r>
        <w:rPr/>
        <w:t>Setting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BodyText"/>
        <w:tabs>
          <w:tab w:pos="4155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Technologies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Heading9"/>
        <w:spacing w:line="286" w:lineRule="exact" w:before="58"/>
        <w:ind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Private</w:t>
      </w:r>
      <w:r>
        <w:rPr>
          <w:spacing w:val="-9"/>
        </w:rPr>
        <w:t> </w:t>
      </w:r>
      <w:r>
        <w:rPr>
          <w:spacing w:val="-1"/>
        </w:rPr>
        <w:t>Insurance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88" w:val="left" w:leader="none"/>
        </w:tabs>
        <w:spacing w:line="292" w:lineRule="exact" w:before="1" w:after="0"/>
        <w:ind w:left="787" w:right="356" w:hanging="450"/>
        <w:jc w:val="left"/>
        <w:rPr>
          <w:sz w:val="16"/>
          <w:szCs w:val="16"/>
        </w:rPr>
      </w:pPr>
      <w:r>
        <w:rPr/>
        <w:t>MT’s</w:t>
      </w:r>
      <w:r>
        <w:rPr>
          <w:spacing w:val="-4"/>
        </w:rPr>
        <w:t> </w:t>
      </w:r>
      <w:r>
        <w:rPr/>
        <w:t>private</w:t>
      </w:r>
      <w:r>
        <w:rPr>
          <w:spacing w:val="-3"/>
        </w:rPr>
        <w:t> </w:t>
      </w:r>
      <w:r>
        <w:rPr/>
        <w:t>insurance</w:t>
      </w:r>
      <w:r>
        <w:rPr>
          <w:spacing w:val="-3"/>
        </w:rPr>
        <w:t> </w:t>
      </w:r>
      <w:r>
        <w:rPr/>
        <w:t>parity</w:t>
      </w:r>
      <w:r>
        <w:rPr>
          <w:spacing w:val="-3"/>
        </w:rPr>
        <w:t> </w:t>
      </w:r>
      <w:r>
        <w:rPr/>
        <w:t>law</w:t>
      </w:r>
      <w:r>
        <w:rPr>
          <w:spacing w:val="-4"/>
        </w:rPr>
        <w:t> </w:t>
      </w:r>
      <w:r>
        <w:rPr/>
        <w:t>was</w:t>
      </w:r>
      <w:r>
        <w:rPr>
          <w:spacing w:val="-3"/>
        </w:rPr>
        <w:t> </w:t>
      </w:r>
      <w:r>
        <w:rPr/>
        <w:t>enacted</w:t>
      </w:r>
      <w:r>
        <w:rPr>
          <w:spacing w:val="-3"/>
        </w:rPr>
        <w:t> </w:t>
      </w:r>
      <w:r>
        <w:rPr/>
        <w:t>in</w:t>
      </w:r>
      <w:r>
        <w:rPr/>
        <w:t> 2013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includes</w:t>
      </w:r>
      <w:r>
        <w:rPr>
          <w:spacing w:val="-5"/>
        </w:rPr>
        <w:t> </w:t>
      </w:r>
      <w:r>
        <w:rPr/>
        <w:t>coverage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state</w:t>
      </w:r>
      <w:r>
        <w:rPr>
          <w:spacing w:val="-5"/>
        </w:rPr>
        <w:t> </w:t>
      </w:r>
      <w:r>
        <w:rPr/>
        <w:t>employee</w:t>
      </w:r>
      <w:r>
        <w:rPr>
          <w:w w:val="99"/>
        </w:rPr>
        <w:t> </w:t>
      </w:r>
      <w:r>
        <w:rPr/>
        <w:t>health</w:t>
      </w:r>
      <w:r>
        <w:rPr>
          <w:spacing w:val="-7"/>
        </w:rPr>
        <w:t> </w:t>
      </w:r>
      <w:r>
        <w:rPr/>
        <w:t>plans.</w:t>
      </w:r>
      <w:r>
        <w:rPr>
          <w:position w:val="11"/>
          <w:sz w:val="16"/>
          <w:szCs w:val="16"/>
        </w:rPr>
        <w:t>150</w:t>
      </w:r>
      <w:r>
        <w:rPr>
          <w:sz w:val="16"/>
          <w:szCs w:val="16"/>
        </w:rPr>
      </w:r>
    </w:p>
    <w:p>
      <w:pPr>
        <w:spacing w:line="240" w:lineRule="auto" w:before="5"/>
        <w:rPr>
          <w:rFonts w:ascii="Calibri" w:hAnsi="Calibri" w:cs="Calibri" w:eastAsia="Calibri"/>
          <w:sz w:val="26"/>
          <w:szCs w:val="26"/>
        </w:rPr>
      </w:pPr>
    </w:p>
    <w:p>
      <w:pPr>
        <w:pStyle w:val="Heading9"/>
        <w:spacing w:line="286" w:lineRule="exact"/>
        <w:ind w:right="0"/>
        <w:jc w:val="left"/>
        <w:rPr>
          <w:b w:val="0"/>
          <w:bCs w:val="0"/>
        </w:rPr>
      </w:pPr>
      <w:r>
        <w:rPr/>
        <w:t>Medicaid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88" w:val="left" w:leader="none"/>
        </w:tabs>
        <w:spacing w:line="292" w:lineRule="exact" w:before="1" w:after="0"/>
        <w:ind w:left="787" w:right="318" w:hanging="450"/>
        <w:jc w:val="left"/>
      </w:pPr>
      <w:r>
        <w:rPr/>
        <w:t>Coverage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telemedicine</w:t>
      </w:r>
      <w:r>
        <w:rPr>
          <w:spacing w:val="-5"/>
        </w:rPr>
        <w:t> </w:t>
      </w:r>
      <w:r>
        <w:rPr/>
        <w:t>under</w:t>
      </w:r>
      <w:r>
        <w:rPr>
          <w:spacing w:val="-4"/>
        </w:rPr>
        <w:t> </w:t>
      </w:r>
      <w:r>
        <w:rPr/>
        <w:t>Medicaid</w:t>
      </w:r>
      <w:r>
        <w:rPr>
          <w:spacing w:val="-5"/>
        </w:rPr>
        <w:t> </w:t>
      </w:r>
      <w:r>
        <w:rPr/>
        <w:t>is</w:t>
      </w:r>
      <w:r>
        <w:rPr/>
        <w:t> about</w:t>
      </w:r>
      <w:r>
        <w:rPr>
          <w:spacing w:val="-4"/>
        </w:rPr>
        <w:t> </w:t>
      </w:r>
      <w:r>
        <w:rPr/>
        <w:t>average.</w:t>
      </w:r>
      <w:r>
        <w:rPr>
          <w:spacing w:val="46"/>
        </w:rPr>
        <w:t> </w:t>
      </w:r>
      <w:r>
        <w:rPr/>
        <w:t>The</w:t>
      </w:r>
      <w:r>
        <w:rPr>
          <w:spacing w:val="-4"/>
        </w:rPr>
        <w:t> </w:t>
      </w:r>
      <w:r>
        <w:rPr/>
        <w:t>agency</w:t>
      </w:r>
      <w:r>
        <w:rPr>
          <w:spacing w:val="-4"/>
        </w:rPr>
        <w:t> </w:t>
      </w:r>
      <w:r>
        <w:rPr/>
        <w:t>imposes</w:t>
      </w:r>
      <w:r>
        <w:rPr>
          <w:spacing w:val="-3"/>
        </w:rPr>
        <w:t> </w:t>
      </w:r>
      <w:r>
        <w:rPr/>
        <w:t>restrictions</w:t>
      </w:r>
      <w:r>
        <w:rPr/>
        <w:t> on</w:t>
      </w:r>
      <w:r>
        <w:rPr>
          <w:spacing w:val="-4"/>
        </w:rPr>
        <w:t> </w:t>
      </w:r>
      <w:r>
        <w:rPr/>
        <w:t>covered</w:t>
      </w:r>
      <w:r>
        <w:rPr>
          <w:spacing w:val="-3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when</w:t>
      </w:r>
      <w:r>
        <w:rPr>
          <w:spacing w:val="-4"/>
        </w:rPr>
        <w:t> </w:t>
      </w:r>
      <w:r>
        <w:rPr/>
        <w:t>provided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physicians</w:t>
      </w:r>
    </w:p>
    <w:p>
      <w:pPr>
        <w:spacing w:after="0" w:line="292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284" w:space="40"/>
            <w:col w:w="5896"/>
          </w:cols>
        </w:sectPr>
      </w:pPr>
    </w:p>
    <w:p>
      <w:pPr>
        <w:pStyle w:val="BodyText"/>
        <w:spacing w:line="240" w:lineRule="auto" w:before="39"/>
        <w:ind w:left="540" w:right="0" w:firstLine="0"/>
        <w:jc w:val="left"/>
      </w:pPr>
      <w:r>
        <w:rPr/>
        <w:t>Distance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Geography</w:t>
      </w:r>
      <w:r>
        <w:rPr>
          <w:w w:val="99"/>
        </w:rPr>
        <w:t> </w:t>
      </w:r>
      <w:r>
        <w:rPr/>
        <w:t>Restrictions</w:t>
      </w:r>
    </w:p>
    <w:p>
      <w:pPr>
        <w:tabs>
          <w:tab w:pos="1513" w:val="left" w:leader="none"/>
        </w:tabs>
        <w:spacing w:line="301" w:lineRule="exact" w:before="6"/>
        <w:ind w:left="54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w w:val="95"/>
        </w:rPr>
        <w:br w:type="column"/>
      </w:r>
      <w:r>
        <w:rPr>
          <w:rFonts w:ascii="Calibri"/>
          <w:b/>
          <w:color w:val="FFFFFF"/>
          <w:w w:val="95"/>
          <w:position w:val="-2"/>
          <w:sz w:val="24"/>
        </w:rPr>
        <w:t>A</w:t>
        <w:tab/>
      </w:r>
      <w:r>
        <w:rPr>
          <w:rFonts w:ascii="Calibri"/>
          <w:spacing w:val="-1"/>
          <w:sz w:val="24"/>
        </w:rPr>
        <w:t>only.</w:t>
      </w:r>
    </w:p>
    <w:p>
      <w:pPr>
        <w:pStyle w:val="BodyText"/>
        <w:numPr>
          <w:ilvl w:val="0"/>
          <w:numId w:val="29"/>
        </w:numPr>
        <w:tabs>
          <w:tab w:pos="1514" w:val="left" w:leader="none"/>
        </w:tabs>
        <w:spacing w:line="284" w:lineRule="exact" w:before="0" w:after="0"/>
        <w:ind w:left="1513" w:right="0" w:hanging="450"/>
        <w:jc w:val="left"/>
      </w:pPr>
      <w:r>
        <w:rPr>
          <w:w w:val="95"/>
        </w:rPr>
        <w:t>Coverage</w:t>
      </w:r>
      <w:r>
        <w:rPr>
          <w:spacing w:val="13"/>
          <w:w w:val="95"/>
        </w:rPr>
        <w:t> </w:t>
      </w:r>
      <w:r>
        <w:rPr>
          <w:w w:val="95"/>
        </w:rPr>
        <w:t>for</w:t>
      </w:r>
      <w:r>
        <w:rPr>
          <w:spacing w:val="13"/>
          <w:w w:val="95"/>
        </w:rPr>
        <w:t> </w:t>
      </w:r>
      <w:r>
        <w:rPr>
          <w:w w:val="95"/>
        </w:rPr>
        <w:t>interactive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audio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video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only.</w:t>
      </w:r>
    </w:p>
    <w:p>
      <w:pPr>
        <w:spacing w:after="0" w:line="284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2768" w:space="829"/>
            <w:col w:w="6623"/>
          </w:cols>
        </w:sectPr>
      </w:pPr>
    </w:p>
    <w:p>
      <w:pPr>
        <w:pStyle w:val="BodyText"/>
        <w:tabs>
          <w:tab w:pos="4155" w:val="left" w:leader="none"/>
        </w:tabs>
        <w:spacing w:line="240" w:lineRule="auto" w:before="48"/>
        <w:ind w:left="540" w:right="0" w:firstLine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60.669998pt;margin-top:72.070pt;width:499.55pt;height:614.75pt;mso-position-horizontal-relative:page;mso-position-vertical-relative:page;z-index:-414592" coordorigin="1213,1441" coordsize="9991,12295">
            <v:group style="position:absolute;left:1279;top:1486;width:6999;height:1464" coordorigin="1279,1486" coordsize="6999,1464">
              <v:shape style="position:absolute;left:1279;top:1486;width:6999;height:1464" coordorigin="1279,1486" coordsize="6999,1464" path="m1279,1486l8278,1486,8278,2950,1279,2950,1279,1486xe" filled="true" fillcolor="#ee5d1b" stroked="false">
                <v:path arrowok="t"/>
                <v:fill type="solid"/>
              </v:shape>
            </v:group>
            <v:group style="position:absolute;left:1370;top:1486;width:6826;height:740" coordorigin="1370,1486" coordsize="6826,740">
              <v:shape style="position:absolute;left:1370;top:1486;width:6826;height:740" coordorigin="1370,1486" coordsize="6826,740" path="m1370,1486l8196,1486,8196,2225,1370,2225,1370,1486xe" filled="true" fillcolor="#ee5d1b" stroked="false">
                <v:path arrowok="t"/>
                <v:fill type="solid"/>
              </v:shape>
            </v:group>
            <v:group style="position:absolute;left:1370;top:2220;width:6826;height:735" coordorigin="1370,2220" coordsize="6826,735">
              <v:shape style="position:absolute;left:1370;top:2220;width:6826;height:735" coordorigin="1370,2220" coordsize="6826,735" path="m1370,2220l8196,2220,8196,2954,1370,2954,1370,2220xe" filled="true" fillcolor="#ee5d1b" stroked="false">
                <v:path arrowok="t"/>
                <v:fill type="solid"/>
              </v:shape>
            </v:group>
            <v:group style="position:absolute;left:1236;top:1464;width:9946;height:2" coordorigin="1236,1464" coordsize="9946,2">
              <v:shape style="position:absolute;left:1236;top:1464;width:9946;height:2" coordorigin="1236,1464" coordsize="9946,0" path="m1236,1464l11182,1464e" filled="false" stroked="true" strokeweight="2.260pt" strokecolor="#000000">
                <v:path arrowok="t"/>
              </v:shape>
            </v:group>
            <v:group style="position:absolute;left:1258;top:1486;width:2;height:12207" coordorigin="1258,1486" coordsize="2,12207">
              <v:shape style="position:absolute;left:1258;top:1486;width:2;height:12207" coordorigin="1258,1486" coordsize="0,12207" path="m1258,1486l1258,13692e" filled="false" stroked="true" strokeweight="2.260pt" strokecolor="#000000">
                <v:path arrowok="t"/>
              </v:shape>
            </v:group>
            <v:group style="position:absolute;left:8299;top:1486;width:2;height:1469" coordorigin="8299,1486" coordsize="2,1469">
              <v:shape style="position:absolute;left:8299;top:1486;width:2;height:1469" coordorigin="8299,1486" coordsize="0,1469" path="m8299,1486l8299,2954e" filled="false" stroked="true" strokeweight="2.260pt" strokecolor="#000000">
                <v:path arrowok="t"/>
              </v:shape>
            </v:group>
            <v:group style="position:absolute;left:11160;top:1486;width:2;height:12207" coordorigin="11160,1486" coordsize="2,12207">
              <v:shape style="position:absolute;left:11160;top:1486;width:2;height:12207" coordorigin="11160,1486" coordsize="0,12207" path="m11160,1486l11160,13692e" filled="false" stroked="true" strokeweight="2.260pt" strokecolor="#000000">
                <v:path arrowok="t"/>
              </v:shape>
            </v:group>
            <v:group style="position:absolute;left:5532;top:2998;width:87;height:864" coordorigin="5532,2998" coordsize="87,864">
              <v:shape style="position:absolute;left:5532;top:2998;width:87;height:864" coordorigin="5532,2998" coordsize="87,864" path="m5532,3862l5618,3862,5618,2998,5532,2998,5532,3862xe" filled="true" fillcolor="#bebebe" stroked="false">
                <v:path arrowok="t"/>
                <v:fill type="solid"/>
              </v:shape>
            </v:group>
            <v:group style="position:absolute;left:1279;top:2998;width:92;height:864" coordorigin="1279,2998" coordsize="92,864">
              <v:shape style="position:absolute;left:1279;top:2998;width:92;height:864" coordorigin="1279,2998" coordsize="92,864" path="m1279,3862l1370,3862,1370,2998,1279,2998,1279,3862xe" filled="true" fillcolor="#bebebe" stroked="false">
                <v:path arrowok="t"/>
                <v:fill type="solid"/>
              </v:shape>
            </v:group>
            <v:group style="position:absolute;left:1370;top:2998;width:4162;height:864" coordorigin="1370,2998" coordsize="4162,864">
              <v:shape style="position:absolute;left:1370;top:2998;width:4162;height:864" coordorigin="1370,2998" coordsize="4162,864" path="m1370,2998l5532,2998,5532,3862,1370,3862,1370,2998xe" filled="true" fillcolor="#bebebe" stroked="false">
                <v:path arrowok="t"/>
                <v:fill type="solid"/>
              </v:shape>
            </v:group>
            <v:group style="position:absolute;left:11057;top:2998;width:82;height:864" coordorigin="11057,2998" coordsize="82,864">
              <v:shape style="position:absolute;left:11057;top:2998;width:82;height:864" coordorigin="11057,2998" coordsize="82,864" path="m11057,3862l11138,3862,11138,2998,11057,2998,11057,3862xe" filled="true" fillcolor="#bebebe" stroked="false">
                <v:path arrowok="t"/>
                <v:fill type="solid"/>
              </v:shape>
            </v:group>
            <v:group style="position:absolute;left:5662;top:2998;width:92;height:864" coordorigin="5662,2998" coordsize="92,864">
              <v:shape style="position:absolute;left:5662;top:2998;width:92;height:864" coordorigin="5662,2998" coordsize="92,864" path="m5662,3862l5753,3862,5753,2998,5662,2998,5662,3862xe" filled="true" fillcolor="#bebebe" stroked="false">
                <v:path arrowok="t"/>
                <v:fill type="solid"/>
              </v:shape>
            </v:group>
            <v:group style="position:absolute;left:5753;top:2998;width:5304;height:864" coordorigin="5753,2998" coordsize="5304,864">
              <v:shape style="position:absolute;left:5753;top:2998;width:5304;height:864" coordorigin="5753,2998" coordsize="5304,864" path="m5753,2998l11057,2998,11057,3862,5753,3862,5753,2998xe" filled="true" fillcolor="#bebebe" stroked="false">
                <v:path arrowok="t"/>
                <v:fill type="solid"/>
              </v:shape>
            </v:group>
            <v:group style="position:absolute;left:1236;top:2976;width:9946;height:2" coordorigin="1236,2976" coordsize="9946,2">
              <v:shape style="position:absolute;left:1236;top:2976;width:9946;height:2" coordorigin="1236,2976" coordsize="9946,0" path="m1236,2976l11182,2976e" filled="false" stroked="true" strokeweight="2.260pt" strokecolor="#000000">
                <v:path arrowok="t"/>
              </v:shape>
            </v:group>
            <v:group style="position:absolute;left:5640;top:2998;width:2;height:10695" coordorigin="5640,2998" coordsize="2,10695">
              <v:shape style="position:absolute;left:5640;top:2998;width:2;height:10695" coordorigin="5640,2998" coordsize="0,10695" path="m5640,2998l5640,13692e" filled="false" stroked="true" strokeweight="2.260pt" strokecolor="#000000">
                <v:path arrowok="t"/>
              </v:shape>
            </v:group>
            <v:group style="position:absolute;left:5537;top:3905;width:82;height:293" coordorigin="5537,3905" coordsize="82,293">
              <v:shape style="position:absolute;left:5537;top:3905;width:82;height:293" coordorigin="5537,3905" coordsize="82,293" path="m5537,4198l5618,4198,5618,3905,5537,3905,5537,4198xe" filled="true" fillcolor="#ee5d1b" stroked="false">
                <v:path arrowok="t"/>
                <v:fill type="solid"/>
              </v:shape>
            </v:group>
            <v:group style="position:absolute;left:4994;top:3905;width:92;height:293" coordorigin="4994,3905" coordsize="92,293">
              <v:shape style="position:absolute;left:4994;top:3905;width:92;height:293" coordorigin="4994,3905" coordsize="92,293" path="m4994,4198l5086,4198,5086,3905,4994,3905,4994,4198xe" filled="true" fillcolor="#ee5d1b" stroked="false">
                <v:path arrowok="t"/>
                <v:fill type="solid"/>
              </v:shape>
            </v:group>
            <v:group style="position:absolute;left:5086;top:3905;width:452;height:298" coordorigin="5086,3905" coordsize="452,298">
              <v:shape style="position:absolute;left:5086;top:3905;width:452;height:298" coordorigin="5086,3905" coordsize="452,298" path="m5086,3905l5537,3905,5537,4202,5086,4202,5086,3905xe" filled="true" fillcolor="#ee5d1b" stroked="false">
                <v:path arrowok="t"/>
                <v:fill type="solid"/>
              </v:shape>
            </v:group>
            <v:group style="position:absolute;left:1236;top:3883;width:9946;height:2" coordorigin="1236,3883" coordsize="9946,2">
              <v:shape style="position:absolute;left:1236;top:3883;width:9946;height:2" coordorigin="1236,3883" coordsize="9946,0" path="m1236,3883l11182,3883e" filled="false" stroked="true" strokeweight="2.260pt" strokecolor="#000000">
                <v:path arrowok="t"/>
              </v:shape>
            </v:group>
            <v:group style="position:absolute;left:4973;top:3905;width:2;height:970" coordorigin="4973,3905" coordsize="2,970">
              <v:shape style="position:absolute;left:4973;top:3905;width:2;height:970" coordorigin="4973,3905" coordsize="0,970" path="m4973,3905l4973,4874e" filled="false" stroked="true" strokeweight="2.260pt" strokecolor="#000000">
                <v:path arrowok="t"/>
              </v:shape>
            </v:group>
            <v:group style="position:absolute;left:5537;top:4241;width:82;height:293" coordorigin="5537,4241" coordsize="82,293">
              <v:shape style="position:absolute;left:5537;top:4241;width:82;height:293" coordorigin="5537,4241" coordsize="82,293" path="m5537,4534l5618,4534,5618,4241,5537,4241,5537,4534xe" filled="true" fillcolor="#ee5d1b" stroked="false">
                <v:path arrowok="t"/>
                <v:fill type="solid"/>
              </v:shape>
            </v:group>
            <v:group style="position:absolute;left:4994;top:4241;width:92;height:293" coordorigin="4994,4241" coordsize="92,293">
              <v:shape style="position:absolute;left:4994;top:4241;width:92;height:293" coordorigin="4994,4241" coordsize="92,293" path="m4994,4534l5086,4534,5086,4241,4994,4241,4994,4534xe" filled="true" fillcolor="#ee5d1b" stroked="false">
                <v:path arrowok="t"/>
                <v:fill type="solid"/>
              </v:shape>
            </v:group>
            <v:group style="position:absolute;left:5086;top:4241;width:452;height:298" coordorigin="5086,4241" coordsize="452,298">
              <v:shape style="position:absolute;left:5086;top:4241;width:452;height:298" coordorigin="5086,4241" coordsize="452,298" path="m5086,4241l5537,4241,5537,4538,5086,4538,5086,4241xe" filled="true" fillcolor="#ee5d1b" stroked="false">
                <v:path arrowok="t"/>
                <v:fill type="solid"/>
              </v:shape>
            </v:group>
            <v:group style="position:absolute;left:1236;top:4219;width:4426;height:2" coordorigin="1236,4219" coordsize="4426,2">
              <v:shape style="position:absolute;left:1236;top:4219;width:4426;height:2" coordorigin="1236,4219" coordsize="4426,0" path="m1236,4219l5662,4219e" filled="false" stroked="true" strokeweight="2.260pt" strokecolor="#000000">
                <v:path arrowok="t"/>
              </v:shape>
            </v:group>
            <v:group style="position:absolute;left:5537;top:4577;width:82;height:293" coordorigin="5537,4577" coordsize="82,293">
              <v:shape style="position:absolute;left:5537;top:4577;width:82;height:293" coordorigin="5537,4577" coordsize="82,293" path="m5537,4870l5618,4870,5618,4577,5537,4577,5537,4870xe" filled="true" fillcolor="#ee5d1b" stroked="false">
                <v:path arrowok="t"/>
                <v:fill type="solid"/>
              </v:shape>
            </v:group>
            <v:group style="position:absolute;left:4994;top:4577;width:92;height:293" coordorigin="4994,4577" coordsize="92,293">
              <v:shape style="position:absolute;left:4994;top:4577;width:92;height:293" coordorigin="4994,4577" coordsize="92,293" path="m4994,4870l5086,4870,5086,4577,4994,4577,4994,4870xe" filled="true" fillcolor="#ee5d1b" stroked="false">
                <v:path arrowok="t"/>
                <v:fill type="solid"/>
              </v:shape>
            </v:group>
            <v:group style="position:absolute;left:5086;top:4577;width:452;height:298" coordorigin="5086,4577" coordsize="452,298">
              <v:shape style="position:absolute;left:5086;top:4577;width:452;height:298" coordorigin="5086,4577" coordsize="452,298" path="m5086,4577l5537,4577,5537,4874,5086,4874,5086,4577xe" filled="true" fillcolor="#ee5d1b" stroked="false">
                <v:path arrowok="t"/>
                <v:fill type="solid"/>
              </v:shape>
            </v:group>
            <v:group style="position:absolute;left:1236;top:4555;width:4426;height:2" coordorigin="1236,4555" coordsize="4426,2">
              <v:shape style="position:absolute;left:1236;top:4555;width:4426;height:2" coordorigin="1236,4555" coordsize="4426,0" path="m1236,4555l5662,4555e" filled="false" stroked="true" strokeweight="2.260pt" strokecolor="#000000">
                <v:path arrowok="t"/>
              </v:shape>
            </v:group>
            <v:group style="position:absolute;left:1279;top:4918;width:4340;height:960" coordorigin="1279,4918" coordsize="4340,960">
              <v:shape style="position:absolute;left:1279;top:4918;width:4340;height:960" coordorigin="1279,4918" coordsize="4340,960" path="m1279,4918l5618,4918,5618,5878,1279,5878,1279,4918xe" filled="true" fillcolor="#bebebe" stroked="false">
                <v:path arrowok="t"/>
                <v:fill type="solid"/>
              </v:shape>
            </v:group>
            <v:group style="position:absolute;left:1370;top:4918;width:4162;height:528" coordorigin="1370,4918" coordsize="4162,528">
              <v:shape style="position:absolute;left:1370;top:4918;width:4162;height:528" coordorigin="1370,4918" coordsize="4162,528" path="m1370,4918l5532,4918,5532,5446,1370,5446,1370,4918xe" filled="true" fillcolor="#bebebe" stroked="false">
                <v:path arrowok="t"/>
                <v:fill type="solid"/>
              </v:shape>
            </v:group>
            <v:group style="position:absolute;left:1370;top:5441;width:4162;height:346" coordorigin="1370,5441" coordsize="4162,346">
              <v:shape style="position:absolute;left:1370;top:5441;width:4162;height:346" coordorigin="1370,5441" coordsize="4162,346" path="m1370,5441l5532,5441,5532,5786,1370,5786,1370,5441xe" filled="true" fillcolor="#bebebe" stroked="false">
                <v:path arrowok="t"/>
                <v:fill type="solid"/>
              </v:shape>
            </v:group>
            <v:group style="position:absolute;left:1236;top:4896;width:4426;height:2" coordorigin="1236,4896" coordsize="4426,2">
              <v:shape style="position:absolute;left:1236;top:4896;width:4426;height:2" coordorigin="1236,4896" coordsize="4426,0" path="m1236,4896l5662,4896e" filled="false" stroked="true" strokeweight="2.260pt" strokecolor="#000000">
                <v:path arrowok="t"/>
              </v:shape>
            </v:group>
            <v:group style="position:absolute;left:5537;top:5926;width:82;height:293" coordorigin="5537,5926" coordsize="82,293">
              <v:shape style="position:absolute;left:5537;top:5926;width:82;height:293" coordorigin="5537,5926" coordsize="82,293" path="m5537,6218l5618,6218,5618,5926,5537,5926,5537,6218xe" filled="true" fillcolor="#ee5d1b" stroked="false">
                <v:path arrowok="t"/>
                <v:fill type="solid"/>
              </v:shape>
            </v:group>
            <v:group style="position:absolute;left:4994;top:5926;width:92;height:293" coordorigin="4994,5926" coordsize="92,293">
              <v:shape style="position:absolute;left:4994;top:5926;width:92;height:293" coordorigin="4994,5926" coordsize="92,293" path="m4994,6218l5086,6218,5086,5926,4994,5926,4994,6218xe" filled="true" fillcolor="#ee5d1b" stroked="false">
                <v:path arrowok="t"/>
                <v:fill type="solid"/>
              </v:shape>
            </v:group>
            <v:group style="position:absolute;left:5086;top:5926;width:452;height:298" coordorigin="5086,5926" coordsize="452,298">
              <v:shape style="position:absolute;left:5086;top:5926;width:452;height:298" coordorigin="5086,5926" coordsize="452,298" path="m5086,5926l5537,5926,5537,6223,5086,6223,5086,5926xe" filled="true" fillcolor="#ee5d1b" stroked="false">
                <v:path arrowok="t"/>
                <v:fill type="solid"/>
              </v:shape>
            </v:group>
            <v:group style="position:absolute;left:1236;top:5904;width:4426;height:2" coordorigin="1236,5904" coordsize="4426,2">
              <v:shape style="position:absolute;left:1236;top:5904;width:4426;height:2" coordorigin="1236,5904" coordsize="4426,0" path="m1236,5904l5662,5904e" filled="false" stroked="true" strokeweight="2.260pt" strokecolor="#000000">
                <v:path arrowok="t"/>
              </v:shape>
            </v:group>
            <v:group style="position:absolute;left:4973;top:5926;width:2;height:3922" coordorigin="4973,5926" coordsize="2,3922">
              <v:shape style="position:absolute;left:4973;top:5926;width:2;height:3922" coordorigin="4973,5926" coordsize="0,3922" path="m4973,5926l4973,9847e" filled="false" stroked="true" strokeweight="2.260pt" strokecolor="#000000">
                <v:path arrowok="t"/>
              </v:shape>
            </v:group>
            <v:group style="position:absolute;left:5537;top:6262;width:82;height:293" coordorigin="5537,6262" coordsize="82,293">
              <v:shape style="position:absolute;left:5537;top:6262;width:82;height:293" coordorigin="5537,6262" coordsize="82,293" path="m5537,6554l5618,6554,5618,6262,5537,6262,5537,6554xe" filled="true" fillcolor="#ee5d1b" stroked="false">
                <v:path arrowok="t"/>
                <v:fill type="solid"/>
              </v:shape>
            </v:group>
            <v:group style="position:absolute;left:4994;top:6262;width:92;height:293" coordorigin="4994,6262" coordsize="92,293">
              <v:shape style="position:absolute;left:4994;top:6262;width:92;height:293" coordorigin="4994,6262" coordsize="92,293" path="m4994,6554l5086,6554,5086,6262,4994,6262,4994,6554xe" filled="true" fillcolor="#ee5d1b" stroked="false">
                <v:path arrowok="t"/>
                <v:fill type="solid"/>
              </v:shape>
            </v:group>
            <v:group style="position:absolute;left:5086;top:6262;width:452;height:298" coordorigin="5086,6262" coordsize="452,298">
              <v:shape style="position:absolute;left:5086;top:6262;width:452;height:298" coordorigin="5086,6262" coordsize="452,298" path="m5086,6262l5537,6262,5537,6559,5086,6559,5086,6262xe" filled="true" fillcolor="#ee5d1b" stroked="false">
                <v:path arrowok="t"/>
                <v:fill type="solid"/>
              </v:shape>
            </v:group>
            <v:group style="position:absolute;left:1236;top:6240;width:4426;height:2" coordorigin="1236,6240" coordsize="4426,2">
              <v:shape style="position:absolute;left:1236;top:6240;width:4426;height:2" coordorigin="1236,6240" coordsize="4426,0" path="m1236,6240l5662,6240e" filled="false" stroked="true" strokeweight="2.260pt" strokecolor="#000000">
                <v:path arrowok="t"/>
              </v:shape>
            </v:group>
            <v:group style="position:absolute;left:4994;top:6598;width:624;height:586" coordorigin="4994,6598" coordsize="624,586">
              <v:shape style="position:absolute;left:4994;top:6598;width:624;height:586" coordorigin="4994,6598" coordsize="624,586" path="m4994,6598l5618,6598,5618,7183,4994,7183,4994,6598xe" filled="true" fillcolor="#ee5d1b" stroked="false">
                <v:path arrowok="t"/>
                <v:fill type="solid"/>
              </v:shape>
            </v:group>
            <v:group style="position:absolute;left:5086;top:6598;width:452;height:298" coordorigin="5086,6598" coordsize="452,298">
              <v:shape style="position:absolute;left:5086;top:6598;width:452;height:298" coordorigin="5086,6598" coordsize="452,298" path="m5086,6598l5537,6598,5537,6895,5086,6895,5086,6598xe" filled="true" fillcolor="#ee5d1b" stroked="false">
                <v:path arrowok="t"/>
                <v:fill type="solid"/>
              </v:shape>
            </v:group>
            <v:group style="position:absolute;left:1236;top:6576;width:4426;height:2" coordorigin="1236,6576" coordsize="4426,2">
              <v:shape style="position:absolute;left:1236;top:6576;width:4426;height:2" coordorigin="1236,6576" coordsize="4426,0" path="m1236,6576l5662,6576e" filled="false" stroked="true" strokeweight="2.260pt" strokecolor="#000000">
                <v:path arrowok="t"/>
              </v:shape>
            </v:group>
            <v:group style="position:absolute;left:5537;top:7231;width:82;height:293" coordorigin="5537,7231" coordsize="82,293">
              <v:shape style="position:absolute;left:5537;top:7231;width:82;height:293" coordorigin="5537,7231" coordsize="82,293" path="m5537,7524l5618,7524,5618,7231,5537,7231,5537,7524xe" filled="true" fillcolor="#ee5d1b" stroked="false">
                <v:path arrowok="t"/>
                <v:fill type="solid"/>
              </v:shape>
            </v:group>
            <v:group style="position:absolute;left:4994;top:7231;width:92;height:293" coordorigin="4994,7231" coordsize="92,293">
              <v:shape style="position:absolute;left:4994;top:7231;width:92;height:293" coordorigin="4994,7231" coordsize="92,293" path="m4994,7524l5086,7524,5086,7231,4994,7231,4994,7524xe" filled="true" fillcolor="#ee5d1b" stroked="false">
                <v:path arrowok="t"/>
                <v:fill type="solid"/>
              </v:shape>
            </v:group>
            <v:group style="position:absolute;left:5086;top:7231;width:452;height:298" coordorigin="5086,7231" coordsize="452,298">
              <v:shape style="position:absolute;left:5086;top:7231;width:452;height:298" coordorigin="5086,7231" coordsize="452,298" path="m5086,7231l5537,7231,5537,7529,5086,7529,5086,7231xe" filled="true" fillcolor="#ee5d1b" stroked="false">
                <v:path arrowok="t"/>
                <v:fill type="solid"/>
              </v:shape>
            </v:group>
            <v:group style="position:absolute;left:1236;top:7210;width:4426;height:2" coordorigin="1236,7210" coordsize="4426,2">
              <v:shape style="position:absolute;left:1236;top:7210;width:4426;height:2" coordorigin="1236,7210" coordsize="4426,0" path="m1236,7210l5662,7210e" filled="false" stroked="true" strokeweight="2.260pt" strokecolor="#000000">
                <v:path arrowok="t"/>
              </v:shape>
            </v:group>
            <v:group style="position:absolute;left:5537;top:7567;width:82;height:293" coordorigin="5537,7567" coordsize="82,293">
              <v:shape style="position:absolute;left:5537;top:7567;width:82;height:293" coordorigin="5537,7567" coordsize="82,293" path="m5537,7860l5618,7860,5618,7567,5537,7567,5537,7860xe" filled="true" fillcolor="#ee5d1b" stroked="false">
                <v:path arrowok="t"/>
                <v:fill type="solid"/>
              </v:shape>
            </v:group>
            <v:group style="position:absolute;left:4994;top:7567;width:92;height:293" coordorigin="4994,7567" coordsize="92,293">
              <v:shape style="position:absolute;left:4994;top:7567;width:92;height:293" coordorigin="4994,7567" coordsize="92,293" path="m4994,7860l5086,7860,5086,7567,4994,7567,4994,7860xe" filled="true" fillcolor="#ee5d1b" stroked="false">
                <v:path arrowok="t"/>
                <v:fill type="solid"/>
              </v:shape>
            </v:group>
            <v:group style="position:absolute;left:5086;top:7567;width:452;height:298" coordorigin="5086,7567" coordsize="452,298">
              <v:shape style="position:absolute;left:5086;top:7567;width:452;height:298" coordorigin="5086,7567" coordsize="452,298" path="m5086,7567l5537,7567,5537,7865,5086,7865,5086,7567xe" filled="true" fillcolor="#ee5d1b" stroked="false">
                <v:path arrowok="t"/>
                <v:fill type="solid"/>
              </v:shape>
            </v:group>
            <v:group style="position:absolute;left:1236;top:7546;width:4426;height:2" coordorigin="1236,7546" coordsize="4426,2">
              <v:shape style="position:absolute;left:1236;top:7546;width:4426;height:2" coordorigin="1236,7546" coordsize="4426,0" path="m1236,7546l5662,7546e" filled="false" stroked="true" strokeweight="2.260pt" strokecolor="#000000">
                <v:path arrowok="t"/>
              </v:shape>
            </v:group>
            <v:group style="position:absolute;left:4994;top:7908;width:624;height:586" coordorigin="4994,7908" coordsize="624,586">
              <v:shape style="position:absolute;left:4994;top:7908;width:624;height:586" coordorigin="4994,7908" coordsize="624,586" path="m4994,7908l5618,7908,5618,8494,4994,8494,4994,7908xe" filled="true" fillcolor="#ee5d1b" stroked="false">
                <v:path arrowok="t"/>
                <v:fill type="solid"/>
              </v:shape>
            </v:group>
            <v:group style="position:absolute;left:5086;top:7908;width:452;height:298" coordorigin="5086,7908" coordsize="452,298">
              <v:shape style="position:absolute;left:5086;top:7908;width:452;height:298" coordorigin="5086,7908" coordsize="452,298" path="m5086,7908l5537,7908,5537,8206,5086,8206,5086,7908xe" filled="true" fillcolor="#ee5d1b" stroked="false">
                <v:path arrowok="t"/>
                <v:fill type="solid"/>
              </v:shape>
            </v:group>
            <v:group style="position:absolute;left:1236;top:7886;width:4426;height:2" coordorigin="1236,7886" coordsize="4426,2">
              <v:shape style="position:absolute;left:1236;top:7886;width:4426;height:2" coordorigin="1236,7886" coordsize="4426,0" path="m1236,7886l5662,7886e" filled="false" stroked="true" strokeweight="2.260pt" strokecolor="#000000">
                <v:path arrowok="t"/>
              </v:shape>
            </v:group>
            <v:group style="position:absolute;left:5537;top:8537;width:82;height:293" coordorigin="5537,8537" coordsize="82,293">
              <v:shape style="position:absolute;left:5537;top:8537;width:82;height:293" coordorigin="5537,8537" coordsize="82,293" path="m5537,8830l5618,8830,5618,8537,5537,8537,5537,8830xe" filled="true" fillcolor="#ee5d1b" stroked="false">
                <v:path arrowok="t"/>
                <v:fill type="solid"/>
              </v:shape>
            </v:group>
            <v:group style="position:absolute;left:4994;top:8537;width:92;height:293" coordorigin="4994,8537" coordsize="92,293">
              <v:shape style="position:absolute;left:4994;top:8537;width:92;height:293" coordorigin="4994,8537" coordsize="92,293" path="m4994,8830l5086,8830,5086,8537,4994,8537,4994,8830xe" filled="true" fillcolor="#ee5d1b" stroked="false">
                <v:path arrowok="t"/>
                <v:fill type="solid"/>
              </v:shape>
            </v:group>
            <v:group style="position:absolute;left:5086;top:8537;width:452;height:298" coordorigin="5086,8537" coordsize="452,298">
              <v:shape style="position:absolute;left:5086;top:8537;width:452;height:298" coordorigin="5086,8537" coordsize="452,298" path="m5086,8537l5537,8537,5537,8834,5086,8834,5086,8537xe" filled="true" fillcolor="#ee5d1b" stroked="false">
                <v:path arrowok="t"/>
                <v:fill type="solid"/>
              </v:shape>
            </v:group>
            <v:group style="position:absolute;left:1236;top:8515;width:4426;height:2" coordorigin="1236,8515" coordsize="4426,2">
              <v:shape style="position:absolute;left:1236;top:8515;width:4426;height:2" coordorigin="1236,8515" coordsize="4426,0" path="m1236,8515l5662,8515e" filled="false" stroked="true" strokeweight="2.260pt" strokecolor="#000000">
                <v:path arrowok="t"/>
              </v:shape>
            </v:group>
            <v:group style="position:absolute;left:5537;top:8878;width:82;height:293" coordorigin="5537,8878" coordsize="82,293">
              <v:shape style="position:absolute;left:5537;top:8878;width:82;height:293" coordorigin="5537,8878" coordsize="82,293" path="m5537,9170l5618,9170,5618,8878,5537,8878,5537,9170xe" filled="true" fillcolor="#ee5d1b" stroked="false">
                <v:path arrowok="t"/>
                <v:fill type="solid"/>
              </v:shape>
            </v:group>
            <v:group style="position:absolute;left:4994;top:8878;width:92;height:293" coordorigin="4994,8878" coordsize="92,293">
              <v:shape style="position:absolute;left:4994;top:8878;width:92;height:293" coordorigin="4994,8878" coordsize="92,293" path="m4994,9170l5086,9170,5086,8878,4994,8878,4994,9170xe" filled="true" fillcolor="#ee5d1b" stroked="false">
                <v:path arrowok="t"/>
                <v:fill type="solid"/>
              </v:shape>
            </v:group>
            <v:group style="position:absolute;left:5086;top:8878;width:452;height:298" coordorigin="5086,8878" coordsize="452,298">
              <v:shape style="position:absolute;left:5086;top:8878;width:452;height:298" coordorigin="5086,8878" coordsize="452,298" path="m5086,8878l5537,8878,5537,9175,5086,9175,5086,8878xe" filled="true" fillcolor="#ee5d1b" stroked="false">
                <v:path arrowok="t"/>
                <v:fill type="solid"/>
              </v:shape>
            </v:group>
            <v:group style="position:absolute;left:1236;top:8856;width:4426;height:2" coordorigin="1236,8856" coordsize="4426,2">
              <v:shape style="position:absolute;left:1236;top:8856;width:4426;height:2" coordorigin="1236,8856" coordsize="4426,0" path="m1236,8856l5662,8856e" filled="false" stroked="true" strokeweight="2.260pt" strokecolor="#000000">
                <v:path arrowok="t"/>
              </v:shape>
            </v:group>
            <v:group style="position:absolute;left:5537;top:9214;width:82;height:293" coordorigin="5537,9214" coordsize="82,293">
              <v:shape style="position:absolute;left:5537;top:9214;width:82;height:293" coordorigin="5537,9214" coordsize="82,293" path="m5537,9506l5618,9506,5618,9214,5537,9214,5537,9506xe" filled="true" fillcolor="#ee5d1b" stroked="false">
                <v:path arrowok="t"/>
                <v:fill type="solid"/>
              </v:shape>
            </v:group>
            <v:group style="position:absolute;left:4994;top:9214;width:92;height:293" coordorigin="4994,9214" coordsize="92,293">
              <v:shape style="position:absolute;left:4994;top:9214;width:92;height:293" coordorigin="4994,9214" coordsize="92,293" path="m4994,9506l5086,9506,5086,9214,4994,9214,4994,9506xe" filled="true" fillcolor="#ee5d1b" stroked="false">
                <v:path arrowok="t"/>
                <v:fill type="solid"/>
              </v:shape>
            </v:group>
            <v:group style="position:absolute;left:5086;top:9214;width:452;height:298" coordorigin="5086,9214" coordsize="452,298">
              <v:shape style="position:absolute;left:5086;top:9214;width:452;height:298" coordorigin="5086,9214" coordsize="452,298" path="m5086,9214l5537,9214,5537,9511,5086,9511,5086,9214xe" filled="true" fillcolor="#ee5d1b" stroked="false">
                <v:path arrowok="t"/>
                <v:fill type="solid"/>
              </v:shape>
            </v:group>
            <v:group style="position:absolute;left:1236;top:9192;width:4426;height:2" coordorigin="1236,9192" coordsize="4426,2">
              <v:shape style="position:absolute;left:1236;top:9192;width:4426;height:2" coordorigin="1236,9192" coordsize="4426,0" path="m1236,9192l5662,9192e" filled="false" stroked="true" strokeweight="2.260pt" strokecolor="#000000">
                <v:path arrowok="t"/>
              </v:shape>
            </v:group>
            <v:group style="position:absolute;left:5537;top:9550;width:82;height:293" coordorigin="5537,9550" coordsize="82,293">
              <v:shape style="position:absolute;left:5537;top:9550;width:82;height:293" coordorigin="5537,9550" coordsize="82,293" path="m5537,9842l5618,9842,5618,9550,5537,9550,5537,9842xe" filled="true" fillcolor="#ee5d1b" stroked="false">
                <v:path arrowok="t"/>
                <v:fill type="solid"/>
              </v:shape>
            </v:group>
            <v:group style="position:absolute;left:4994;top:9550;width:92;height:293" coordorigin="4994,9550" coordsize="92,293">
              <v:shape style="position:absolute;left:4994;top:9550;width:92;height:293" coordorigin="4994,9550" coordsize="92,293" path="m4994,9842l5086,9842,5086,9550,4994,9550,4994,9842xe" filled="true" fillcolor="#ee5d1b" stroked="false">
                <v:path arrowok="t"/>
                <v:fill type="solid"/>
              </v:shape>
            </v:group>
            <v:group style="position:absolute;left:5086;top:9550;width:452;height:298" coordorigin="5086,9550" coordsize="452,298">
              <v:shape style="position:absolute;left:5086;top:9550;width:452;height:298" coordorigin="5086,9550" coordsize="452,298" path="m5086,9550l5537,9550,5537,9847,5086,9847,5086,9550xe" filled="true" fillcolor="#ee5d1b" stroked="false">
                <v:path arrowok="t"/>
                <v:fill type="solid"/>
              </v:shape>
            </v:group>
            <v:group style="position:absolute;left:1236;top:9528;width:4426;height:2" coordorigin="1236,9528" coordsize="4426,2">
              <v:shape style="position:absolute;left:1236;top:9528;width:4426;height:2" coordorigin="1236,9528" coordsize="4426,0" path="m1236,9528l5662,9528e" filled="false" stroked="true" strokeweight="2.260pt" strokecolor="#000000">
                <v:path arrowok="t"/>
              </v:shape>
            </v:group>
            <v:group style="position:absolute;left:1279;top:9890;width:4340;height:999" coordorigin="1279,9890" coordsize="4340,999">
              <v:shape style="position:absolute;left:1279;top:9890;width:4340;height:999" coordorigin="1279,9890" coordsize="4340,999" path="m1279,9890l5618,9890,5618,10889,1279,10889,1279,9890xe" filled="true" fillcolor="#bebebe" stroked="false">
                <v:path arrowok="t"/>
                <v:fill type="solid"/>
              </v:shape>
            </v:group>
            <v:group style="position:absolute;left:1370;top:9890;width:4162;height:504" coordorigin="1370,9890" coordsize="4162,504">
              <v:shape style="position:absolute;left:1370;top:9890;width:4162;height:504" coordorigin="1370,9890" coordsize="4162,504" path="m1370,9890l5532,9890,5532,10394,1370,10394,1370,9890xe" filled="true" fillcolor="#bebebe" stroked="false">
                <v:path arrowok="t"/>
                <v:fill type="solid"/>
              </v:shape>
            </v:group>
            <v:group style="position:absolute;left:1370;top:10390;width:4162;height:351" coordorigin="1370,10390" coordsize="4162,351">
              <v:shape style="position:absolute;left:1370;top:10390;width:4162;height:351" coordorigin="1370,10390" coordsize="4162,351" path="m1370,10390l5532,10390,5532,10740,1370,10740,1370,10390xe" filled="true" fillcolor="#bebebe" stroked="false">
                <v:path arrowok="t"/>
                <v:fill type="solid"/>
              </v:shape>
            </v:group>
            <v:group style="position:absolute;left:1236;top:9869;width:4426;height:2" coordorigin="1236,9869" coordsize="4426,2">
              <v:shape style="position:absolute;left:1236;top:9869;width:4426;height:2" coordorigin="1236,9869" coordsize="4426,0" path="m1236,9869l5662,9869e" filled="false" stroked="true" strokeweight="2.260pt" strokecolor="#000000">
                <v:path arrowok="t"/>
              </v:shape>
            </v:group>
            <v:group style="position:absolute;left:5537;top:10932;width:82;height:293" coordorigin="5537,10932" coordsize="82,293">
              <v:shape style="position:absolute;left:5537;top:10932;width:82;height:293" coordorigin="5537,10932" coordsize="82,293" path="m5537,11225l5618,11225,5618,10932,5537,10932,5537,11225xe" filled="true" fillcolor="#ee5d1b" stroked="false">
                <v:path arrowok="t"/>
                <v:fill type="solid"/>
              </v:shape>
            </v:group>
            <v:group style="position:absolute;left:4994;top:10932;width:92;height:293" coordorigin="4994,10932" coordsize="92,293">
              <v:shape style="position:absolute;left:4994;top:10932;width:92;height:293" coordorigin="4994,10932" coordsize="92,293" path="m4994,11225l5086,11225,5086,10932,4994,10932,4994,11225xe" filled="true" fillcolor="#ee5d1b" stroked="false">
                <v:path arrowok="t"/>
                <v:fill type="solid"/>
              </v:shape>
            </v:group>
            <v:group style="position:absolute;left:5086;top:10932;width:452;height:298" coordorigin="5086,10932" coordsize="452,298">
              <v:shape style="position:absolute;left:5086;top:10932;width:452;height:298" coordorigin="5086,10932" coordsize="452,298" path="m5086,10932l5537,10932,5537,11230,5086,11230,5086,10932xe" filled="true" fillcolor="#ee5d1b" stroked="false">
                <v:path arrowok="t"/>
                <v:fill type="solid"/>
              </v:shape>
            </v:group>
            <v:group style="position:absolute;left:1236;top:10910;width:4426;height:2" coordorigin="1236,10910" coordsize="4426,2">
              <v:shape style="position:absolute;left:1236;top:10910;width:4426;height:2" coordorigin="1236,10910" coordsize="4426,0" path="m1236,10910l5662,10910e" filled="false" stroked="true" strokeweight="2.260pt" strokecolor="#000000">
                <v:path arrowok="t"/>
              </v:shape>
            </v:group>
            <v:group style="position:absolute;left:4973;top:10932;width:2;height:2760" coordorigin="4973,10932" coordsize="2,2760">
              <v:shape style="position:absolute;left:4973;top:10932;width:2;height:2760" coordorigin="4973,10932" coordsize="0,2760" path="m4973,10932l4973,13692e" filled="false" stroked="true" strokeweight="2.260pt" strokecolor="#000000">
                <v:path arrowok="t"/>
              </v:shape>
            </v:group>
            <v:group style="position:absolute;left:5537;top:11273;width:82;height:312" coordorigin="5537,11273" coordsize="82,312">
              <v:shape style="position:absolute;left:5537;top:11273;width:82;height:312" coordorigin="5537,11273" coordsize="82,312" path="m5537,11585l5618,11585,5618,11273,5537,11273,5537,11585xe" filled="true" fillcolor="#ee5d1b" stroked="false">
                <v:path arrowok="t"/>
                <v:fill type="solid"/>
              </v:shape>
            </v:group>
            <v:group style="position:absolute;left:4994;top:11273;width:92;height:312" coordorigin="4994,11273" coordsize="92,312">
              <v:shape style="position:absolute;left:4994;top:11273;width:92;height:312" coordorigin="4994,11273" coordsize="92,312" path="m4994,11585l5086,11585,5086,11273,4994,11273,4994,11585xe" filled="true" fillcolor="#ee5d1b" stroked="false">
                <v:path arrowok="t"/>
                <v:fill type="solid"/>
              </v:shape>
            </v:group>
            <v:group style="position:absolute;left:5086;top:11273;width:452;height:317" coordorigin="5086,11273" coordsize="452,317">
              <v:shape style="position:absolute;left:5086;top:11273;width:452;height:317" coordorigin="5086,11273" coordsize="452,317" path="m5086,11273l5537,11273,5537,11590,5086,11590,5086,11273xe" filled="true" fillcolor="#ee5d1b" stroked="false">
                <v:path arrowok="t"/>
                <v:fill type="solid"/>
              </v:shape>
            </v:group>
            <v:group style="position:absolute;left:1236;top:11251;width:4426;height:2" coordorigin="1236,11251" coordsize="4426,2">
              <v:shape style="position:absolute;left:1236;top:11251;width:4426;height:2" coordorigin="1236,11251" coordsize="4426,0" path="m1236,11251l5662,11251e" filled="false" stroked="true" strokeweight="2.260pt" strokecolor="#000000">
                <v:path arrowok="t"/>
              </v:shape>
            </v:group>
            <v:group style="position:absolute;left:4994;top:11628;width:624;height:586" coordorigin="4994,11628" coordsize="624,586">
              <v:shape style="position:absolute;left:4994;top:11628;width:624;height:586" coordorigin="4994,11628" coordsize="624,586" path="m4994,11628l5618,11628,5618,12214,4994,12214,4994,11628xe" filled="true" fillcolor="#ee5d1b" stroked="false">
                <v:path arrowok="t"/>
                <v:fill type="solid"/>
              </v:shape>
            </v:group>
            <v:group style="position:absolute;left:5086;top:11628;width:452;height:298" coordorigin="5086,11628" coordsize="452,298">
              <v:shape style="position:absolute;left:5086;top:11628;width:452;height:298" coordorigin="5086,11628" coordsize="452,298" path="m5086,11628l5537,11628,5537,11926,5086,11926,5086,11628xe" filled="true" fillcolor="#ee5d1b" stroked="false">
                <v:path arrowok="t"/>
                <v:fill type="solid"/>
              </v:shape>
            </v:group>
            <v:group style="position:absolute;left:1236;top:11606;width:4426;height:2" coordorigin="1236,11606" coordsize="4426,2">
              <v:shape style="position:absolute;left:1236;top:11606;width:4426;height:2" coordorigin="1236,11606" coordsize="4426,0" path="m1236,11606l5662,11606e" filled="false" stroked="true" strokeweight="2.260pt" strokecolor="#000000">
                <v:path arrowok="t"/>
              </v:shape>
            </v:group>
            <v:group style="position:absolute;left:5537;top:12257;width:82;height:312" coordorigin="5537,12257" coordsize="82,312">
              <v:shape style="position:absolute;left:5537;top:12257;width:82;height:312" coordorigin="5537,12257" coordsize="82,312" path="m5537,12569l5618,12569,5618,12257,5537,12257,5537,12569xe" filled="true" fillcolor="#ee5d1b" stroked="false">
                <v:path arrowok="t"/>
                <v:fill type="solid"/>
              </v:shape>
            </v:group>
            <v:group style="position:absolute;left:4994;top:12257;width:92;height:312" coordorigin="4994,12257" coordsize="92,312">
              <v:shape style="position:absolute;left:4994;top:12257;width:92;height:312" coordorigin="4994,12257" coordsize="92,312" path="m4994,12569l5086,12569,5086,12257,4994,12257,4994,12569xe" filled="true" fillcolor="#ee5d1b" stroked="false">
                <v:path arrowok="t"/>
                <v:fill type="solid"/>
              </v:shape>
            </v:group>
            <v:group style="position:absolute;left:5086;top:12257;width:452;height:317" coordorigin="5086,12257" coordsize="452,317">
              <v:shape style="position:absolute;left:5086;top:12257;width:452;height:317" coordorigin="5086,12257" coordsize="452,317" path="m5086,12257l5537,12257,5537,12574,5086,12574,5086,12257xe" filled="true" fillcolor="#ee5d1b" stroked="false">
                <v:path arrowok="t"/>
                <v:fill type="solid"/>
              </v:shape>
            </v:group>
            <v:group style="position:absolute;left:1236;top:12235;width:4426;height:2" coordorigin="1236,12235" coordsize="4426,2">
              <v:shape style="position:absolute;left:1236;top:12235;width:4426;height:2" coordorigin="1236,12235" coordsize="4426,0" path="m1236,12235l5662,12235e" filled="false" stroked="true" strokeweight="2.260pt" strokecolor="#000000">
                <v:path arrowok="t"/>
              </v:shape>
            </v:group>
            <v:group style="position:absolute;left:5537;top:12617;width:82;height:312" coordorigin="5537,12617" coordsize="82,312">
              <v:shape style="position:absolute;left:5537;top:12617;width:82;height:312" coordorigin="5537,12617" coordsize="82,312" path="m5537,12929l5618,12929,5618,12617,5537,12617,5537,12929xe" filled="true" fillcolor="#ee5d1b" stroked="false">
                <v:path arrowok="t"/>
                <v:fill type="solid"/>
              </v:shape>
            </v:group>
            <v:group style="position:absolute;left:4994;top:12617;width:92;height:312" coordorigin="4994,12617" coordsize="92,312">
              <v:shape style="position:absolute;left:4994;top:12617;width:92;height:312" coordorigin="4994,12617" coordsize="92,312" path="m4994,12929l5086,12929,5086,12617,4994,12617,4994,12929xe" filled="true" fillcolor="#ee5d1b" stroked="false">
                <v:path arrowok="t"/>
                <v:fill type="solid"/>
              </v:shape>
            </v:group>
            <v:group style="position:absolute;left:5086;top:12617;width:452;height:317" coordorigin="5086,12617" coordsize="452,317">
              <v:shape style="position:absolute;left:5086;top:12617;width:452;height:317" coordorigin="5086,12617" coordsize="452,317" path="m5086,12617l5537,12617,5537,12934,5086,12934,5086,12617xe" filled="true" fillcolor="#ee5d1b" stroked="false">
                <v:path arrowok="t"/>
                <v:fill type="solid"/>
              </v:shape>
            </v:group>
            <v:group style="position:absolute;left:1236;top:12595;width:4426;height:2" coordorigin="1236,12595" coordsize="4426,2">
              <v:shape style="position:absolute;left:1236;top:12595;width:4426;height:2" coordorigin="1236,12595" coordsize="4426,0" path="m1236,12595l5662,12595e" filled="false" stroked="true" strokeweight="2.260pt" strokecolor="#000000">
                <v:path arrowok="t"/>
              </v:shape>
            </v:group>
            <v:group style="position:absolute;left:4994;top:12972;width:624;height:293" coordorigin="4994,12972" coordsize="624,293">
              <v:shape style="position:absolute;left:4994;top:12972;width:624;height:293" coordorigin="4994,12972" coordsize="624,293" path="m4994,12972l5618,12972,5618,13265,4994,13265,4994,12972xe" filled="true" fillcolor="#ee5d1b" stroked="false">
                <v:path arrowok="t"/>
                <v:fill type="solid"/>
              </v:shape>
            </v:group>
            <v:group style="position:absolute;left:5086;top:12972;width:452;height:284" coordorigin="5086,12972" coordsize="452,284">
              <v:shape style="position:absolute;left:5086;top:12972;width:452;height:284" coordorigin="5086,12972" coordsize="452,284" path="m5086,12972l5537,12972,5537,13255,5086,13255,5086,12972xe" filled="true" fillcolor="#ee5d1b" stroked="false">
                <v:path arrowok="t"/>
                <v:fill type="solid"/>
              </v:shape>
            </v:group>
            <v:group style="position:absolute;left:1236;top:12950;width:4426;height:2" coordorigin="1236,12950" coordsize="4426,2">
              <v:shape style="position:absolute;left:1236;top:12950;width:4426;height:2" coordorigin="1236,12950" coordsize="4426,0" path="m1236,12950l5662,12950e" filled="false" stroked="true" strokeweight="2.260pt" strokecolor="#000000">
                <v:path arrowok="t"/>
              </v:shape>
            </v:group>
            <v:group style="position:absolute;left:4994;top:13308;width:624;height:380" coordorigin="4994,13308" coordsize="624,380">
              <v:shape style="position:absolute;left:4994;top:13308;width:624;height:380" coordorigin="4994,13308" coordsize="624,380" path="m4994,13308l5618,13308,5618,13687,4994,13687,4994,13308xe" filled="true" fillcolor="#ee5d1b" stroked="false">
                <v:path arrowok="t"/>
                <v:fill type="solid"/>
              </v:shape>
            </v:group>
            <v:group style="position:absolute;left:5086;top:13308;width:452;height:284" coordorigin="5086,13308" coordsize="452,284">
              <v:shape style="position:absolute;left:5086;top:13308;width:452;height:284" coordorigin="5086,13308" coordsize="452,284" path="m5086,13308l5537,13308,5537,13591,5086,13591,5086,13308xe" filled="true" fillcolor="#ee5d1b" stroked="false">
                <v:path arrowok="t"/>
                <v:fill type="solid"/>
              </v:shape>
            </v:group>
            <v:group style="position:absolute;left:5662;top:3905;width:5477;height:9783" coordorigin="5662,3905" coordsize="5477,9783">
              <v:shape style="position:absolute;left:5662;top:3905;width:5477;height:9783" coordorigin="5662,3905" coordsize="5477,9783" path="m5662,3905l11138,3905,11138,13687,5662,13687,5662,3905xe" filled="true" fillcolor="#ffffff" stroked="false">
                <v:path arrowok="t"/>
                <v:fill type="solid"/>
              </v:shape>
            </v:group>
            <v:group style="position:absolute;left:5753;top:3905;width:5304;height:298" coordorigin="5753,3905" coordsize="5304,298">
              <v:shape style="position:absolute;left:5753;top:3905;width:5304;height:298" coordorigin="5753,3905" coordsize="5304,298" path="m5753,3905l11057,3905,11057,4202,5753,4202,5753,3905xe" filled="true" fillcolor="#ffffff" stroked="false">
                <v:path arrowok="t"/>
                <v:fill type="solid"/>
              </v:shape>
            </v:group>
            <v:group style="position:absolute;left:5753;top:4198;width:5304;height:298" coordorigin="5753,4198" coordsize="5304,298">
              <v:shape style="position:absolute;left:5753;top:4198;width:5304;height:298" coordorigin="5753,4198" coordsize="5304,298" path="m5753,4198l11057,4198,11057,4495,5753,4495,5753,4198xe" filled="true" fillcolor="#ffffff" stroked="false">
                <v:path arrowok="t"/>
                <v:fill type="solid"/>
              </v:shape>
            </v:group>
            <v:group style="position:absolute;left:5753;top:4490;width:5304;height:298" coordorigin="5753,4490" coordsize="5304,298">
              <v:shape style="position:absolute;left:5753;top:4490;width:5304;height:298" coordorigin="5753,4490" coordsize="5304,298" path="m5753,4490l11057,4490,11057,4788,5753,4788,5753,4490xe" filled="true" fillcolor="#ffffff" stroked="false">
                <v:path arrowok="t"/>
                <v:fill type="solid"/>
              </v:shape>
            </v:group>
            <v:group style="position:absolute;left:5753;top:4783;width:5304;height:298" coordorigin="5753,4783" coordsize="5304,298">
              <v:shape style="position:absolute;left:5753;top:4783;width:5304;height:298" coordorigin="5753,4783" coordsize="5304,298" path="m5753,4783l11057,4783,11057,5081,5753,5081,5753,4783xe" filled="true" fillcolor="#ffffff" stroked="false">
                <v:path arrowok="t"/>
                <v:fill type="solid"/>
              </v:shape>
            </v:group>
            <v:group style="position:absolute;left:5753;top:5076;width:5304;height:322" coordorigin="5753,5076" coordsize="5304,322">
              <v:shape style="position:absolute;left:5753;top:5076;width:5304;height:322" coordorigin="5753,5076" coordsize="5304,322" path="m5753,5076l11057,5076,11057,5398,5753,5398,5753,5076xe" filled="true" fillcolor="#ffffff" stroked="false">
                <v:path arrowok="t"/>
                <v:fill type="solid"/>
              </v:shape>
            </v:group>
            <v:group style="position:absolute;left:5753;top:5393;width:5304;height:298" coordorigin="5753,5393" coordsize="5304,298">
              <v:shape style="position:absolute;left:5753;top:5393;width:5304;height:298" coordorigin="5753,5393" coordsize="5304,298" path="m5753,5393l11057,5393,11057,5690,5753,5690,5753,5393xe" filled="true" fillcolor="#ffffff" stroked="false">
                <v:path arrowok="t"/>
                <v:fill type="solid"/>
              </v:shape>
            </v:group>
            <v:group style="position:absolute;left:5753;top:5686;width:5304;height:298" coordorigin="5753,5686" coordsize="5304,298">
              <v:shape style="position:absolute;left:5753;top:5686;width:5304;height:298" coordorigin="5753,5686" coordsize="5304,298" path="m5753,5686l11057,5686,11057,5983,5753,5983,5753,5686xe" filled="true" fillcolor="#ffffff" stroked="false">
                <v:path arrowok="t"/>
                <v:fill type="solid"/>
              </v:shape>
            </v:group>
            <v:group style="position:absolute;left:5753;top:5978;width:5304;height:298" coordorigin="5753,5978" coordsize="5304,298">
              <v:shape style="position:absolute;left:5753;top:5978;width:5304;height:298" coordorigin="5753,5978" coordsize="5304,298" path="m5753,5978l11057,5978,11057,6276,5753,6276,5753,5978xe" filled="true" fillcolor="#ffffff" stroked="false">
                <v:path arrowok="t"/>
                <v:fill type="solid"/>
              </v:shape>
            </v:group>
            <v:group style="position:absolute;left:5753;top:6271;width:5304;height:298" coordorigin="5753,6271" coordsize="5304,298">
              <v:shape style="position:absolute;left:5753;top:6271;width:5304;height:298" coordorigin="5753,6271" coordsize="5304,298" path="m5753,6271l11057,6271,11057,6569,5753,6569,5753,6271xe" filled="true" fillcolor="#ffffff" stroked="false">
                <v:path arrowok="t"/>
                <v:fill type="solid"/>
              </v:shape>
            </v:group>
            <v:group style="position:absolute;left:5753;top:6564;width:5304;height:298" coordorigin="5753,6564" coordsize="5304,298">
              <v:shape style="position:absolute;left:5753;top:6564;width:5304;height:298" coordorigin="5753,6564" coordsize="5304,298" path="m5753,6564l11057,6564,11057,6862,5753,6862,5753,6564xe" filled="true" fillcolor="#ffffff" stroked="false">
                <v:path arrowok="t"/>
                <v:fill type="solid"/>
              </v:shape>
            </v:group>
            <v:group style="position:absolute;left:5753;top:6857;width:5304;height:298" coordorigin="5753,6857" coordsize="5304,298">
              <v:shape style="position:absolute;left:5753;top:6857;width:5304;height:298" coordorigin="5753,6857" coordsize="5304,298" path="m5753,6857l11057,6857,11057,7154,5753,7154,5753,6857xe" filled="true" fillcolor="#ffffff" stroked="false">
                <v:path arrowok="t"/>
                <v:fill type="solid"/>
              </v:shape>
            </v:group>
            <v:group style="position:absolute;left:5753;top:7150;width:5304;height:322" coordorigin="5753,7150" coordsize="5304,322">
              <v:shape style="position:absolute;left:5753;top:7150;width:5304;height:322" coordorigin="5753,7150" coordsize="5304,322" path="m5753,7150l11057,7150,11057,7471,5753,7471,5753,7150xe" filled="true" fillcolor="#ffffff" stroked="false">
                <v:path arrowok="t"/>
                <v:fill type="solid"/>
              </v:shape>
            </v:group>
            <v:group style="position:absolute;left:1236;top:13286;width:4426;height:2" coordorigin="1236,13286" coordsize="4426,2">
              <v:shape style="position:absolute;left:1236;top:13286;width:4426;height:2" coordorigin="1236,13286" coordsize="4426,0" path="m1236,13286l5662,13286e" filled="false" stroked="true" strokeweight="2.260pt" strokecolor="#000000">
                <v:path arrowok="t"/>
              </v:shape>
            </v:group>
            <v:group style="position:absolute;left:1236;top:13714;width:9946;height:2" coordorigin="1236,13714" coordsize="9946,2">
              <v:shape style="position:absolute;left:1236;top:13714;width:9946;height:2" coordorigin="1236,13714" coordsize="9946,0" path="m1236,13714l11182,13714e" filled="false" stroked="true" strokeweight="2.260pt" strokecolor="#000000">
                <v:path arrowok="t"/>
              </v:shape>
            </v:group>
            <v:group style="position:absolute;left:8853;top:1749;width:2;height:427" coordorigin="8853,1749" coordsize="2,427">
              <v:shape style="position:absolute;left:8853;top:1749;width:2;height:427" coordorigin="8853,1749" coordsize="0,427" path="m8853,1749l8853,2175e" filled="false" stroked="true" strokeweight="2.119376pt" strokecolor="#9b0000">
                <v:path arrowok="t"/>
              </v:shape>
            </v:group>
            <v:group style="position:absolute;left:8832;top:1749;width:41;height:427" coordorigin="8832,1749" coordsize="41,427">
              <v:shape style="position:absolute;left:8832;top:1749;width:41;height:427" coordorigin="8832,1749" coordsize="41,427" path="m8873,1839l8873,2175,8832,2085e" filled="false" stroked="true" strokeweight=".048247pt" strokecolor="#000000">
                <v:path arrowok="t"/>
              </v:shape>
              <v:shape style="position:absolute;left:8832;top:1749;width:41;height:427" coordorigin="8832,1749" coordsize="41,427" path="m8832,1749l8873,1839e" filled="false" stroked="true" strokeweight=".048247pt" strokecolor="#000000">
                <v:path arrowok="t"/>
              </v:shape>
            </v:group>
            <v:group style="position:absolute;left:8857;top:1872;width:96;height:419" coordorigin="8857,1872" coordsize="96,419">
              <v:shape style="position:absolute;left:8857;top:1872;width:96;height:419" coordorigin="8857,1872" coordsize="96,419" path="m8857,1872l8857,2208,8953,2290,8953,1953,8857,1872xe" filled="true" fillcolor="#820000" stroked="false">
                <v:path arrowok="t"/>
                <v:fill type="solid"/>
              </v:shape>
            </v:group>
            <v:group style="position:absolute;left:8857;top:1872;width:96;height:419" coordorigin="8857,1872" coordsize="96,419">
              <v:shape style="position:absolute;left:8857;top:1872;width:96;height:419" coordorigin="8857,1872" coordsize="96,419" path="m8953,1953l8953,2290,8857,2208,8857,1872,8953,1953xe" filled="false" stroked="true" strokeweight=".048097pt" strokecolor="#000000">
                <v:path arrowok="t"/>
              </v:shape>
            </v:group>
            <v:group style="position:absolute;left:8962;top:1953;width:2;height:427" coordorigin="8962,1953" coordsize="2,427">
              <v:shape style="position:absolute;left:8962;top:1953;width:2;height:427" coordorigin="8962,1953" coordsize="0,427" path="m8962,1953l8962,2379e" filled="false" stroked="true" strokeweight="1.013527pt" strokecolor="#a00000">
                <v:path arrowok="t"/>
              </v:shape>
            </v:group>
            <v:group style="position:absolute;left:8953;top:1953;width:19;height:427" coordorigin="8953,1953" coordsize="19,427">
              <v:shape style="position:absolute;left:8953;top:1953;width:19;height:427" coordorigin="8953,1953" coordsize="19,427" path="m8971,2043l8971,2379,8953,2290,8953,1953,8971,2043xe" filled="false" stroked="true" strokeweight=".048081pt" strokecolor="#000000">
                <v:path arrowok="t"/>
              </v:shape>
            </v:group>
            <v:group style="position:absolute;left:8979;top:2043;width:2;height:337" coordorigin="8979,2043" coordsize="2,337">
              <v:shape style="position:absolute;left:8979;top:2043;width:2;height:337" coordorigin="8979,2043" coordsize="0,337" path="m8979,2043l8979,2380e" filled="false" stroked="true" strokeweight=".869286pt" strokecolor="#7c0000">
                <v:path arrowok="t"/>
              </v:shape>
            </v:group>
            <v:group style="position:absolute;left:8971;top:2043;width:16;height:337" coordorigin="8971,2043" coordsize="16,337">
              <v:shape style="position:absolute;left:8971;top:2043;width:16;height:337" coordorigin="8971,2043" coordsize="16,337" path="m8986,2044l8986,2380,8971,2379,8971,2043,8986,2044xe" filled="false" stroked="true" strokeweight=".048081pt" strokecolor="#000000">
                <v:path arrowok="t"/>
              </v:shape>
            </v:group>
            <v:group style="position:absolute;left:9000;top:2044;width:2;height:354" coordorigin="9000,2044" coordsize="2,354">
              <v:shape style="position:absolute;left:9000;top:2044;width:2;height:354" coordorigin="9000,2044" coordsize="0,354" path="m9000,2044l9000,2398e" filled="false" stroked="true" strokeweight="1.446251pt" strokecolor="#770000">
                <v:path arrowok="t"/>
              </v:shape>
            </v:group>
            <v:group style="position:absolute;left:8986;top:2044;width:27;height:354" coordorigin="8986,2044" coordsize="27,354">
              <v:shape style="position:absolute;left:8986;top:2044;width:27;height:354" coordorigin="8986,2044" coordsize="27,354" path="m9013,2062l9013,2398,8986,2380,8986,2044,9013,2062xe" filled="false" stroked="true" strokeweight=".048082pt" strokecolor="#000000">
                <v:path arrowok="t"/>
              </v:shape>
            </v:group>
            <v:group style="position:absolute;left:9013;top:2062;width:46;height:348" coordorigin="9013,2062" coordsize="46,348">
              <v:shape style="position:absolute;left:9013;top:2062;width:46;height:348" coordorigin="9013,2062" coordsize="46,348" path="m9013,2062l9013,2398,9058,2409,9058,2073,9013,2062xe" filled="true" fillcolor="#720000" stroked="false">
                <v:path arrowok="t"/>
                <v:fill type="solid"/>
              </v:shape>
            </v:group>
            <v:group style="position:absolute;left:9013;top:2062;width:46;height:348" coordorigin="9013,2062" coordsize="46,348">
              <v:shape style="position:absolute;left:9013;top:2062;width:46;height:348" coordorigin="9013,2062" coordsize="46,348" path="m9058,2073l9058,2409,9013,2398,9013,2062,9058,2073xe" filled="false" stroked="true" strokeweight=".048086pt" strokecolor="#000000">
                <v:path arrowok="t"/>
              </v:shape>
            </v:group>
            <v:group style="position:absolute;left:9009;top:2191;width:2;height:365" coordorigin="9009,2191" coordsize="2,365">
              <v:shape style="position:absolute;left:9009;top:2191;width:2;height:365" coordorigin="9009,2191" coordsize="0,365" path="m9009,2191l9009,2555e" filled="false" stroked="true" strokeweight=".340402pt" strokecolor="#a00000">
                <v:path arrowok="t"/>
              </v:shape>
            </v:group>
            <v:group style="position:absolute;left:9006;top:2191;width:5;height:365" coordorigin="9006,2191" coordsize="5,365">
              <v:shape style="position:absolute;left:9006;top:2191;width:5;height:365" coordorigin="9006,2191" coordsize="5,365" path="m9011,2218l9011,2555,9006,2527,9006,2191,9011,2218xe" filled="false" stroked="true" strokeweight=".04808pt" strokecolor="#000000">
                <v:path arrowok="t"/>
              </v:shape>
            </v:group>
            <v:group style="position:absolute;left:9086;top:2277;width:37;height:362" coordorigin="9086,2277" coordsize="37,362">
              <v:shape style="position:absolute;left:9086;top:2277;width:37;height:362" coordorigin="9086,2277" coordsize="37,362" path="m9086,2277l9086,2613,9123,2639,9123,2302,9086,2277xe" filled="true" fillcolor="#7a0000" stroked="false">
                <v:path arrowok="t"/>
                <v:fill type="solid"/>
              </v:shape>
            </v:group>
            <v:group style="position:absolute;left:9086;top:2277;width:37;height:362" coordorigin="9086,2277" coordsize="37,362">
              <v:shape style="position:absolute;left:9086;top:2277;width:37;height:362" coordorigin="9086,2277" coordsize="37,362" path="m9123,2302l9123,2639,9086,2613,9086,2277,9123,2302xe" filled="false" stroked="true" strokeweight=".048084pt" strokecolor="#000000">
                <v:path arrowok="t"/>
              </v:shape>
            </v:group>
            <v:group style="position:absolute;left:9016;top:2298;width:2;height:363" coordorigin="9016,2298" coordsize="2,363">
              <v:shape style="position:absolute;left:9016;top:2298;width:2;height:363" coordorigin="9016,2298" coordsize="0,363" path="m9016,2298l9016,2660e" filled="false" stroked="true" strokeweight="1.782813pt" strokecolor="#7c0000">
                <v:path arrowok="t"/>
              </v:shape>
            </v:group>
            <v:group style="position:absolute;left:8999;top:2298;width:34;height:363" coordorigin="8999,2298" coordsize="34,363">
              <v:shape style="position:absolute;left:8999;top:2298;width:34;height:363" coordorigin="8999,2298" coordsize="34,363" path="m9032,2324l9032,2660,8999,2634,8999,2298,9032,2324xe" filled="false" stroked="true" strokeweight=".048083pt" strokecolor="#000000">
                <v:path arrowok="t"/>
              </v:shape>
            </v:group>
            <v:group style="position:absolute;left:9032;top:2277;width:54;height:383" coordorigin="9032,2277" coordsize="54,383">
              <v:shape style="position:absolute;left:9032;top:2277;width:54;height:383" coordorigin="9032,2277" coordsize="54,383" path="m9086,2277l9032,2324,9032,2660,9086,2613,9086,2277xe" filled="true" fillcolor="#c60500" stroked="false">
                <v:path arrowok="t"/>
                <v:fill type="solid"/>
              </v:shape>
            </v:group>
            <v:group style="position:absolute;left:9032;top:2277;width:54;height:383" coordorigin="9032,2277" coordsize="54,383">
              <v:shape style="position:absolute;left:9032;top:2277;width:54;height:383" coordorigin="9032,2277" coordsize="54,383" path="m9086,2277l9086,2613,9032,2660,9032,2324,9086,2277xe" filled="false" stroked="true" strokeweight=".048087pt" strokecolor="#000000">
                <v:path arrowok="t"/>
              </v:shape>
            </v:group>
            <v:group style="position:absolute;left:9123;top:2302;width:2;height:408" coordorigin="9123,2302" coordsize="2,408">
              <v:shape style="position:absolute;left:9123;top:2302;width:2;height:408" coordorigin="9123,2302" coordsize="0,408" path="m9123,2302l9123,2709e" filled="false" stroked="true" strokeweight=".148080pt" strokecolor="#9e0000">
                <v:path arrowok="t"/>
              </v:shape>
            </v:group>
            <v:group style="position:absolute;left:9123;top:2302;width:2;height:408" coordorigin="9123,2302" coordsize="2,408">
              <v:shape style="position:absolute;left:9123;top:2302;width:2;height:408" coordorigin="9123,2302" coordsize="1,408" path="m9124,2373l9124,2709,9123,2639,9123,2302,9124,2373xe" filled="false" stroked="true" strokeweight=".04808pt" strokecolor="#000000">
                <v:path arrowok="t"/>
              </v:shape>
            </v:group>
            <v:group style="position:absolute;left:9141;top:2373;width:2;height:387" coordorigin="9141,2373" coordsize="2,387">
              <v:shape style="position:absolute;left:9141;top:2373;width:2;height:387" coordorigin="9141,2373" coordsize="0,387" path="m9141,2373l9141,2760e" filled="false" stroked="true" strokeweight="1.782813pt" strokecolor="#930000">
                <v:path arrowok="t"/>
              </v:shape>
            </v:group>
            <v:group style="position:absolute;left:9124;top:2373;width:34;height:387" coordorigin="9124,2373" coordsize="34,387">
              <v:shape style="position:absolute;left:9124;top:2373;width:34;height:387" coordorigin="9124,2373" coordsize="34,387" path="m9157,2423l9157,2760,9124,2709,9124,2373,9157,2423xe" filled="false" stroked="true" strokeweight=".048083pt" strokecolor="#000000">
                <v:path arrowok="t"/>
              </v:shape>
            </v:group>
            <v:group style="position:absolute;left:10656;top:1556;width:2;height:1240" coordorigin="10656,1556" coordsize="2,1240">
              <v:shape style="position:absolute;left:10656;top:1556;width:2;height:1240" coordorigin="10656,1556" coordsize="0,1240" path="m10656,1556l10656,2795e" filled="false" stroked="true" strokeweight=".340421pt" strokecolor="#a30000">
                <v:path arrowok="t"/>
              </v:shape>
            </v:group>
            <v:group style="position:absolute;left:10654;top:1556;width:5;height:1240" coordorigin="10654,1556" coordsize="5,1240">
              <v:shape style="position:absolute;left:10654;top:1556;width:5;height:1240" coordorigin="10654,1556" coordsize="5,1240" path="m10658,1556l10658,1892,10654,2795,10654,2459,10658,1556xe" filled="false" stroked="true" strokeweight=".04808pt" strokecolor="#000000">
                <v:path arrowok="t"/>
              </v:shape>
            </v:group>
            <v:group style="position:absolute;left:9533;top:2459;width:1121;height:337" coordorigin="9533,2459" coordsize="1121,337">
              <v:shape style="position:absolute;left:9533;top:2459;width:1121;height:337" coordorigin="9533,2459" coordsize="1121,337" path="m10654,2459l10654,2795,9533,2795,9533,2459,10654,2459xe" filled="true" fillcolor="#870000" stroked="false">
                <v:path arrowok="t"/>
                <v:fill type="solid"/>
              </v:shape>
            </v:group>
            <v:group style="position:absolute;left:9533;top:2459;width:1121;height:337" coordorigin="9533,2459" coordsize="1121,337">
              <v:shape style="position:absolute;left:9533;top:2459;width:1121;height:337" coordorigin="9533,2459" coordsize="1121,337" path="m10654,2459l10654,2795,9533,2795,9533,2459,10654,2459xe" filled="false" stroked="true" strokeweight=".048387pt" strokecolor="#000000">
                <v:path arrowok="t"/>
              </v:shape>
            </v:group>
            <v:group style="position:absolute;left:9177;top:2482;width:2;height:339" coordorigin="9177,2482" coordsize="2,339">
              <v:shape style="position:absolute;left:9177;top:2482;width:2;height:339" coordorigin="9177,2482" coordsize="0,339" path="m9177,2482l9177,2821e" filled="false" stroked="true" strokeweight="1.013527pt" strokecolor="#930000">
                <v:path arrowok="t"/>
              </v:shape>
            </v:group>
            <v:group style="position:absolute;left:9168;top:2482;width:19;height:339" coordorigin="9168,2482" coordsize="19,339">
              <v:shape style="position:absolute;left:9168;top:2482;width:19;height:339" coordorigin="9168,2482" coordsize="19,339" path="m9186,2482l9186,2819,9168,2821,9168,2485,9186,2482xe" filled="false" stroked="true" strokeweight=".048081pt" strokecolor="#000000">
                <v:path arrowok="t"/>
              </v:shape>
            </v:group>
            <v:group style="position:absolute;left:9158;top:2459;width:2;height:363" coordorigin="9158,2459" coordsize="2,363">
              <v:shape style="position:absolute;left:9158;top:2459;width:2;height:363" coordorigin="9158,2459" coordsize="0,363" path="m9158,2459l9158,2821e" filled="false" stroked="true" strokeweight="1.109688pt" strokecolor="#910000">
                <v:path arrowok="t"/>
              </v:shape>
            </v:group>
            <v:group style="position:absolute;left:9148;top:2459;width:21;height:363" coordorigin="9148,2459" coordsize="21,363">
              <v:shape style="position:absolute;left:9148;top:2459;width:21;height:363" coordorigin="9148,2459" coordsize="21,363" path="m9168,2485l9168,2821,9148,2795,9148,2459,9168,2485xe" filled="false" stroked="true" strokeweight=".048081pt" strokecolor="#000000">
                <v:path arrowok="t"/>
              </v:shape>
            </v:group>
            <v:group style="position:absolute;left:9198;top:2482;width:2;height:368" coordorigin="9198,2482" coordsize="2,368">
              <v:shape style="position:absolute;left:9198;top:2482;width:2;height:368" coordorigin="9198,2482" coordsize="0,368" path="m9198,2482l9198,2850e" filled="false" stroked="true" strokeweight="1.253910pt" strokecolor="#910000">
                <v:path arrowok="t"/>
              </v:shape>
            </v:group>
            <v:group style="position:absolute;left:9186;top:2482;width:24;height:368" coordorigin="9186,2482" coordsize="24,368">
              <v:shape style="position:absolute;left:9186;top:2482;width:24;height:368" coordorigin="9186,2482" coordsize="24,368" path="m9209,2514l9209,2850,9186,2819,9186,2482,9209,2514xe" filled="false" stroked="true" strokeweight=".048082pt" strokecolor="#000000">
                <v:path arrowok="t"/>
              </v:shape>
            </v:group>
            <v:group style="position:absolute;left:9470;top:2513;width:2;height:371" coordorigin="9470,2513" coordsize="2,371">
              <v:shape style="position:absolute;left:9470;top:2513;width:2;height:371" coordorigin="9470,2513" coordsize="0,371" path="m9470,2513l9470,2884e" filled="false" stroked="true" strokeweight=".821191pt" strokecolor="#ba0000">
                <v:path arrowok="t"/>
              </v:shape>
            </v:group>
            <v:group style="position:absolute;left:9463;top:2513;width:15;height:371" coordorigin="9463,2513" coordsize="15,371">
              <v:shape style="position:absolute;left:9463;top:2513;width:15;height:371" coordorigin="9463,2513" coordsize="15,371" path="m9478,2513l9478,2849,9463,2884,9463,2548,9478,2513xe" filled="false" stroked="true" strokeweight=".048081pt" strokecolor="#000000">
                <v:path arrowok="t"/>
              </v:shape>
            </v:group>
            <v:group style="position:absolute;left:9330;top:2552;width:2;height:348" coordorigin="9330,2552" coordsize="2,348">
              <v:shape style="position:absolute;left:9330;top:2552;width:2;height:348" coordorigin="9330,2552" coordsize="0,348" path="m9330,2552l9330,2900e" filled="false" stroked="true" strokeweight="1.830894pt" strokecolor="#ad0000">
                <v:path arrowok="t"/>
              </v:shape>
            </v:group>
            <v:group style="position:absolute;left:9312;top:2552;width:35;height:348" coordorigin="9312,2552" coordsize="35,348">
              <v:shape style="position:absolute;left:9312;top:2552;width:35;height:348" coordorigin="9312,2552" coordsize="35,348" path="m9347,2552l9347,2888,9312,2900,9312,2564,9347,2552xe" filled="false" stroked="true" strokeweight=".048084pt" strokecolor="#000000">
                <v:path arrowok="t"/>
              </v:shape>
            </v:group>
            <v:group style="position:absolute;left:9261;top:2553;width:51;height:347" coordorigin="9261,2553" coordsize="51,347">
              <v:shape style="position:absolute;left:9261;top:2553;width:51;height:347" coordorigin="9261,2553" coordsize="51,347" path="m9261,2553l9261,2889,9312,2900,9312,2564,9261,2553xe" filled="true" fillcolor="#750000" stroked="false">
                <v:path arrowok="t"/>
                <v:fill type="solid"/>
              </v:shape>
            </v:group>
            <v:group style="position:absolute;left:9261;top:2553;width:51;height:347" coordorigin="9261,2553" coordsize="51,347">
              <v:shape style="position:absolute;left:9261;top:2553;width:51;height:347" coordorigin="9261,2553" coordsize="51,347" path="m9312,2564l9312,2900,9261,2889,9261,2553,9312,2564xe" filled="false" stroked="true" strokeweight=".048087pt" strokecolor="#000000">
                <v:path arrowok="t"/>
              </v:shape>
            </v:group>
            <v:group style="position:absolute;left:9372;top:2548;width:92;height:353" coordorigin="9372,2548" coordsize="92,353">
              <v:shape style="position:absolute;left:9372;top:2548;width:92;height:353" coordorigin="9372,2548" coordsize="92,353" path="m9463,2548l9372,2564,9372,2900,9463,2884,9463,2548xe" filled="true" fillcolor="#9e0000" stroked="false">
                <v:path arrowok="t"/>
                <v:fill type="solid"/>
              </v:shape>
            </v:group>
            <v:group style="position:absolute;left:9372;top:2548;width:92;height:353" coordorigin="9372,2548" coordsize="92,353">
              <v:shape style="position:absolute;left:9372;top:2548;width:92;height:353" coordorigin="9372,2548" coordsize="92,353" path="m9463,2548l9463,2884,9372,2900,9372,2564,9463,2548xe" filled="false" stroked="true" strokeweight=".048101pt" strokecolor="#000000">
                <v:path arrowok="t"/>
              </v:shape>
            </v:group>
            <v:group style="position:absolute;left:9359;top:2552;width:2;height:348" coordorigin="9359,2552" coordsize="2,348">
              <v:shape style="position:absolute;left:9359;top:2552;width:2;height:348" coordorigin="9359,2552" coordsize="0,348" path="m9359,2552l9359,2900e" filled="false" stroked="true" strokeweight="1.35009pt" strokecolor="#720000">
                <v:path arrowok="t"/>
              </v:shape>
            </v:group>
            <v:group style="position:absolute;left:9347;top:2552;width:25;height:348" coordorigin="9347,2552" coordsize="25,348">
              <v:shape style="position:absolute;left:9347;top:2552;width:25;height:348" coordorigin="9347,2552" coordsize="25,348" path="m9372,2564l9372,2900,9347,2888,9347,2552,9372,2564xe" filled="false" stroked="true" strokeweight=".048082pt" strokecolor="#000000">
                <v:path arrowok="t"/>
              </v:shape>
            </v:group>
            <v:group style="position:absolute;left:9478;top:2513;width:50;height:395" coordorigin="9478,2513" coordsize="50,395">
              <v:shape style="position:absolute;left:9478;top:2513;width:50;height:395" coordorigin="9478,2513" coordsize="50,395" path="m9478,2513l9478,2849,9528,2907,9528,2571,9478,2513xe" filled="true" fillcolor="#8e0000" stroked="false">
                <v:path arrowok="t"/>
                <v:fill type="solid"/>
              </v:shape>
            </v:group>
            <v:group style="position:absolute;left:9478;top:2513;width:50;height:395" coordorigin="9478,2513" coordsize="50,395">
              <v:shape style="position:absolute;left:9478;top:2513;width:50;height:395" coordorigin="9478,2513" coordsize="50,395" path="m9528,2571l9528,2907,9478,2849,9478,2513,9528,2571xe" filled="false" stroked="true" strokeweight=".048086pt" strokecolor="#000000">
                <v:path arrowok="t"/>
              </v:shape>
            </v:group>
            <v:group style="position:absolute;left:9531;top:2459;width:2;height:449" coordorigin="9531,2459" coordsize="2,449">
              <v:shape style="position:absolute;left:9531;top:2459;width:2;height:449" coordorigin="9531,2459" coordsize="0,449" path="m9531,2459l9531,2907e" filled="false" stroked="true" strokeweight=".388482pt" strokecolor="#a50000">
                <v:path arrowok="t"/>
              </v:shape>
            </v:group>
            <v:group style="position:absolute;left:9528;top:2459;width:6;height:449" coordorigin="9528,2459" coordsize="6,449">
              <v:shape style="position:absolute;left:9528;top:2459;width:6;height:449" coordorigin="9528,2459" coordsize="6,449" path="m9533,2459l9533,2795,9528,2907,9528,2571,9533,2459xe" filled="false" stroked="true" strokeweight=".04808pt" strokecolor="#000000">
                <v:path arrowok="t"/>
              </v:shape>
            </v:group>
            <v:group style="position:absolute;left:9215;top:2514;width:2;height:397" coordorigin="9215,2514" coordsize="2,397">
              <v:shape style="position:absolute;left:9215;top:2514;width:2;height:397" coordorigin="9215,2514" coordsize="0,397" path="m9215,2514l9215,2910e" filled="false" stroked="true" strokeweight=".676965pt" strokecolor="#a00000">
                <v:path arrowok="t"/>
              </v:shape>
            </v:group>
            <v:group style="position:absolute;left:9209;top:2514;width:12;height:397" coordorigin="9209,2514" coordsize="12,397">
              <v:shape style="position:absolute;left:9209;top:2514;width:12;height:397" coordorigin="9209,2514" coordsize="12,397" path="m9221,2574l9221,2910e" filled="false" stroked="true" strokeweight=".048247pt" strokecolor="#000000">
                <v:path arrowok="t"/>
              </v:shape>
              <v:shape style="position:absolute;left:9209;top:2514;width:12;height:397" coordorigin="9209,2514" coordsize="12,397" path="m9221,2910l9209,2850,9209,2514,9221,2574e" filled="false" stroked="true" strokeweight=".048247pt" strokecolor="#000000">
                <v:path arrowok="t"/>
              </v:shape>
            </v:group>
            <v:group style="position:absolute;left:9221;top:2553;width:41;height:357" coordorigin="9221,2553" coordsize="41,357">
              <v:shape style="position:absolute;left:9221;top:2553;width:41;height:357" coordorigin="9221,2553" coordsize="41,357" path="m9261,2553l9221,2574,9221,2910,9261,2889,9261,2553xe" filled="true" fillcolor="#ba0000" stroked="false">
                <v:path arrowok="t"/>
                <v:fill type="solid"/>
              </v:shape>
            </v:group>
            <v:group style="position:absolute;left:9221;top:2553;width:41;height:357" coordorigin="9221,2553" coordsize="41,357">
              <v:shape style="position:absolute;left:9221;top:2553;width:41;height:357" coordorigin="9221,2553" coordsize="41,357" path="m9261,2553l9261,2889,9221,2910,9221,2574,9261,2553xe" filled="false" stroked="true" strokeweight=".048085pt" strokecolor="#000000">
                <v:path arrowok="t"/>
              </v:shape>
            </v:group>
            <v:group style="position:absolute;left:8832;top:1534;width:1827;height:1040" coordorigin="8832,1534" coordsize="1827,1040">
              <v:shape style="position:absolute;left:8832;top:1534;width:1827;height:1040" coordorigin="8832,1534" coordsize="1827,1040" path="m9532,2482l9186,2482,9209,2514,9221,2574,9261,2553,9344,2553,9347,2552,9436,2552,9463,2548,9478,2513,9531,2513,9532,2482xe" filled="true" fillcolor="#e23500" stroked="false">
                <v:path arrowok="t"/>
                <v:fill type="solid"/>
              </v:shape>
              <v:shape style="position:absolute;left:8832;top:1534;width:1827;height:1040" coordorigin="8832,1534" coordsize="1827,1040" path="m9531,2513l9478,2513,9528,2571,9531,2513xe" filled="true" fillcolor="#e23500" stroked="false">
                <v:path arrowok="t"/>
                <v:fill type="solid"/>
              </v:shape>
              <v:shape style="position:absolute;left:8832;top:1534;width:1827;height:1040" coordorigin="8832,1534" coordsize="1827,1040" path="m9344,2553l9261,2553,9312,2564,9344,2553xe" filled="true" fillcolor="#e23500" stroked="false">
                <v:path arrowok="t"/>
                <v:fill type="solid"/>
              </v:shape>
              <v:shape style="position:absolute;left:8832;top:1534;width:1827;height:1040" coordorigin="8832,1534" coordsize="1827,1040" path="m9436,2552l9347,2552,9372,2564,9436,2552xe" filled="true" fillcolor="#e23500" stroked="false">
                <v:path arrowok="t"/>
                <v:fill type="solid"/>
              </v:shape>
              <v:shape style="position:absolute;left:8832;top:1534;width:1827;height:1040" coordorigin="8832,1534" coordsize="1827,1040" path="m10655,2277l9086,2277,9123,2302,9124,2373,9157,2423,9148,2459,9168,2485,9186,2482,9532,2482,9533,2459,10654,2459,10655,2277xe" filled="true" fillcolor="#e23500" stroked="false">
                <v:path arrowok="t"/>
                <v:fill type="solid"/>
              </v:shape>
              <v:shape style="position:absolute;left:8832;top:1534;width:1827;height:1040" coordorigin="8832,1534" coordsize="1827,1040" path="m8855,1534l8853,1534,8832,1749,8873,1839,8857,1872,8953,1953,8971,2043,8986,2044,9013,2062,9058,2073,9006,2191,9011,2218,9005,2231,9004,2268,8999,2298,9032,2324,9086,2277,10655,2277,10658,1574,9566,1574,9294,1569,9256,1567,9220,1566,9123,1560,9094,1559,9019,1553,8978,1549,8942,1545,8927,1544,8913,1543,8901,1541,8890,1540,8881,1539,8873,1537,8866,1536,8861,1536,8857,1535,8855,1534xe" filled="true" fillcolor="#e23500" stroked="false">
                <v:path arrowok="t"/>
                <v:fill type="solid"/>
              </v:shape>
              <v:shape style="position:absolute;left:8832;top:1534;width:1827;height:1040" coordorigin="8832,1534" coordsize="1827,1040" path="m10658,1556l10651,1556,10644,1557,10635,1557,10625,1558,10611,1558,10597,1559,10581,1559,10520,1562,10496,1562,10317,1568,10281,1568,10122,1572,10078,1572,10032,1573,9985,1573,9937,1574,9887,1574,9836,1574,10658,1574,10658,1556xe" filled="true" fillcolor="#e23500" stroked="false">
                <v:path arrowok="t"/>
                <v:fill type="solid"/>
              </v:shape>
            </v:group>
            <v:group style="position:absolute;left:8832;top:1534;width:1827;height:1040" coordorigin="8832,1534" coordsize="1827,1040">
              <v:shape style="position:absolute;left:8832;top:1534;width:1827;height:1040" coordorigin="8832,1534" coordsize="1827,1040" path="m8853,1534l8855,1534,8857,1535,8861,1536,8866,1536,8873,1537,8881,1539,8890,1540,8901,1541,8913,1543,8927,1544,8942,1545,8959,1547,8978,1549,9043,1555,9123,1560,9154,1562,9186,1564,9220,1566,9256,1567,9294,1569,9377,1571,9467,1573,9566,1574,9619,1574,9674,1574,9730,1574,9783,1574,9836,1574,9887,1574,9937,1574,9985,1573,10032,1573,10078,1572,10122,1572,10164,1571,10205,1570,10244,1569,10281,1568,10317,1568,10383,1566,10471,1563,10496,1562,10520,1562,10542,1561,10562,1560,10581,1559,10597,1559,10611,1558,10625,1558,10635,1557,10644,1557,10651,1556,10656,1556,10658,1556,10654,2459,9533,2459,9528,2571,9478,2513,9463,2548,9372,2564,9347,2552,9312,2564,9261,2553,9221,2574,9209,2514,9186,2482,9168,2485,9148,2459,9157,2423,9124,2373,9123,2302,9086,2277,9032,2324,8999,2298,9004,2268,9005,2231,9011,2218,9006,2191,9058,2073,9013,2062,8986,2044,8971,2043,8953,1953,8857,1872,8873,1839,8832,1749e" filled="false" stroked="true" strokeweight=".048247pt" strokecolor="#000000">
                <v:path arrowok="t"/>
              </v:shape>
              <v:shape style="position:absolute;left:8832;top:1534;width:1827;height:1040" coordorigin="8832,1534" coordsize="1827,1040" path="m8832,1749l8853,1534e" filled="false" stroked="true" strokeweight=".048247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Providers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BodyText"/>
        <w:tabs>
          <w:tab w:pos="4143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  <w:w w:val="95"/>
        </w:rPr>
        <w:t>Physician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provided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Services</w:t>
        <w:tab/>
      </w:r>
      <w:r>
        <w:rPr>
          <w:rFonts w:ascii="Calibri" w:hAnsi="Calibri" w:cs="Calibri" w:eastAsia="Calibri"/>
          <w:b/>
          <w:bCs/>
          <w:color w:val="FFFFFF"/>
        </w:rPr>
        <w:t>B</w:t>
      </w:r>
      <w:r>
        <w:rPr>
          <w:rFonts w:ascii="Calibri" w:hAnsi="Calibri" w:cs="Calibri" w:eastAsia="Calibri"/>
        </w:rPr>
      </w:r>
    </w:p>
    <w:p>
      <w:pPr>
        <w:pStyle w:val="BodyText"/>
        <w:tabs>
          <w:tab w:pos="4143" w:val="left" w:leader="none"/>
        </w:tabs>
        <w:spacing w:line="240" w:lineRule="auto" w:before="48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Mental/behavioral</w:t>
      </w:r>
      <w:r>
        <w:rPr>
          <w:spacing w:val="-11"/>
        </w:rPr>
        <w:t> </w:t>
      </w:r>
      <w:r>
        <w:rPr/>
        <w:t>Health</w:t>
        <w:tab/>
      </w:r>
      <w:r>
        <w:rPr>
          <w:rFonts w:ascii="Calibri"/>
          <w:b/>
          <w:color w:val="FFFFFF"/>
        </w:rPr>
        <w:t>B</w:t>
      </w:r>
      <w:r>
        <w:rPr>
          <w:rFonts w:ascii="Calibri"/>
        </w:rPr>
      </w:r>
    </w:p>
    <w:p>
      <w:pPr>
        <w:pStyle w:val="BodyText"/>
        <w:spacing w:line="240" w:lineRule="auto" w:before="0"/>
        <w:ind w:left="540" w:right="0" w:firstLine="0"/>
        <w:jc w:val="left"/>
      </w:pPr>
      <w:r>
        <w:rPr>
          <w:spacing w:val="-1"/>
        </w:rPr>
        <w:t>Services</w:t>
      </w:r>
    </w:p>
    <w:p>
      <w:pPr>
        <w:pStyle w:val="BodyText"/>
        <w:tabs>
          <w:tab w:pos="3615" w:val="left" w:leader="none"/>
        </w:tabs>
        <w:spacing w:line="240" w:lineRule="auto" w:before="43"/>
        <w:ind w:left="0" w:right="5411" w:firstLine="0"/>
        <w:jc w:val="center"/>
        <w:rPr>
          <w:rFonts w:ascii="Calibri" w:hAnsi="Calibri" w:cs="Calibri" w:eastAsia="Calibri"/>
        </w:rPr>
      </w:pPr>
      <w:r>
        <w:rPr>
          <w:w w:val="95"/>
        </w:rPr>
        <w:t>Rehabilitation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BodyText"/>
        <w:tabs>
          <w:tab w:pos="3615" w:val="left" w:leader="none"/>
        </w:tabs>
        <w:spacing w:line="240" w:lineRule="auto" w:before="48"/>
        <w:ind w:left="0" w:right="5411" w:firstLine="0"/>
        <w:jc w:val="center"/>
        <w:rPr>
          <w:rFonts w:ascii="Calibri" w:hAnsi="Calibri" w:cs="Calibri" w:eastAsia="Calibri"/>
        </w:rPr>
      </w:pPr>
      <w:r>
        <w:rPr/>
        <w:t>Home</w:t>
      </w:r>
      <w:r>
        <w:rPr>
          <w:spacing w:val="-6"/>
        </w:rPr>
        <w:t> </w:t>
      </w:r>
      <w:r>
        <w:rPr/>
        <w:t>Health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BodyText"/>
        <w:tabs>
          <w:tab w:pos="3597" w:val="left" w:leader="none"/>
        </w:tabs>
        <w:spacing w:line="240" w:lineRule="auto" w:before="43"/>
        <w:ind w:left="0" w:right="5394" w:firstLine="0"/>
        <w:jc w:val="center"/>
        <w:rPr>
          <w:rFonts w:ascii="Calibri" w:hAnsi="Calibri" w:cs="Calibri" w:eastAsia="Calibri"/>
        </w:rPr>
      </w:pPr>
      <w:r>
        <w:rPr/>
        <w:t>Informed</w:t>
      </w:r>
      <w:r>
        <w:rPr>
          <w:spacing w:val="-6"/>
        </w:rPr>
        <w:t> </w:t>
      </w:r>
      <w:r>
        <w:rPr/>
        <w:t>Consent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BodyText"/>
        <w:tabs>
          <w:tab w:pos="3597" w:val="left" w:leader="none"/>
        </w:tabs>
        <w:spacing w:line="240" w:lineRule="auto" w:before="43"/>
        <w:ind w:left="0" w:right="5394" w:firstLine="0"/>
        <w:jc w:val="center"/>
        <w:rPr>
          <w:rFonts w:ascii="Calibri" w:hAnsi="Calibri" w:cs="Calibri" w:eastAsia="Calibri"/>
        </w:rPr>
      </w:pPr>
      <w:r>
        <w:rPr>
          <w:w w:val="95"/>
        </w:rPr>
        <w:t>Telepresenter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Heading6"/>
        <w:spacing w:line="240" w:lineRule="auto" w:before="201"/>
        <w:ind w:right="6232"/>
        <w:jc w:val="center"/>
        <w:rPr>
          <w:b w:val="0"/>
          <w:bCs w:val="0"/>
        </w:rPr>
      </w:pPr>
      <w:r>
        <w:rPr/>
        <w:t>INNOVATIVE</w:t>
      </w:r>
      <w:r>
        <w:rPr>
          <w:spacing w:val="-15"/>
        </w:rPr>
        <w:t> </w:t>
      </w:r>
      <w:r>
        <w:rPr/>
        <w:t>PAYMENT</w:t>
      </w:r>
      <w:r>
        <w:rPr>
          <w:spacing w:val="-15"/>
        </w:rPr>
        <w:t> </w:t>
      </w:r>
      <w:r>
        <w:rPr/>
        <w:t>OR</w:t>
      </w:r>
      <w:r>
        <w:rPr>
          <w:spacing w:val="25"/>
          <w:w w:val="99"/>
        </w:rPr>
        <w:t> </w:t>
      </w:r>
      <w:r>
        <w:rPr/>
        <w:t>SERVICE</w:t>
      </w:r>
      <w:r>
        <w:rPr>
          <w:spacing w:val="-16"/>
        </w:rPr>
        <w:t> </w:t>
      </w:r>
      <w:r>
        <w:rPr/>
        <w:t>DELIVERY</w:t>
      </w:r>
      <w:r>
        <w:rPr>
          <w:spacing w:val="-16"/>
        </w:rPr>
        <w:t> </w:t>
      </w:r>
      <w:r>
        <w:rPr/>
        <w:t>MODELS: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11"/>
          <w:szCs w:val="11"/>
        </w:rPr>
      </w:pPr>
    </w:p>
    <w:p>
      <w:pPr>
        <w:pStyle w:val="BodyText"/>
        <w:spacing w:line="256" w:lineRule="exact" w:before="58"/>
        <w:ind w:left="540" w:right="0" w:firstLine="0"/>
        <w:jc w:val="left"/>
      </w:pPr>
      <w:r>
        <w:rPr>
          <w:spacing w:val="-1"/>
          <w:w w:val="90"/>
        </w:rPr>
        <w:t>State</w:t>
      </w:r>
      <w:r>
        <w:rPr>
          <w:spacing w:val="-3"/>
          <w:w w:val="90"/>
        </w:rPr>
        <w:t>-­‐</w:t>
      </w:r>
      <w:r>
        <w:rPr>
          <w:spacing w:val="-1"/>
          <w:w w:val="90"/>
        </w:rPr>
        <w:t>wide</w:t>
      </w:r>
      <w:r>
        <w:rPr>
          <w:w w:val="90"/>
        </w:rPr>
        <w:t> </w:t>
      </w:r>
      <w:r>
        <w:rPr>
          <w:spacing w:val="5"/>
          <w:w w:val="90"/>
        </w:rPr>
        <w:t> </w:t>
      </w:r>
      <w:r>
        <w:rPr>
          <w:w w:val="90"/>
        </w:rPr>
        <w:t>Network</w:t>
      </w:r>
      <w:r>
        <w:rPr/>
      </w:r>
    </w:p>
    <w:p>
      <w:pPr>
        <w:pStyle w:val="BodyText"/>
        <w:tabs>
          <w:tab w:pos="4090" w:val="left" w:leader="none"/>
        </w:tabs>
        <w:spacing w:line="383" w:lineRule="exact" w:before="0"/>
        <w:ind w:left="540" w:right="0" w:firstLine="0"/>
        <w:jc w:val="left"/>
        <w:rPr>
          <w:rFonts w:ascii="Arial Unicode MS" w:hAnsi="Arial Unicode MS" w:cs="Arial Unicode MS" w:eastAsia="Arial Unicode MS"/>
        </w:rPr>
      </w:pPr>
      <w:r>
        <w:rPr/>
        <w:t>Medicaid</w:t>
      </w:r>
      <w:r>
        <w:rPr>
          <w:spacing w:val="-6"/>
        </w:rPr>
        <w:t> </w:t>
      </w:r>
      <w:r>
        <w:rPr/>
        <w:t>Managed</w:t>
      </w:r>
      <w:r>
        <w:rPr>
          <w:spacing w:val="-5"/>
        </w:rPr>
        <w:t> </w:t>
      </w:r>
      <w:r>
        <w:rPr/>
        <w:t>Care</w:t>
        <w:tab/>
      </w:r>
      <w:r>
        <w:rPr>
          <w:rFonts w:ascii="Arial Unicode MS" w:hAnsi="Arial Unicode MS" w:cs="Arial Unicode MS" w:eastAsia="Arial Unicode MS"/>
          <w:color w:val="FFFFFF"/>
          <w:w w:val="105"/>
        </w:rPr>
        <w:t>✔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240" w:lineRule="auto" w:before="57"/>
        <w:ind w:left="540" w:right="6870" w:firstLine="0"/>
        <w:jc w:val="left"/>
      </w:pPr>
      <w:r>
        <w:rPr>
          <w:spacing w:val="-1"/>
          <w:w w:val="95"/>
        </w:rPr>
        <w:t>Medicare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Medicaid</w:t>
      </w:r>
      <w:r>
        <w:rPr>
          <w:spacing w:val="-26"/>
          <w:w w:val="95"/>
        </w:rPr>
        <w:t> </w:t>
      </w:r>
      <w:r>
        <w:rPr>
          <w:w w:val="95"/>
        </w:rPr>
        <w:t>Dual</w:t>
      </w:r>
      <w:r>
        <w:rPr>
          <w:spacing w:val="36"/>
        </w:rPr>
        <w:t> </w:t>
      </w:r>
      <w:r>
        <w:rPr>
          <w:spacing w:val="-1"/>
        </w:rPr>
        <w:t>Eligibles</w:t>
      </w:r>
    </w:p>
    <w:p>
      <w:pPr>
        <w:pStyle w:val="BodyText"/>
        <w:spacing w:line="287" w:lineRule="auto" w:before="43"/>
        <w:ind w:left="540" w:right="8272" w:firstLine="0"/>
        <w:jc w:val="left"/>
      </w:pPr>
      <w:r>
        <w:rPr/>
        <w:t>Health</w:t>
      </w:r>
      <w:r>
        <w:rPr>
          <w:spacing w:val="-6"/>
        </w:rPr>
        <w:t> </w:t>
      </w:r>
      <w:r>
        <w:rPr/>
        <w:t>Home</w:t>
      </w:r>
      <w:r>
        <w:rPr>
          <w:w w:val="99"/>
        </w:rPr>
        <w:t> </w:t>
      </w:r>
      <w:r>
        <w:rPr/>
        <w:t>HCBS</w:t>
      </w:r>
      <w:r>
        <w:rPr>
          <w:spacing w:val="-7"/>
        </w:rPr>
        <w:t> </w:t>
      </w:r>
      <w:r>
        <w:rPr/>
        <w:t>Waiver</w:t>
      </w:r>
      <w:r>
        <w:rPr>
          <w:w w:val="99"/>
        </w:rPr>
        <w:t> </w:t>
      </w:r>
      <w:r>
        <w:rPr/>
        <w:t>Corrections</w:t>
      </w:r>
      <w:r>
        <w:rPr/>
        <w:t> Other</w:t>
      </w:r>
    </w:p>
    <w:p>
      <w:pPr>
        <w:spacing w:after="0" w:line="287" w:lineRule="auto"/>
        <w:jc w:val="left"/>
        <w:sectPr>
          <w:type w:val="continuous"/>
          <w:pgSz w:w="12240" w:h="15840"/>
          <w:pgMar w:top="100" w:bottom="0" w:left="1100" w:right="92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3.079987pt;margin-top:195.240005pt;width:273.850pt;height:490.1pt;mso-position-horizontal-relative:page;mso-position-vertical-relative:page;z-index:-414568" coordorigin="5662,3905" coordsize="5477,9802">
            <v:group style="position:absolute;left:5662;top:3905;width:5477;height:9802" coordorigin="5662,3905" coordsize="5477,9802">
              <v:shape style="position:absolute;left:5662;top:3905;width:5477;height:9802" coordorigin="5662,3905" coordsize="5477,9802" path="m5662,3905l11138,3905,11138,13706,5662,13706,5662,3905xe" filled="true" fillcolor="#ffffff" stroked="false">
                <v:path arrowok="t"/>
                <v:fill type="solid"/>
              </v:shape>
            </v:group>
            <v:group style="position:absolute;left:5753;top:3905;width:5304;height:298" coordorigin="5753,3905" coordsize="5304,298">
              <v:shape style="position:absolute;left:5753;top:3905;width:5304;height:298" coordorigin="5753,3905" coordsize="5304,298" path="m5753,3905l11057,3905,11057,4202,5753,4202,5753,3905xe" filled="true" fillcolor="#ffffff" stroked="false">
                <v:path arrowok="t"/>
                <v:fill type="solid"/>
              </v:shape>
            </v:group>
            <v:group style="position:absolute;left:5753;top:4198;width:5304;height:298" coordorigin="5753,4198" coordsize="5304,298">
              <v:shape style="position:absolute;left:5753;top:4198;width:5304;height:298" coordorigin="5753,4198" coordsize="5304,298" path="m5753,4198l11057,4198,11057,4495,5753,4495,5753,4198xe" filled="true" fillcolor="#ffffff" stroked="false">
                <v:path arrowok="t"/>
                <v:fill type="solid"/>
              </v:shape>
            </v:group>
            <v:group style="position:absolute;left:5753;top:4490;width:5304;height:298" coordorigin="5753,4490" coordsize="5304,298">
              <v:shape style="position:absolute;left:5753;top:4490;width:5304;height:298" coordorigin="5753,4490" coordsize="5304,298" path="m5753,4490l11057,4490,11057,4788,5753,4788,5753,4490xe" filled="true" fillcolor="#ffffff" stroked="false">
                <v:path arrowok="t"/>
                <v:fill type="solid"/>
              </v:shape>
            </v:group>
            <v:group style="position:absolute;left:5753;top:4783;width:5304;height:298" coordorigin="5753,4783" coordsize="5304,298">
              <v:shape style="position:absolute;left:5753;top:4783;width:5304;height:298" coordorigin="5753,4783" coordsize="5304,298" path="m5753,4783l11057,4783,11057,5081,5753,5081,5753,4783xe" filled="true" fillcolor="#ffffff" stroked="false">
                <v:path arrowok="t"/>
                <v:fill type="solid"/>
              </v:shape>
            </v:group>
            <v:group style="position:absolute;left:5753;top:5076;width:5304;height:298" coordorigin="5753,5076" coordsize="5304,298">
              <v:shape style="position:absolute;left:5753;top:5076;width:5304;height:298" coordorigin="5753,5076" coordsize="5304,298" path="m5753,5076l11057,5076,11057,5374,5753,5374,5753,5076xe" filled="true" fillcolor="#ffffff" stroked="false">
                <v:path arrowok="t"/>
                <v:fill type="solid"/>
              </v:shape>
            </v:group>
            <v:group style="position:absolute;left:5753;top:5369;width:5304;height:298" coordorigin="5753,5369" coordsize="5304,298">
              <v:shape style="position:absolute;left:5753;top:5369;width:5304;height:298" coordorigin="5753,5369" coordsize="5304,298" path="m5753,5369l11057,5369,11057,5666,5753,5666,5753,5369xe" filled="true" fillcolor="#ffffff" stroked="false">
                <v:path arrowok="t"/>
                <v:fill type="solid"/>
              </v:shape>
            </v:group>
            <v:group style="position:absolute;left:5753;top:5662;width:5304;height:298" coordorigin="5753,5662" coordsize="5304,298">
              <v:shape style="position:absolute;left:5753;top:5662;width:5304;height:298" coordorigin="5753,5662" coordsize="5304,298" path="m5753,5662l11057,5662,11057,5959,5753,5959,5753,5662xe" filled="true" fillcolor="#ffffff" stroked="false">
                <v:path arrowok="t"/>
                <v:fill type="solid"/>
              </v:shape>
            </v:group>
            <v:group style="position:absolute;left:5753;top:5954;width:5304;height:298" coordorigin="5753,5954" coordsize="5304,298">
              <v:shape style="position:absolute;left:5753;top:5954;width:5304;height:298" coordorigin="5753,5954" coordsize="5304,298" path="m5753,5954l11057,5954,11057,6252,5753,6252,5753,5954xe" filled="true" fillcolor="#ffffff" stroked="false">
                <v:path arrowok="t"/>
                <v:fill type="solid"/>
              </v:shape>
            </v:group>
            <v:group style="position:absolute;left:5753;top:6247;width:5304;height:298" coordorigin="5753,6247" coordsize="5304,298">
              <v:shape style="position:absolute;left:5753;top:6247;width:5304;height:298" coordorigin="5753,6247" coordsize="5304,298" path="m5753,6247l11057,6247,11057,6545,5753,6545,5753,6247xe" filled="true" fillcolor="#ffffff" stroked="false">
                <v:path arrowok="t"/>
                <v:fill type="solid"/>
              </v:shape>
            </v:group>
            <v:group style="position:absolute;left:5753;top:6540;width:5304;height:298" coordorigin="5753,6540" coordsize="5304,298">
              <v:shape style="position:absolute;left:5753;top:6540;width:5304;height:298" coordorigin="5753,6540" coordsize="5304,298" path="m5753,6540l11057,6540,11057,6838,5753,6838,5753,6540xe" filled="true" fillcolor="#ffffff" stroked="false">
                <v:path arrowok="t"/>
                <v:fill type="solid"/>
              </v:shape>
            </v:group>
            <v:group style="position:absolute;left:5753;top:6833;width:5304;height:298" coordorigin="5753,6833" coordsize="5304,298">
              <v:shape style="position:absolute;left:5753;top:6833;width:5304;height:298" coordorigin="5753,6833" coordsize="5304,298" path="m5753,6833l11057,6833,11057,7130,5753,7130,5753,6833xe" filled="true" fillcolor="#ffffff" stroked="false">
                <v:path arrowok="t"/>
                <v:fill type="solid"/>
              </v:shape>
            </v:group>
            <v:group style="position:absolute;left:5753;top:7126;width:5304;height:298" coordorigin="5753,7126" coordsize="5304,298">
              <v:shape style="position:absolute;left:5753;top:7126;width:5304;height:298" coordorigin="5753,7126" coordsize="5304,298" path="m5753,7126l11057,7126,11057,7423,5753,7423,5753,7126xe" filled="true" fillcolor="#ffffff" stroked="false">
                <v:path arrowok="t"/>
                <v:fill type="solid"/>
              </v:shape>
            </v:group>
            <v:group style="position:absolute;left:5753;top:7418;width:5304;height:298" coordorigin="5753,7418" coordsize="5304,298">
              <v:shape style="position:absolute;left:5753;top:7418;width:5304;height:298" coordorigin="5753,7418" coordsize="5304,298" path="m5753,7418l11057,7418,11057,7716,5753,7716,5753,7418xe" filled="true" fillcolor="#ffffff" stroked="false">
                <v:path arrowok="t"/>
                <v:fill type="solid"/>
              </v:shape>
            </v:group>
            <v:group style="position:absolute;left:5753;top:7711;width:5304;height:298" coordorigin="5753,7711" coordsize="5304,298">
              <v:shape style="position:absolute;left:5753;top:7711;width:5304;height:298" coordorigin="5753,7711" coordsize="5304,298" path="m5753,7711l11057,7711,11057,8009,5753,8009,5753,7711xe" filled="true" fillcolor="#ffffff" stroked="false">
                <v:path arrowok="t"/>
                <v:fill type="solid"/>
              </v:shape>
            </v:group>
            <v:group style="position:absolute;left:5753;top:8004;width:5304;height:298" coordorigin="5753,8004" coordsize="5304,298">
              <v:shape style="position:absolute;left:5753;top:8004;width:5304;height:298" coordorigin="5753,8004" coordsize="5304,298" path="m5753,8004l11057,8004,11057,8302,5753,8302,5753,8004xe" filled="true" fillcolor="#ffffff" stroked="false">
                <v:path arrowok="t"/>
                <v:fill type="solid"/>
              </v:shape>
            </v:group>
            <v:group style="position:absolute;left:5753;top:8297;width:5304;height:298" coordorigin="5753,8297" coordsize="5304,298">
              <v:shape style="position:absolute;left:5753;top:8297;width:5304;height:298" coordorigin="5753,8297" coordsize="5304,298" path="m5753,8297l11057,8297,11057,8594,5753,8594,5753,8297xe" filled="true" fillcolor="#ffffff" stroked="false">
                <v:path arrowok="t"/>
                <v:fill type="solid"/>
              </v:shape>
            </v:group>
            <v:group style="position:absolute;left:5753;top:8590;width:5304;height:298" coordorigin="5753,8590" coordsize="5304,298">
              <v:shape style="position:absolute;left:5753;top:8590;width:5304;height:298" coordorigin="5753,8590" coordsize="5304,298" path="m5753,8590l11057,8590,11057,8887,5753,8887,5753,8590xe" filled="true" fillcolor="#ffffff" stroked="false">
                <v:path arrowok="t"/>
                <v:fill type="solid"/>
              </v:shape>
            </v:group>
            <v:group style="position:absolute;left:5753;top:8882;width:5304;height:298" coordorigin="5753,8882" coordsize="5304,298">
              <v:shape style="position:absolute;left:5753;top:8882;width:5304;height:298" coordorigin="5753,8882" coordsize="5304,298" path="m5753,8882l11057,8882,11057,9180,5753,9180,5753,8882xe" filled="true" fillcolor="#ffffff" stroked="false">
                <v:path arrowok="t"/>
                <v:fill type="solid"/>
              </v:shape>
            </v:group>
            <v:group style="position:absolute;left:5753;top:9175;width:5304;height:298" coordorigin="5753,9175" coordsize="5304,298">
              <v:shape style="position:absolute;left:5753;top:9175;width:5304;height:298" coordorigin="5753,9175" coordsize="5304,298" path="m5753,9175l11057,9175,11057,9473,5753,9473,5753,9175xe" filled="true" fillcolor="#ffffff" stroked="false">
                <v:path arrowok="t"/>
                <v:fill type="solid"/>
              </v:shape>
            </v:group>
            <v:group style="position:absolute;left:5753;top:9468;width:5304;height:298" coordorigin="5753,9468" coordsize="5304,298">
              <v:shape style="position:absolute;left:5753;top:9468;width:5304;height:298" coordorigin="5753,9468" coordsize="5304,298" path="m5753,9468l11057,9468,11057,9766,5753,9766,5753,9468xe" filled="true" fillcolor="#ffffff" stroked="false">
                <v:path arrowok="t"/>
                <v:fill type="solid"/>
              </v:shape>
            </v:group>
            <v:group style="position:absolute;left:5753;top:9761;width:5304;height:298" coordorigin="5753,9761" coordsize="5304,298">
              <v:shape style="position:absolute;left:5753;top:9761;width:5304;height:298" coordorigin="5753,9761" coordsize="5304,298" path="m5753,9761l11057,9761,11057,10058,5753,10058,5753,9761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37.220245pt;margin-top:79.366188pt;width:101.3pt;height:63.65pt;mso-position-horizontal-relative:page;mso-position-vertical-relative:page;z-index:-414544" coordorigin="8744,1587" coordsize="2026,1273">
            <v:group style="position:absolute;left:10538;top:1832;width:2;height:407" coordorigin="10538,1832" coordsize="2,407">
              <v:shape style="position:absolute;left:10538;top:1832;width:2;height:407" coordorigin="10538,1832" coordsize="0,407" path="m10538,1832l10538,2238e" filled="false" stroked="true" strokeweight=".946255pt" strokecolor="#00d654">
                <v:path arrowok="t"/>
              </v:shape>
            </v:group>
            <v:group style="position:absolute;left:10530;top:1832;width:17;height:407" coordorigin="10530,1832" coordsize="17,407">
              <v:shape style="position:absolute;left:10530;top:1832;width:17;height:407" coordorigin="10530,1832" coordsize="17,407" path="m10547,1832l10547,2175,10530,2238,10530,1895,10547,1832xe" filled="false" stroked="true" strokeweight=".049779pt" strokecolor="#000000">
                <v:path arrowok="t"/>
              </v:shape>
            </v:group>
            <v:group style="position:absolute;left:10590;top:1990;width:2;height:367" coordorigin="10590,1990" coordsize="2,367">
              <v:shape style="position:absolute;left:10590;top:1990;width:2;height:367" coordorigin="10590,1990" coordsize="0,367" path="m10590,1990l10590,2357e" filled="false" stroked="true" strokeweight=".498255pt" strokecolor="#00d654">
                <v:path arrowok="t"/>
              </v:shape>
            </v:group>
            <v:group style="position:absolute;left:10586;top:1990;width:8;height:367" coordorigin="10586,1990" coordsize="8,367">
              <v:shape style="position:absolute;left:10586;top:1990;width:8;height:367" coordorigin="10586,1990" coordsize="8,367" path="m10594,1990l10594,2333,10586,2357,10586,2014,10594,1990xe" filled="false" stroked="true" strokeweight=".049779pt" strokecolor="#000000">
                <v:path arrowok="t"/>
              </v:shape>
            </v:group>
            <v:group style="position:absolute;left:10626;top:2085;width:2;height:416" coordorigin="10626,2085" coordsize="2,416">
              <v:shape style="position:absolute;left:10626;top:2085;width:2;height:416" coordorigin="10626,2085" coordsize="0,416" path="m10626,2085l10626,2501e" filled="false" stroked="true" strokeweight=".89651pt" strokecolor="#00d654">
                <v:path arrowok="t"/>
              </v:shape>
            </v:group>
            <v:group style="position:absolute;left:10618;top:2085;width:16;height:416" coordorigin="10618,2085" coordsize="16,416">
              <v:shape style="position:absolute;left:10618;top:2085;width:16;height:416" coordorigin="10618,2085" coordsize="16,416" path="m10634,2085l10634,2428,10618,2501,10618,2156,10634,2085xe" filled="false" stroked="true" strokeweight=".049779pt" strokecolor="#000000">
                <v:path arrowok="t"/>
              </v:shape>
            </v:group>
            <v:group style="position:absolute;left:10649;top:2195;width:2;height:319" coordorigin="10649,2195" coordsize="2,319">
              <v:shape style="position:absolute;left:10649;top:2195;width:2;height:319" coordorigin="10649,2195" coordsize="0,319" path="m10649,2195l10649,2513e" filled="false" stroked="true" strokeweight=".946255pt" strokecolor="#00ce4c">
                <v:path arrowok="t"/>
              </v:shape>
            </v:group>
            <v:group style="position:absolute;left:10640;top:2195;width:17;height:367" coordorigin="10640,2195" coordsize="17,367">
              <v:shape style="position:absolute;left:10640;top:2195;width:17;height:367" coordorigin="10640,2195" coordsize="17,367" path="m10657,2195l10657,2538,10640,2562,10640,2219,10657,2195xe" filled="false" stroked="true" strokeweight=".049779pt" strokecolor="#000000">
                <v:path arrowok="t"/>
              </v:shape>
            </v:group>
            <v:group style="position:absolute;left:10664;top:2265;width:2;height:249" coordorigin="10664,2265" coordsize="2,249">
              <v:shape style="position:absolute;left:10664;top:2265;width:2;height:249" coordorigin="10664,2265" coordsize="0,249" path="m10664,2265l10664,2513e" filled="false" stroked="true" strokeweight=".1pt" strokecolor="#00d14f">
                <v:path arrowok="t"/>
              </v:shape>
            </v:group>
            <v:group style="position:absolute;left:10664;top:2265;width:2;height:249" coordorigin="10664,2265" coordsize="2,249">
              <v:shape style="position:absolute;left:10664;top:2265;width:2;height:249" coordorigin="10664,2265" coordsize="0,249" path="m10664,2265l10664,2513e" filled="false" stroked="true" strokeweight=".049779pt" strokecolor="#000000">
                <v:path arrowok="t"/>
              </v:shape>
            </v:group>
            <v:group style="position:absolute;left:8745;top:2188;width:463;height:370" coordorigin="8745,2188" coordsize="463,370">
              <v:shape style="position:absolute;left:8745;top:2188;width:463;height:370" coordorigin="8745,2188" coordsize="463,370" path="m8745,2188l8745,2532,9208,2558,9208,2215,8745,2188xe" filled="true" fillcolor="#004200" stroked="false">
                <v:path arrowok="t"/>
                <v:fill type="solid"/>
              </v:shape>
            </v:group>
            <v:group style="position:absolute;left:8745;top:2188;width:463;height:370" coordorigin="8745,2188" coordsize="463,370">
              <v:shape style="position:absolute;left:8745;top:2188;width:463;height:370" coordorigin="8745,2188" coordsize="463,370" path="m9208,2215l9208,2558,8745,2532e" filled="false" stroked="true" strokeweight=".049611pt" strokecolor="#000000">
                <v:path arrowok="t"/>
              </v:shape>
              <v:shape style="position:absolute;left:8745;top:2188;width:463;height:370" coordorigin="8745,2188" coordsize="463,370" path="m8745,2188l9208,2215e" filled="false" stroked="true" strokeweight=".049611pt" strokecolor="#000000">
                <v:path arrowok="t"/>
              </v:shape>
            </v:group>
            <v:group style="position:absolute;left:10768;top:2471;width:2;height:387" coordorigin="10768,2471" coordsize="2,387">
              <v:shape style="position:absolute;left:10768;top:2471;width:2;height:387" coordorigin="10768,2471" coordsize="0,387" path="m10768,2471l10768,2857e" filled="false" stroked="true" strokeweight=".199549pt" strokecolor="#00d14f">
                <v:path arrowok="t"/>
              </v:shape>
            </v:group>
            <v:group style="position:absolute;left:10768;top:2471;width:2;height:387" coordorigin="10768,2471" coordsize="2,387">
              <v:shape style="position:absolute;left:10768;top:2471;width:2;height:387" coordorigin="10768,2471" coordsize="0,387" path="m10768,2471l10768,2857e" filled="false" stroked="true" strokeweight=".099549pt" strokecolor="#000000">
                <v:path arrowok="t"/>
              </v:shape>
            </v:group>
            <v:group style="position:absolute;left:9186;top:2513;width:1581;height:345" coordorigin="9186,2513" coordsize="1581,345">
              <v:shape style="position:absolute;left:9186;top:2513;width:1581;height:345" coordorigin="9186,2513" coordsize="1581,345" path="m10767,2513l10767,2857,9186,2857,9186,2513,10767,2513xe" filled="true" fillcolor="#005600" stroked="false">
                <v:path arrowok="t"/>
                <v:fill type="solid"/>
              </v:shape>
            </v:group>
            <v:group style="position:absolute;left:9186;top:2513;width:1581;height:345" coordorigin="9186,2513" coordsize="1581,345">
              <v:shape style="position:absolute;left:9186;top:2513;width:1581;height:345" coordorigin="9186,2513" coordsize="1581,345" path="m10767,2513l10767,2857,9186,2857,9186,2513,10767,2513xe" filled="false" stroked="true" strokeweight=".049457pt" strokecolor="#000000">
                <v:path arrowok="t"/>
              </v:shape>
            </v:group>
            <v:group style="position:absolute;left:8745;top:1588;width:2025;height:926" coordorigin="8745,1588" coordsize="2025,926">
              <v:shape style="position:absolute;left:8745;top:1588;width:2025;height:926" coordorigin="8745,1588" coordsize="2025,926" path="m8812,1588l8806,1588,8745,2188,9208,2215,9186,2513,10767,2513,10769,2471,10723,2447,10714,2385,10664,2322,10664,2265,10640,2219,10657,2195,10648,2171,10618,2156,10634,2085,10586,2014,10594,1990,10530,1895,10547,1832,10514,1816,10512,1785,10373,1720,10235,1720,10173,1668,10089,1668,10056,1621,10036,1621,10022,1620,9982,1620,9956,1619,9925,1619,9889,1618,9849,1618,9753,1616,9697,1616,9636,1616,9568,1616,9496,1615,9458,1615,9421,1614,9385,1614,9350,1613,9316,1613,9052,1604,9028,1602,8942,1598,8923,1596,8875,1593,8850,1591,8839,1591,8831,1590,8823,1589,8817,1589,8812,1588xe" filled="true" fillcolor="#009e33" stroked="false">
                <v:path arrowok="t"/>
                <v:fill type="solid"/>
              </v:shape>
              <v:shape style="position:absolute;left:8745;top:1588;width:2025;height:926" coordorigin="8745,1588" coordsize="2025,926" path="m10300,1687l10269,1711,10235,1720,10373,1720,10300,1687xe" filled="true" fillcolor="#009e33" stroked="false">
                <v:path arrowok="t"/>
                <v:fill type="solid"/>
              </v:shape>
              <v:shape style="position:absolute;left:8745;top:1588;width:2025;height:926" coordorigin="8745,1588" coordsize="2025,926" path="m10162,1658l10089,1668,10173,1668,10162,1658xe" filled="true" fillcolor="#009e33" stroked="false">
                <v:path arrowok="t"/>
                <v:fill type="solid"/>
              </v:shape>
            </v:group>
            <v:group style="position:absolute;left:8745;top:1588;width:2025;height:926" coordorigin="8745,1588" coordsize="2025,926">
              <v:shape style="position:absolute;left:8745;top:1588;width:2025;height:926" coordorigin="8745,1588" coordsize="2025,926" path="m8812,1588l8817,1589,8823,1589,8831,1590,8839,1591,8850,1591,8862,1592,8875,1593,8890,1594,8906,1595,8923,1596,8942,1598,8962,1599,8982,1600,9005,1601,9028,1602,9052,1604,9076,1605,9103,1606,9131,1607,9159,1608,9189,1609,9219,1610,9251,1611,9283,1612,9316,1613,9350,1613,9385,1614,9421,1614,9458,1615,9496,1615,9568,1616,9636,1616,9697,1616,9753,1616,9803,1617,9849,1618,9889,1618,9925,1619,9956,1619,9982,1620,10004,1620,10022,1620,10036,1621,10046,1621,10053,1621,10056,1621,10089,1668,10162,1658,10235,1720,10269,1711,10300,1687,10512,1785,10514,1816,10547,1832,10530,1895,10594,1990,10586,2014,10634,2085,10618,2156,10648,2171,10657,2195,10641,2219,10664,2265,10664,2322,10714,2385,10723,2447,10769,2471,10767,2513,9186,2513,9208,2215,8745,2188e" filled="false" stroked="true" strokeweight=".049611pt" strokecolor="#000000">
                <v:path arrowok="t"/>
              </v:shape>
              <v:shape style="position:absolute;left:8745;top:1588;width:2025;height:926" coordorigin="8745,1588" coordsize="2025,926" path="m8745,2188l8806,1588e" filled="false" stroked="true" strokeweight=".049611pt" strokecolor="#00000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667"/>
        <w:gridCol w:w="2659"/>
        <w:gridCol w:w="2861"/>
      </w:tblGrid>
      <w:tr>
        <w:trPr>
          <w:trHeight w:val="1512" w:hRule="exact"/>
        </w:trPr>
        <w:tc>
          <w:tcPr>
            <w:tcW w:w="704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/>
              <w:ind w:left="2326" w:right="1527" w:hanging="792"/>
              <w:jc w:val="left"/>
              <w:rPr>
                <w:rFonts w:ascii="Calibri" w:hAnsi="Calibri" w:cs="Calibri" w:eastAsia="Calibri"/>
                <w:sz w:val="60"/>
                <w:szCs w:val="60"/>
              </w:rPr>
            </w:pPr>
            <w:r>
              <w:rPr>
                <w:rFonts w:ascii="Calibri"/>
                <w:b/>
                <w:color w:val="FFFFFF"/>
                <w:spacing w:val="-1"/>
                <w:sz w:val="60"/>
              </w:rPr>
              <w:t>Telemedicine</w:t>
            </w:r>
            <w:r>
              <w:rPr>
                <w:rFonts w:ascii="Calibri"/>
                <w:b/>
                <w:color w:val="FFFFFF"/>
                <w:spacing w:val="-11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in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60"/>
              </w:rPr>
              <w:t> </w:t>
            </w:r>
            <w:r>
              <w:rPr>
                <w:rFonts w:ascii="Calibri"/>
                <w:b/>
                <w:color w:val="FFFFFF"/>
                <w:sz w:val="60"/>
              </w:rPr>
              <w:t>Nebraska</w:t>
            </w:r>
            <w:r>
              <w:rPr>
                <w:rFonts w:ascii="Calibri"/>
                <w:sz w:val="60"/>
              </w:rPr>
            </w:r>
          </w:p>
        </w:tc>
        <w:tc>
          <w:tcPr>
            <w:tcW w:w="28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907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5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PARITY:</w:t>
            </w:r>
            <w:r>
              <w:rPr>
                <w:rFonts w:ascii="Calibri"/>
                <w:sz w:val="33"/>
              </w:rPr>
            </w:r>
          </w:p>
        </w:tc>
        <w:tc>
          <w:tcPr>
            <w:tcW w:w="552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GAPS:</w:t>
            </w:r>
            <w:r>
              <w:rPr>
                <w:rFonts w:ascii="Calibri"/>
                <w:sz w:val="33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86" w:lineRule="exact" w:before="1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Progress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549" w:val="left" w:leader="none"/>
              </w:tabs>
              <w:spacing w:line="292" w:lineRule="exact" w:before="1" w:after="0"/>
              <w:ind w:left="548" w:right="407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2015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legislation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introduced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highlight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providers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provider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directories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but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no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legislation.</w:t>
            </w:r>
            <w:r>
              <w:rPr>
                <w:rFonts w:ascii="Calibri"/>
                <w:position w:val="11"/>
                <w:sz w:val="16"/>
              </w:rPr>
              <w:t>152</w:t>
            </w:r>
            <w:r>
              <w:rPr>
                <w:rFonts w:ascii="Calibri"/>
                <w:sz w:val="16"/>
              </w:rPr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549" w:val="left" w:leader="none"/>
              </w:tabs>
              <w:spacing w:line="292" w:lineRule="exact" w:before="1" w:after="0"/>
              <w:ind w:left="548" w:right="195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CMS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approved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SPA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expands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telehealth</w:t>
            </w:r>
            <w:r>
              <w:rPr>
                <w:rFonts w:ascii="Calibri" w:hAnsi="Calibri" w:cs="Calibri" w:eastAsia="Calibri"/>
                <w:spacing w:val="2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-18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pacing w:val="-18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include</w:t>
            </w:r>
            <w:r>
              <w:rPr>
                <w:rFonts w:ascii="Calibri" w:hAnsi="Calibri" w:cs="Calibri" w:eastAsia="Calibri"/>
                <w:spacing w:val="-18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store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forward,</w:t>
            </w:r>
            <w:r>
              <w:rPr>
                <w:rFonts w:ascii="Calibri" w:hAnsi="Calibri" w:cs="Calibri" w:eastAsia="Calibri"/>
                <w:spacing w:val="-17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RPM,</w:t>
            </w:r>
            <w:r>
              <w:rPr>
                <w:rFonts w:ascii="Calibri" w:hAnsi="Calibri" w:cs="Calibri" w:eastAsia="Calibri"/>
                <w:spacing w:val="42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home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health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services,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OT,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PT,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speech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audiology,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podiatry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optometric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services.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153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Private</w:t>
            </w:r>
            <w:r>
              <w:rPr>
                <w:rFonts w:ascii="Calibri"/>
                <w:b/>
                <w:spacing w:val="-9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549" w:val="left" w:leader="none"/>
              </w:tabs>
              <w:spacing w:line="292" w:lineRule="exact" w:before="1" w:after="0"/>
              <w:ind w:left="548" w:right="87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Bordered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CO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which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has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law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insurance.</w:t>
            </w:r>
            <w:r>
              <w:rPr>
                <w:rFonts w:ascii="Calibri"/>
                <w:spacing w:val="50"/>
                <w:sz w:val="24"/>
              </w:rPr>
              <w:t> </w:t>
            </w:r>
            <w:r>
              <w:rPr>
                <w:rFonts w:ascii="Calibri"/>
                <w:sz w:val="24"/>
              </w:rPr>
              <w:t>NE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does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not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have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law.</w:t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549" w:val="left" w:leader="none"/>
              </w:tabs>
              <w:spacing w:line="292" w:lineRule="exact" w:before="1" w:after="0"/>
              <w:ind w:left="548" w:right="662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Private</w:t>
            </w:r>
            <w:r>
              <w:rPr>
                <w:rFonts w:ascii="Calibri" w:hAnsi="Calibri" w:cs="Calibri" w:eastAsia="Calibri"/>
                <w:spacing w:val="14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insurance</w:t>
            </w:r>
            <w:r>
              <w:rPr>
                <w:rFonts w:ascii="Calibri" w:hAnsi="Calibri" w:cs="Calibri" w:eastAsia="Calibri"/>
                <w:spacing w:val="15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15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employee</w:t>
            </w:r>
            <w:r>
              <w:rPr>
                <w:rFonts w:ascii="Calibri" w:hAnsi="Calibri" w:cs="Calibri" w:eastAsia="Calibri"/>
                <w:spacing w:val="14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plans</w:t>
            </w:r>
            <w:r>
              <w:rPr>
                <w:rFonts w:ascii="Calibri" w:hAnsi="Calibri" w:cs="Calibri" w:eastAsia="Calibri"/>
                <w:spacing w:val="3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require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of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autism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treatment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via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telemedicine.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154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Innovation</w:t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spacing w:line="230" w:lineRule="auto" w:before="8"/>
              <w:ind w:left="548" w:right="148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Nebraska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Statewide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Telehealth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is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spacing w:val="15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communications</w:t>
            </w:r>
            <w:r>
              <w:rPr>
                <w:rFonts w:ascii="Calibri" w:hAnsi="Calibri" w:cs="Calibri" w:eastAsia="Calibri"/>
                <w:spacing w:val="1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spacing w:val="1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that</w:t>
            </w:r>
            <w:r>
              <w:rPr>
                <w:rFonts w:ascii="Calibri" w:hAnsi="Calibri" w:cs="Calibri" w:eastAsia="Calibri"/>
                <w:spacing w:val="22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supports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clinical,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educational,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administrative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services</w:t>
            </w:r>
            <w:r>
              <w:rPr>
                <w:rFonts w:ascii="Calibri" w:hAnsi="Calibri" w:cs="Calibri" w:eastAsia="Calibri"/>
                <w:spacing w:val="-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via</w:t>
            </w:r>
            <w:r>
              <w:rPr>
                <w:rFonts w:ascii="Calibri" w:hAnsi="Calibri" w:cs="Calibri" w:eastAsia="Calibri"/>
                <w:spacing w:val="-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telemedicine.</w:t>
            </w:r>
            <w:r>
              <w:rPr>
                <w:rFonts w:ascii="Calibri" w:hAnsi="Calibri" w:cs="Calibri" w:eastAsia="Calibri"/>
                <w:spacing w:val="-1"/>
                <w:position w:val="11"/>
                <w:sz w:val="16"/>
                <w:szCs w:val="16"/>
              </w:rPr>
              <w:t>155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1" w:lineRule="exact"/>
              <w:ind w:left="2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156-­‐158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06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auto" w:before="174"/>
              <w:ind w:left="580" w:right="252" w:hanging="32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MEDICAID</w:t>
            </w:r>
            <w:r>
              <w:rPr>
                <w:rFonts w:ascii="Calibri"/>
                <w:b/>
                <w:spacing w:val="-13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COVERAGE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&amp;</w:t>
            </w:r>
            <w:r>
              <w:rPr>
                <w:rFonts w:ascii="Calibri"/>
                <w:b/>
                <w:spacing w:val="27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CONDITIONS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OF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2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Setting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2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Technologies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108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Distance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Geography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4" w:lineRule="exact"/>
              <w:ind w:left="3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1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  <w:r>
              <w:rPr>
                <w:rFonts w:ascii="Calibri" w:hAnsi="Calibri" w:cs="Calibri" w:eastAsia="Calibri"/>
                <w:spacing w:val="-1"/>
                <w:w w:val="95"/>
                <w:position w:val="11"/>
                <w:sz w:val="16"/>
                <w:szCs w:val="16"/>
              </w:rPr>
              <w:t>159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2" w:lineRule="auto" w:before="27"/>
              <w:ind w:left="360" w:right="783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Mental/behavioral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</w:t>
            </w:r>
            <w:r>
              <w:rPr>
                <w:rFonts w:ascii="Calibri"/>
                <w:spacing w:val="-1"/>
                <w:position w:val="11"/>
                <w:sz w:val="16"/>
              </w:rPr>
              <w:t>160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Rehabilitation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Telepresenter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42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54"/>
              <w:ind w:left="539" w:right="530" w:firstLine="69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INNOVATIVE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OR</w:t>
            </w:r>
            <w:r>
              <w:rPr>
                <w:rFonts w:ascii="Calibri"/>
                <w:b/>
                <w:spacing w:val="25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DELIVERY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MODELS: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5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90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Dual</w:t>
            </w:r>
            <w:r>
              <w:rPr>
                <w:rFonts w:ascii="Calibri" w:hAnsi="Calibri" w:cs="Calibri" w:eastAsia="Calibri"/>
                <w:spacing w:val="3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Eligibles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HCBS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Waiver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Corrections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427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760" w:footer="834" w:top="1240" w:bottom="1020" w:left="1140" w:right="9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/>
        <w:ind w:left="2734" w:right="3469" w:hanging="1020"/>
        <w:jc w:val="left"/>
        <w:rPr>
          <w:b w:val="0"/>
          <w:bCs w:val="0"/>
        </w:rPr>
      </w:pPr>
      <w:r>
        <w:rPr>
          <w:color w:val="FFFFFF"/>
          <w:spacing w:val="-1"/>
        </w:rPr>
        <w:t>Telemedicine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in</w:t>
      </w:r>
      <w:r>
        <w:rPr>
          <w:color w:val="FFFFFF"/>
          <w:spacing w:val="25"/>
          <w:w w:val="99"/>
        </w:rPr>
        <w:t> </w:t>
      </w:r>
      <w:r>
        <w:rPr>
          <w:color w:val="FFFFFF"/>
          <w:spacing w:val="-1"/>
        </w:rPr>
        <w:t>Nevada</w:t>
      </w:r>
      <w:r>
        <w:rPr>
          <w:b w:val="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pStyle w:val="Heading4"/>
        <w:tabs>
          <w:tab w:pos="6875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1"/>
        </w:rPr>
        <w:t>PARITY:</w:t>
        <w:tab/>
        <w:t>GAPS:</w:t>
      </w:r>
      <w:r>
        <w:rPr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pgSz w:w="12240" w:h="15840"/>
          <w:pgMar w:header="760" w:footer="834" w:top="1240" w:bottom="1020" w:left="1100" w:right="920"/>
        </w:sectPr>
      </w:pPr>
    </w:p>
    <w:p>
      <w:pPr>
        <w:pStyle w:val="BodyText"/>
        <w:tabs>
          <w:tab w:pos="4137" w:val="left" w:leader="none"/>
        </w:tabs>
        <w:spacing w:line="240" w:lineRule="auto" w:before="58"/>
        <w:ind w:left="450" w:right="0" w:firstLine="0"/>
        <w:jc w:val="left"/>
        <w:rPr>
          <w:rFonts w:ascii="Calibri" w:hAnsi="Calibri" w:cs="Calibri" w:eastAsia="Calibri"/>
        </w:rPr>
      </w:pPr>
      <w:r>
        <w:rPr/>
        <w:t>Private</w:t>
      </w:r>
      <w:r>
        <w:rPr>
          <w:spacing w:val="-10"/>
        </w:rPr>
        <w:t> </w:t>
      </w:r>
      <w:r>
        <w:rPr/>
        <w:t>Insurance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tabs>
          <w:tab w:pos="4137" w:val="left" w:leader="none"/>
        </w:tabs>
        <w:spacing w:before="9"/>
        <w:ind w:left="45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w w:val="95"/>
          <w:sz w:val="24"/>
        </w:rPr>
        <w:t>Medicaid</w:t>
      </w:r>
      <w:r>
        <w:rPr>
          <w:rFonts w:ascii="Calibri"/>
          <w:w w:val="95"/>
          <w:position w:val="11"/>
          <w:sz w:val="16"/>
        </w:rPr>
        <w:t>163</w:t>
        <w:tab/>
      </w:r>
      <w:r>
        <w:rPr>
          <w:rFonts w:ascii="Calibri"/>
          <w:b/>
          <w:color w:val="FFFFFF"/>
          <w:sz w:val="24"/>
        </w:rPr>
        <w:t>A</w:t>
      </w:r>
      <w:r>
        <w:rPr>
          <w:rFonts w:ascii="Calibri"/>
          <w:sz w:val="24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441" w:right="0" w:firstLine="9"/>
        <w:jc w:val="left"/>
        <w:rPr>
          <w:rFonts w:ascii="Calibri" w:hAnsi="Calibri" w:cs="Calibri" w:eastAsia="Calibri"/>
        </w:rPr>
      </w:pPr>
      <w:r>
        <w:rPr/>
        <w:t>State</w:t>
      </w:r>
      <w:r>
        <w:rPr>
          <w:spacing w:val="-5"/>
        </w:rPr>
        <w:t> </w:t>
      </w:r>
      <w:r>
        <w:rPr/>
        <w:t>Employee</w:t>
      </w:r>
      <w:r>
        <w:rPr>
          <w:spacing w:val="-4"/>
        </w:rPr>
        <w:t> </w:t>
      </w:r>
      <w:r>
        <w:rPr/>
        <w:t>Health</w:t>
      </w:r>
      <w:r>
        <w:rPr>
          <w:spacing w:val="-5"/>
        </w:rPr>
        <w:t> </w:t>
      </w:r>
      <w:r>
        <w:rPr/>
        <w:t>Plan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Heading6"/>
        <w:spacing w:line="242" w:lineRule="auto"/>
        <w:ind w:left="760" w:right="0" w:hanging="320"/>
        <w:jc w:val="left"/>
        <w:rPr>
          <w:b w:val="0"/>
          <w:bCs w:val="0"/>
        </w:rPr>
      </w:pPr>
      <w:r>
        <w:rPr/>
        <w:t>MEDICAID</w:t>
      </w:r>
      <w:r>
        <w:rPr>
          <w:spacing w:val="-13"/>
        </w:rPr>
        <w:t> </w:t>
      </w:r>
      <w:r>
        <w:rPr/>
        <w:t>SERVICE</w:t>
      </w:r>
      <w:r>
        <w:rPr>
          <w:spacing w:val="-12"/>
        </w:rPr>
        <w:t> </w:t>
      </w:r>
      <w:r>
        <w:rPr/>
        <w:t>COVERAGE</w:t>
      </w:r>
      <w:r>
        <w:rPr>
          <w:spacing w:val="-12"/>
        </w:rPr>
        <w:t> </w:t>
      </w:r>
      <w:r>
        <w:rPr/>
        <w:t>&amp;</w:t>
      </w:r>
      <w:r>
        <w:rPr>
          <w:spacing w:val="27"/>
          <w:w w:val="99"/>
        </w:rPr>
        <w:t> </w:t>
      </w:r>
      <w:r>
        <w:rPr/>
        <w:t>CONDITIONS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PAYMENT:</w:t>
      </w:r>
      <w:r>
        <w:rPr>
          <w:b w:val="0"/>
        </w:rPr>
      </w:r>
    </w:p>
    <w:p>
      <w:pPr>
        <w:pStyle w:val="BodyText"/>
        <w:tabs>
          <w:tab w:pos="4137" w:val="left" w:leader="none"/>
        </w:tabs>
        <w:spacing w:line="240" w:lineRule="auto" w:before="143"/>
        <w:ind w:left="540" w:right="0" w:firstLine="0"/>
        <w:jc w:val="left"/>
        <w:rPr>
          <w:rFonts w:ascii="Calibri" w:hAnsi="Calibri" w:cs="Calibri" w:eastAsia="Calibri"/>
        </w:rPr>
      </w:pPr>
      <w:r>
        <w:rPr/>
        <w:t>Patient</w:t>
      </w:r>
      <w:r>
        <w:rPr>
          <w:spacing w:val="-6"/>
        </w:rPr>
        <w:t> </w:t>
      </w:r>
      <w:r>
        <w:rPr/>
        <w:t>Setting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BodyText"/>
        <w:tabs>
          <w:tab w:pos="4155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Technologies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Heading9"/>
        <w:spacing w:line="286" w:lineRule="exact" w:before="58"/>
        <w:ind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Progress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88" w:val="left" w:leader="none"/>
        </w:tabs>
        <w:spacing w:line="292" w:lineRule="exact" w:before="1" w:after="0"/>
        <w:ind w:left="787" w:right="421" w:hanging="450"/>
        <w:jc w:val="left"/>
        <w:rPr>
          <w:sz w:val="16"/>
          <w:szCs w:val="16"/>
        </w:rPr>
      </w:pPr>
      <w:r>
        <w:rPr/>
        <w:t>Nevada</w:t>
      </w:r>
      <w:r>
        <w:rPr>
          <w:spacing w:val="-5"/>
        </w:rPr>
        <w:t> </w:t>
      </w:r>
      <w:r>
        <w:rPr/>
        <w:t>enacted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parity</w:t>
      </w:r>
      <w:r>
        <w:rPr>
          <w:spacing w:val="-4"/>
        </w:rPr>
        <w:t> </w:t>
      </w:r>
      <w:r>
        <w:rPr/>
        <w:t>law</w:t>
      </w:r>
      <w:r>
        <w:rPr>
          <w:spacing w:val="-4"/>
        </w:rPr>
        <w:t> </w:t>
      </w:r>
      <w:r>
        <w:rPr/>
        <w:t>in</w:t>
      </w:r>
      <w:r>
        <w:rPr/>
        <w:t> 2015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affects</w:t>
      </w:r>
      <w:r>
        <w:rPr>
          <w:spacing w:val="-5"/>
        </w:rPr>
        <w:t> </w:t>
      </w:r>
      <w:r>
        <w:rPr/>
        <w:t>coverage</w:t>
      </w:r>
      <w:r>
        <w:rPr>
          <w:spacing w:val="-5"/>
        </w:rPr>
        <w:t> </w:t>
      </w:r>
      <w:r>
        <w:rPr/>
        <w:t>under</w:t>
      </w:r>
      <w:r>
        <w:rPr>
          <w:spacing w:val="-6"/>
        </w:rPr>
        <w:t> </w:t>
      </w:r>
      <w:r>
        <w:rPr/>
        <w:t>private</w:t>
      </w:r>
      <w:r>
        <w:rPr>
          <w:w w:val="99"/>
        </w:rPr>
        <w:t> </w:t>
      </w:r>
      <w:r>
        <w:rPr/>
        <w:t>insurance,</w:t>
      </w:r>
      <w:r>
        <w:rPr>
          <w:spacing w:val="-5"/>
        </w:rPr>
        <w:t> </w:t>
      </w:r>
      <w:r>
        <w:rPr>
          <w:spacing w:val="-1"/>
        </w:rPr>
        <w:t>Medicaid,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state</w:t>
      </w:r>
      <w:r>
        <w:rPr>
          <w:spacing w:val="-4"/>
        </w:rPr>
        <w:t> </w:t>
      </w:r>
      <w:r>
        <w:rPr>
          <w:spacing w:val="-1"/>
        </w:rPr>
        <w:t>employee</w:t>
      </w:r>
      <w:r>
        <w:rPr>
          <w:spacing w:val="-4"/>
        </w:rPr>
        <w:t> </w:t>
      </w:r>
      <w:r>
        <w:rPr/>
        <w:t>health</w:t>
      </w:r>
      <w:r>
        <w:rPr>
          <w:spacing w:val="30"/>
        </w:rPr>
        <w:t> </w:t>
      </w:r>
      <w:r>
        <w:rPr/>
        <w:t>plans.</w:t>
      </w:r>
      <w:r>
        <w:rPr>
          <w:position w:val="11"/>
          <w:sz w:val="16"/>
        </w:rPr>
        <w:t>161</w:t>
      </w:r>
      <w:r>
        <w:rPr>
          <w:sz w:val="16"/>
        </w:rPr>
      </w:r>
    </w:p>
    <w:p>
      <w:pPr>
        <w:pStyle w:val="BodyText"/>
        <w:numPr>
          <w:ilvl w:val="1"/>
          <w:numId w:val="22"/>
        </w:numPr>
        <w:tabs>
          <w:tab w:pos="788" w:val="left" w:leader="none"/>
        </w:tabs>
        <w:spacing w:line="292" w:lineRule="exact" w:before="1" w:after="0"/>
        <w:ind w:left="787" w:right="442" w:hanging="450"/>
        <w:jc w:val="left"/>
        <w:rPr>
          <w:sz w:val="16"/>
          <w:szCs w:val="16"/>
        </w:rPr>
      </w:pPr>
      <w:r>
        <w:rPr/>
        <w:t>Regulations</w:t>
      </w:r>
      <w:r>
        <w:rPr>
          <w:spacing w:val="-4"/>
        </w:rPr>
        <w:t> </w:t>
      </w:r>
      <w:r>
        <w:rPr/>
        <w:t>were</w:t>
      </w:r>
      <w:r>
        <w:rPr>
          <w:spacing w:val="-3"/>
        </w:rPr>
        <w:t> </w:t>
      </w:r>
      <w:r>
        <w:rPr/>
        <w:t>approved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2014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require</w:t>
      </w:r>
      <w:r>
        <w:rPr>
          <w:w w:val="99"/>
        </w:rPr>
        <w:t> </w:t>
      </w:r>
      <w:r>
        <w:rPr/>
        <w:t>coverage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telemedicine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injured</w:t>
      </w:r>
      <w:r>
        <w:rPr>
          <w:spacing w:val="-5"/>
        </w:rPr>
        <w:t> </w:t>
      </w:r>
      <w:r>
        <w:rPr/>
        <w:t>employees</w:t>
      </w:r>
      <w:r>
        <w:rPr/>
        <w:t> as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condition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workers</w:t>
      </w:r>
      <w:r>
        <w:rPr>
          <w:spacing w:val="-3"/>
        </w:rPr>
        <w:t> </w:t>
      </w:r>
      <w:r>
        <w:rPr/>
        <w:t>compensation.</w:t>
      </w:r>
      <w:r>
        <w:rPr>
          <w:position w:val="11"/>
          <w:sz w:val="16"/>
        </w:rPr>
        <w:t>162</w:t>
      </w:r>
      <w:r>
        <w:rPr>
          <w:sz w:val="16"/>
        </w:rPr>
      </w:r>
    </w:p>
    <w:p>
      <w:pPr>
        <w:spacing w:after="0" w:line="292" w:lineRule="exact"/>
        <w:jc w:val="left"/>
        <w:rPr>
          <w:sz w:val="16"/>
          <w:szCs w:val="16"/>
        </w:rPr>
        <w:sectPr>
          <w:type w:val="continuous"/>
          <w:pgSz w:w="12240" w:h="15840"/>
          <w:pgMar w:top="100" w:bottom="0" w:left="1100" w:right="920"/>
          <w:cols w:num="2" w:equalWidth="0">
            <w:col w:w="4284" w:space="40"/>
            <w:col w:w="5896"/>
          </w:cols>
        </w:sectPr>
      </w:pPr>
    </w:p>
    <w:p>
      <w:pPr>
        <w:pStyle w:val="BodyText"/>
        <w:spacing w:line="240" w:lineRule="auto" w:before="43"/>
        <w:ind w:left="540" w:right="0" w:firstLine="0"/>
        <w:jc w:val="left"/>
      </w:pPr>
      <w:r>
        <w:rPr/>
        <w:t>Distance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Geography</w:t>
      </w:r>
      <w:r>
        <w:rPr>
          <w:w w:val="99"/>
        </w:rPr>
        <w:t> </w:t>
      </w:r>
      <w:r>
        <w:rPr/>
        <w:t>Restrictions</w:t>
      </w:r>
    </w:p>
    <w:p>
      <w:pPr>
        <w:pStyle w:val="Heading9"/>
        <w:tabs>
          <w:tab w:pos="1063" w:val="left" w:leader="none"/>
        </w:tabs>
        <w:spacing w:line="301" w:lineRule="exact" w:before="9"/>
        <w:ind w:left="540" w:right="0"/>
        <w:jc w:val="left"/>
        <w:rPr>
          <w:b w:val="0"/>
          <w:bCs w:val="0"/>
        </w:rPr>
      </w:pPr>
      <w:r>
        <w:rPr>
          <w:b w:val="0"/>
          <w:w w:val="95"/>
        </w:rPr>
        <w:br w:type="column"/>
      </w:r>
      <w:r>
        <w:rPr>
          <w:color w:val="FFFFFF"/>
          <w:w w:val="95"/>
          <w:position w:val="-2"/>
        </w:rPr>
        <w:t>A</w:t>
        <w:tab/>
      </w:r>
      <w:r>
        <w:rPr/>
        <w:t>Medicaid</w:t>
      </w:r>
      <w:r>
        <w:rPr>
          <w:b w:val="0"/>
        </w:rPr>
      </w:r>
    </w:p>
    <w:p>
      <w:pPr>
        <w:pStyle w:val="BodyText"/>
        <w:numPr>
          <w:ilvl w:val="0"/>
          <w:numId w:val="31"/>
        </w:numPr>
        <w:tabs>
          <w:tab w:pos="1514" w:val="left" w:leader="none"/>
        </w:tabs>
        <w:spacing w:line="284" w:lineRule="exact" w:before="0" w:after="0"/>
        <w:ind w:left="1513" w:right="0" w:hanging="450"/>
        <w:jc w:val="left"/>
      </w:pPr>
      <w:r>
        <w:rPr/>
        <w:t>Medicaid</w:t>
      </w:r>
      <w:r>
        <w:rPr>
          <w:spacing w:val="-4"/>
        </w:rPr>
        <w:t> </w:t>
      </w:r>
      <w:r>
        <w:rPr/>
        <w:t>removed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rural</w:t>
      </w:r>
      <w:r>
        <w:rPr>
          <w:spacing w:val="-3"/>
        </w:rPr>
        <w:t> </w:t>
      </w:r>
      <w:r>
        <w:rPr/>
        <w:t>only</w:t>
      </w:r>
      <w:r>
        <w:rPr>
          <w:spacing w:val="-3"/>
        </w:rPr>
        <w:t> </w:t>
      </w:r>
      <w:r>
        <w:rPr/>
        <w:t>restriction</w:t>
      </w:r>
      <w:r>
        <w:rPr>
          <w:spacing w:val="-4"/>
        </w:rPr>
        <w:t> </w:t>
      </w:r>
      <w:r>
        <w:rPr/>
        <w:t>and</w:t>
      </w:r>
    </w:p>
    <w:p>
      <w:pPr>
        <w:spacing w:after="0" w:line="284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2768" w:space="829"/>
            <w:col w:w="6623"/>
          </w:cols>
        </w:sectPr>
      </w:pPr>
    </w:p>
    <w:p>
      <w:pPr>
        <w:pStyle w:val="BodyText"/>
        <w:tabs>
          <w:tab w:pos="4137" w:val="left" w:leader="none"/>
        </w:tabs>
        <w:spacing w:line="240" w:lineRule="auto" w:before="48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Providers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BodyText"/>
        <w:tabs>
          <w:tab w:pos="4143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  <w:w w:val="95"/>
        </w:rPr>
        <w:t>Physician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provided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Services</w:t>
        <w:tab/>
      </w:r>
      <w:r>
        <w:rPr>
          <w:rFonts w:ascii="Calibri" w:hAnsi="Calibri" w:cs="Calibri" w:eastAsia="Calibri"/>
          <w:b/>
          <w:bCs/>
          <w:color w:val="FFFFFF"/>
        </w:rPr>
        <w:t>B</w:t>
      </w:r>
      <w:r>
        <w:rPr>
          <w:rFonts w:ascii="Calibri" w:hAnsi="Calibri" w:cs="Calibri" w:eastAsia="Calibri"/>
        </w:rPr>
      </w:r>
    </w:p>
    <w:p>
      <w:pPr>
        <w:pStyle w:val="BodyText"/>
        <w:spacing w:line="253" w:lineRule="exact" w:before="0"/>
        <w:ind w:left="787" w:right="0" w:firstLine="0"/>
        <w:jc w:val="left"/>
      </w:pPr>
      <w:r>
        <w:rPr>
          <w:w w:val="95"/>
        </w:rPr>
        <w:br w:type="column"/>
      </w:r>
      <w:r>
        <w:rPr>
          <w:w w:val="95"/>
        </w:rPr>
        <w:t>now</w:t>
      </w:r>
      <w:r>
        <w:rPr>
          <w:spacing w:val="8"/>
          <w:w w:val="95"/>
        </w:rPr>
        <w:t> </w:t>
      </w:r>
      <w:r>
        <w:rPr>
          <w:w w:val="95"/>
        </w:rPr>
        <w:t>covers</w:t>
      </w:r>
      <w:r>
        <w:rPr>
          <w:spacing w:val="9"/>
          <w:w w:val="95"/>
        </w:rPr>
        <w:t> </w:t>
      </w:r>
      <w:r>
        <w:rPr>
          <w:w w:val="95"/>
        </w:rPr>
        <w:t>telemedicine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state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wide.</w:t>
      </w:r>
    </w:p>
    <w:p>
      <w:pPr>
        <w:pStyle w:val="BodyText"/>
        <w:numPr>
          <w:ilvl w:val="1"/>
          <w:numId w:val="22"/>
        </w:numPr>
        <w:tabs>
          <w:tab w:pos="788" w:val="left" w:leader="none"/>
        </w:tabs>
        <w:spacing w:line="292" w:lineRule="exact" w:before="1" w:after="0"/>
        <w:ind w:left="787" w:right="577" w:hanging="450"/>
        <w:jc w:val="left"/>
      </w:pPr>
      <w:r>
        <w:rPr/>
        <w:t>Medicaid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/>
        <w:t>places</w:t>
      </w:r>
      <w:r>
        <w:rPr>
          <w:spacing w:val="-3"/>
        </w:rPr>
        <w:t> </w:t>
      </w:r>
      <w:r>
        <w:rPr/>
        <w:t>frequency</w:t>
      </w:r>
      <w:r>
        <w:rPr>
          <w:spacing w:val="-3"/>
        </w:rPr>
        <w:t> </w:t>
      </w:r>
      <w:r>
        <w:rPr/>
        <w:t>limits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some</w:t>
      </w:r>
      <w:r>
        <w:rPr>
          <w:w w:val="99"/>
        </w:rPr>
        <w:t> </w:t>
      </w:r>
      <w:r>
        <w:rPr/>
        <w:t>covered</w:t>
      </w:r>
      <w:r>
        <w:rPr>
          <w:spacing w:val="-10"/>
        </w:rPr>
        <w:t> </w:t>
      </w:r>
      <w:r>
        <w:rPr/>
        <w:t>telemedicine</w:t>
      </w:r>
      <w:r>
        <w:rPr>
          <w:spacing w:val="-10"/>
        </w:rPr>
        <w:t> </w:t>
      </w:r>
      <w:r>
        <w:rPr/>
        <w:t>services.</w:t>
      </w:r>
    </w:p>
    <w:p>
      <w:pPr>
        <w:spacing w:after="0" w:line="292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284" w:space="40"/>
            <w:col w:w="5896"/>
          </w:cols>
        </w:sectPr>
      </w:pPr>
    </w:p>
    <w:p>
      <w:pPr>
        <w:pStyle w:val="BodyText"/>
        <w:spacing w:line="179" w:lineRule="exact" w:before="0"/>
        <w:ind w:left="540" w:right="0" w:firstLine="0"/>
        <w:jc w:val="left"/>
      </w:pPr>
      <w:r>
        <w:rPr/>
        <w:t>Mental/behavioral</w:t>
      </w:r>
      <w:r>
        <w:rPr>
          <w:spacing w:val="-11"/>
        </w:rPr>
        <w:t> </w:t>
      </w:r>
      <w:r>
        <w:rPr/>
        <w:t>Health</w:t>
      </w:r>
    </w:p>
    <w:p>
      <w:pPr>
        <w:pStyle w:val="BodyText"/>
        <w:spacing w:line="240" w:lineRule="auto" w:before="0"/>
        <w:ind w:left="540" w:right="0" w:firstLine="0"/>
        <w:jc w:val="left"/>
      </w:pPr>
      <w:r>
        <w:rPr>
          <w:spacing w:val="-1"/>
        </w:rPr>
        <w:t>Services</w:t>
      </w:r>
    </w:p>
    <w:p>
      <w:pPr>
        <w:pStyle w:val="BodyText"/>
        <w:tabs>
          <w:tab w:pos="1063" w:val="left" w:leader="none"/>
          <w:tab w:pos="1513" w:val="left" w:leader="none"/>
        </w:tabs>
        <w:spacing w:line="299" w:lineRule="exact" w:before="0"/>
        <w:ind w:left="1513" w:right="0" w:hanging="973"/>
        <w:jc w:val="left"/>
      </w:pPr>
      <w:r>
        <w:rPr>
          <w:w w:val="95"/>
        </w:rPr>
        <w:br w:type="column"/>
      </w:r>
      <w:r>
        <w:rPr>
          <w:rFonts w:ascii="Calibri" w:hAnsi="Calibri" w:cs="Calibri" w:eastAsia="Calibri"/>
          <w:b/>
          <w:bCs/>
          <w:color w:val="FFFFFF"/>
          <w:w w:val="95"/>
          <w:position w:val="12"/>
        </w:rPr>
        <w:t>A</w:t>
        <w:tab/>
      </w:r>
      <w:r>
        <w:rPr>
          <w:rFonts w:ascii="Symbol" w:hAnsi="Symbol" w:cs="Symbol" w:eastAsia="Symbol"/>
          <w:color w:val="EE5D1B"/>
          <w:w w:val="95"/>
        </w:rPr>
        <w:t></w:t>
      </w:r>
      <w:r>
        <w:rPr>
          <w:rFonts w:ascii="Times New Roman" w:hAnsi="Times New Roman" w:cs="Times New Roman" w:eastAsia="Times New Roman"/>
          <w:color w:val="EE5D1B"/>
          <w:w w:val="95"/>
        </w:rPr>
        <w:tab/>
      </w:r>
      <w:r>
        <w:rPr/>
        <w:t>Some</w:t>
      </w:r>
      <w:r>
        <w:rPr>
          <w:spacing w:val="-24"/>
        </w:rPr>
        <w:t> </w:t>
      </w:r>
      <w:r>
        <w:rPr/>
        <w:t>telemedicine</w:t>
      </w:r>
      <w:r>
        <w:rPr>
          <w:spacing w:val="-24"/>
        </w:rPr>
        <w:t> </w:t>
      </w:r>
      <w:r>
        <w:rPr/>
        <w:t>services</w:t>
      </w:r>
      <w:r>
        <w:rPr>
          <w:spacing w:val="-24"/>
        </w:rPr>
        <w:t> </w:t>
      </w:r>
      <w:r>
        <w:rPr/>
        <w:t>require</w:t>
      </w:r>
      <w:r>
        <w:rPr>
          <w:spacing w:val="-24"/>
        </w:rPr>
        <w:t> </w:t>
      </w:r>
      <w:r>
        <w:rPr/>
        <w:t>at</w:t>
      </w:r>
      <w:r>
        <w:rPr>
          <w:spacing w:val="-24"/>
        </w:rPr>
        <w:t> </w:t>
      </w:r>
      <w:r>
        <w:rPr/>
        <w:t>least</w:t>
      </w:r>
      <w:r>
        <w:rPr>
          <w:spacing w:val="-24"/>
        </w:rPr>
        <w:t> </w:t>
      </w:r>
      <w:r>
        <w:rPr/>
        <w:t>1</w:t>
      </w:r>
      <w:r>
        <w:rPr>
          <w:spacing w:val="-24"/>
        </w:rPr>
        <w:t> </w:t>
      </w:r>
      <w:r>
        <w:rPr>
          <w:spacing w:val="-1"/>
        </w:rPr>
        <w:t>in</w:t>
      </w:r>
      <w:r>
        <w:rPr>
          <w:spacing w:val="-3"/>
        </w:rPr>
        <w:t>-­‐</w:t>
      </w:r>
      <w:r>
        <w:rPr/>
      </w:r>
    </w:p>
    <w:p>
      <w:pPr>
        <w:pStyle w:val="BodyText"/>
        <w:spacing w:line="257" w:lineRule="exact" w:before="0"/>
        <w:ind w:left="1513" w:right="0" w:firstLine="0"/>
        <w:jc w:val="left"/>
      </w:pPr>
      <w:r>
        <w:rPr/>
        <w:t>person</w:t>
      </w:r>
      <w:r>
        <w:rPr>
          <w:spacing w:val="-4"/>
        </w:rPr>
        <w:t> </w:t>
      </w:r>
      <w:r>
        <w:rPr/>
        <w:t>visit.</w:t>
      </w:r>
    </w:p>
    <w:p>
      <w:pPr>
        <w:spacing w:after="0" w:line="257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3065" w:space="533"/>
            <w:col w:w="6622"/>
          </w:cols>
        </w:sectPr>
      </w:pPr>
    </w:p>
    <w:p>
      <w:pPr>
        <w:pStyle w:val="BodyText"/>
        <w:tabs>
          <w:tab w:pos="4137" w:val="left" w:leader="none"/>
        </w:tabs>
        <w:spacing w:line="252" w:lineRule="exact" w:before="0"/>
        <w:ind w:left="540" w:right="0" w:firstLine="0"/>
        <w:jc w:val="center"/>
        <w:rPr>
          <w:rFonts w:ascii="Calibri" w:hAnsi="Calibri" w:cs="Calibri" w:eastAsia="Calibri"/>
        </w:rPr>
      </w:pPr>
      <w:r>
        <w:rPr>
          <w:w w:val="95"/>
        </w:rPr>
        <w:t>Rehabilitation</w:t>
        <w:tab/>
      </w:r>
      <w:r>
        <w:rPr>
          <w:rFonts w:ascii="Calibri"/>
          <w:b/>
          <w:color w:val="FFFFFF"/>
          <w:w w:val="95"/>
        </w:rPr>
        <w:t>A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40" w:lineRule="auto" w:before="48"/>
        <w:ind w:left="534" w:right="0" w:firstLine="0"/>
        <w:jc w:val="center"/>
        <w:rPr>
          <w:rFonts w:ascii="Calibri" w:hAnsi="Calibri" w:cs="Calibri" w:eastAsia="Calibri"/>
        </w:rPr>
      </w:pPr>
      <w:r>
        <w:rPr/>
        <w:t>Home</w:t>
      </w:r>
      <w:r>
        <w:rPr>
          <w:spacing w:val="-6"/>
        </w:rPr>
        <w:t> </w:t>
      </w:r>
      <w:r>
        <w:rPr/>
        <w:t>Health</w:t>
        <w:tab/>
      </w:r>
      <w:r>
        <w:rPr>
          <w:rFonts w:ascii="Calibri"/>
          <w:b/>
          <w:color w:val="FFFFFF"/>
        </w:rPr>
        <w:t>B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540" w:right="0" w:firstLine="0"/>
        <w:jc w:val="center"/>
        <w:rPr>
          <w:rFonts w:ascii="Calibri" w:hAnsi="Calibri" w:cs="Calibri" w:eastAsia="Calibri"/>
        </w:rPr>
      </w:pPr>
      <w:r>
        <w:rPr/>
        <w:t>Informed</w:t>
      </w:r>
      <w:r>
        <w:rPr>
          <w:spacing w:val="-6"/>
        </w:rPr>
        <w:t> </w:t>
      </w:r>
      <w:r>
        <w:rPr/>
        <w:t>Consent</w:t>
        <w:tab/>
      </w:r>
      <w:r>
        <w:rPr>
          <w:rFonts w:ascii="Calibri"/>
          <w:b/>
          <w:color w:val="FFFFFF"/>
          <w:w w:val="95"/>
        </w:rPr>
        <w:t>A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540" w:right="0" w:firstLine="0"/>
        <w:jc w:val="center"/>
        <w:rPr>
          <w:rFonts w:ascii="Calibri" w:hAnsi="Calibri" w:cs="Calibri" w:eastAsia="Calibri"/>
        </w:rPr>
      </w:pPr>
      <w:r>
        <w:rPr>
          <w:w w:val="95"/>
        </w:rPr>
        <w:t>Telepresenter</w:t>
        <w:tab/>
      </w:r>
      <w:r>
        <w:rPr>
          <w:rFonts w:ascii="Calibri"/>
          <w:b/>
          <w:color w:val="FFFFFF"/>
          <w:w w:val="95"/>
        </w:rPr>
        <w:t>A</w:t>
      </w:r>
      <w:r>
        <w:rPr>
          <w:rFonts w:ascii="Calibri"/>
        </w:rPr>
      </w:r>
    </w:p>
    <w:p>
      <w:pPr>
        <w:pStyle w:val="Heading6"/>
        <w:spacing w:line="240" w:lineRule="auto" w:before="201"/>
        <w:ind w:right="296"/>
        <w:jc w:val="center"/>
        <w:rPr>
          <w:b w:val="0"/>
          <w:bCs w:val="0"/>
        </w:rPr>
      </w:pPr>
      <w:r>
        <w:rPr/>
        <w:t>INNOVATIVE</w:t>
      </w:r>
      <w:r>
        <w:rPr>
          <w:spacing w:val="-15"/>
        </w:rPr>
        <w:t> </w:t>
      </w:r>
      <w:r>
        <w:rPr/>
        <w:t>PAYMENT</w:t>
      </w:r>
      <w:r>
        <w:rPr>
          <w:spacing w:val="-15"/>
        </w:rPr>
        <w:t> </w:t>
      </w:r>
      <w:r>
        <w:rPr/>
        <w:t>OR</w:t>
      </w:r>
      <w:r>
        <w:rPr>
          <w:spacing w:val="25"/>
          <w:w w:val="99"/>
        </w:rPr>
        <w:t> </w:t>
      </w:r>
      <w:r>
        <w:rPr/>
        <w:t>SERVICE</w:t>
      </w:r>
      <w:r>
        <w:rPr>
          <w:spacing w:val="-16"/>
        </w:rPr>
        <w:t> </w:t>
      </w:r>
      <w:r>
        <w:rPr/>
        <w:t>DELIVERY</w:t>
      </w:r>
      <w:r>
        <w:rPr>
          <w:spacing w:val="-16"/>
        </w:rPr>
        <w:t> </w:t>
      </w:r>
      <w:r>
        <w:rPr/>
        <w:t>MODELS: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88" w:val="left" w:leader="none"/>
        </w:tabs>
        <w:spacing w:line="240" w:lineRule="auto" w:before="22" w:after="0"/>
        <w:ind w:left="787" w:right="0" w:hanging="450"/>
        <w:jc w:val="left"/>
      </w:pPr>
      <w:r>
        <w:rPr>
          <w:w w:val="95"/>
        </w:rPr>
        <w:br w:type="column"/>
        <w:t>Coverage</w:t>
      </w:r>
      <w:r>
        <w:rPr>
          <w:spacing w:val="13"/>
          <w:w w:val="95"/>
        </w:rPr>
        <w:t> </w:t>
      </w:r>
      <w:r>
        <w:rPr>
          <w:w w:val="95"/>
        </w:rPr>
        <w:t>for</w:t>
      </w:r>
      <w:r>
        <w:rPr>
          <w:spacing w:val="13"/>
          <w:w w:val="95"/>
        </w:rPr>
        <w:t> </w:t>
      </w:r>
      <w:r>
        <w:rPr>
          <w:w w:val="95"/>
        </w:rPr>
        <w:t>interactive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audio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video</w:t>
      </w:r>
      <w:r>
        <w:rPr>
          <w:spacing w:val="14"/>
          <w:w w:val="95"/>
        </w:rPr>
        <w:t> </w:t>
      </w:r>
      <w:r>
        <w:rPr>
          <w:w w:val="95"/>
        </w:rPr>
        <w:t>only.</w:t>
      </w:r>
    </w:p>
    <w:p>
      <w:pPr>
        <w:spacing w:after="0" w:line="240" w:lineRule="auto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284" w:space="40"/>
            <w:col w:w="5896"/>
          </w:cols>
        </w:sectPr>
      </w:pPr>
    </w:p>
    <w:p>
      <w:pPr>
        <w:spacing w:line="240" w:lineRule="auto" w:before="12"/>
        <w:rPr>
          <w:rFonts w:ascii="Calibri" w:hAnsi="Calibri" w:cs="Calibri" w:eastAsia="Calibri"/>
          <w:sz w:val="11"/>
          <w:szCs w:val="11"/>
        </w:rPr>
      </w:pPr>
      <w:r>
        <w:rPr/>
        <w:pict>
          <v:group style="position:absolute;margin-left:60.669998pt;margin-top:72.070pt;width:499.55pt;height:614.75pt;mso-position-horizontal-relative:page;mso-position-vertical-relative:page;z-index:-414520" coordorigin="1213,1441" coordsize="9991,12295">
            <v:group style="position:absolute;left:1279;top:1486;width:6999;height:1464" coordorigin="1279,1486" coordsize="6999,1464">
              <v:shape style="position:absolute;left:1279;top:1486;width:6999;height:1464" coordorigin="1279,1486" coordsize="6999,1464" path="m1279,1486l8278,1486,8278,2950,1279,2950,1279,1486xe" filled="true" fillcolor="#ee5d1b" stroked="false">
                <v:path arrowok="t"/>
                <v:fill type="solid"/>
              </v:shape>
            </v:group>
            <v:group style="position:absolute;left:1370;top:1486;width:6826;height:740" coordorigin="1370,1486" coordsize="6826,740">
              <v:shape style="position:absolute;left:1370;top:1486;width:6826;height:740" coordorigin="1370,1486" coordsize="6826,740" path="m1370,1486l8196,1486,8196,2225,1370,2225,1370,1486xe" filled="true" fillcolor="#ee5d1b" stroked="false">
                <v:path arrowok="t"/>
                <v:fill type="solid"/>
              </v:shape>
            </v:group>
            <v:group style="position:absolute;left:1370;top:2220;width:6826;height:735" coordorigin="1370,2220" coordsize="6826,735">
              <v:shape style="position:absolute;left:1370;top:2220;width:6826;height:735" coordorigin="1370,2220" coordsize="6826,735" path="m1370,2220l8196,2220,8196,2954,1370,2954,1370,2220xe" filled="true" fillcolor="#ee5d1b" stroked="false">
                <v:path arrowok="t"/>
                <v:fill type="solid"/>
              </v:shape>
            </v:group>
            <v:group style="position:absolute;left:1236;top:1464;width:9946;height:2" coordorigin="1236,1464" coordsize="9946,2">
              <v:shape style="position:absolute;left:1236;top:1464;width:9946;height:2" coordorigin="1236,1464" coordsize="9946,0" path="m1236,1464l11182,1464e" filled="false" stroked="true" strokeweight="2.260pt" strokecolor="#000000">
                <v:path arrowok="t"/>
              </v:shape>
            </v:group>
            <v:group style="position:absolute;left:1258;top:1486;width:2;height:12207" coordorigin="1258,1486" coordsize="2,12207">
              <v:shape style="position:absolute;left:1258;top:1486;width:2;height:12207" coordorigin="1258,1486" coordsize="0,12207" path="m1258,1486l1258,13692e" filled="false" stroked="true" strokeweight="2.260pt" strokecolor="#000000">
                <v:path arrowok="t"/>
              </v:shape>
            </v:group>
            <v:group style="position:absolute;left:8299;top:1486;width:2;height:1469" coordorigin="8299,1486" coordsize="2,1469">
              <v:shape style="position:absolute;left:8299;top:1486;width:2;height:1469" coordorigin="8299,1486" coordsize="0,1469" path="m8299,1486l8299,2954e" filled="false" stroked="true" strokeweight="2.260pt" strokecolor="#000000">
                <v:path arrowok="t"/>
              </v:shape>
            </v:group>
            <v:group style="position:absolute;left:11160;top:1486;width:2;height:12207" coordorigin="11160,1486" coordsize="2,12207">
              <v:shape style="position:absolute;left:11160;top:1486;width:2;height:12207" coordorigin="11160,1486" coordsize="0,12207" path="m11160,1486l11160,13692e" filled="false" stroked="true" strokeweight="2.260pt" strokecolor="#000000">
                <v:path arrowok="t"/>
              </v:shape>
            </v:group>
            <v:group style="position:absolute;left:5532;top:2998;width:87;height:864" coordorigin="5532,2998" coordsize="87,864">
              <v:shape style="position:absolute;left:5532;top:2998;width:87;height:864" coordorigin="5532,2998" coordsize="87,864" path="m5532,3862l5618,3862,5618,2998,5532,2998,5532,3862xe" filled="true" fillcolor="#bebebe" stroked="false">
                <v:path arrowok="t"/>
                <v:fill type="solid"/>
              </v:shape>
            </v:group>
            <v:group style="position:absolute;left:1279;top:2998;width:92;height:864" coordorigin="1279,2998" coordsize="92,864">
              <v:shape style="position:absolute;left:1279;top:2998;width:92;height:864" coordorigin="1279,2998" coordsize="92,864" path="m1279,3862l1370,3862,1370,2998,1279,2998,1279,3862xe" filled="true" fillcolor="#bebebe" stroked="false">
                <v:path arrowok="t"/>
                <v:fill type="solid"/>
              </v:shape>
            </v:group>
            <v:group style="position:absolute;left:1370;top:2998;width:4162;height:864" coordorigin="1370,2998" coordsize="4162,864">
              <v:shape style="position:absolute;left:1370;top:2998;width:4162;height:864" coordorigin="1370,2998" coordsize="4162,864" path="m1370,2998l5532,2998,5532,3862,1370,3862,1370,2998xe" filled="true" fillcolor="#bebebe" stroked="false">
                <v:path arrowok="t"/>
                <v:fill type="solid"/>
              </v:shape>
            </v:group>
            <v:group style="position:absolute;left:11057;top:2998;width:82;height:864" coordorigin="11057,2998" coordsize="82,864">
              <v:shape style="position:absolute;left:11057;top:2998;width:82;height:864" coordorigin="11057,2998" coordsize="82,864" path="m11057,3862l11138,3862,11138,2998,11057,2998,11057,3862xe" filled="true" fillcolor="#bebebe" stroked="false">
                <v:path arrowok="t"/>
                <v:fill type="solid"/>
              </v:shape>
            </v:group>
            <v:group style="position:absolute;left:5662;top:2998;width:92;height:864" coordorigin="5662,2998" coordsize="92,864">
              <v:shape style="position:absolute;left:5662;top:2998;width:92;height:864" coordorigin="5662,2998" coordsize="92,864" path="m5662,3862l5753,3862,5753,2998,5662,2998,5662,3862xe" filled="true" fillcolor="#bebebe" stroked="false">
                <v:path arrowok="t"/>
                <v:fill type="solid"/>
              </v:shape>
            </v:group>
            <v:group style="position:absolute;left:5753;top:2998;width:5304;height:864" coordorigin="5753,2998" coordsize="5304,864">
              <v:shape style="position:absolute;left:5753;top:2998;width:5304;height:864" coordorigin="5753,2998" coordsize="5304,864" path="m5753,2998l11057,2998,11057,3862,5753,3862,5753,2998xe" filled="true" fillcolor="#bebebe" stroked="false">
                <v:path arrowok="t"/>
                <v:fill type="solid"/>
              </v:shape>
            </v:group>
            <v:group style="position:absolute;left:1236;top:2976;width:9946;height:2" coordorigin="1236,2976" coordsize="9946,2">
              <v:shape style="position:absolute;left:1236;top:2976;width:9946;height:2" coordorigin="1236,2976" coordsize="9946,0" path="m1236,2976l11182,2976e" filled="false" stroked="true" strokeweight="2.260pt" strokecolor="#000000">
                <v:path arrowok="t"/>
              </v:shape>
            </v:group>
            <v:group style="position:absolute;left:5640;top:2998;width:2;height:10695" coordorigin="5640,2998" coordsize="2,10695">
              <v:shape style="position:absolute;left:5640;top:2998;width:2;height:10695" coordorigin="5640,2998" coordsize="0,10695" path="m5640,2998l5640,13692e" filled="false" stroked="true" strokeweight="2.260pt" strokecolor="#000000">
                <v:path arrowok="t"/>
              </v:shape>
            </v:group>
            <v:group style="position:absolute;left:5537;top:3905;width:82;height:293" coordorigin="5537,3905" coordsize="82,293">
              <v:shape style="position:absolute;left:5537;top:3905;width:82;height:293" coordorigin="5537,3905" coordsize="82,293" path="m5537,4198l5618,4198,5618,3905,5537,3905,5537,4198xe" filled="true" fillcolor="#ee5d1b" stroked="false">
                <v:path arrowok="t"/>
                <v:fill type="solid"/>
              </v:shape>
            </v:group>
            <v:group style="position:absolute;left:4994;top:3905;width:92;height:293" coordorigin="4994,3905" coordsize="92,293">
              <v:shape style="position:absolute;left:4994;top:3905;width:92;height:293" coordorigin="4994,3905" coordsize="92,293" path="m4994,4198l5086,4198,5086,3905,4994,3905,4994,4198xe" filled="true" fillcolor="#ee5d1b" stroked="false">
                <v:path arrowok="t"/>
                <v:fill type="solid"/>
              </v:shape>
            </v:group>
            <v:group style="position:absolute;left:5086;top:3905;width:452;height:298" coordorigin="5086,3905" coordsize="452,298">
              <v:shape style="position:absolute;left:5086;top:3905;width:452;height:298" coordorigin="5086,3905" coordsize="452,298" path="m5086,3905l5537,3905,5537,4202,5086,4202,5086,3905xe" filled="true" fillcolor="#ee5d1b" stroked="false">
                <v:path arrowok="t"/>
                <v:fill type="solid"/>
              </v:shape>
            </v:group>
            <v:group style="position:absolute;left:1236;top:3883;width:9946;height:2" coordorigin="1236,3883" coordsize="9946,2">
              <v:shape style="position:absolute;left:1236;top:3883;width:9946;height:2" coordorigin="1236,3883" coordsize="9946,0" path="m1236,3883l11182,3883e" filled="false" stroked="true" strokeweight="2.260pt" strokecolor="#000000">
                <v:path arrowok="t"/>
              </v:shape>
            </v:group>
            <v:group style="position:absolute;left:4973;top:3905;width:2;height:970" coordorigin="4973,3905" coordsize="2,970">
              <v:shape style="position:absolute;left:4973;top:3905;width:2;height:970" coordorigin="4973,3905" coordsize="0,970" path="m4973,3905l4973,4874e" filled="false" stroked="true" strokeweight="2.260pt" strokecolor="#000000">
                <v:path arrowok="t"/>
              </v:shape>
            </v:group>
            <v:group style="position:absolute;left:5537;top:4241;width:82;height:293" coordorigin="5537,4241" coordsize="82,293">
              <v:shape style="position:absolute;left:5537;top:4241;width:82;height:293" coordorigin="5537,4241" coordsize="82,293" path="m5537,4534l5618,4534,5618,4241,5537,4241,5537,4534xe" filled="true" fillcolor="#ee5d1b" stroked="false">
                <v:path arrowok="t"/>
                <v:fill type="solid"/>
              </v:shape>
            </v:group>
            <v:group style="position:absolute;left:4994;top:4241;width:92;height:293" coordorigin="4994,4241" coordsize="92,293">
              <v:shape style="position:absolute;left:4994;top:4241;width:92;height:293" coordorigin="4994,4241" coordsize="92,293" path="m4994,4534l5086,4534,5086,4241,4994,4241,4994,4534xe" filled="true" fillcolor="#ee5d1b" stroked="false">
                <v:path arrowok="t"/>
                <v:fill type="solid"/>
              </v:shape>
            </v:group>
            <v:group style="position:absolute;left:5086;top:4241;width:452;height:298" coordorigin="5086,4241" coordsize="452,298">
              <v:shape style="position:absolute;left:5086;top:4241;width:452;height:298" coordorigin="5086,4241" coordsize="452,298" path="m5086,4241l5537,4241,5537,4538,5086,4538,5086,4241xe" filled="true" fillcolor="#ee5d1b" stroked="false">
                <v:path arrowok="t"/>
                <v:fill type="solid"/>
              </v:shape>
            </v:group>
            <v:group style="position:absolute;left:1236;top:4219;width:4426;height:2" coordorigin="1236,4219" coordsize="4426,2">
              <v:shape style="position:absolute;left:1236;top:4219;width:4426;height:2" coordorigin="1236,4219" coordsize="4426,0" path="m1236,4219l5662,4219e" filled="false" stroked="true" strokeweight="2.260pt" strokecolor="#000000">
                <v:path arrowok="t"/>
              </v:shape>
            </v:group>
            <v:group style="position:absolute;left:5537;top:4577;width:82;height:293" coordorigin="5537,4577" coordsize="82,293">
              <v:shape style="position:absolute;left:5537;top:4577;width:82;height:293" coordorigin="5537,4577" coordsize="82,293" path="m5537,4870l5618,4870,5618,4577,5537,4577,5537,4870xe" filled="true" fillcolor="#ee5d1b" stroked="false">
                <v:path arrowok="t"/>
                <v:fill type="solid"/>
              </v:shape>
            </v:group>
            <v:group style="position:absolute;left:4994;top:4577;width:92;height:293" coordorigin="4994,4577" coordsize="92,293">
              <v:shape style="position:absolute;left:4994;top:4577;width:92;height:293" coordorigin="4994,4577" coordsize="92,293" path="m4994,4870l5086,4870,5086,4577,4994,4577,4994,4870xe" filled="true" fillcolor="#ee5d1b" stroked="false">
                <v:path arrowok="t"/>
                <v:fill type="solid"/>
              </v:shape>
            </v:group>
            <v:group style="position:absolute;left:5086;top:4577;width:452;height:298" coordorigin="5086,4577" coordsize="452,298">
              <v:shape style="position:absolute;left:5086;top:4577;width:452;height:298" coordorigin="5086,4577" coordsize="452,298" path="m5086,4577l5537,4577,5537,4874,5086,4874,5086,4577xe" filled="true" fillcolor="#ee5d1b" stroked="false">
                <v:path arrowok="t"/>
                <v:fill type="solid"/>
              </v:shape>
            </v:group>
            <v:group style="position:absolute;left:1236;top:4555;width:4426;height:2" coordorigin="1236,4555" coordsize="4426,2">
              <v:shape style="position:absolute;left:1236;top:4555;width:4426;height:2" coordorigin="1236,4555" coordsize="4426,0" path="m1236,4555l5662,4555e" filled="false" stroked="true" strokeweight="2.260pt" strokecolor="#000000">
                <v:path arrowok="t"/>
              </v:shape>
            </v:group>
            <v:group style="position:absolute;left:1279;top:4918;width:4340;height:960" coordorigin="1279,4918" coordsize="4340,960">
              <v:shape style="position:absolute;left:1279;top:4918;width:4340;height:960" coordorigin="1279,4918" coordsize="4340,960" path="m1279,4918l5618,4918,5618,5878,1279,5878,1279,4918xe" filled="true" fillcolor="#bebebe" stroked="false">
                <v:path arrowok="t"/>
                <v:fill type="solid"/>
              </v:shape>
            </v:group>
            <v:group style="position:absolute;left:1370;top:4918;width:4162;height:528" coordorigin="1370,4918" coordsize="4162,528">
              <v:shape style="position:absolute;left:1370;top:4918;width:4162;height:528" coordorigin="1370,4918" coordsize="4162,528" path="m1370,4918l5532,4918,5532,5446,1370,5446,1370,4918xe" filled="true" fillcolor="#bebebe" stroked="false">
                <v:path arrowok="t"/>
                <v:fill type="solid"/>
              </v:shape>
            </v:group>
            <v:group style="position:absolute;left:1370;top:5441;width:4162;height:346" coordorigin="1370,5441" coordsize="4162,346">
              <v:shape style="position:absolute;left:1370;top:5441;width:4162;height:346" coordorigin="1370,5441" coordsize="4162,346" path="m1370,5441l5532,5441,5532,5786,1370,5786,1370,5441xe" filled="true" fillcolor="#bebebe" stroked="false">
                <v:path arrowok="t"/>
                <v:fill type="solid"/>
              </v:shape>
            </v:group>
            <v:group style="position:absolute;left:1236;top:4896;width:4426;height:2" coordorigin="1236,4896" coordsize="4426,2">
              <v:shape style="position:absolute;left:1236;top:4896;width:4426;height:2" coordorigin="1236,4896" coordsize="4426,0" path="m1236,4896l5662,4896e" filled="false" stroked="true" strokeweight="2.260pt" strokecolor="#000000">
                <v:path arrowok="t"/>
              </v:shape>
            </v:group>
            <v:group style="position:absolute;left:5537;top:5926;width:82;height:293" coordorigin="5537,5926" coordsize="82,293">
              <v:shape style="position:absolute;left:5537;top:5926;width:82;height:293" coordorigin="5537,5926" coordsize="82,293" path="m5537,6218l5618,6218,5618,5926,5537,5926,5537,6218xe" filled="true" fillcolor="#ee5d1b" stroked="false">
                <v:path arrowok="t"/>
                <v:fill type="solid"/>
              </v:shape>
            </v:group>
            <v:group style="position:absolute;left:4994;top:5926;width:92;height:293" coordorigin="4994,5926" coordsize="92,293">
              <v:shape style="position:absolute;left:4994;top:5926;width:92;height:293" coordorigin="4994,5926" coordsize="92,293" path="m4994,6218l5086,6218,5086,5926,4994,5926,4994,6218xe" filled="true" fillcolor="#ee5d1b" stroked="false">
                <v:path arrowok="t"/>
                <v:fill type="solid"/>
              </v:shape>
            </v:group>
            <v:group style="position:absolute;left:5086;top:5926;width:452;height:298" coordorigin="5086,5926" coordsize="452,298">
              <v:shape style="position:absolute;left:5086;top:5926;width:452;height:298" coordorigin="5086,5926" coordsize="452,298" path="m5086,5926l5537,5926,5537,6223,5086,6223,5086,5926xe" filled="true" fillcolor="#ee5d1b" stroked="false">
                <v:path arrowok="t"/>
                <v:fill type="solid"/>
              </v:shape>
            </v:group>
            <v:group style="position:absolute;left:1236;top:5904;width:4426;height:2" coordorigin="1236,5904" coordsize="4426,2">
              <v:shape style="position:absolute;left:1236;top:5904;width:4426;height:2" coordorigin="1236,5904" coordsize="4426,0" path="m1236,5904l5662,5904e" filled="false" stroked="true" strokeweight="2.260pt" strokecolor="#000000">
                <v:path arrowok="t"/>
              </v:shape>
            </v:group>
            <v:group style="position:absolute;left:4973;top:5926;width:2;height:3922" coordorigin="4973,5926" coordsize="2,3922">
              <v:shape style="position:absolute;left:4973;top:5926;width:2;height:3922" coordorigin="4973,5926" coordsize="0,3922" path="m4973,5926l4973,9847e" filled="false" stroked="true" strokeweight="2.260pt" strokecolor="#000000">
                <v:path arrowok="t"/>
              </v:shape>
            </v:group>
            <v:group style="position:absolute;left:5537;top:6262;width:82;height:293" coordorigin="5537,6262" coordsize="82,293">
              <v:shape style="position:absolute;left:5537;top:6262;width:82;height:293" coordorigin="5537,6262" coordsize="82,293" path="m5537,6554l5618,6554,5618,6262,5537,6262,5537,6554xe" filled="true" fillcolor="#ee5d1b" stroked="false">
                <v:path arrowok="t"/>
                <v:fill type="solid"/>
              </v:shape>
            </v:group>
            <v:group style="position:absolute;left:4994;top:6262;width:92;height:293" coordorigin="4994,6262" coordsize="92,293">
              <v:shape style="position:absolute;left:4994;top:6262;width:92;height:293" coordorigin="4994,6262" coordsize="92,293" path="m4994,6554l5086,6554,5086,6262,4994,6262,4994,6554xe" filled="true" fillcolor="#ee5d1b" stroked="false">
                <v:path arrowok="t"/>
                <v:fill type="solid"/>
              </v:shape>
            </v:group>
            <v:group style="position:absolute;left:5086;top:6262;width:452;height:298" coordorigin="5086,6262" coordsize="452,298">
              <v:shape style="position:absolute;left:5086;top:6262;width:452;height:298" coordorigin="5086,6262" coordsize="452,298" path="m5086,6262l5537,6262,5537,6559,5086,6559,5086,6262xe" filled="true" fillcolor="#ee5d1b" stroked="false">
                <v:path arrowok="t"/>
                <v:fill type="solid"/>
              </v:shape>
            </v:group>
            <v:group style="position:absolute;left:1236;top:6240;width:4426;height:2" coordorigin="1236,6240" coordsize="4426,2">
              <v:shape style="position:absolute;left:1236;top:6240;width:4426;height:2" coordorigin="1236,6240" coordsize="4426,0" path="m1236,6240l5662,6240e" filled="false" stroked="true" strokeweight="2.260pt" strokecolor="#000000">
                <v:path arrowok="t"/>
              </v:shape>
            </v:group>
            <v:group style="position:absolute;left:4994;top:6598;width:624;height:586" coordorigin="4994,6598" coordsize="624,586">
              <v:shape style="position:absolute;left:4994;top:6598;width:624;height:586" coordorigin="4994,6598" coordsize="624,586" path="m4994,6598l5618,6598,5618,7183,4994,7183,4994,6598xe" filled="true" fillcolor="#ee5d1b" stroked="false">
                <v:path arrowok="t"/>
                <v:fill type="solid"/>
              </v:shape>
            </v:group>
            <v:group style="position:absolute;left:5086;top:6598;width:452;height:298" coordorigin="5086,6598" coordsize="452,298">
              <v:shape style="position:absolute;left:5086;top:6598;width:452;height:298" coordorigin="5086,6598" coordsize="452,298" path="m5086,6598l5537,6598,5537,6895,5086,6895,5086,6598xe" filled="true" fillcolor="#ee5d1b" stroked="false">
                <v:path arrowok="t"/>
                <v:fill type="solid"/>
              </v:shape>
            </v:group>
            <v:group style="position:absolute;left:1236;top:6576;width:4426;height:2" coordorigin="1236,6576" coordsize="4426,2">
              <v:shape style="position:absolute;left:1236;top:6576;width:4426;height:2" coordorigin="1236,6576" coordsize="4426,0" path="m1236,6576l5662,6576e" filled="false" stroked="true" strokeweight="2.260pt" strokecolor="#000000">
                <v:path arrowok="t"/>
              </v:shape>
            </v:group>
            <v:group style="position:absolute;left:5537;top:7231;width:82;height:293" coordorigin="5537,7231" coordsize="82,293">
              <v:shape style="position:absolute;left:5537;top:7231;width:82;height:293" coordorigin="5537,7231" coordsize="82,293" path="m5537,7524l5618,7524,5618,7231,5537,7231,5537,7524xe" filled="true" fillcolor="#ee5d1b" stroked="false">
                <v:path arrowok="t"/>
                <v:fill type="solid"/>
              </v:shape>
            </v:group>
            <v:group style="position:absolute;left:4994;top:7231;width:92;height:293" coordorigin="4994,7231" coordsize="92,293">
              <v:shape style="position:absolute;left:4994;top:7231;width:92;height:293" coordorigin="4994,7231" coordsize="92,293" path="m4994,7524l5086,7524,5086,7231,4994,7231,4994,7524xe" filled="true" fillcolor="#ee5d1b" stroked="false">
                <v:path arrowok="t"/>
                <v:fill type="solid"/>
              </v:shape>
            </v:group>
            <v:group style="position:absolute;left:5086;top:7231;width:452;height:298" coordorigin="5086,7231" coordsize="452,298">
              <v:shape style="position:absolute;left:5086;top:7231;width:452;height:298" coordorigin="5086,7231" coordsize="452,298" path="m5086,7231l5537,7231,5537,7529,5086,7529,5086,7231xe" filled="true" fillcolor="#ee5d1b" stroked="false">
                <v:path arrowok="t"/>
                <v:fill type="solid"/>
              </v:shape>
            </v:group>
            <v:group style="position:absolute;left:1236;top:7210;width:4426;height:2" coordorigin="1236,7210" coordsize="4426,2">
              <v:shape style="position:absolute;left:1236;top:7210;width:4426;height:2" coordorigin="1236,7210" coordsize="4426,0" path="m1236,7210l5662,7210e" filled="false" stroked="true" strokeweight="2.260pt" strokecolor="#000000">
                <v:path arrowok="t"/>
              </v:shape>
            </v:group>
            <v:group style="position:absolute;left:5537;top:7567;width:82;height:293" coordorigin="5537,7567" coordsize="82,293">
              <v:shape style="position:absolute;left:5537;top:7567;width:82;height:293" coordorigin="5537,7567" coordsize="82,293" path="m5537,7860l5618,7860,5618,7567,5537,7567,5537,7860xe" filled="true" fillcolor="#ee5d1b" stroked="false">
                <v:path arrowok="t"/>
                <v:fill type="solid"/>
              </v:shape>
            </v:group>
            <v:group style="position:absolute;left:4994;top:7567;width:92;height:293" coordorigin="4994,7567" coordsize="92,293">
              <v:shape style="position:absolute;left:4994;top:7567;width:92;height:293" coordorigin="4994,7567" coordsize="92,293" path="m4994,7860l5086,7860,5086,7567,4994,7567,4994,7860xe" filled="true" fillcolor="#ee5d1b" stroked="false">
                <v:path arrowok="t"/>
                <v:fill type="solid"/>
              </v:shape>
            </v:group>
            <v:group style="position:absolute;left:5086;top:7567;width:452;height:298" coordorigin="5086,7567" coordsize="452,298">
              <v:shape style="position:absolute;left:5086;top:7567;width:452;height:298" coordorigin="5086,7567" coordsize="452,298" path="m5086,7567l5537,7567,5537,7865,5086,7865,5086,7567xe" filled="true" fillcolor="#ee5d1b" stroked="false">
                <v:path arrowok="t"/>
                <v:fill type="solid"/>
              </v:shape>
            </v:group>
            <v:group style="position:absolute;left:1236;top:7546;width:4426;height:2" coordorigin="1236,7546" coordsize="4426,2">
              <v:shape style="position:absolute;left:1236;top:7546;width:4426;height:2" coordorigin="1236,7546" coordsize="4426,0" path="m1236,7546l5662,7546e" filled="false" stroked="true" strokeweight="2.260pt" strokecolor="#000000">
                <v:path arrowok="t"/>
              </v:shape>
            </v:group>
            <v:group style="position:absolute;left:4994;top:7908;width:624;height:586" coordorigin="4994,7908" coordsize="624,586">
              <v:shape style="position:absolute;left:4994;top:7908;width:624;height:586" coordorigin="4994,7908" coordsize="624,586" path="m4994,7908l5618,7908,5618,8494,4994,8494,4994,7908xe" filled="true" fillcolor="#ee5d1b" stroked="false">
                <v:path arrowok="t"/>
                <v:fill type="solid"/>
              </v:shape>
            </v:group>
            <v:group style="position:absolute;left:5086;top:7908;width:452;height:298" coordorigin="5086,7908" coordsize="452,298">
              <v:shape style="position:absolute;left:5086;top:7908;width:452;height:298" coordorigin="5086,7908" coordsize="452,298" path="m5086,7908l5537,7908,5537,8206,5086,8206,5086,7908xe" filled="true" fillcolor="#ee5d1b" stroked="false">
                <v:path arrowok="t"/>
                <v:fill type="solid"/>
              </v:shape>
            </v:group>
            <v:group style="position:absolute;left:1236;top:7886;width:4426;height:2" coordorigin="1236,7886" coordsize="4426,2">
              <v:shape style="position:absolute;left:1236;top:7886;width:4426;height:2" coordorigin="1236,7886" coordsize="4426,0" path="m1236,7886l5662,7886e" filled="false" stroked="true" strokeweight="2.260pt" strokecolor="#000000">
                <v:path arrowok="t"/>
              </v:shape>
            </v:group>
            <v:group style="position:absolute;left:5537;top:8537;width:82;height:293" coordorigin="5537,8537" coordsize="82,293">
              <v:shape style="position:absolute;left:5537;top:8537;width:82;height:293" coordorigin="5537,8537" coordsize="82,293" path="m5537,8830l5618,8830,5618,8537,5537,8537,5537,8830xe" filled="true" fillcolor="#ee5d1b" stroked="false">
                <v:path arrowok="t"/>
                <v:fill type="solid"/>
              </v:shape>
            </v:group>
            <v:group style="position:absolute;left:4994;top:8537;width:92;height:293" coordorigin="4994,8537" coordsize="92,293">
              <v:shape style="position:absolute;left:4994;top:8537;width:92;height:293" coordorigin="4994,8537" coordsize="92,293" path="m4994,8830l5086,8830,5086,8537,4994,8537,4994,8830xe" filled="true" fillcolor="#ee5d1b" stroked="false">
                <v:path arrowok="t"/>
                <v:fill type="solid"/>
              </v:shape>
            </v:group>
            <v:group style="position:absolute;left:5086;top:8537;width:452;height:298" coordorigin="5086,8537" coordsize="452,298">
              <v:shape style="position:absolute;left:5086;top:8537;width:452;height:298" coordorigin="5086,8537" coordsize="452,298" path="m5086,8537l5537,8537,5537,8834,5086,8834,5086,8537xe" filled="true" fillcolor="#ee5d1b" stroked="false">
                <v:path arrowok="t"/>
                <v:fill type="solid"/>
              </v:shape>
            </v:group>
            <v:group style="position:absolute;left:1236;top:8515;width:4426;height:2" coordorigin="1236,8515" coordsize="4426,2">
              <v:shape style="position:absolute;left:1236;top:8515;width:4426;height:2" coordorigin="1236,8515" coordsize="4426,0" path="m1236,8515l5662,8515e" filled="false" stroked="true" strokeweight="2.260pt" strokecolor="#000000">
                <v:path arrowok="t"/>
              </v:shape>
            </v:group>
            <v:group style="position:absolute;left:5537;top:8878;width:82;height:293" coordorigin="5537,8878" coordsize="82,293">
              <v:shape style="position:absolute;left:5537;top:8878;width:82;height:293" coordorigin="5537,8878" coordsize="82,293" path="m5537,9170l5618,9170,5618,8878,5537,8878,5537,9170xe" filled="true" fillcolor="#ee5d1b" stroked="false">
                <v:path arrowok="t"/>
                <v:fill type="solid"/>
              </v:shape>
            </v:group>
            <v:group style="position:absolute;left:4994;top:8878;width:92;height:293" coordorigin="4994,8878" coordsize="92,293">
              <v:shape style="position:absolute;left:4994;top:8878;width:92;height:293" coordorigin="4994,8878" coordsize="92,293" path="m4994,9170l5086,9170,5086,8878,4994,8878,4994,9170xe" filled="true" fillcolor="#ee5d1b" stroked="false">
                <v:path arrowok="t"/>
                <v:fill type="solid"/>
              </v:shape>
            </v:group>
            <v:group style="position:absolute;left:5086;top:8878;width:452;height:298" coordorigin="5086,8878" coordsize="452,298">
              <v:shape style="position:absolute;left:5086;top:8878;width:452;height:298" coordorigin="5086,8878" coordsize="452,298" path="m5086,8878l5537,8878,5537,9175,5086,9175,5086,8878xe" filled="true" fillcolor="#ee5d1b" stroked="false">
                <v:path arrowok="t"/>
                <v:fill type="solid"/>
              </v:shape>
            </v:group>
            <v:group style="position:absolute;left:1236;top:8856;width:4426;height:2" coordorigin="1236,8856" coordsize="4426,2">
              <v:shape style="position:absolute;left:1236;top:8856;width:4426;height:2" coordorigin="1236,8856" coordsize="4426,0" path="m1236,8856l5662,8856e" filled="false" stroked="true" strokeweight="2.260pt" strokecolor="#000000">
                <v:path arrowok="t"/>
              </v:shape>
            </v:group>
            <v:group style="position:absolute;left:5537;top:9214;width:82;height:293" coordorigin="5537,9214" coordsize="82,293">
              <v:shape style="position:absolute;left:5537;top:9214;width:82;height:293" coordorigin="5537,9214" coordsize="82,293" path="m5537,9506l5618,9506,5618,9214,5537,9214,5537,9506xe" filled="true" fillcolor="#ee5d1b" stroked="false">
                <v:path arrowok="t"/>
                <v:fill type="solid"/>
              </v:shape>
            </v:group>
            <v:group style="position:absolute;left:4994;top:9214;width:92;height:293" coordorigin="4994,9214" coordsize="92,293">
              <v:shape style="position:absolute;left:4994;top:9214;width:92;height:293" coordorigin="4994,9214" coordsize="92,293" path="m4994,9506l5086,9506,5086,9214,4994,9214,4994,9506xe" filled="true" fillcolor="#ee5d1b" stroked="false">
                <v:path arrowok="t"/>
                <v:fill type="solid"/>
              </v:shape>
            </v:group>
            <v:group style="position:absolute;left:5086;top:9214;width:452;height:298" coordorigin="5086,9214" coordsize="452,298">
              <v:shape style="position:absolute;left:5086;top:9214;width:452;height:298" coordorigin="5086,9214" coordsize="452,298" path="m5086,9214l5537,9214,5537,9511,5086,9511,5086,9214xe" filled="true" fillcolor="#ee5d1b" stroked="false">
                <v:path arrowok="t"/>
                <v:fill type="solid"/>
              </v:shape>
            </v:group>
            <v:group style="position:absolute;left:1236;top:9192;width:4426;height:2" coordorigin="1236,9192" coordsize="4426,2">
              <v:shape style="position:absolute;left:1236;top:9192;width:4426;height:2" coordorigin="1236,9192" coordsize="4426,0" path="m1236,9192l5662,9192e" filled="false" stroked="true" strokeweight="2.260pt" strokecolor="#000000">
                <v:path arrowok="t"/>
              </v:shape>
            </v:group>
            <v:group style="position:absolute;left:5537;top:9550;width:82;height:293" coordorigin="5537,9550" coordsize="82,293">
              <v:shape style="position:absolute;left:5537;top:9550;width:82;height:293" coordorigin="5537,9550" coordsize="82,293" path="m5537,9842l5618,9842,5618,9550,5537,9550,5537,9842xe" filled="true" fillcolor="#ee5d1b" stroked="false">
                <v:path arrowok="t"/>
                <v:fill type="solid"/>
              </v:shape>
            </v:group>
            <v:group style="position:absolute;left:4994;top:9550;width:92;height:293" coordorigin="4994,9550" coordsize="92,293">
              <v:shape style="position:absolute;left:4994;top:9550;width:92;height:293" coordorigin="4994,9550" coordsize="92,293" path="m4994,9842l5086,9842,5086,9550,4994,9550,4994,9842xe" filled="true" fillcolor="#ee5d1b" stroked="false">
                <v:path arrowok="t"/>
                <v:fill type="solid"/>
              </v:shape>
            </v:group>
            <v:group style="position:absolute;left:5086;top:9550;width:452;height:298" coordorigin="5086,9550" coordsize="452,298">
              <v:shape style="position:absolute;left:5086;top:9550;width:452;height:298" coordorigin="5086,9550" coordsize="452,298" path="m5086,9550l5537,9550,5537,9847,5086,9847,5086,9550xe" filled="true" fillcolor="#ee5d1b" stroked="false">
                <v:path arrowok="t"/>
                <v:fill type="solid"/>
              </v:shape>
            </v:group>
            <v:group style="position:absolute;left:1236;top:9528;width:4426;height:2" coordorigin="1236,9528" coordsize="4426,2">
              <v:shape style="position:absolute;left:1236;top:9528;width:4426;height:2" coordorigin="1236,9528" coordsize="4426,0" path="m1236,9528l5662,9528e" filled="false" stroked="true" strokeweight="2.260pt" strokecolor="#000000">
                <v:path arrowok="t"/>
              </v:shape>
            </v:group>
            <v:group style="position:absolute;left:1279;top:9890;width:4340;height:999" coordorigin="1279,9890" coordsize="4340,999">
              <v:shape style="position:absolute;left:1279;top:9890;width:4340;height:999" coordorigin="1279,9890" coordsize="4340,999" path="m1279,9890l5618,9890,5618,10889,1279,10889,1279,9890xe" filled="true" fillcolor="#bebebe" stroked="false">
                <v:path arrowok="t"/>
                <v:fill type="solid"/>
              </v:shape>
            </v:group>
            <v:group style="position:absolute;left:1370;top:9890;width:4162;height:504" coordorigin="1370,9890" coordsize="4162,504">
              <v:shape style="position:absolute;left:1370;top:9890;width:4162;height:504" coordorigin="1370,9890" coordsize="4162,504" path="m1370,9890l5532,9890,5532,10394,1370,10394,1370,9890xe" filled="true" fillcolor="#bebebe" stroked="false">
                <v:path arrowok="t"/>
                <v:fill type="solid"/>
              </v:shape>
            </v:group>
            <v:group style="position:absolute;left:1370;top:10390;width:4162;height:351" coordorigin="1370,10390" coordsize="4162,351">
              <v:shape style="position:absolute;left:1370;top:10390;width:4162;height:351" coordorigin="1370,10390" coordsize="4162,351" path="m1370,10390l5532,10390,5532,10740,1370,10740,1370,10390xe" filled="true" fillcolor="#bebebe" stroked="false">
                <v:path arrowok="t"/>
                <v:fill type="solid"/>
              </v:shape>
            </v:group>
            <v:group style="position:absolute;left:1236;top:9869;width:4426;height:2" coordorigin="1236,9869" coordsize="4426,2">
              <v:shape style="position:absolute;left:1236;top:9869;width:4426;height:2" coordorigin="1236,9869" coordsize="4426,0" path="m1236,9869l5662,9869e" filled="false" stroked="true" strokeweight="2.260pt" strokecolor="#000000">
                <v:path arrowok="t"/>
              </v:shape>
            </v:group>
            <v:group style="position:absolute;left:5537;top:10932;width:82;height:293" coordorigin="5537,10932" coordsize="82,293">
              <v:shape style="position:absolute;left:5537;top:10932;width:82;height:293" coordorigin="5537,10932" coordsize="82,293" path="m5537,11225l5618,11225,5618,10932,5537,10932,5537,11225xe" filled="true" fillcolor="#ee5d1b" stroked="false">
                <v:path arrowok="t"/>
                <v:fill type="solid"/>
              </v:shape>
            </v:group>
            <v:group style="position:absolute;left:4994;top:10932;width:92;height:293" coordorigin="4994,10932" coordsize="92,293">
              <v:shape style="position:absolute;left:4994;top:10932;width:92;height:293" coordorigin="4994,10932" coordsize="92,293" path="m4994,11225l5086,11225,5086,10932,4994,10932,4994,11225xe" filled="true" fillcolor="#ee5d1b" stroked="false">
                <v:path arrowok="t"/>
                <v:fill type="solid"/>
              </v:shape>
            </v:group>
            <v:group style="position:absolute;left:5086;top:10932;width:452;height:298" coordorigin="5086,10932" coordsize="452,298">
              <v:shape style="position:absolute;left:5086;top:10932;width:452;height:298" coordorigin="5086,10932" coordsize="452,298" path="m5086,10932l5537,10932,5537,11230,5086,11230,5086,10932xe" filled="true" fillcolor="#ee5d1b" stroked="false">
                <v:path arrowok="t"/>
                <v:fill type="solid"/>
              </v:shape>
            </v:group>
            <v:group style="position:absolute;left:1236;top:10910;width:4426;height:2" coordorigin="1236,10910" coordsize="4426,2">
              <v:shape style="position:absolute;left:1236;top:10910;width:4426;height:2" coordorigin="1236,10910" coordsize="4426,0" path="m1236,10910l5662,10910e" filled="false" stroked="true" strokeweight="2.260pt" strokecolor="#000000">
                <v:path arrowok="t"/>
              </v:shape>
            </v:group>
            <v:group style="position:absolute;left:4973;top:10932;width:2;height:2760" coordorigin="4973,10932" coordsize="2,2760">
              <v:shape style="position:absolute;left:4973;top:10932;width:2;height:2760" coordorigin="4973,10932" coordsize="0,2760" path="m4973,10932l4973,13692e" filled="false" stroked="true" strokeweight="2.260pt" strokecolor="#000000">
                <v:path arrowok="t"/>
              </v:shape>
            </v:group>
            <v:group style="position:absolute;left:5537;top:11273;width:82;height:293" coordorigin="5537,11273" coordsize="82,293">
              <v:shape style="position:absolute;left:5537;top:11273;width:82;height:293" coordorigin="5537,11273" coordsize="82,293" path="m5537,11566l5618,11566,5618,11273,5537,11273,5537,11566xe" filled="true" fillcolor="#ee5d1b" stroked="false">
                <v:path arrowok="t"/>
                <v:fill type="solid"/>
              </v:shape>
            </v:group>
            <v:group style="position:absolute;left:4994;top:11273;width:92;height:293" coordorigin="4994,11273" coordsize="92,293">
              <v:shape style="position:absolute;left:4994;top:11273;width:92;height:293" coordorigin="4994,11273" coordsize="92,293" path="m4994,11566l5086,11566,5086,11273,4994,11273,4994,11566xe" filled="true" fillcolor="#ee5d1b" stroked="false">
                <v:path arrowok="t"/>
                <v:fill type="solid"/>
              </v:shape>
            </v:group>
            <v:group style="position:absolute;left:5086;top:11273;width:452;height:298" coordorigin="5086,11273" coordsize="452,298">
              <v:shape style="position:absolute;left:5086;top:11273;width:452;height:298" coordorigin="5086,11273" coordsize="452,298" path="m5086,11273l5537,11273,5537,11570,5086,11570,5086,11273xe" filled="true" fillcolor="#ee5d1b" stroked="false">
                <v:path arrowok="t"/>
                <v:fill type="solid"/>
              </v:shape>
            </v:group>
            <v:group style="position:absolute;left:1236;top:11251;width:4426;height:2" coordorigin="1236,11251" coordsize="4426,2">
              <v:shape style="position:absolute;left:1236;top:11251;width:4426;height:2" coordorigin="1236,11251" coordsize="4426,0" path="m1236,11251l5662,11251e" filled="false" stroked="true" strokeweight="2.260pt" strokecolor="#000000">
                <v:path arrowok="t"/>
              </v:shape>
            </v:group>
            <v:group style="position:absolute;left:4994;top:11609;width:624;height:586" coordorigin="4994,11609" coordsize="624,586">
              <v:shape style="position:absolute;left:4994;top:11609;width:624;height:586" coordorigin="4994,11609" coordsize="624,586" path="m4994,11609l5618,11609,5618,12194,4994,12194,4994,11609xe" filled="true" fillcolor="#ee5d1b" stroked="false">
                <v:path arrowok="t"/>
                <v:fill type="solid"/>
              </v:shape>
            </v:group>
            <v:group style="position:absolute;left:5086;top:11609;width:452;height:298" coordorigin="5086,11609" coordsize="452,298">
              <v:shape style="position:absolute;left:5086;top:11609;width:452;height:298" coordorigin="5086,11609" coordsize="452,298" path="m5086,11609l5537,11609,5537,11906,5086,11906,5086,11609xe" filled="true" fillcolor="#ee5d1b" stroked="false">
                <v:path arrowok="t"/>
                <v:fill type="solid"/>
              </v:shape>
            </v:group>
            <v:group style="position:absolute;left:1236;top:11587;width:4426;height:2" coordorigin="1236,11587" coordsize="4426,2">
              <v:shape style="position:absolute;left:1236;top:11587;width:4426;height:2" coordorigin="1236,11587" coordsize="4426,0" path="m1236,11587l5662,11587e" filled="false" stroked="true" strokeweight="2.260pt" strokecolor="#000000">
                <v:path arrowok="t"/>
              </v:shape>
            </v:group>
            <v:group style="position:absolute;left:5537;top:12238;width:82;height:312" coordorigin="5537,12238" coordsize="82,312">
              <v:shape style="position:absolute;left:5537;top:12238;width:82;height:312" coordorigin="5537,12238" coordsize="82,312" path="m5537,12550l5618,12550,5618,12238,5537,12238,5537,12550xe" filled="true" fillcolor="#ee5d1b" stroked="false">
                <v:path arrowok="t"/>
                <v:fill type="solid"/>
              </v:shape>
            </v:group>
            <v:group style="position:absolute;left:4994;top:12238;width:92;height:312" coordorigin="4994,12238" coordsize="92,312">
              <v:shape style="position:absolute;left:4994;top:12238;width:92;height:312" coordorigin="4994,12238" coordsize="92,312" path="m4994,12550l5086,12550,5086,12238,4994,12238,4994,12550xe" filled="true" fillcolor="#ee5d1b" stroked="false">
                <v:path arrowok="t"/>
                <v:fill type="solid"/>
              </v:shape>
            </v:group>
            <v:group style="position:absolute;left:5086;top:12238;width:452;height:317" coordorigin="5086,12238" coordsize="452,317">
              <v:shape style="position:absolute;left:5086;top:12238;width:452;height:317" coordorigin="5086,12238" coordsize="452,317" path="m5086,12238l5537,12238,5537,12554,5086,12554,5086,12238xe" filled="true" fillcolor="#ee5d1b" stroked="false">
                <v:path arrowok="t"/>
                <v:fill type="solid"/>
              </v:shape>
            </v:group>
            <v:group style="position:absolute;left:1236;top:12216;width:4426;height:2" coordorigin="1236,12216" coordsize="4426,2">
              <v:shape style="position:absolute;left:1236;top:12216;width:4426;height:2" coordorigin="1236,12216" coordsize="4426,0" path="m1236,12216l5662,12216e" filled="false" stroked="true" strokeweight="2.260pt" strokecolor="#000000">
                <v:path arrowok="t"/>
              </v:shape>
            </v:group>
            <v:group style="position:absolute;left:5537;top:12598;width:82;height:312" coordorigin="5537,12598" coordsize="82,312">
              <v:shape style="position:absolute;left:5537;top:12598;width:82;height:312" coordorigin="5537,12598" coordsize="82,312" path="m5537,12910l5618,12910,5618,12598,5537,12598,5537,12910xe" filled="true" fillcolor="#ee5d1b" stroked="false">
                <v:path arrowok="t"/>
                <v:fill type="solid"/>
              </v:shape>
            </v:group>
            <v:group style="position:absolute;left:4994;top:12598;width:92;height:312" coordorigin="4994,12598" coordsize="92,312">
              <v:shape style="position:absolute;left:4994;top:12598;width:92;height:312" coordorigin="4994,12598" coordsize="92,312" path="m4994,12910l5086,12910,5086,12598,4994,12598,4994,12910xe" filled="true" fillcolor="#ee5d1b" stroked="false">
                <v:path arrowok="t"/>
                <v:fill type="solid"/>
              </v:shape>
            </v:group>
            <v:group style="position:absolute;left:5086;top:12598;width:452;height:317" coordorigin="5086,12598" coordsize="452,317">
              <v:shape style="position:absolute;left:5086;top:12598;width:452;height:317" coordorigin="5086,12598" coordsize="452,317" path="m5086,12598l5537,12598,5537,12914,5086,12914,5086,12598xe" filled="true" fillcolor="#ee5d1b" stroked="false">
                <v:path arrowok="t"/>
                <v:fill type="solid"/>
              </v:shape>
            </v:group>
            <v:group style="position:absolute;left:1236;top:12576;width:4426;height:2" coordorigin="1236,12576" coordsize="4426,2">
              <v:shape style="position:absolute;left:1236;top:12576;width:4426;height:2" coordorigin="1236,12576" coordsize="4426,0" path="m1236,12576l5662,12576e" filled="false" stroked="true" strokeweight="2.260pt" strokecolor="#000000">
                <v:path arrowok="t"/>
              </v:shape>
            </v:group>
            <v:group style="position:absolute;left:5537;top:12953;width:82;height:312" coordorigin="5537,12953" coordsize="82,312">
              <v:shape style="position:absolute;left:5537;top:12953;width:82;height:312" coordorigin="5537,12953" coordsize="82,312" path="m5537,13265l5618,13265,5618,12953,5537,12953,5537,13265xe" filled="true" fillcolor="#ee5d1b" stroked="false">
                <v:path arrowok="t"/>
                <v:fill type="solid"/>
              </v:shape>
            </v:group>
            <v:group style="position:absolute;left:4994;top:12953;width:92;height:312" coordorigin="4994,12953" coordsize="92,312">
              <v:shape style="position:absolute;left:4994;top:12953;width:92;height:312" coordorigin="4994,12953" coordsize="92,312" path="m4994,13265l5086,13265,5086,12953,4994,12953,4994,13265xe" filled="true" fillcolor="#ee5d1b" stroked="false">
                <v:path arrowok="t"/>
                <v:fill type="solid"/>
              </v:shape>
            </v:group>
            <v:group style="position:absolute;left:5086;top:12953;width:452;height:317" coordorigin="5086,12953" coordsize="452,317">
              <v:shape style="position:absolute;left:5086;top:12953;width:452;height:317" coordorigin="5086,12953" coordsize="452,317" path="m5086,12953l5537,12953,5537,13270,5086,13270,5086,12953xe" filled="true" fillcolor="#ee5d1b" stroked="false">
                <v:path arrowok="t"/>
                <v:fill type="solid"/>
              </v:shape>
            </v:group>
            <v:group style="position:absolute;left:1236;top:12931;width:4426;height:2" coordorigin="1236,12931" coordsize="4426,2">
              <v:shape style="position:absolute;left:1236;top:12931;width:4426;height:2" coordorigin="1236,12931" coordsize="4426,0" path="m1236,12931l5662,12931e" filled="false" stroked="true" strokeweight="2.260pt" strokecolor="#000000">
                <v:path arrowok="t"/>
              </v:shape>
            </v:group>
            <v:group style="position:absolute;left:4994;top:13308;width:624;height:380" coordorigin="4994,13308" coordsize="624,380">
              <v:shape style="position:absolute;left:4994;top:13308;width:624;height:380" coordorigin="4994,13308" coordsize="624,380" path="m4994,13308l5618,13308,5618,13687,4994,13687,4994,13308xe" filled="true" fillcolor="#ee5d1b" stroked="false">
                <v:path arrowok="t"/>
                <v:fill type="solid"/>
              </v:shape>
            </v:group>
            <v:group style="position:absolute;left:5086;top:13308;width:452;height:284" coordorigin="5086,13308" coordsize="452,284">
              <v:shape style="position:absolute;left:5086;top:13308;width:452;height:284" coordorigin="5086,13308" coordsize="452,284" path="m5086,13308l5537,13308,5537,13591,5086,13591,5086,13308xe" filled="true" fillcolor="#ee5d1b" stroked="false">
                <v:path arrowok="t"/>
                <v:fill type="solid"/>
              </v:shape>
            </v:group>
            <v:group style="position:absolute;left:5662;top:3905;width:5477;height:9783" coordorigin="5662,3905" coordsize="5477,9783">
              <v:shape style="position:absolute;left:5662;top:3905;width:5477;height:9783" coordorigin="5662,3905" coordsize="5477,9783" path="m5662,3905l11138,3905,11138,13687,5662,13687,5662,3905xe" filled="true" fillcolor="#ffffff" stroked="false">
                <v:path arrowok="t"/>
                <v:fill type="solid"/>
              </v:shape>
            </v:group>
            <v:group style="position:absolute;left:5753;top:3905;width:5304;height:298" coordorigin="5753,3905" coordsize="5304,298">
              <v:shape style="position:absolute;left:5753;top:3905;width:5304;height:298" coordorigin="5753,3905" coordsize="5304,298" path="m5753,3905l11057,3905,11057,4202,5753,4202,5753,3905xe" filled="true" fillcolor="#ffffff" stroked="false">
                <v:path arrowok="t"/>
                <v:fill type="solid"/>
              </v:shape>
            </v:group>
            <v:group style="position:absolute;left:5753;top:4198;width:5304;height:298" coordorigin="5753,4198" coordsize="5304,298">
              <v:shape style="position:absolute;left:5753;top:4198;width:5304;height:298" coordorigin="5753,4198" coordsize="5304,298" path="m5753,4198l11057,4198,11057,4495,5753,4495,5753,4198xe" filled="true" fillcolor="#ffffff" stroked="false">
                <v:path arrowok="t"/>
                <v:fill type="solid"/>
              </v:shape>
            </v:group>
            <v:group style="position:absolute;left:5753;top:4490;width:5304;height:298" coordorigin="5753,4490" coordsize="5304,298">
              <v:shape style="position:absolute;left:5753;top:4490;width:5304;height:298" coordorigin="5753,4490" coordsize="5304,298" path="m5753,4490l11057,4490,11057,4788,5753,4788,5753,4490xe" filled="true" fillcolor="#ffffff" stroked="false">
                <v:path arrowok="t"/>
                <v:fill type="solid"/>
              </v:shape>
            </v:group>
            <v:group style="position:absolute;left:5753;top:4783;width:5304;height:298" coordorigin="5753,4783" coordsize="5304,298">
              <v:shape style="position:absolute;left:5753;top:4783;width:5304;height:298" coordorigin="5753,4783" coordsize="5304,298" path="m5753,4783l11057,4783,11057,5081,5753,5081,5753,4783xe" filled="true" fillcolor="#ffffff" stroked="false">
                <v:path arrowok="t"/>
                <v:fill type="solid"/>
              </v:shape>
            </v:group>
            <v:group style="position:absolute;left:5753;top:5076;width:5304;height:298" coordorigin="5753,5076" coordsize="5304,298">
              <v:shape style="position:absolute;left:5753;top:5076;width:5304;height:298" coordorigin="5753,5076" coordsize="5304,298" path="m5753,5076l11057,5076,11057,5374,5753,5374,5753,5076xe" filled="true" fillcolor="#ffffff" stroked="false">
                <v:path arrowok="t"/>
                <v:fill type="solid"/>
              </v:shape>
            </v:group>
            <v:group style="position:absolute;left:5753;top:5369;width:5304;height:298" coordorigin="5753,5369" coordsize="5304,298">
              <v:shape style="position:absolute;left:5753;top:5369;width:5304;height:298" coordorigin="5753,5369" coordsize="5304,298" path="m5753,5369l11057,5369,11057,5666,5753,5666,5753,5369xe" filled="true" fillcolor="#ffffff" stroked="false">
                <v:path arrowok="t"/>
                <v:fill type="solid"/>
              </v:shape>
            </v:group>
            <v:group style="position:absolute;left:5753;top:5662;width:5304;height:298" coordorigin="5753,5662" coordsize="5304,298">
              <v:shape style="position:absolute;left:5753;top:5662;width:5304;height:298" coordorigin="5753,5662" coordsize="5304,298" path="m5753,5662l11057,5662,11057,5959,5753,5959,5753,5662xe" filled="true" fillcolor="#ffffff" stroked="false">
                <v:path arrowok="t"/>
                <v:fill type="solid"/>
              </v:shape>
            </v:group>
            <v:group style="position:absolute;left:5753;top:5954;width:5304;height:298" coordorigin="5753,5954" coordsize="5304,298">
              <v:shape style="position:absolute;left:5753;top:5954;width:5304;height:298" coordorigin="5753,5954" coordsize="5304,298" path="m5753,5954l11057,5954,11057,6252,5753,6252,5753,5954xe" filled="true" fillcolor="#ffffff" stroked="false">
                <v:path arrowok="t"/>
                <v:fill type="solid"/>
              </v:shape>
            </v:group>
            <v:group style="position:absolute;left:5753;top:6247;width:5304;height:322" coordorigin="5753,6247" coordsize="5304,322">
              <v:shape style="position:absolute;left:5753;top:6247;width:5304;height:322" coordorigin="5753,6247" coordsize="5304,322" path="m5753,6247l11057,6247,11057,6569,5753,6569,5753,6247xe" filled="true" fillcolor="#ffffff" stroked="false">
                <v:path arrowok="t"/>
                <v:fill type="solid"/>
              </v:shape>
            </v:group>
            <v:group style="position:absolute;left:5753;top:6564;width:5304;height:298" coordorigin="5753,6564" coordsize="5304,298">
              <v:shape style="position:absolute;left:5753;top:6564;width:5304;height:298" coordorigin="5753,6564" coordsize="5304,298" path="m5753,6564l11057,6564,11057,6862,5753,6862,5753,6564xe" filled="true" fillcolor="#ffffff" stroked="false">
                <v:path arrowok="t"/>
                <v:fill type="solid"/>
              </v:shape>
            </v:group>
            <v:group style="position:absolute;left:5753;top:6857;width:5304;height:298" coordorigin="5753,6857" coordsize="5304,298">
              <v:shape style="position:absolute;left:5753;top:6857;width:5304;height:298" coordorigin="5753,6857" coordsize="5304,298" path="m5753,6857l11057,6857,11057,7154,5753,7154,5753,6857xe" filled="true" fillcolor="#ffffff" stroked="false">
                <v:path arrowok="t"/>
                <v:fill type="solid"/>
              </v:shape>
            </v:group>
            <v:group style="position:absolute;left:5753;top:7150;width:5304;height:298" coordorigin="5753,7150" coordsize="5304,298">
              <v:shape style="position:absolute;left:5753;top:7150;width:5304;height:298" coordorigin="5753,7150" coordsize="5304,298" path="m5753,7150l11057,7150,11057,7447,5753,7447,5753,7150xe" filled="true" fillcolor="#ffffff" stroked="false">
                <v:path arrowok="t"/>
                <v:fill type="solid"/>
              </v:shape>
            </v:group>
            <v:group style="position:absolute;left:5753;top:7442;width:5304;height:298" coordorigin="5753,7442" coordsize="5304,298">
              <v:shape style="position:absolute;left:5753;top:7442;width:5304;height:298" coordorigin="5753,7442" coordsize="5304,298" path="m5753,7442l11057,7442,11057,7740,5753,7740,5753,7442xe" filled="true" fillcolor="#ffffff" stroked="false">
                <v:path arrowok="t"/>
                <v:fill type="solid"/>
              </v:shape>
            </v:group>
            <v:group style="position:absolute;left:5753;top:7735;width:5304;height:298" coordorigin="5753,7735" coordsize="5304,298">
              <v:shape style="position:absolute;left:5753;top:7735;width:5304;height:298" coordorigin="5753,7735" coordsize="5304,298" path="m5753,7735l11057,7735,11057,8033,5753,8033,5753,7735xe" filled="true" fillcolor="#ffffff" stroked="false">
                <v:path arrowok="t"/>
                <v:fill type="solid"/>
              </v:shape>
            </v:group>
            <v:group style="position:absolute;left:5753;top:8028;width:5304;height:298" coordorigin="5753,8028" coordsize="5304,298">
              <v:shape style="position:absolute;left:5753;top:8028;width:5304;height:298" coordorigin="5753,8028" coordsize="5304,298" path="m5753,8028l11057,8028,11057,8326,5753,8326,5753,8028xe" filled="true" fillcolor="#ffffff" stroked="false">
                <v:path arrowok="t"/>
                <v:fill type="solid"/>
              </v:shape>
            </v:group>
            <v:group style="position:absolute;left:5753;top:8321;width:5304;height:298" coordorigin="5753,8321" coordsize="5304,298">
              <v:shape style="position:absolute;left:5753;top:8321;width:5304;height:298" coordorigin="5753,8321" coordsize="5304,298" path="m5753,8321l11057,8321,11057,8618,5753,8618,5753,8321xe" filled="true" fillcolor="#ffffff" stroked="false">
                <v:path arrowok="t"/>
                <v:fill type="solid"/>
              </v:shape>
            </v:group>
            <v:group style="position:absolute;left:5753;top:8614;width:5304;height:298" coordorigin="5753,8614" coordsize="5304,298">
              <v:shape style="position:absolute;left:5753;top:8614;width:5304;height:298" coordorigin="5753,8614" coordsize="5304,298" path="m5753,8614l11057,8614,11057,8911,5753,8911,5753,8614xe" filled="true" fillcolor="#ffffff" stroked="false">
                <v:path arrowok="t"/>
                <v:fill type="solid"/>
              </v:shape>
            </v:group>
            <v:group style="position:absolute;left:5753;top:8906;width:5304;height:322" coordorigin="5753,8906" coordsize="5304,322">
              <v:shape style="position:absolute;left:5753;top:8906;width:5304;height:322" coordorigin="5753,8906" coordsize="5304,322" path="m5753,8906l11057,8906,11057,9228,5753,9228,5753,8906xe" filled="true" fillcolor="#ffffff" stroked="false">
                <v:path arrowok="t"/>
                <v:fill type="solid"/>
              </v:shape>
            </v:group>
            <v:group style="position:absolute;left:1236;top:13286;width:4426;height:2" coordorigin="1236,13286" coordsize="4426,2">
              <v:shape style="position:absolute;left:1236;top:13286;width:4426;height:2" coordorigin="1236,13286" coordsize="4426,0" path="m1236,13286l5662,13286e" filled="false" stroked="true" strokeweight="2.260pt" strokecolor="#000000">
                <v:path arrowok="t"/>
              </v:shape>
            </v:group>
            <v:group style="position:absolute;left:1236;top:13714;width:9946;height:2" coordorigin="1236,13714" coordsize="9946,2">
              <v:shape style="position:absolute;left:1236;top:13714;width:9946;height:2" coordorigin="1236,13714" coordsize="9946,0" path="m1236,13714l11182,13714e" filled="false" stroked="true" strokeweight="2.260pt" strokecolor="#000000">
                <v:path arrowok="t"/>
              </v:shape>
            </v:group>
            <v:group style="position:absolute;left:10101;top:1508;width:2;height:1091" coordorigin="10101,1508" coordsize="2,1091">
              <v:shape style="position:absolute;left:10101;top:1508;width:2;height:1091" coordorigin="10101,1508" coordsize="0,1091" path="m10101,1508l10101,2598e" filled="false" stroked="true" strokeweight="2.286554pt" strokecolor="#000030">
                <v:path arrowok="t"/>
              </v:shape>
            </v:group>
            <v:group style="position:absolute;left:10080;top:1508;width:44;height:1091" coordorigin="10080,1508" coordsize="44,1091">
              <v:shape style="position:absolute;left:10080;top:1508;width:44;height:1091" coordorigin="10080,1508" coordsize="44,1091" path="m10123,1508l10123,1751,10080,2598,10080,2355,10123,1508xe" filled="false" stroked="true" strokeweight=".035267pt" strokecolor="#000000">
                <v:path arrowok="t"/>
              </v:shape>
            </v:group>
            <v:group style="position:absolute;left:10078;top:2355;width:2;height:333" coordorigin="10078,2355" coordsize="2,333">
              <v:shape style="position:absolute;left:10078;top:2355;width:2;height:333" coordorigin="10078,2355" coordsize="0,333" path="m10078,2355l10078,2688e" filled="false" stroked="true" strokeweight=".276330pt" strokecolor="#000030">
                <v:path arrowok="t"/>
              </v:shape>
            </v:group>
            <v:group style="position:absolute;left:10076;top:2355;width:4;height:333" coordorigin="10076,2355" coordsize="4,333">
              <v:shape style="position:absolute;left:10076;top:2355;width:4;height:333" coordorigin="10076,2355" coordsize="4,333" path="m10080,2355l10080,2598,10076,2688,10076,2445,10080,2355xe" filled="false" stroked="true" strokeweight=".035267pt" strokecolor="#000000">
                <v:path arrowok="t"/>
              </v:shape>
            </v:group>
            <v:group style="position:absolute;left:10016;top:2499;width:2;height:244" coordorigin="10016,2499" coordsize="2,244">
              <v:shape style="position:absolute;left:10016;top:2499;width:2;height:244" coordorigin="10016,2499" coordsize="0,244" path="m10016,2499l10016,2743e" filled="false" stroked="true" strokeweight="1.334345pt" strokecolor="#000054">
                <v:path arrowok="t"/>
              </v:shape>
            </v:group>
            <v:group style="position:absolute;left:10004;top:2499;width:25;height:244" coordorigin="10004,2499" coordsize="25,244">
              <v:shape style="position:absolute;left:10004;top:2499;width:25;height:244" coordorigin="10004,2499" coordsize="25,244" path="m10029,2499l10029,2743,10004,2743,10004,2500,10029,2499xe" filled="false" stroked="true" strokeweight=".035265pt" strokecolor="#000000">
                <v:path arrowok="t"/>
              </v:shape>
            </v:group>
            <v:group style="position:absolute;left:9995;top:2500;width:2;height:252" coordorigin="9995,2500" coordsize="2,252">
              <v:shape style="position:absolute;left:9995;top:2500;width:2;height:252" coordorigin="9995,2500" coordsize="0,252" path="m9995,2500l9995,2752e" filled="false" stroked="true" strokeweight=".981652pt" strokecolor="#000033">
                <v:path arrowok="t"/>
              </v:shape>
            </v:group>
            <v:group style="position:absolute;left:9986;top:2500;width:18;height:252" coordorigin="9986,2500" coordsize="18,252">
              <v:shape style="position:absolute;left:9986;top:2500;width:18;height:252" coordorigin="9986,2500" coordsize="18,252" path="m10004,2500l10004,2743,9986,2752,9986,2508,10004,2500xe" filled="false" stroked="true" strokeweight=".035266pt" strokecolor="#000000">
                <v:path arrowok="t"/>
              </v:shape>
            </v:group>
            <v:group style="position:absolute;left:10034;top:2499;width:2;height:253" coordorigin="10034,2499" coordsize="2,253">
              <v:shape style="position:absolute;left:10034;top:2499;width:2;height:253" coordorigin="10034,2499" coordsize="0,253" path="m10034,2499l10034,2752e" filled="false" stroked="true" strokeweight=".629022pt" strokecolor="#00009b">
                <v:path arrowok="t"/>
              </v:shape>
            </v:group>
            <v:group style="position:absolute;left:10029;top:2499;width:11;height:253" coordorigin="10029,2499" coordsize="11,253">
              <v:shape style="position:absolute;left:10029;top:2499;width:11;height:253" coordorigin="10029,2499" coordsize="11,253" path="m10039,2509l10039,2752,10029,2743,10029,2499,10039,2509xe" filled="false" stroked="true" strokeweight=".035267pt" strokecolor="#000000">
                <v:path arrowok="t"/>
              </v:shape>
            </v:group>
            <v:group style="position:absolute;left:9984;top:2508;width:2;height:253" coordorigin="9984,2508" coordsize="2,253">
              <v:shape style="position:absolute;left:9984;top:2508;width:2;height:253" coordorigin="9984,2508" coordsize="0,253" path="m9984,2508l9984,2761e" filled="false" stroked="true" strokeweight=".382136pt" strokecolor="#000030">
                <v:path arrowok="t"/>
              </v:shape>
            </v:group>
            <v:group style="position:absolute;left:9981;top:2508;width:6;height:253" coordorigin="9981,2508" coordsize="6,253">
              <v:shape style="position:absolute;left:9981;top:2508;width:6;height:253" coordorigin="9981,2508" coordsize="6,253" path="m9986,2508l9986,2752,9981,2761,9981,2518,9986,2508xe" filled="false" stroked="true" strokeweight=".035267pt" strokecolor="#000000">
                <v:path arrowok="t"/>
              </v:shape>
            </v:group>
            <v:group style="position:absolute;left:10069;top:2445;width:2;height:318" coordorigin="10069,2445" coordsize="2,318">
              <v:shape style="position:absolute;left:10069;top:2445;width:2;height:318" coordorigin="10069,2445" coordsize="0,318" path="m10069,2445l10069,2762e" filled="false" stroked="true" strokeweight=".805322pt" strokecolor="#000030">
                <v:path arrowok="t"/>
              </v:shape>
            </v:group>
            <v:group style="position:absolute;left:10062;top:2445;width:15;height:318" coordorigin="10062,2445" coordsize="15,318">
              <v:shape style="position:absolute;left:10062;top:2445;width:15;height:318" coordorigin="10062,2445" coordsize="15,318" path="m10076,2445l10076,2688,10062,2762,10062,2518,10076,2445xe" filled="false" stroked="true" strokeweight=".035266pt" strokecolor="#000000">
                <v:path arrowok="t"/>
              </v:shape>
            </v:group>
            <v:group style="position:absolute;left:10044;top:2514;width:2;height:252" coordorigin="10044,2514" coordsize="2,252">
              <v:shape style="position:absolute;left:10044;top:2514;width:2;height:252" coordorigin="10044,2514" coordsize="0,252" path="m10044,2514l10044,2766e" filled="false" stroked="true" strokeweight=".629022pt" strokecolor="#000099">
                <v:path arrowok="t"/>
              </v:shape>
            </v:group>
            <v:group style="position:absolute;left:10039;top:2514;width:11;height:252" coordorigin="10039,2514" coordsize="11,252">
              <v:shape style="position:absolute;left:10039;top:2514;width:11;height:252" coordorigin="10039,2514" coordsize="11,252" path="m10049,2522l10049,2766,10039,2757,10039,2514,10049,2522xe" filled="false" stroked="true" strokeweight=".035267pt" strokecolor="#000000">
                <v:path arrowok="t"/>
              </v:shape>
            </v:group>
            <v:group style="position:absolute;left:10056;top:2518;width:2;height:248" coordorigin="10056,2518" coordsize="2,248">
              <v:shape style="position:absolute;left:10056;top:2518;width:2;height:248" coordorigin="10056,2518" coordsize="0,248" path="m10056,2518l10056,2766e" filled="false" stroked="true" strokeweight=".734796pt" strokecolor="#00003d">
                <v:path arrowok="t"/>
              </v:shape>
            </v:group>
            <v:group style="position:absolute;left:10049;top:2518;width:13;height:248" coordorigin="10049,2518" coordsize="13,248">
              <v:shape style="position:absolute;left:10049;top:2518;width:13;height:248" coordorigin="10049,2518" coordsize="13,248" path="m10062,2518l10062,2762,10049,2766,10049,2522,10062,2518xe" filled="false" stroked="true" strokeweight=".035266pt" strokecolor="#000000">
                <v:path arrowok="t"/>
              </v:shape>
            </v:group>
            <v:group style="position:absolute;left:9998;top:2637;width:2;height:279" coordorigin="9998,2637" coordsize="2,279">
              <v:shape style="position:absolute;left:9998;top:2637;width:2;height:279" coordorigin="9998,2637" coordsize="0,279" path="m9998,2637l9998,2916e" filled="false" stroked="true" strokeweight=".311609pt" strokecolor="#000030">
                <v:path arrowok="t"/>
              </v:shape>
            </v:group>
            <v:group style="position:absolute;left:9996;top:2637;width:5;height:279" coordorigin="9996,2637" coordsize="5,279">
              <v:shape style="position:absolute;left:9996;top:2637;width:5;height:279" coordorigin="9996,2637" coordsize="5,279" path="m10000,2637l10000,2881,9996,2916,9996,2672,10000,2637xe" filled="false" stroked="true" strokeweight=".035267pt" strokecolor="#000000">
                <v:path arrowok="t"/>
              </v:shape>
            </v:group>
            <v:group style="position:absolute;left:9993;top:2672;width:2;height:258" coordorigin="9993,2672" coordsize="2,258">
              <v:shape style="position:absolute;left:9993;top:2672;width:2;height:258" coordorigin="9993,2672" coordsize="0,258" path="m9993,2672l9993,2930e" filled="false" stroked="true" strokeweight=".311609pt" strokecolor="#000030">
                <v:path arrowok="t"/>
              </v:shape>
            </v:group>
            <v:group style="position:absolute;left:9991;top:2672;width:5;height:258" coordorigin="9991,2672" coordsize="5,258">
              <v:shape style="position:absolute;left:9991;top:2672;width:5;height:258" coordorigin="9991,2672" coordsize="5,258" path="m9996,2672l9996,2916,9991,2930,9991,2686,9996,2672xe" filled="false" stroked="true" strokeweight=".035267pt" strokecolor="#000000">
                <v:path arrowok="t"/>
              </v:shape>
            </v:group>
            <v:group style="position:absolute;left:9385;top:1508;width:739;height:1187" coordorigin="9385,1508" coordsize="739,1187">
              <v:shape style="position:absolute;left:9385;top:1508;width:739;height:1187" coordorigin="9385,1508" coordsize="739,1187" path="m9439,1516l9385,2028,9992,2694,9991,2686,9996,2672,10000,2637,9993,2626,9991,2547,9981,2518,9986,2508,10004,2500,10029,2499,10066,2499,10076,2445,10080,2355,10123,1517,9780,1517,9439,1516xe" filled="true" fillcolor="#4f96f2" stroked="false">
                <v:path arrowok="t"/>
                <v:fill type="solid"/>
              </v:shape>
              <v:shape style="position:absolute;left:9385;top:1508;width:739;height:1187" coordorigin="9385,1508" coordsize="739,1187" path="m10066,2499l10029,2499,10039,2509,10039,2514,10049,2522,10062,2518,10066,2499xe" filled="true" fillcolor="#4f96f2" stroked="false">
                <v:path arrowok="t"/>
                <v:fill type="solid"/>
              </v:shape>
              <v:shape style="position:absolute;left:9385;top:1508;width:739;height:1187" coordorigin="9385,1508" coordsize="739,1187" path="m10123,1508l9780,1517,10123,1517,10123,1508xe" filled="true" fillcolor="#4f96f2" stroked="false">
                <v:path arrowok="t"/>
                <v:fill type="solid"/>
              </v:shape>
            </v:group>
            <v:group style="position:absolute;left:9385;top:1508;width:739;height:1187" coordorigin="9385,1508" coordsize="739,1187">
              <v:shape style="position:absolute;left:9385;top:1508;width:739;height:1187" coordorigin="9385,1508" coordsize="739,1187" path="m9439,1516l9780,1517,10123,1508,10080,2355,10076,2445,10062,2518,10049,2522,10039,2514,10039,2509,10029,2499,10004,2500,9986,2508,9981,2518,9991,2547,9993,2626,10000,2637,9996,2672,9991,2686,9992,2694,9385,2028e" filled="false" stroked="true" strokeweight=".035152pt" strokecolor="#000000">
                <v:path arrowok="t"/>
              </v:shape>
              <v:shape style="position:absolute;left:9385;top:1508;width:739;height:1187" coordorigin="9385,1508" coordsize="739,1187" path="m9385,2028l9439,1516e" filled="false" stroked="true" strokeweight=".035152pt" strokecolor="#000000">
                <v:path arrowok="t"/>
              </v:shape>
            </v:group>
            <v:group style="position:absolute;left:9385;top:2028;width:608;height:910" coordorigin="9385,2028" coordsize="608,910">
              <v:shape style="position:absolute;left:9385;top:2028;width:608;height:910" coordorigin="9385,2028" coordsize="608,910" path="m9385,2028l9385,2272,9992,2938,9992,2694,9385,2028xe" filled="true" fillcolor="#00009e" stroked="false">
                <v:path arrowok="t"/>
                <v:fill type="solid"/>
              </v:shape>
            </v:group>
            <v:group style="position:absolute;left:9385;top:2028;width:608;height:910" coordorigin="9385,2028" coordsize="608,910">
              <v:shape style="position:absolute;left:9385;top:2028;width:608;height:910" coordorigin="9385,2028" coordsize="608,910" path="m9992,2694l9992,2938e" filled="false" stroked="true" strokeweight=".035152pt" strokecolor="#000000">
                <v:path arrowok="t"/>
              </v:shape>
              <v:shape style="position:absolute;left:9385;top:2028;width:608;height:910" coordorigin="9385,2028" coordsize="608,910" path="m9992,2938l9385,2272e" filled="false" stroked="true" strokeweight=".035152pt" strokecolor="#000000">
                <v:path arrowok="t"/>
              </v:shape>
              <v:shape style="position:absolute;left:9385;top:2028;width:608;height:910" coordorigin="9385,2028" coordsize="608,910" path="m9385,2028l9992,2694e" filled="false" stroked="true" strokeweight=".035152pt" strokecolor="#000000">
                <v:path arrowok="t"/>
              </v:shape>
            </v:group>
            <w10:wrap type="none"/>
          </v:group>
        </w:pict>
      </w:r>
    </w:p>
    <w:p>
      <w:pPr>
        <w:pStyle w:val="BodyText"/>
        <w:spacing w:line="279" w:lineRule="auto" w:before="58"/>
        <w:ind w:left="540" w:right="6870" w:firstLine="0"/>
        <w:jc w:val="left"/>
      </w:pPr>
      <w:r>
        <w:rPr>
          <w:spacing w:val="-1"/>
          <w:w w:val="90"/>
        </w:rPr>
        <w:t>State</w:t>
      </w:r>
      <w:r>
        <w:rPr>
          <w:spacing w:val="-3"/>
          <w:w w:val="90"/>
        </w:rPr>
        <w:t>-­‐</w:t>
      </w:r>
      <w:r>
        <w:rPr>
          <w:spacing w:val="-1"/>
          <w:w w:val="90"/>
        </w:rPr>
        <w:t>wide</w:t>
      </w:r>
      <w:r>
        <w:rPr>
          <w:w w:val="90"/>
        </w:rPr>
        <w:t> </w:t>
      </w:r>
      <w:r>
        <w:rPr>
          <w:spacing w:val="5"/>
          <w:w w:val="90"/>
        </w:rPr>
        <w:t> </w:t>
      </w:r>
      <w:r>
        <w:rPr>
          <w:w w:val="90"/>
        </w:rPr>
        <w:t>Network</w:t>
      </w:r>
      <w:r>
        <w:rPr>
          <w:spacing w:val="22"/>
          <w:w w:val="99"/>
        </w:rPr>
        <w:t> </w:t>
      </w:r>
      <w:r>
        <w:rPr/>
        <w:t>Medicaid</w:t>
      </w:r>
      <w:r>
        <w:rPr>
          <w:spacing w:val="-6"/>
        </w:rPr>
        <w:t> </w:t>
      </w:r>
      <w:r>
        <w:rPr/>
        <w:t>Managed</w:t>
      </w:r>
      <w:r>
        <w:rPr>
          <w:spacing w:val="-5"/>
        </w:rPr>
        <w:t> </w:t>
      </w:r>
      <w:r>
        <w:rPr/>
        <w:t>Care</w:t>
      </w:r>
      <w:r>
        <w:rPr/>
      </w:r>
    </w:p>
    <w:p>
      <w:pPr>
        <w:pStyle w:val="BodyText"/>
        <w:spacing w:line="239" w:lineRule="auto" w:before="0"/>
        <w:ind w:left="540" w:right="6870" w:firstLine="0"/>
        <w:jc w:val="left"/>
      </w:pPr>
      <w:r>
        <w:rPr>
          <w:spacing w:val="-1"/>
          <w:w w:val="95"/>
        </w:rPr>
        <w:t>Medicare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Medicaid</w:t>
      </w:r>
      <w:r>
        <w:rPr>
          <w:spacing w:val="-26"/>
          <w:w w:val="95"/>
        </w:rPr>
        <w:t> </w:t>
      </w:r>
      <w:r>
        <w:rPr>
          <w:w w:val="95"/>
        </w:rPr>
        <w:t>Dual</w:t>
      </w:r>
      <w:r>
        <w:rPr>
          <w:spacing w:val="36"/>
        </w:rPr>
        <w:t> </w:t>
      </w:r>
      <w:r>
        <w:rPr>
          <w:spacing w:val="-1"/>
        </w:rPr>
        <w:t>Eligibles</w:t>
      </w:r>
    </w:p>
    <w:p>
      <w:pPr>
        <w:pStyle w:val="BodyText"/>
        <w:spacing w:line="294" w:lineRule="auto" w:before="43"/>
        <w:ind w:left="540" w:right="8272" w:firstLine="0"/>
        <w:jc w:val="left"/>
      </w:pPr>
      <w:r>
        <w:rPr/>
        <w:t>Health</w:t>
      </w:r>
      <w:r>
        <w:rPr>
          <w:spacing w:val="-6"/>
        </w:rPr>
        <w:t> </w:t>
      </w:r>
      <w:r>
        <w:rPr/>
        <w:t>Home</w:t>
      </w:r>
      <w:r>
        <w:rPr>
          <w:w w:val="99"/>
        </w:rPr>
        <w:t> </w:t>
      </w:r>
      <w:r>
        <w:rPr/>
        <w:t>HCBS</w:t>
      </w:r>
      <w:r>
        <w:rPr>
          <w:spacing w:val="-7"/>
        </w:rPr>
        <w:t> </w:t>
      </w:r>
      <w:r>
        <w:rPr/>
        <w:t>Waiver</w:t>
      </w:r>
      <w:r>
        <w:rPr/>
      </w:r>
    </w:p>
    <w:p>
      <w:pPr>
        <w:pStyle w:val="BodyText"/>
        <w:tabs>
          <w:tab w:pos="4090" w:val="left" w:leader="none"/>
        </w:tabs>
        <w:spacing w:line="293" w:lineRule="exact" w:before="0"/>
        <w:ind w:left="540" w:right="0" w:firstLine="0"/>
        <w:jc w:val="left"/>
        <w:rPr>
          <w:rFonts w:ascii="Arial Unicode MS" w:hAnsi="Arial Unicode MS" w:cs="Arial Unicode MS" w:eastAsia="Arial Unicode MS"/>
        </w:rPr>
      </w:pPr>
      <w:r>
        <w:rPr>
          <w:w w:val="95"/>
        </w:rPr>
        <w:t>Corrections</w:t>
        <w:tab/>
      </w:r>
      <w:r>
        <w:rPr>
          <w:rFonts w:ascii="Arial Unicode MS" w:hAnsi="Arial Unicode MS" w:cs="Arial Unicode MS" w:eastAsia="Arial Unicode MS"/>
          <w:color w:val="FFFFFF"/>
          <w:w w:val="110"/>
        </w:rPr>
        <w:t>✔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240" w:lineRule="auto" w:before="57"/>
        <w:ind w:left="540" w:right="0" w:firstLine="0"/>
        <w:jc w:val="left"/>
      </w:pPr>
      <w:r>
        <w:rPr/>
        <w:t>Other</w:t>
      </w:r>
    </w:p>
    <w:p>
      <w:pPr>
        <w:spacing w:after="0" w:line="240" w:lineRule="auto"/>
        <w:jc w:val="left"/>
        <w:sectPr>
          <w:type w:val="continuous"/>
          <w:pgSz w:w="12240" w:h="15840"/>
          <w:pgMar w:top="100" w:bottom="0" w:left="1100" w:right="92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3.079987pt;margin-top:202.199997pt;width:273.850pt;height:490.1pt;mso-position-horizontal-relative:page;mso-position-vertical-relative:page;z-index:-414496" coordorigin="5662,4044" coordsize="5477,9802">
            <v:group style="position:absolute;left:5662;top:4044;width:5477;height:9802" coordorigin="5662,4044" coordsize="5477,9802">
              <v:shape style="position:absolute;left:5662;top:4044;width:5477;height:9802" coordorigin="5662,4044" coordsize="5477,9802" path="m5662,4044l11138,4044,11138,13846,5662,13846,5662,4044xe" filled="true" fillcolor="#ffffff" stroked="false">
                <v:path arrowok="t"/>
                <v:fill type="solid"/>
              </v:shape>
            </v:group>
            <v:group style="position:absolute;left:5753;top:4044;width:5304;height:298" coordorigin="5753,4044" coordsize="5304,298">
              <v:shape style="position:absolute;left:5753;top:4044;width:5304;height:298" coordorigin="5753,4044" coordsize="5304,298" path="m5753,4044l11057,4044,11057,4342,5753,4342,5753,4044xe" filled="true" fillcolor="#ffffff" stroked="false">
                <v:path arrowok="t"/>
                <v:fill type="solid"/>
              </v:shape>
            </v:group>
            <v:group style="position:absolute;left:5753;top:4337;width:5304;height:298" coordorigin="5753,4337" coordsize="5304,298">
              <v:shape style="position:absolute;left:5753;top:4337;width:5304;height:298" coordorigin="5753,4337" coordsize="5304,298" path="m5753,4337l11057,4337,11057,4634,5753,4634,5753,4337xe" filled="true" fillcolor="#ffffff" stroked="false">
                <v:path arrowok="t"/>
                <v:fill type="solid"/>
              </v:shape>
            </v:group>
            <v:group style="position:absolute;left:5753;top:4630;width:5304;height:298" coordorigin="5753,4630" coordsize="5304,298">
              <v:shape style="position:absolute;left:5753;top:4630;width:5304;height:298" coordorigin="5753,4630" coordsize="5304,298" path="m5753,4630l11057,4630,11057,4927,5753,4927,5753,4630xe" filled="true" fillcolor="#ffffff" stroked="false">
                <v:path arrowok="t"/>
                <v:fill type="solid"/>
              </v:shape>
            </v:group>
            <v:group style="position:absolute;left:5753;top:4922;width:5304;height:322" coordorigin="5753,4922" coordsize="5304,322">
              <v:shape style="position:absolute;left:5753;top:4922;width:5304;height:322" coordorigin="5753,4922" coordsize="5304,322" path="m5753,4922l11057,4922,11057,5244,5753,5244,5753,4922xe" filled="true" fillcolor="#ffffff" stroked="false">
                <v:path arrowok="t"/>
                <v:fill type="solid"/>
              </v:shape>
            </v:group>
            <v:group style="position:absolute;left:5753;top:5239;width:5304;height:298" coordorigin="5753,5239" coordsize="5304,298">
              <v:shape style="position:absolute;left:5753;top:5239;width:5304;height:298" coordorigin="5753,5239" coordsize="5304,298" path="m5753,5239l11057,5239,11057,5537,5753,5537,5753,5239xe" filled="true" fillcolor="#ffffff" stroked="false">
                <v:path arrowok="t"/>
                <v:fill type="solid"/>
              </v:shape>
            </v:group>
            <v:group style="position:absolute;left:5753;top:5532;width:5304;height:298" coordorigin="5753,5532" coordsize="5304,298">
              <v:shape style="position:absolute;left:5753;top:5532;width:5304;height:298" coordorigin="5753,5532" coordsize="5304,298" path="m5753,5532l11057,5532,11057,5830,5753,5830,5753,5532xe" filled="true" fillcolor="#ffffff" stroked="false">
                <v:path arrowok="t"/>
                <v:fill type="solid"/>
              </v:shape>
            </v:group>
            <v:group style="position:absolute;left:5753;top:5825;width:5304;height:298" coordorigin="5753,5825" coordsize="5304,298">
              <v:shape style="position:absolute;left:5753;top:5825;width:5304;height:298" coordorigin="5753,5825" coordsize="5304,298" path="m5753,5825l11057,5825,11057,6122,5753,6122,5753,5825xe" filled="true" fillcolor="#ffffff" stroked="false">
                <v:path arrowok="t"/>
                <v:fill type="solid"/>
              </v:shape>
            </v:group>
            <v:group style="position:absolute;left:5753;top:6118;width:5304;height:298" coordorigin="5753,6118" coordsize="5304,298">
              <v:shape style="position:absolute;left:5753;top:6118;width:5304;height:298" coordorigin="5753,6118" coordsize="5304,298" path="m5753,6118l11057,6118,11057,6415,5753,6415,5753,6118xe" filled="true" fillcolor="#ffffff" stroked="false">
                <v:path arrowok="t"/>
                <v:fill type="solid"/>
              </v:shape>
            </v:group>
            <v:group style="position:absolute;left:5753;top:6410;width:5304;height:298" coordorigin="5753,6410" coordsize="5304,298">
              <v:shape style="position:absolute;left:5753;top:6410;width:5304;height:298" coordorigin="5753,6410" coordsize="5304,298" path="m5753,6410l11057,6410,11057,6708,5753,6708,5753,6410xe" filled="true" fillcolor="#ffffff" stroked="false">
                <v:path arrowok="t"/>
                <v:fill type="solid"/>
              </v:shape>
            </v:group>
            <v:group style="position:absolute;left:5753;top:6703;width:5304;height:298" coordorigin="5753,6703" coordsize="5304,298">
              <v:shape style="position:absolute;left:5753;top:6703;width:5304;height:298" coordorigin="5753,6703" coordsize="5304,298" path="m5753,6703l11057,6703,11057,7001,5753,7001,5753,6703xe" filled="true" fillcolor="#ffffff" stroked="false">
                <v:path arrowok="t"/>
                <v:fill type="solid"/>
              </v:shape>
            </v:group>
            <v:group style="position:absolute;left:5753;top:6996;width:5304;height:298" coordorigin="5753,6996" coordsize="5304,298">
              <v:shape style="position:absolute;left:5753;top:6996;width:5304;height:298" coordorigin="5753,6996" coordsize="5304,298" path="m5753,6996l11057,6996,11057,7294,5753,7294,5753,6996xe" filled="true" fillcolor="#ffffff" stroked="false">
                <v:path arrowok="t"/>
                <v:fill type="solid"/>
              </v:shape>
            </v:group>
            <v:group style="position:absolute;left:5753;top:7289;width:5304;height:322" coordorigin="5753,7289" coordsize="5304,322">
              <v:shape style="position:absolute;left:5753;top:7289;width:5304;height:322" coordorigin="5753,7289" coordsize="5304,322" path="m5753,7289l11057,7289,11057,7610,5753,7610,5753,7289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70.498383pt;margin-top:74.348740pt;width:34.5pt;height:80.75pt;mso-position-horizontal-relative:page;mso-position-vertical-relative:page;z-index:-414472" coordorigin="9410,1487" coordsize="690,1615">
            <v:group style="position:absolute;left:9947;top:1515;width:2;height:335" coordorigin="9947,1515" coordsize="2,335">
              <v:shape style="position:absolute;left:9947;top:1515;width:2;height:335" coordorigin="9947,1515" coordsize="0,335" path="m9947,1515l9947,1849e" filled="false" stroked="true" strokeweight=".568507pt" strokecolor="#a03500">
                <v:path arrowok="t"/>
              </v:shape>
            </v:group>
            <v:group style="position:absolute;left:9942;top:1515;width:10;height:335" coordorigin="9942,1515" coordsize="10,335">
              <v:shape style="position:absolute;left:9942;top:1515;width:10;height:335" coordorigin="9942,1515" coordsize="10,335" path="m9951,1554l9951,1849,9942,1809,9942,1515,9951,1554xe" filled="false" stroked="true" strokeweight=".042591pt" strokecolor="#000000">
                <v:path arrowok="t"/>
              </v:shape>
            </v:group>
            <v:group style="position:absolute;left:9879;top:1748;width:2;height:402" coordorigin="9879,1748" coordsize="2,402">
              <v:shape style="position:absolute;left:9879;top:1748;width:2;height:402" coordorigin="9879,1748" coordsize="0,402" path="m9879,1748l9879,2149e" filled="false" stroked="true" strokeweight=".696253pt" strokecolor="#992b00">
                <v:path arrowok="t"/>
              </v:shape>
            </v:group>
            <v:group style="position:absolute;left:9873;top:1748;width:12;height:402" coordorigin="9873,1748" coordsize="12,402">
              <v:shape style="position:absolute;left:9873;top:1748;width:12;height:402" coordorigin="9873,1748" coordsize="12,402" path="m9885,1855l9885,2149,9873,2042,9873,1748,9885,1855xe" filled="false" stroked="true" strokeweight=".042591pt" strokecolor="#000000">
                <v:path arrowok="t"/>
              </v:shape>
            </v:group>
            <v:group style="position:absolute;left:9878;top:2794;width:46;height:308" coordorigin="9878,2794" coordsize="46,308">
              <v:shape style="position:absolute;left:9878;top:2794;width:46;height:308" coordorigin="9878,2794" coordsize="46,308" path="m9923,2794l9878,2807,9878,3101,9923,3089,9923,2794xe" filled="true" fillcolor="#600000" stroked="false">
                <v:path arrowok="t"/>
                <v:fill type="solid"/>
              </v:shape>
            </v:group>
            <v:group style="position:absolute;left:9878;top:2794;width:46;height:308" coordorigin="9878,2794" coordsize="46,308">
              <v:shape style="position:absolute;left:9878;top:2794;width:46;height:308" coordorigin="9878,2794" coordsize="46,308" path="m9923,2794l9923,3089,9878,3101e" filled="false" stroked="true" strokeweight=".04251pt" strokecolor="#000000">
                <v:path arrowok="t"/>
              </v:shape>
              <v:shape style="position:absolute;left:9878;top:2794;width:46;height:308" coordorigin="9878,2794" coordsize="46,308" path="m9878,3101l9878,2807,9923,2794e" filled="false" stroked="true" strokeweight=".04251pt" strokecolor="#000000">
                <v:path arrowok="t"/>
              </v:shape>
            </v:group>
            <v:group style="position:absolute;left:9427;top:2765;width:452;height:337" coordorigin="9427,2765" coordsize="452,337">
              <v:shape style="position:absolute;left:9427;top:2765;width:452;height:337" coordorigin="9427,2765" coordsize="452,337" path="m9427,2765l9427,3061,9878,3101,9878,2807,9427,2765xe" filled="true" fillcolor="#820a00" stroked="false">
                <v:path arrowok="t"/>
                <v:fill type="solid"/>
              </v:shape>
            </v:group>
            <v:group style="position:absolute;left:9427;top:2765;width:452;height:337" coordorigin="9427,2765" coordsize="452,337">
              <v:shape style="position:absolute;left:9427;top:2765;width:452;height:337" coordorigin="9427,2765" coordsize="452,337" path="m9878,2807l9878,3101e" filled="false" stroked="true" strokeweight=".04251pt" strokecolor="#000000">
                <v:path arrowok="t"/>
              </v:shape>
              <v:shape style="position:absolute;left:9427;top:2765;width:452;height:337" coordorigin="9427,2765" coordsize="452,337" path="m9878,3101l9427,3061,9427,2765,9878,2807e" filled="false" stroked="true" strokeweight=".04251pt" strokecolor="#000000">
                <v:path arrowok="t"/>
              </v:shape>
            </v:group>
            <v:group style="position:absolute;left:9410;top:1487;width:689;height:1320" coordorigin="9410,1487" coordsize="689,1320">
              <v:shape style="position:absolute;left:9410;top:1487;width:689;height:1320" coordorigin="9410,1487" coordsize="689,1320" path="m10008,1487l9942,1515,9951,1554,9908,1613,9893,1736,9873,1748,9885,1855,9803,1950,9703,1985,9663,2025,9660,2114,9506,2351,9496,2451,9471,2517,9450,2639,9410,2703,9430,2742,9427,2765,9878,2807,9923,2794,9926,2761,9967,2761,10015,2720,10074,2720,10099,2671,10086,2607,10094,2545,10032,2462,10045,2395,10079,1508,10052,1508,10008,1487xe" filled="true" fillcolor="#f29e00" stroked="false">
                <v:path arrowok="t"/>
                <v:fill type="solid"/>
              </v:shape>
              <v:shape style="position:absolute;left:9410;top:1487;width:689;height:1320" coordorigin="9410,1487" coordsize="689,1320" path="m9967,2761l9926,2761,9966,2762,9967,2761xe" filled="true" fillcolor="#f29e00" stroked="false">
                <v:path arrowok="t"/>
                <v:fill type="solid"/>
              </v:shape>
              <v:shape style="position:absolute;left:9410;top:1487;width:689;height:1320" coordorigin="9410,1487" coordsize="689,1320" path="m10074,2720l10015,2720,10042,2723,10062,2744,10074,2720xe" filled="true" fillcolor="#f29e00" stroked="false">
                <v:path arrowok="t"/>
                <v:fill type="solid"/>
              </v:shape>
              <v:shape style="position:absolute;left:9410;top:1487;width:689;height:1320" coordorigin="9410,1487" coordsize="689,1320" path="m10080,1492l10052,1508,10079,1508,10080,1492xe" filled="true" fillcolor="#f29e00" stroked="false">
                <v:path arrowok="t"/>
                <v:fill type="solid"/>
              </v:shape>
            </v:group>
            <v:group style="position:absolute;left:9410;top:1487;width:689;height:1320" coordorigin="9410,1487" coordsize="689,1320">
              <v:shape style="position:absolute;left:9410;top:1487;width:689;height:1320" coordorigin="9410,1487" coordsize="689,1320" path="m10080,1492l10045,2395,10032,2462,10094,2545,10086,2607,10099,2671,10062,2744,10042,2723,10015,2720,9966,2762,9926,2761,9923,2794,9878,2807,9427,2765,9430,2742,9410,2703e" filled="false" stroked="true" strokeweight=".04251pt" strokecolor="#000000">
                <v:path arrowok="t"/>
              </v:shape>
              <v:shape style="position:absolute;left:9410;top:1487;width:689;height:1320" coordorigin="9410,1487" coordsize="689,1320" path="m9410,2703l9450,2639,9471,2517,9496,2451,9506,2351,9660,2114,9663,2025,9703,1985,9803,1950,9885,1855,9873,1748,9893,1736,9908,1613,9951,1554,9942,1515,10008,1487,10052,1508,10080,1492e" filled="false" stroked="true" strokeweight=".04251pt" strokecolor="#00000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667"/>
        <w:gridCol w:w="2659"/>
        <w:gridCol w:w="1645"/>
        <w:gridCol w:w="127"/>
        <w:gridCol w:w="1088"/>
      </w:tblGrid>
      <w:tr>
        <w:trPr>
          <w:trHeight w:val="1297" w:hRule="exact"/>
        </w:trPr>
        <w:tc>
          <w:tcPr>
            <w:tcW w:w="7042" w:type="dxa"/>
            <w:gridSpan w:val="3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66"/>
              <w:ind w:left="1507" w:right="1497" w:firstLine="26"/>
              <w:jc w:val="left"/>
              <w:rPr>
                <w:rFonts w:ascii="Calibri" w:hAnsi="Calibri" w:cs="Calibri" w:eastAsia="Calibri"/>
                <w:sz w:val="60"/>
                <w:szCs w:val="60"/>
              </w:rPr>
            </w:pPr>
            <w:r>
              <w:rPr>
                <w:rFonts w:ascii="Calibri"/>
                <w:b/>
                <w:color w:val="FFFFFF"/>
                <w:spacing w:val="-1"/>
                <w:sz w:val="60"/>
              </w:rPr>
              <w:t>Telemedicine</w:t>
            </w:r>
            <w:r>
              <w:rPr>
                <w:rFonts w:ascii="Calibri"/>
                <w:b/>
                <w:color w:val="FFFFFF"/>
                <w:spacing w:val="-11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in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60"/>
              </w:rPr>
              <w:t> </w:t>
            </w:r>
            <w:r>
              <w:rPr>
                <w:rFonts w:ascii="Calibri"/>
                <w:b/>
                <w:color w:val="FFFFFF"/>
                <w:sz w:val="60"/>
              </w:rPr>
              <w:t>New</w:t>
            </w:r>
            <w:r>
              <w:rPr>
                <w:rFonts w:ascii="Calibri"/>
                <w:b/>
                <w:color w:val="FFFFFF"/>
                <w:spacing w:val="-26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Hampshire</w:t>
            </w:r>
            <w:r>
              <w:rPr>
                <w:rFonts w:ascii="Calibri"/>
                <w:sz w:val="60"/>
              </w:rPr>
            </w:r>
          </w:p>
        </w:tc>
        <w:tc>
          <w:tcPr>
            <w:tcW w:w="1773" w:type="dxa"/>
            <w:gridSpan w:val="2"/>
            <w:tcBorders>
              <w:top w:val="single" w:sz="18" w:space="0" w:color="000000"/>
              <w:left w:val="single" w:sz="18" w:space="0" w:color="000000"/>
              <w:bottom w:val="nil" w:sz="6" w:space="0" w:color="auto"/>
              <w:right w:val="single" w:sz="22" w:space="0" w:color="590000"/>
            </w:tcBorders>
          </w:tcPr>
          <w:p>
            <w:pPr/>
          </w:p>
        </w:tc>
        <w:tc>
          <w:tcPr>
            <w:tcW w:w="1088" w:type="dxa"/>
            <w:vMerge w:val="restart"/>
            <w:tcBorders>
              <w:top w:val="single" w:sz="18" w:space="0" w:color="000000"/>
              <w:left w:val="single" w:sz="22" w:space="0" w:color="590000"/>
              <w:right w:val="single" w:sz="18" w:space="0" w:color="000000"/>
            </w:tcBorders>
          </w:tcPr>
          <w:p>
            <w:pPr/>
          </w:p>
        </w:tc>
      </w:tr>
      <w:tr>
        <w:trPr>
          <w:trHeight w:val="352" w:hRule="exact"/>
        </w:trPr>
        <w:tc>
          <w:tcPr>
            <w:tcW w:w="7042" w:type="dxa"/>
            <w:gridSpan w:val="3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1645" w:type="dxa"/>
            <w:tcBorders>
              <w:top w:val="nil" w:sz="6" w:space="0" w:color="auto"/>
              <w:left w:val="single" w:sz="18" w:space="0" w:color="000000"/>
              <w:bottom w:val="single" w:sz="18" w:space="0" w:color="000000"/>
              <w:right w:val="single" w:sz="18" w:space="0" w:color="770000"/>
            </w:tcBorders>
          </w:tcPr>
          <w:p>
            <w:pPr/>
          </w:p>
        </w:tc>
        <w:tc>
          <w:tcPr>
            <w:tcW w:w="127" w:type="dxa"/>
            <w:tcBorders>
              <w:top w:val="nil" w:sz="6" w:space="0" w:color="auto"/>
              <w:left w:val="single" w:sz="18" w:space="0" w:color="770000"/>
              <w:bottom w:val="single" w:sz="18" w:space="0" w:color="000000"/>
              <w:right w:val="single" w:sz="23" w:space="0" w:color="590000"/>
            </w:tcBorders>
            <w:shd w:val="clear" w:color="auto" w:fill="590000"/>
          </w:tcPr>
          <w:p>
            <w:pPr/>
          </w:p>
        </w:tc>
        <w:tc>
          <w:tcPr>
            <w:tcW w:w="1088" w:type="dxa"/>
            <w:vMerge/>
            <w:tcBorders>
              <w:left w:val="single" w:sz="22" w:space="0" w:color="59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909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8"/>
              <w:ind w:left="85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PARITY:</w:t>
            </w:r>
            <w:r>
              <w:rPr>
                <w:rFonts w:ascii="Calibri"/>
                <w:sz w:val="33"/>
              </w:rPr>
            </w:r>
          </w:p>
        </w:tc>
        <w:tc>
          <w:tcPr>
            <w:tcW w:w="5520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8"/>
              <w:ind w:left="8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GAPS:</w:t>
            </w:r>
            <w:r>
              <w:rPr>
                <w:rFonts w:ascii="Calibri"/>
                <w:sz w:val="33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4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86" w:lineRule="exact" w:before="1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Private</w:t>
            </w:r>
            <w:r>
              <w:rPr>
                <w:rFonts w:ascii="Calibri"/>
                <w:b/>
                <w:spacing w:val="-9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32"/>
              </w:numPr>
              <w:tabs>
                <w:tab w:pos="549" w:val="left" w:leader="none"/>
              </w:tabs>
              <w:spacing w:line="292" w:lineRule="exact" w:before="1" w:after="0"/>
              <w:ind w:left="548" w:right="115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NH’s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parity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law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was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enacted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2009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includes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coverage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under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employee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health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plans.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164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Medicaid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32"/>
              </w:numPr>
              <w:tabs>
                <w:tab w:pos="549" w:val="left" w:leader="none"/>
              </w:tabs>
              <w:spacing w:line="292" w:lineRule="exact" w:before="1" w:after="0"/>
              <w:ind w:left="548" w:right="457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NH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enacted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legislation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that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includes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z w:val="24"/>
              </w:rPr>
              <w:t> telehealth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coverage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language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similar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z w:val="24"/>
              </w:rPr>
              <w:t> Medicare.</w:t>
            </w:r>
            <w:r>
              <w:rPr>
                <w:rFonts w:ascii="Calibri"/>
                <w:position w:val="11"/>
                <w:sz w:val="16"/>
              </w:rPr>
              <w:t>165</w:t>
            </w:r>
            <w:r>
              <w:rPr>
                <w:rFonts w:ascii="Calibri"/>
                <w:sz w:val="16"/>
              </w:rPr>
            </w:r>
          </w:p>
          <w:p>
            <w:pPr>
              <w:pStyle w:val="ListParagraph"/>
              <w:numPr>
                <w:ilvl w:val="0"/>
                <w:numId w:val="32"/>
              </w:numPr>
              <w:tabs>
                <w:tab w:pos="549" w:val="left" w:leader="none"/>
              </w:tabs>
              <w:spacing w:line="292" w:lineRule="exact" w:before="1" w:after="0"/>
              <w:ind w:left="548" w:right="116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Offers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under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select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managed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care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plans</w:t>
            </w:r>
            <w:r>
              <w:rPr>
                <w:rFonts w:ascii="Calibri" w:hAnsi="Calibri" w:cs="Calibri" w:eastAsia="Calibri"/>
                <w:spacing w:val="2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but</w:t>
            </w:r>
            <w:r>
              <w:rPr>
                <w:rFonts w:ascii="Calibri" w:hAnsi="Calibri" w:cs="Calibri" w:eastAsia="Calibri"/>
                <w:spacing w:val="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not</w:t>
            </w:r>
            <w:r>
              <w:rPr>
                <w:rFonts w:ascii="Calibri" w:hAnsi="Calibri" w:cs="Calibri" w:eastAsia="Calibri"/>
                <w:spacing w:val="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under</w:t>
            </w:r>
            <w:r>
              <w:rPr>
                <w:rFonts w:ascii="Calibri" w:hAnsi="Calibri" w:cs="Calibri" w:eastAsia="Calibri"/>
                <w:spacing w:val="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FFS.</w:t>
            </w:r>
            <w:r>
              <w:rPr>
                <w:rFonts w:ascii="Calibri" w:hAnsi="Calibri" w:cs="Calibri" w:eastAsia="Calibri"/>
                <w:w w:val="95"/>
                <w:position w:val="11"/>
                <w:sz w:val="16"/>
                <w:szCs w:val="16"/>
              </w:rPr>
              <w:t>166-­‐167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  <w:p>
            <w:pPr>
              <w:pStyle w:val="ListParagraph"/>
              <w:numPr>
                <w:ilvl w:val="0"/>
                <w:numId w:val="32"/>
              </w:numPr>
              <w:tabs>
                <w:tab w:pos="549" w:val="left" w:leader="none"/>
              </w:tabs>
              <w:spacing w:line="299" w:lineRule="exact" w:before="0" w:after="0"/>
              <w:ind w:left="548" w:right="0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interactive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audio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video</w:t>
            </w:r>
            <w:r>
              <w:rPr>
                <w:rFonts w:ascii="Calibri" w:hAnsi="Calibri" w:cs="Calibri" w:eastAsia="Calibri"/>
                <w:spacing w:val="14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only.</w:t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06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auto" w:before="174"/>
              <w:ind w:left="580" w:right="252" w:hanging="32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MEDICAID</w:t>
            </w:r>
            <w:r>
              <w:rPr>
                <w:rFonts w:ascii="Calibri"/>
                <w:b/>
                <w:spacing w:val="-13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COVERAGE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&amp;</w:t>
            </w:r>
            <w:r>
              <w:rPr>
                <w:rFonts w:ascii="Calibri"/>
                <w:b/>
                <w:spacing w:val="27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CONDITIONS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OF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2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Setting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2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Technologies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108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Distance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Geography</w:t>
            </w:r>
            <w:r>
              <w:rPr>
                <w:rFonts w:ascii="Calibri"/>
                <w:spacing w:val="28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7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Mental/behavioral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Rehabilitation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Telepresenter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42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54"/>
              <w:ind w:left="539" w:right="530" w:firstLine="69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INNOVATIVE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OR</w:t>
            </w:r>
            <w:r>
              <w:rPr>
                <w:rFonts w:ascii="Calibri"/>
                <w:b/>
                <w:spacing w:val="25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DELIVERY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MODELS: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5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90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Dual</w:t>
            </w:r>
            <w:r>
              <w:rPr>
                <w:rFonts w:ascii="Calibri" w:hAnsi="Calibri" w:cs="Calibri" w:eastAsia="Calibri"/>
                <w:spacing w:val="3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Eligibles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HCBS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Waiver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Corrections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427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760" w:footer="834" w:top="1240" w:bottom="1020" w:left="114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64"/>
        <w:ind w:left="2272" w:right="3469" w:hanging="558"/>
        <w:jc w:val="left"/>
        <w:rPr>
          <w:b w:val="0"/>
          <w:bCs w:val="0"/>
        </w:rPr>
      </w:pPr>
      <w:r>
        <w:rPr>
          <w:color w:val="FFFFFF"/>
          <w:spacing w:val="-1"/>
        </w:rPr>
        <w:t>Telemedicine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in</w:t>
      </w:r>
      <w:r>
        <w:rPr>
          <w:color w:val="FFFFFF"/>
          <w:spacing w:val="25"/>
          <w:w w:val="99"/>
        </w:rPr>
        <w:t> </w:t>
      </w:r>
      <w:r>
        <w:rPr>
          <w:color w:val="FFFFFF"/>
        </w:rPr>
        <w:t>New</w:t>
      </w:r>
      <w:r>
        <w:rPr>
          <w:color w:val="FFFFFF"/>
          <w:spacing w:val="-4"/>
        </w:rPr>
        <w:t> </w:t>
      </w:r>
      <w:r>
        <w:rPr>
          <w:color w:val="FFFFFF"/>
          <w:spacing w:val="-1"/>
        </w:rPr>
        <w:t>Jersey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pStyle w:val="Heading4"/>
        <w:tabs>
          <w:tab w:pos="6875" w:val="left" w:leader="none"/>
        </w:tabs>
        <w:spacing w:line="240" w:lineRule="auto" w:before="211"/>
        <w:ind w:right="0"/>
        <w:jc w:val="left"/>
        <w:rPr>
          <w:b w:val="0"/>
          <w:bCs w:val="0"/>
        </w:rPr>
      </w:pPr>
      <w:r>
        <w:rPr>
          <w:spacing w:val="1"/>
        </w:rPr>
        <w:t>PARITY:</w:t>
        <w:tab/>
        <w:t>GAPS:</w:t>
      </w:r>
      <w:r>
        <w:rPr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pgSz w:w="12240" w:h="15840"/>
          <w:pgMar w:header="760" w:footer="834" w:top="1240" w:bottom="1020" w:left="1100" w:right="920"/>
        </w:sectPr>
      </w:pPr>
    </w:p>
    <w:p>
      <w:pPr>
        <w:pStyle w:val="BodyText"/>
        <w:tabs>
          <w:tab w:pos="4155" w:val="left" w:leader="none"/>
        </w:tabs>
        <w:spacing w:line="240" w:lineRule="auto" w:before="58"/>
        <w:ind w:left="450" w:right="0" w:firstLine="0"/>
        <w:jc w:val="left"/>
        <w:rPr>
          <w:rFonts w:ascii="Calibri" w:hAnsi="Calibri" w:cs="Calibri" w:eastAsia="Calibri"/>
        </w:rPr>
      </w:pPr>
      <w:r>
        <w:rPr/>
        <w:t>Private</w:t>
      </w:r>
      <w:r>
        <w:rPr>
          <w:spacing w:val="-10"/>
        </w:rPr>
        <w:t> </w:t>
      </w:r>
      <w:r>
        <w:rPr/>
        <w:t>Insurance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tabs>
          <w:tab w:pos="4147" w:val="left" w:leader="none"/>
        </w:tabs>
        <w:spacing w:before="14"/>
        <w:ind w:left="45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w w:val="95"/>
          <w:sz w:val="24"/>
        </w:rPr>
        <w:t>Medicaid</w:t>
      </w:r>
      <w:r>
        <w:rPr>
          <w:rFonts w:ascii="Calibri"/>
          <w:w w:val="95"/>
          <w:position w:val="11"/>
          <w:sz w:val="16"/>
        </w:rPr>
        <w:t>171</w:t>
        <w:tab/>
      </w:r>
      <w:r>
        <w:rPr>
          <w:rFonts w:ascii="Calibri"/>
          <w:b/>
          <w:color w:val="FFFFFF"/>
          <w:sz w:val="24"/>
        </w:rPr>
        <w:t>C</w:t>
      </w:r>
      <w:r>
        <w:rPr>
          <w:rFonts w:ascii="Calibri"/>
          <w:sz w:val="24"/>
        </w:rPr>
      </w:r>
    </w:p>
    <w:p>
      <w:pPr>
        <w:pStyle w:val="BodyText"/>
        <w:tabs>
          <w:tab w:pos="4155" w:val="left" w:leader="none"/>
        </w:tabs>
        <w:spacing w:line="240" w:lineRule="auto" w:before="43"/>
        <w:ind w:left="441" w:right="0" w:firstLine="9"/>
        <w:jc w:val="left"/>
        <w:rPr>
          <w:rFonts w:ascii="Calibri" w:hAnsi="Calibri" w:cs="Calibri" w:eastAsia="Calibri"/>
        </w:rPr>
      </w:pPr>
      <w:r>
        <w:rPr/>
        <w:t>State</w:t>
      </w:r>
      <w:r>
        <w:rPr>
          <w:spacing w:val="-5"/>
        </w:rPr>
        <w:t> </w:t>
      </w:r>
      <w:r>
        <w:rPr/>
        <w:t>Employee</w:t>
      </w:r>
      <w:r>
        <w:rPr>
          <w:spacing w:val="-4"/>
        </w:rPr>
        <w:t> </w:t>
      </w:r>
      <w:r>
        <w:rPr/>
        <w:t>Health</w:t>
      </w:r>
      <w:r>
        <w:rPr>
          <w:spacing w:val="-5"/>
        </w:rPr>
        <w:t> </w:t>
      </w:r>
      <w:r>
        <w:rPr/>
        <w:t>Plan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pStyle w:val="Heading6"/>
        <w:spacing w:line="242" w:lineRule="auto"/>
        <w:ind w:left="760" w:right="0" w:hanging="320"/>
        <w:jc w:val="left"/>
        <w:rPr>
          <w:b w:val="0"/>
          <w:bCs w:val="0"/>
        </w:rPr>
      </w:pPr>
      <w:r>
        <w:rPr/>
        <w:t>MEDICAID</w:t>
      </w:r>
      <w:r>
        <w:rPr>
          <w:spacing w:val="-13"/>
        </w:rPr>
        <w:t> </w:t>
      </w:r>
      <w:r>
        <w:rPr/>
        <w:t>SERVICE</w:t>
      </w:r>
      <w:r>
        <w:rPr>
          <w:spacing w:val="-12"/>
        </w:rPr>
        <w:t> </w:t>
      </w:r>
      <w:r>
        <w:rPr/>
        <w:t>COVERAGE</w:t>
      </w:r>
      <w:r>
        <w:rPr>
          <w:spacing w:val="-12"/>
        </w:rPr>
        <w:t> </w:t>
      </w:r>
      <w:r>
        <w:rPr/>
        <w:t>&amp;</w:t>
      </w:r>
      <w:r>
        <w:rPr>
          <w:spacing w:val="27"/>
          <w:w w:val="99"/>
        </w:rPr>
        <w:t> </w:t>
      </w:r>
      <w:r>
        <w:rPr/>
        <w:t>CONDITIONS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PAYMENT:</w:t>
      </w:r>
      <w:r>
        <w:rPr>
          <w:b w:val="0"/>
        </w:rPr>
      </w:r>
    </w:p>
    <w:p>
      <w:pPr>
        <w:pStyle w:val="BodyText"/>
        <w:tabs>
          <w:tab w:pos="4155" w:val="left" w:leader="none"/>
        </w:tabs>
        <w:spacing w:line="240" w:lineRule="auto" w:before="143"/>
        <w:ind w:left="540" w:right="0" w:firstLine="0"/>
        <w:jc w:val="left"/>
        <w:rPr>
          <w:rFonts w:ascii="Calibri" w:hAnsi="Calibri" w:cs="Calibri" w:eastAsia="Calibri"/>
        </w:rPr>
      </w:pPr>
      <w:r>
        <w:rPr/>
        <w:t>Patient</w:t>
      </w:r>
      <w:r>
        <w:rPr>
          <w:spacing w:val="-6"/>
        </w:rPr>
        <w:t> </w:t>
      </w:r>
      <w:r>
        <w:rPr/>
        <w:t>Setting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BodyText"/>
        <w:tabs>
          <w:tab w:pos="4155" w:val="left" w:leader="none"/>
        </w:tabs>
        <w:spacing w:line="240" w:lineRule="auto" w:before="48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Technologies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Heading9"/>
        <w:spacing w:line="286" w:lineRule="exact" w:before="58"/>
        <w:ind w:left="346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Progress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97" w:val="left" w:leader="none"/>
        </w:tabs>
        <w:spacing w:line="292" w:lineRule="exact" w:before="1" w:after="0"/>
        <w:ind w:left="796" w:right="546" w:hanging="450"/>
        <w:jc w:val="left"/>
        <w:rPr>
          <w:sz w:val="16"/>
          <w:szCs w:val="16"/>
        </w:rPr>
      </w:pPr>
      <w:r>
        <w:rPr/>
        <w:t>NJ</w:t>
      </w:r>
      <w:r>
        <w:rPr>
          <w:spacing w:val="-4"/>
        </w:rPr>
        <w:t> </w:t>
      </w:r>
      <w:r>
        <w:rPr/>
        <w:t>Individual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Coverage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Small</w:t>
      </w:r>
      <w:r>
        <w:rPr/>
        <w:t> Employer</w:t>
      </w:r>
      <w:r>
        <w:rPr>
          <w:spacing w:val="-6"/>
        </w:rPr>
        <w:t> </w:t>
      </w:r>
      <w:r>
        <w:rPr/>
        <w:t>Health</w:t>
      </w:r>
      <w:r>
        <w:rPr>
          <w:spacing w:val="-5"/>
        </w:rPr>
        <w:t> </w:t>
      </w:r>
      <w:r>
        <w:rPr/>
        <w:t>Benefits</w:t>
      </w:r>
      <w:r>
        <w:rPr>
          <w:spacing w:val="-6"/>
        </w:rPr>
        <w:t> </w:t>
      </w:r>
      <w:r>
        <w:rPr/>
        <w:t>Programs</w:t>
      </w:r>
      <w:r>
        <w:rPr>
          <w:spacing w:val="-5"/>
        </w:rPr>
        <w:t> </w:t>
      </w:r>
      <w:r>
        <w:rPr/>
        <w:t>approved</w:t>
      </w:r>
      <w:r>
        <w:rPr/>
        <w:t> new</w:t>
      </w:r>
      <w:r>
        <w:rPr>
          <w:spacing w:val="-5"/>
        </w:rPr>
        <w:t> </w:t>
      </w:r>
      <w:r>
        <w:rPr/>
        <w:t>language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2015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cover</w:t>
      </w:r>
      <w:r>
        <w:rPr>
          <w:spacing w:val="-5"/>
        </w:rPr>
        <w:t> </w:t>
      </w:r>
      <w:r>
        <w:rPr/>
        <w:t>"telemedicine",</w:t>
      </w:r>
      <w:r>
        <w:rPr>
          <w:w w:val="99"/>
        </w:rPr>
        <w:t> </w:t>
      </w:r>
      <w:r>
        <w:rPr/>
        <w:t>"e-­‐visits",</w:t>
      </w:r>
      <w:r>
        <w:rPr>
          <w:spacing w:val="-33"/>
        </w:rPr>
        <w:t> </w:t>
      </w:r>
      <w:r>
        <w:rPr/>
        <w:t>and</w:t>
      </w:r>
      <w:r>
        <w:rPr>
          <w:spacing w:val="-32"/>
        </w:rPr>
        <w:t> </w:t>
      </w:r>
      <w:r>
        <w:rPr/>
        <w:t>"virtual</w:t>
      </w:r>
      <w:r>
        <w:rPr>
          <w:spacing w:val="-32"/>
        </w:rPr>
        <w:t> </w:t>
      </w:r>
      <w:r>
        <w:rPr/>
        <w:t>visits"</w:t>
      </w:r>
      <w:r>
        <w:rPr>
          <w:spacing w:val="-32"/>
        </w:rPr>
        <w:t> </w:t>
      </w:r>
      <w:r>
        <w:rPr/>
        <w:t>under</w:t>
      </w:r>
      <w:r>
        <w:rPr>
          <w:spacing w:val="-32"/>
        </w:rPr>
        <w:t> </w:t>
      </w:r>
      <w:r>
        <w:rPr/>
        <w:t>individual</w:t>
      </w:r>
      <w:r>
        <w:rPr/>
        <w:t> health</w:t>
      </w:r>
      <w:r>
        <w:rPr>
          <w:spacing w:val="-30"/>
        </w:rPr>
        <w:t> </w:t>
      </w:r>
      <w:r>
        <w:rPr/>
        <w:t>and</w:t>
      </w:r>
      <w:r>
        <w:rPr>
          <w:spacing w:val="-29"/>
        </w:rPr>
        <w:t> </w:t>
      </w:r>
      <w:r>
        <w:rPr/>
        <w:t>small</w:t>
      </w:r>
      <w:r>
        <w:rPr>
          <w:spacing w:val="-30"/>
        </w:rPr>
        <w:t> </w:t>
      </w:r>
      <w:r>
        <w:rPr/>
        <w:t>employer</w:t>
      </w:r>
      <w:r>
        <w:rPr>
          <w:spacing w:val="-29"/>
        </w:rPr>
        <w:t> </w:t>
      </w:r>
      <w:r>
        <w:rPr/>
        <w:t>plans.</w:t>
      </w:r>
      <w:r>
        <w:rPr>
          <w:position w:val="11"/>
          <w:sz w:val="16"/>
          <w:szCs w:val="16"/>
        </w:rPr>
        <w:t>168-­‐169</w:t>
      </w:r>
      <w:r>
        <w:rPr>
          <w:sz w:val="16"/>
          <w:szCs w:val="16"/>
        </w:rPr>
      </w:r>
    </w:p>
    <w:p>
      <w:pPr>
        <w:spacing w:line="240" w:lineRule="auto" w:before="6"/>
        <w:rPr>
          <w:rFonts w:ascii="Calibri" w:hAnsi="Calibri" w:cs="Calibri" w:eastAsia="Calibri"/>
          <w:sz w:val="24"/>
          <w:szCs w:val="24"/>
        </w:rPr>
      </w:pPr>
    </w:p>
    <w:p>
      <w:pPr>
        <w:pStyle w:val="Heading9"/>
        <w:spacing w:line="286" w:lineRule="exact"/>
        <w:ind w:left="346" w:right="0"/>
        <w:jc w:val="left"/>
        <w:rPr>
          <w:b w:val="0"/>
          <w:bCs w:val="0"/>
        </w:rPr>
      </w:pPr>
      <w:r>
        <w:rPr>
          <w:spacing w:val="-1"/>
        </w:rPr>
        <w:t>Private</w:t>
      </w:r>
      <w:r>
        <w:rPr>
          <w:spacing w:val="-9"/>
        </w:rPr>
        <w:t> </w:t>
      </w:r>
      <w:r>
        <w:rPr>
          <w:spacing w:val="-1"/>
        </w:rPr>
        <w:t>Insurance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97" w:val="left" w:leader="none"/>
        </w:tabs>
        <w:spacing w:line="299" w:lineRule="exact" w:before="0" w:after="0"/>
        <w:ind w:left="796" w:right="0" w:hanging="450"/>
        <w:jc w:val="left"/>
      </w:pPr>
      <w:r>
        <w:rPr/>
        <w:t>No</w:t>
      </w:r>
      <w:r>
        <w:rPr>
          <w:spacing w:val="-4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parity</w:t>
      </w:r>
      <w:r>
        <w:rPr>
          <w:spacing w:val="-4"/>
        </w:rPr>
        <w:t> </w:t>
      </w:r>
      <w:r>
        <w:rPr/>
        <w:t>law.</w:t>
      </w:r>
      <w:r>
        <w:rPr>
          <w:spacing w:val="46"/>
        </w:rPr>
        <w:t> </w:t>
      </w:r>
      <w:r>
        <w:rPr/>
        <w:t>2015</w:t>
      </w:r>
      <w:r>
        <w:rPr>
          <w:spacing w:val="-4"/>
        </w:rPr>
        <w:t> </w:t>
      </w:r>
      <w:r>
        <w:rPr/>
        <w:t>legislation</w:t>
      </w:r>
    </w:p>
    <w:p>
      <w:pPr>
        <w:spacing w:after="0" w:line="299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275" w:space="40"/>
            <w:col w:w="5905"/>
          </w:cols>
        </w:sectPr>
      </w:pPr>
    </w:p>
    <w:p>
      <w:pPr>
        <w:pStyle w:val="BodyText"/>
        <w:spacing w:line="240" w:lineRule="auto" w:before="43"/>
        <w:ind w:left="540" w:right="0" w:firstLine="0"/>
        <w:jc w:val="left"/>
      </w:pPr>
      <w:r>
        <w:rPr/>
        <w:t>Distance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Geography</w:t>
      </w:r>
      <w:r>
        <w:rPr>
          <w:w w:val="99"/>
        </w:rPr>
        <w:t> </w:t>
      </w:r>
      <w:r>
        <w:rPr/>
        <w:t>Restrictions</w:t>
      </w:r>
    </w:p>
    <w:p>
      <w:pPr>
        <w:pStyle w:val="BodyText"/>
        <w:numPr>
          <w:ilvl w:val="0"/>
          <w:numId w:val="33"/>
        </w:numPr>
        <w:tabs>
          <w:tab w:pos="1514" w:val="left" w:leader="none"/>
        </w:tabs>
        <w:spacing w:line="199" w:lineRule="auto" w:before="19" w:after="0"/>
        <w:ind w:left="1513" w:right="974" w:hanging="973"/>
        <w:jc w:val="left"/>
      </w:pPr>
      <w:r>
        <w:rPr/>
        <w:br w:type="column"/>
        <w:t>introduced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provide</w:t>
      </w:r>
      <w:r>
        <w:rPr>
          <w:spacing w:val="-3"/>
        </w:rPr>
        <w:t> </w:t>
      </w:r>
      <w:r>
        <w:rPr/>
        <w:t>parity</w:t>
      </w:r>
      <w:r>
        <w:rPr>
          <w:spacing w:val="-4"/>
        </w:rPr>
        <w:t> </w:t>
      </w:r>
      <w:r>
        <w:rPr/>
        <w:t>under</w:t>
      </w:r>
      <w:r>
        <w:rPr>
          <w:spacing w:val="-3"/>
        </w:rPr>
        <w:t> </w:t>
      </w:r>
      <w:r>
        <w:rPr/>
        <w:t>private</w:t>
      </w:r>
      <w:r>
        <w:rPr>
          <w:w w:val="99"/>
        </w:rPr>
        <w:t> </w:t>
      </w:r>
      <w:r>
        <w:rPr/>
        <w:t>insurance,</w:t>
      </w:r>
      <w:r>
        <w:rPr>
          <w:spacing w:val="-4"/>
        </w:rPr>
        <w:t> </w:t>
      </w:r>
      <w:r>
        <w:rPr/>
        <w:t>managed</w:t>
      </w:r>
      <w:r>
        <w:rPr>
          <w:spacing w:val="-3"/>
        </w:rPr>
        <w:t> </w:t>
      </w:r>
      <w:r>
        <w:rPr/>
        <w:t>care</w:t>
      </w:r>
      <w:r>
        <w:rPr>
          <w:spacing w:val="-4"/>
        </w:rPr>
        <w:t> </w:t>
      </w:r>
      <w:r>
        <w:rPr/>
        <w:t>plans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state</w:t>
      </w:r>
      <w:r>
        <w:rPr/>
      </w:r>
    </w:p>
    <w:p>
      <w:pPr>
        <w:spacing w:line="52" w:lineRule="exact" w:before="0"/>
        <w:ind w:left="0" w:right="156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1"/>
          <w:sz w:val="16"/>
        </w:rPr>
        <w:t>170</w:t>
      </w:r>
      <w:r>
        <w:rPr>
          <w:rFonts w:ascii="Calibri"/>
          <w:sz w:val="16"/>
        </w:rPr>
      </w:r>
    </w:p>
    <w:p>
      <w:pPr>
        <w:spacing w:after="0" w:line="52" w:lineRule="exact"/>
        <w:jc w:val="center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100" w:bottom="0" w:left="1100" w:right="920"/>
          <w:cols w:num="2" w:equalWidth="0">
            <w:col w:w="2768" w:space="829"/>
            <w:col w:w="6623"/>
          </w:cols>
        </w:sectPr>
      </w:pPr>
    </w:p>
    <w:p>
      <w:pPr>
        <w:pStyle w:val="BodyText"/>
        <w:tabs>
          <w:tab w:pos="4155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Providers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BodyText"/>
        <w:tabs>
          <w:tab w:pos="4143" w:val="left" w:leader="none"/>
        </w:tabs>
        <w:spacing w:line="240" w:lineRule="auto" w:before="48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  <w:w w:val="95"/>
        </w:rPr>
        <w:t>Physician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provided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Services</w:t>
        <w:tab/>
      </w:r>
      <w:r>
        <w:rPr>
          <w:rFonts w:ascii="Calibri" w:hAnsi="Calibri" w:cs="Calibri" w:eastAsia="Calibri"/>
          <w:b/>
          <w:bCs/>
          <w:color w:val="FFFFFF"/>
          <w:w w:val="95"/>
        </w:rPr>
        <w:t>B</w:t>
      </w:r>
      <w:r>
        <w:rPr>
          <w:rFonts w:ascii="Calibri" w:hAnsi="Calibri" w:cs="Calibri" w:eastAsia="Calibri"/>
        </w:rPr>
      </w:r>
    </w:p>
    <w:p>
      <w:pPr>
        <w:pStyle w:val="BodyText"/>
        <w:spacing w:line="230" w:lineRule="exact" w:before="0"/>
        <w:ind w:left="792" w:right="0" w:firstLine="0"/>
        <w:jc w:val="left"/>
      </w:pPr>
      <w:r>
        <w:rPr/>
        <w:br w:type="column"/>
      </w:r>
      <w:r>
        <w:rPr/>
        <w:t>employee</w:t>
      </w:r>
      <w:r>
        <w:rPr>
          <w:spacing w:val="-7"/>
        </w:rPr>
        <w:t> </w:t>
      </w:r>
      <w:r>
        <w:rPr/>
        <w:t>plans.</w:t>
      </w:r>
    </w:p>
    <w:p>
      <w:pPr>
        <w:spacing w:line="240" w:lineRule="auto" w:before="4"/>
        <w:rPr>
          <w:rFonts w:ascii="Calibri" w:hAnsi="Calibri" w:cs="Calibri" w:eastAsia="Calibri"/>
          <w:sz w:val="26"/>
          <w:szCs w:val="26"/>
        </w:rPr>
      </w:pPr>
    </w:p>
    <w:p>
      <w:pPr>
        <w:pStyle w:val="Heading9"/>
        <w:spacing w:line="209" w:lineRule="exact"/>
        <w:ind w:left="342" w:right="0"/>
        <w:jc w:val="left"/>
        <w:rPr>
          <w:b w:val="0"/>
          <w:bCs w:val="0"/>
        </w:rPr>
      </w:pPr>
      <w:r>
        <w:rPr/>
        <w:t>Medicaid</w:t>
      </w:r>
      <w:r>
        <w:rPr>
          <w:b w:val="0"/>
        </w:rPr>
      </w:r>
    </w:p>
    <w:p>
      <w:pPr>
        <w:spacing w:after="0" w:line="209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278" w:space="40"/>
            <w:col w:w="5902"/>
          </w:cols>
        </w:sectPr>
      </w:pPr>
    </w:p>
    <w:p>
      <w:pPr>
        <w:pStyle w:val="BodyText"/>
        <w:spacing w:line="252" w:lineRule="exact" w:before="0"/>
        <w:ind w:left="540" w:right="0" w:firstLine="0"/>
        <w:jc w:val="left"/>
      </w:pPr>
      <w:r>
        <w:rPr>
          <w:spacing w:val="-1"/>
        </w:rPr>
        <w:t>Mental/behavioral</w:t>
      </w:r>
      <w:r>
        <w:rPr>
          <w:spacing w:val="-11"/>
        </w:rPr>
        <w:t> </w:t>
      </w:r>
      <w:r>
        <w:rPr/>
        <w:t>Health</w:t>
      </w:r>
    </w:p>
    <w:p>
      <w:pPr>
        <w:pStyle w:val="BodyText"/>
        <w:spacing w:line="240" w:lineRule="auto" w:before="0"/>
        <w:ind w:left="540" w:right="0" w:firstLine="0"/>
        <w:jc w:val="left"/>
      </w:pPr>
      <w:r>
        <w:rPr>
          <w:spacing w:val="-1"/>
        </w:rPr>
        <w:t>Services</w:t>
      </w:r>
    </w:p>
    <w:p>
      <w:pPr>
        <w:pStyle w:val="BodyText"/>
        <w:numPr>
          <w:ilvl w:val="0"/>
          <w:numId w:val="33"/>
        </w:numPr>
        <w:tabs>
          <w:tab w:pos="1058" w:val="left" w:leader="none"/>
          <w:tab w:pos="1507" w:val="left" w:leader="none"/>
        </w:tabs>
        <w:spacing w:line="376" w:lineRule="exact" w:before="0" w:after="0"/>
        <w:ind w:left="1057" w:right="0" w:hanging="517"/>
        <w:jc w:val="left"/>
      </w:pPr>
      <w:r>
        <w:rPr>
          <w:rFonts w:ascii="Symbol" w:hAnsi="Symbol" w:cs="Symbol" w:eastAsia="Symbol"/>
          <w:color w:val="EE5D1B"/>
          <w:w w:val="95"/>
        </w:rPr>
        <w:t></w:t>
      </w:r>
      <w:r>
        <w:rPr>
          <w:rFonts w:ascii="Times New Roman" w:hAnsi="Times New Roman" w:cs="Times New Roman" w:eastAsia="Times New Roman"/>
          <w:color w:val="EE5D1B"/>
          <w:w w:val="95"/>
        </w:rPr>
        <w:tab/>
      </w:r>
      <w:r>
        <w:rPr>
          <w:w w:val="95"/>
        </w:rPr>
        <w:t>Authorized</w:t>
      </w:r>
      <w:r>
        <w:rPr>
          <w:spacing w:val="24"/>
          <w:w w:val="95"/>
        </w:rPr>
        <w:t> </w:t>
      </w:r>
      <w:r>
        <w:rPr>
          <w:w w:val="95"/>
        </w:rPr>
        <w:t>coverage</w:t>
      </w:r>
      <w:r>
        <w:rPr>
          <w:spacing w:val="24"/>
          <w:w w:val="95"/>
        </w:rPr>
        <w:t> </w:t>
      </w:r>
      <w:r>
        <w:rPr>
          <w:w w:val="95"/>
        </w:rPr>
        <w:t>of</w:t>
      </w:r>
      <w:r>
        <w:rPr>
          <w:spacing w:val="24"/>
          <w:w w:val="95"/>
        </w:rPr>
        <w:t> </w:t>
      </w:r>
      <w:r>
        <w:rPr>
          <w:spacing w:val="-1"/>
          <w:w w:val="95"/>
        </w:rPr>
        <w:t>telemedicine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provided</w:t>
      </w:r>
    </w:p>
    <w:p>
      <w:pPr>
        <w:pStyle w:val="BodyText"/>
        <w:spacing w:line="257" w:lineRule="exact" w:before="0"/>
        <w:ind w:left="1507" w:right="0" w:firstLine="0"/>
        <w:jc w:val="left"/>
      </w:pPr>
      <w:r>
        <w:rPr/>
        <w:t>services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first</w:t>
      </w:r>
      <w:r>
        <w:rPr>
          <w:spacing w:val="-3"/>
        </w:rPr>
        <w:t> </w:t>
      </w:r>
      <w:r>
        <w:rPr/>
        <w:t>time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December</w:t>
      </w:r>
      <w:r>
        <w:rPr>
          <w:spacing w:val="-4"/>
        </w:rPr>
        <w:t> </w:t>
      </w:r>
      <w:r>
        <w:rPr/>
        <w:t>2013.</w:t>
      </w:r>
    </w:p>
    <w:p>
      <w:pPr>
        <w:spacing w:after="0" w:line="257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3065" w:space="538"/>
            <w:col w:w="6617"/>
          </w:cols>
        </w:sectPr>
      </w:pPr>
    </w:p>
    <w:p>
      <w:pPr>
        <w:pStyle w:val="BodyText"/>
        <w:tabs>
          <w:tab w:pos="4007" w:val="left" w:leader="none"/>
        </w:tabs>
        <w:spacing w:line="252" w:lineRule="exact" w:before="0"/>
        <w:ind w:left="540" w:right="0" w:firstLine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60.669998pt;margin-top:72.070pt;width:499.55pt;height:630.6pt;mso-position-horizontal-relative:page;mso-position-vertical-relative:page;z-index:-414448" coordorigin="1213,1441" coordsize="9991,12612">
            <v:group style="position:absolute;left:1279;top:1486;width:6999;height:1786" coordorigin="1279,1486" coordsize="6999,1786">
              <v:shape style="position:absolute;left:1279;top:1486;width:6999;height:1786" coordorigin="1279,1486" coordsize="6999,1786" path="m1279,1486l8278,1486,8278,3271,1279,3271,1279,1486xe" filled="true" fillcolor="#ee5d1b" stroked="false">
                <v:path arrowok="t"/>
                <v:fill type="solid"/>
              </v:shape>
            </v:group>
            <v:group style="position:absolute;left:1370;top:1644;width:6826;height:740" coordorigin="1370,1644" coordsize="6826,740">
              <v:shape style="position:absolute;left:1370;top:1644;width:6826;height:740" coordorigin="1370,1644" coordsize="6826,740" path="m1370,1644l8196,1644,8196,2383,1370,2383,1370,1644xe" filled="true" fillcolor="#ee5d1b" stroked="false">
                <v:path arrowok="t"/>
                <v:fill type="solid"/>
              </v:shape>
            </v:group>
            <v:group style="position:absolute;left:1370;top:2378;width:6826;height:735" coordorigin="1370,2378" coordsize="6826,735">
              <v:shape style="position:absolute;left:1370;top:2378;width:6826;height:735" coordorigin="1370,2378" coordsize="6826,735" path="m1370,2378l8196,2378,8196,3113,1370,3113,1370,2378xe" filled="true" fillcolor="#ee5d1b" stroked="false">
                <v:path arrowok="t"/>
                <v:fill type="solid"/>
              </v:shape>
            </v:group>
            <v:group style="position:absolute;left:1236;top:1464;width:9946;height:2" coordorigin="1236,1464" coordsize="9946,2">
              <v:shape style="position:absolute;left:1236;top:1464;width:9946;height:2" coordorigin="1236,1464" coordsize="9946,0" path="m1236,1464l11182,1464e" filled="false" stroked="true" strokeweight="2.260pt" strokecolor="#000000">
                <v:path arrowok="t"/>
              </v:shape>
            </v:group>
            <v:group style="position:absolute;left:1258;top:1486;width:2;height:12524" coordorigin="1258,1486" coordsize="2,12524">
              <v:shape style="position:absolute;left:1258;top:1486;width:2;height:12524" coordorigin="1258,1486" coordsize="0,12524" path="m1258,1486l1258,14009e" filled="false" stroked="true" strokeweight="2.260pt" strokecolor="#000000">
                <v:path arrowok="t"/>
              </v:shape>
            </v:group>
            <v:group style="position:absolute;left:8299;top:1486;width:2;height:1786" coordorigin="8299,1486" coordsize="2,1786">
              <v:shape style="position:absolute;left:8299;top:1486;width:2;height:1786" coordorigin="8299,1486" coordsize="0,1786" path="m8299,1486l8299,3271e" filled="false" stroked="true" strokeweight="2.260pt" strokecolor="#000000">
                <v:path arrowok="t"/>
              </v:shape>
            </v:group>
            <v:group style="position:absolute;left:11160;top:1486;width:2;height:12524" coordorigin="11160,1486" coordsize="2,12524">
              <v:shape style="position:absolute;left:11160;top:1486;width:2;height:12524" coordorigin="11160,1486" coordsize="0,12524" path="m11160,1486l11160,14009e" filled="false" stroked="true" strokeweight="2.260pt" strokecolor="#000000">
                <v:path arrowok="t"/>
              </v:shape>
            </v:group>
            <v:group style="position:absolute;left:5532;top:3314;width:87;height:864" coordorigin="5532,3314" coordsize="87,864">
              <v:shape style="position:absolute;left:5532;top:3314;width:87;height:864" coordorigin="5532,3314" coordsize="87,864" path="m5532,4178l5618,4178,5618,3314,5532,3314,5532,4178xe" filled="true" fillcolor="#bebebe" stroked="false">
                <v:path arrowok="t"/>
                <v:fill type="solid"/>
              </v:shape>
            </v:group>
            <v:group style="position:absolute;left:1279;top:3314;width:92;height:864" coordorigin="1279,3314" coordsize="92,864">
              <v:shape style="position:absolute;left:1279;top:3314;width:92;height:864" coordorigin="1279,3314" coordsize="92,864" path="m1279,4178l1370,4178,1370,3314,1279,3314,1279,4178xe" filled="true" fillcolor="#bebebe" stroked="false">
                <v:path arrowok="t"/>
                <v:fill type="solid"/>
              </v:shape>
            </v:group>
            <v:group style="position:absolute;left:1370;top:3314;width:4162;height:869" coordorigin="1370,3314" coordsize="4162,869">
              <v:shape style="position:absolute;left:1370;top:3314;width:4162;height:869" coordorigin="1370,3314" coordsize="4162,869" path="m1370,3314l5532,3314,5532,4183,1370,4183,1370,3314xe" filled="true" fillcolor="#bebebe" stroked="false">
                <v:path arrowok="t"/>
                <v:fill type="solid"/>
              </v:shape>
            </v:group>
            <v:group style="position:absolute;left:11057;top:3314;width:82;height:864" coordorigin="11057,3314" coordsize="82,864">
              <v:shape style="position:absolute;left:11057;top:3314;width:82;height:864" coordorigin="11057,3314" coordsize="82,864" path="m11057,4178l11138,4178,11138,3314,11057,3314,11057,4178xe" filled="true" fillcolor="#bebebe" stroked="false">
                <v:path arrowok="t"/>
                <v:fill type="solid"/>
              </v:shape>
            </v:group>
            <v:group style="position:absolute;left:5662;top:3314;width:92;height:864" coordorigin="5662,3314" coordsize="92,864">
              <v:shape style="position:absolute;left:5662;top:3314;width:92;height:864" coordorigin="5662,3314" coordsize="92,864" path="m5662,4178l5753,4178,5753,3314,5662,3314,5662,4178xe" filled="true" fillcolor="#bebebe" stroked="false">
                <v:path arrowok="t"/>
                <v:fill type="solid"/>
              </v:shape>
            </v:group>
            <v:group style="position:absolute;left:5753;top:3314;width:5304;height:869" coordorigin="5753,3314" coordsize="5304,869">
              <v:shape style="position:absolute;left:5753;top:3314;width:5304;height:869" coordorigin="5753,3314" coordsize="5304,869" path="m5753,3314l11057,3314,11057,4183,5753,4183,5753,3314xe" filled="true" fillcolor="#bebebe" stroked="false">
                <v:path arrowok="t"/>
                <v:fill type="solid"/>
              </v:shape>
            </v:group>
            <v:group style="position:absolute;left:1236;top:3293;width:9946;height:2" coordorigin="1236,3293" coordsize="9946,2">
              <v:shape style="position:absolute;left:1236;top:3293;width:9946;height:2" coordorigin="1236,3293" coordsize="9946,0" path="m1236,3293l11182,3293e" filled="false" stroked="true" strokeweight="2.260pt" strokecolor="#000000">
                <v:path arrowok="t"/>
              </v:shape>
            </v:group>
            <v:group style="position:absolute;left:5640;top:3314;width:2;height:10695" coordorigin="5640,3314" coordsize="2,10695">
              <v:shape style="position:absolute;left:5640;top:3314;width:2;height:10695" coordorigin="5640,3314" coordsize="0,10695" path="m5640,3314l5640,14009e" filled="false" stroked="true" strokeweight="2.260pt" strokecolor="#000000">
                <v:path arrowok="t"/>
              </v:shape>
            </v:group>
            <v:group style="position:absolute;left:5537;top:4222;width:82;height:293" coordorigin="5537,4222" coordsize="82,293">
              <v:shape style="position:absolute;left:5537;top:4222;width:82;height:293" coordorigin="5537,4222" coordsize="82,293" path="m5537,4514l5618,4514,5618,4222,5537,4222,5537,4514xe" filled="true" fillcolor="#ee5d1b" stroked="false">
                <v:path arrowok="t"/>
                <v:fill type="solid"/>
              </v:shape>
            </v:group>
            <v:group style="position:absolute;left:4994;top:4222;width:92;height:293" coordorigin="4994,4222" coordsize="92,293">
              <v:shape style="position:absolute;left:4994;top:4222;width:92;height:293" coordorigin="4994,4222" coordsize="92,293" path="m4994,4514l5086,4514,5086,4222,4994,4222,4994,4514xe" filled="true" fillcolor="#ee5d1b" stroked="false">
                <v:path arrowok="t"/>
                <v:fill type="solid"/>
              </v:shape>
            </v:group>
            <v:group style="position:absolute;left:5086;top:4222;width:452;height:298" coordorigin="5086,4222" coordsize="452,298">
              <v:shape style="position:absolute;left:5086;top:4222;width:452;height:298" coordorigin="5086,4222" coordsize="452,298" path="m5086,4222l5537,4222,5537,4519,5086,4519,5086,4222xe" filled="true" fillcolor="#ee5d1b" stroked="false">
                <v:path arrowok="t"/>
                <v:fill type="solid"/>
              </v:shape>
            </v:group>
            <v:group style="position:absolute;left:1236;top:4200;width:9946;height:2" coordorigin="1236,4200" coordsize="9946,2">
              <v:shape style="position:absolute;left:1236;top:4200;width:9946;height:2" coordorigin="1236,4200" coordsize="9946,0" path="m1236,4200l11182,4200e" filled="false" stroked="true" strokeweight="2.260pt" strokecolor="#000000">
                <v:path arrowok="t"/>
              </v:shape>
            </v:group>
            <v:group style="position:absolute;left:4973;top:4222;width:2;height:970" coordorigin="4973,4222" coordsize="2,970">
              <v:shape style="position:absolute;left:4973;top:4222;width:2;height:970" coordorigin="4973,4222" coordsize="0,970" path="m4973,4222l4973,5191e" filled="false" stroked="true" strokeweight="2.260pt" strokecolor="#000000">
                <v:path arrowok="t"/>
              </v:shape>
            </v:group>
            <v:group style="position:absolute;left:5537;top:4562;width:82;height:293" coordorigin="5537,4562" coordsize="82,293">
              <v:shape style="position:absolute;left:5537;top:4562;width:82;height:293" coordorigin="5537,4562" coordsize="82,293" path="m5537,4855l5618,4855,5618,4562,5537,4562,5537,4855xe" filled="true" fillcolor="#ee5d1b" stroked="false">
                <v:path arrowok="t"/>
                <v:fill type="solid"/>
              </v:shape>
            </v:group>
            <v:group style="position:absolute;left:4994;top:4562;width:92;height:293" coordorigin="4994,4562" coordsize="92,293">
              <v:shape style="position:absolute;left:4994;top:4562;width:92;height:293" coordorigin="4994,4562" coordsize="92,293" path="m4994,4855l5086,4855,5086,4562,4994,4562,4994,4855xe" filled="true" fillcolor="#ee5d1b" stroked="false">
                <v:path arrowok="t"/>
                <v:fill type="solid"/>
              </v:shape>
            </v:group>
            <v:group style="position:absolute;left:5086;top:4562;width:452;height:298" coordorigin="5086,4562" coordsize="452,298">
              <v:shape style="position:absolute;left:5086;top:4562;width:452;height:298" coordorigin="5086,4562" coordsize="452,298" path="m5086,4562l5537,4562,5537,4860,5086,4860,5086,4562xe" filled="true" fillcolor="#ee5d1b" stroked="false">
                <v:path arrowok="t"/>
                <v:fill type="solid"/>
              </v:shape>
            </v:group>
            <v:group style="position:absolute;left:1236;top:4541;width:4426;height:2" coordorigin="1236,4541" coordsize="4426,2">
              <v:shape style="position:absolute;left:1236;top:4541;width:4426;height:2" coordorigin="1236,4541" coordsize="4426,0" path="m1236,4541l5662,4541e" filled="false" stroked="true" strokeweight="2.260pt" strokecolor="#000000">
                <v:path arrowok="t"/>
              </v:shape>
            </v:group>
            <v:group style="position:absolute;left:5537;top:4898;width:82;height:293" coordorigin="5537,4898" coordsize="82,293">
              <v:shape style="position:absolute;left:5537;top:4898;width:82;height:293" coordorigin="5537,4898" coordsize="82,293" path="m5537,5191l5618,5191,5618,4898,5537,4898,5537,5191xe" filled="true" fillcolor="#ee5d1b" stroked="false">
                <v:path arrowok="t"/>
                <v:fill type="solid"/>
              </v:shape>
            </v:group>
            <v:group style="position:absolute;left:4994;top:4898;width:92;height:293" coordorigin="4994,4898" coordsize="92,293">
              <v:shape style="position:absolute;left:4994;top:4898;width:92;height:293" coordorigin="4994,4898" coordsize="92,293" path="m4994,5191l5086,5191,5086,4898,4994,4898,4994,5191xe" filled="true" fillcolor="#ee5d1b" stroked="false">
                <v:path arrowok="t"/>
                <v:fill type="solid"/>
              </v:shape>
            </v:group>
            <v:group style="position:absolute;left:5086;top:4898;width:452;height:298" coordorigin="5086,4898" coordsize="452,298">
              <v:shape style="position:absolute;left:5086;top:4898;width:452;height:298" coordorigin="5086,4898" coordsize="452,298" path="m5086,4898l5537,4898,5537,5196,5086,5196,5086,4898xe" filled="true" fillcolor="#ee5d1b" stroked="false">
                <v:path arrowok="t"/>
                <v:fill type="solid"/>
              </v:shape>
            </v:group>
            <v:group style="position:absolute;left:1236;top:4877;width:4426;height:2" coordorigin="1236,4877" coordsize="4426,2">
              <v:shape style="position:absolute;left:1236;top:4877;width:4426;height:2" coordorigin="1236,4877" coordsize="4426,0" path="m1236,4877l5662,4877e" filled="false" stroked="true" strokeweight="2.260pt" strokecolor="#000000">
                <v:path arrowok="t"/>
              </v:shape>
            </v:group>
            <v:group style="position:absolute;left:1279;top:5234;width:4340;height:960" coordorigin="1279,5234" coordsize="4340,960">
              <v:shape style="position:absolute;left:1279;top:5234;width:4340;height:960" coordorigin="1279,5234" coordsize="4340,960" path="m1279,5234l5618,5234,5618,6194,1279,6194,1279,5234xe" filled="true" fillcolor="#bebebe" stroked="false">
                <v:path arrowok="t"/>
                <v:fill type="solid"/>
              </v:shape>
            </v:group>
            <v:group style="position:absolute;left:1370;top:5234;width:4162;height:528" coordorigin="1370,5234" coordsize="4162,528">
              <v:shape style="position:absolute;left:1370;top:5234;width:4162;height:528" coordorigin="1370,5234" coordsize="4162,528" path="m1370,5234l5532,5234,5532,5762,1370,5762,1370,5234xe" filled="true" fillcolor="#bebebe" stroked="false">
                <v:path arrowok="t"/>
                <v:fill type="solid"/>
              </v:shape>
            </v:group>
            <v:group style="position:absolute;left:1370;top:5758;width:4162;height:346" coordorigin="1370,5758" coordsize="4162,346">
              <v:shape style="position:absolute;left:1370;top:5758;width:4162;height:346" coordorigin="1370,5758" coordsize="4162,346" path="m1370,5758l5532,5758,5532,6103,1370,6103,1370,5758xe" filled="true" fillcolor="#bebebe" stroked="false">
                <v:path arrowok="t"/>
                <v:fill type="solid"/>
              </v:shape>
            </v:group>
            <v:group style="position:absolute;left:1236;top:5213;width:4426;height:2" coordorigin="1236,5213" coordsize="4426,2">
              <v:shape style="position:absolute;left:1236;top:5213;width:4426;height:2" coordorigin="1236,5213" coordsize="4426,0" path="m1236,5213l5662,5213e" filled="false" stroked="true" strokeweight="2.260pt" strokecolor="#000000">
                <v:path arrowok="t"/>
              </v:shape>
            </v:group>
            <v:group style="position:absolute;left:5537;top:6242;width:82;height:293" coordorigin="5537,6242" coordsize="82,293">
              <v:shape style="position:absolute;left:5537;top:6242;width:82;height:293" coordorigin="5537,6242" coordsize="82,293" path="m5537,6535l5618,6535,5618,6242,5537,6242,5537,6535xe" filled="true" fillcolor="#ee5d1b" stroked="false">
                <v:path arrowok="t"/>
                <v:fill type="solid"/>
              </v:shape>
            </v:group>
            <v:group style="position:absolute;left:4994;top:6242;width:92;height:293" coordorigin="4994,6242" coordsize="92,293">
              <v:shape style="position:absolute;left:4994;top:6242;width:92;height:293" coordorigin="4994,6242" coordsize="92,293" path="m4994,6535l5086,6535,5086,6242,4994,6242,4994,6535xe" filled="true" fillcolor="#ee5d1b" stroked="false">
                <v:path arrowok="t"/>
                <v:fill type="solid"/>
              </v:shape>
            </v:group>
            <v:group style="position:absolute;left:5086;top:6242;width:452;height:298" coordorigin="5086,6242" coordsize="452,298">
              <v:shape style="position:absolute;left:5086;top:6242;width:452;height:298" coordorigin="5086,6242" coordsize="452,298" path="m5086,6242l5537,6242,5537,6540,5086,6540,5086,6242xe" filled="true" fillcolor="#ee5d1b" stroked="false">
                <v:path arrowok="t"/>
                <v:fill type="solid"/>
              </v:shape>
            </v:group>
            <v:group style="position:absolute;left:1236;top:6221;width:4426;height:2" coordorigin="1236,6221" coordsize="4426,2">
              <v:shape style="position:absolute;left:1236;top:6221;width:4426;height:2" coordorigin="1236,6221" coordsize="4426,0" path="m1236,6221l5662,6221e" filled="false" stroked="true" strokeweight="2.260pt" strokecolor="#000000">
                <v:path arrowok="t"/>
              </v:shape>
            </v:group>
            <v:group style="position:absolute;left:4973;top:6242;width:2;height:3922" coordorigin="4973,6242" coordsize="2,3922">
              <v:shape style="position:absolute;left:4973;top:6242;width:2;height:3922" coordorigin="4973,6242" coordsize="0,3922" path="m4973,6242l4973,10164e" filled="false" stroked="true" strokeweight="2.260pt" strokecolor="#000000">
                <v:path arrowok="t"/>
              </v:shape>
            </v:group>
            <v:group style="position:absolute;left:5537;top:6583;width:82;height:293" coordorigin="5537,6583" coordsize="82,293">
              <v:shape style="position:absolute;left:5537;top:6583;width:82;height:293" coordorigin="5537,6583" coordsize="82,293" path="m5537,6876l5618,6876,5618,6583,5537,6583,5537,6876xe" filled="true" fillcolor="#ee5d1b" stroked="false">
                <v:path arrowok="t"/>
                <v:fill type="solid"/>
              </v:shape>
            </v:group>
            <v:group style="position:absolute;left:4994;top:6583;width:92;height:293" coordorigin="4994,6583" coordsize="92,293">
              <v:shape style="position:absolute;left:4994;top:6583;width:92;height:293" coordorigin="4994,6583" coordsize="92,293" path="m4994,6876l5086,6876,5086,6583,4994,6583,4994,6876xe" filled="true" fillcolor="#ee5d1b" stroked="false">
                <v:path arrowok="t"/>
                <v:fill type="solid"/>
              </v:shape>
            </v:group>
            <v:group style="position:absolute;left:5086;top:6583;width:452;height:298" coordorigin="5086,6583" coordsize="452,298">
              <v:shape style="position:absolute;left:5086;top:6583;width:452;height:298" coordorigin="5086,6583" coordsize="452,298" path="m5086,6583l5537,6583,5537,6881,5086,6881,5086,6583xe" filled="true" fillcolor="#ee5d1b" stroked="false">
                <v:path arrowok="t"/>
                <v:fill type="solid"/>
              </v:shape>
            </v:group>
            <v:group style="position:absolute;left:1236;top:6562;width:4426;height:2" coordorigin="1236,6562" coordsize="4426,2">
              <v:shape style="position:absolute;left:1236;top:6562;width:4426;height:2" coordorigin="1236,6562" coordsize="4426,0" path="m1236,6562l5662,6562e" filled="false" stroked="true" strokeweight="2.260pt" strokecolor="#000000">
                <v:path arrowok="t"/>
              </v:shape>
            </v:group>
            <v:group style="position:absolute;left:4994;top:6919;width:624;height:586" coordorigin="4994,6919" coordsize="624,586">
              <v:shape style="position:absolute;left:4994;top:6919;width:624;height:586" coordorigin="4994,6919" coordsize="624,586" path="m4994,6919l5618,6919,5618,7505,4994,7505,4994,6919xe" filled="true" fillcolor="#ee5d1b" stroked="false">
                <v:path arrowok="t"/>
                <v:fill type="solid"/>
              </v:shape>
            </v:group>
            <v:group style="position:absolute;left:5086;top:6919;width:452;height:298" coordorigin="5086,6919" coordsize="452,298">
              <v:shape style="position:absolute;left:5086;top:6919;width:452;height:298" coordorigin="5086,6919" coordsize="452,298" path="m5086,6919l5537,6919,5537,7217,5086,7217,5086,6919xe" filled="true" fillcolor="#ee5d1b" stroked="false">
                <v:path arrowok="t"/>
                <v:fill type="solid"/>
              </v:shape>
            </v:group>
            <v:group style="position:absolute;left:1236;top:6898;width:4426;height:2" coordorigin="1236,6898" coordsize="4426,2">
              <v:shape style="position:absolute;left:1236;top:6898;width:4426;height:2" coordorigin="1236,6898" coordsize="4426,0" path="m1236,6898l5662,6898e" filled="false" stroked="true" strokeweight="2.260pt" strokecolor="#000000">
                <v:path arrowok="t"/>
              </v:shape>
            </v:group>
            <v:group style="position:absolute;left:5537;top:7548;width:82;height:293" coordorigin="5537,7548" coordsize="82,293">
              <v:shape style="position:absolute;left:5537;top:7548;width:82;height:293" coordorigin="5537,7548" coordsize="82,293" path="m5537,7841l5618,7841,5618,7548,5537,7548,5537,7841xe" filled="true" fillcolor="#ee5d1b" stroked="false">
                <v:path arrowok="t"/>
                <v:fill type="solid"/>
              </v:shape>
            </v:group>
            <v:group style="position:absolute;left:4994;top:7548;width:92;height:293" coordorigin="4994,7548" coordsize="92,293">
              <v:shape style="position:absolute;left:4994;top:7548;width:92;height:293" coordorigin="4994,7548" coordsize="92,293" path="m4994,7841l5086,7841,5086,7548,4994,7548,4994,7841xe" filled="true" fillcolor="#ee5d1b" stroked="false">
                <v:path arrowok="t"/>
                <v:fill type="solid"/>
              </v:shape>
            </v:group>
            <v:group style="position:absolute;left:5086;top:7548;width:452;height:298" coordorigin="5086,7548" coordsize="452,298">
              <v:shape style="position:absolute;left:5086;top:7548;width:452;height:298" coordorigin="5086,7548" coordsize="452,298" path="m5086,7548l5537,7548,5537,7846,5086,7846,5086,7548xe" filled="true" fillcolor="#ee5d1b" stroked="false">
                <v:path arrowok="t"/>
                <v:fill type="solid"/>
              </v:shape>
            </v:group>
            <v:group style="position:absolute;left:1236;top:7526;width:4426;height:2" coordorigin="1236,7526" coordsize="4426,2">
              <v:shape style="position:absolute;left:1236;top:7526;width:4426;height:2" coordorigin="1236,7526" coordsize="4426,0" path="m1236,7526l5662,7526e" filled="false" stroked="true" strokeweight="2.260pt" strokecolor="#000000">
                <v:path arrowok="t"/>
              </v:shape>
            </v:group>
            <v:group style="position:absolute;left:5537;top:7889;width:82;height:293" coordorigin="5537,7889" coordsize="82,293">
              <v:shape style="position:absolute;left:5537;top:7889;width:82;height:293" coordorigin="5537,7889" coordsize="82,293" path="m5537,8182l5618,8182,5618,7889,5537,7889,5537,8182xe" filled="true" fillcolor="#ee5d1b" stroked="false">
                <v:path arrowok="t"/>
                <v:fill type="solid"/>
              </v:shape>
            </v:group>
            <v:group style="position:absolute;left:4994;top:7889;width:92;height:293" coordorigin="4994,7889" coordsize="92,293">
              <v:shape style="position:absolute;left:4994;top:7889;width:92;height:293" coordorigin="4994,7889" coordsize="92,293" path="m4994,8182l5086,8182,5086,7889,4994,7889,4994,8182xe" filled="true" fillcolor="#ee5d1b" stroked="false">
                <v:path arrowok="t"/>
                <v:fill type="solid"/>
              </v:shape>
            </v:group>
            <v:group style="position:absolute;left:5086;top:7889;width:452;height:298" coordorigin="5086,7889" coordsize="452,298">
              <v:shape style="position:absolute;left:5086;top:7889;width:452;height:298" coordorigin="5086,7889" coordsize="452,298" path="m5086,7889l5537,7889,5537,8186,5086,8186,5086,7889xe" filled="true" fillcolor="#ee5d1b" stroked="false">
                <v:path arrowok="t"/>
                <v:fill type="solid"/>
              </v:shape>
            </v:group>
            <v:group style="position:absolute;left:1236;top:7867;width:4426;height:2" coordorigin="1236,7867" coordsize="4426,2">
              <v:shape style="position:absolute;left:1236;top:7867;width:4426;height:2" coordorigin="1236,7867" coordsize="4426,0" path="m1236,7867l5662,7867e" filled="false" stroked="true" strokeweight="2.260pt" strokecolor="#000000">
                <v:path arrowok="t"/>
              </v:shape>
            </v:group>
            <v:group style="position:absolute;left:4994;top:8225;width:624;height:586" coordorigin="4994,8225" coordsize="624,586">
              <v:shape style="position:absolute;left:4994;top:8225;width:624;height:586" coordorigin="4994,8225" coordsize="624,586" path="m4994,8225l5618,8225,5618,8810,4994,8810,4994,8225xe" filled="true" fillcolor="#ee5d1b" stroked="false">
                <v:path arrowok="t"/>
                <v:fill type="solid"/>
              </v:shape>
            </v:group>
            <v:group style="position:absolute;left:5086;top:8225;width:452;height:298" coordorigin="5086,8225" coordsize="452,298">
              <v:shape style="position:absolute;left:5086;top:8225;width:452;height:298" coordorigin="5086,8225" coordsize="452,298" path="m5086,8225l5537,8225,5537,8522,5086,8522,5086,8225xe" filled="true" fillcolor="#ee5d1b" stroked="false">
                <v:path arrowok="t"/>
                <v:fill type="solid"/>
              </v:shape>
            </v:group>
            <v:group style="position:absolute;left:1236;top:8203;width:4426;height:2" coordorigin="1236,8203" coordsize="4426,2">
              <v:shape style="position:absolute;left:1236;top:8203;width:4426;height:2" coordorigin="1236,8203" coordsize="4426,0" path="m1236,8203l5662,8203e" filled="false" stroked="true" strokeweight="2.260pt" strokecolor="#000000">
                <v:path arrowok="t"/>
              </v:shape>
            </v:group>
            <v:group style="position:absolute;left:5537;top:8858;width:82;height:293" coordorigin="5537,8858" coordsize="82,293">
              <v:shape style="position:absolute;left:5537;top:8858;width:82;height:293" coordorigin="5537,8858" coordsize="82,293" path="m5537,9151l5618,9151,5618,8858,5537,8858,5537,9151xe" filled="true" fillcolor="#ee5d1b" stroked="false">
                <v:path arrowok="t"/>
                <v:fill type="solid"/>
              </v:shape>
            </v:group>
            <v:group style="position:absolute;left:4994;top:8858;width:92;height:293" coordorigin="4994,8858" coordsize="92,293">
              <v:shape style="position:absolute;left:4994;top:8858;width:92;height:293" coordorigin="4994,8858" coordsize="92,293" path="m4994,9151l5086,9151,5086,8858,4994,8858,4994,9151xe" filled="true" fillcolor="#ee5d1b" stroked="false">
                <v:path arrowok="t"/>
                <v:fill type="solid"/>
              </v:shape>
            </v:group>
            <v:group style="position:absolute;left:5086;top:8858;width:452;height:298" coordorigin="5086,8858" coordsize="452,298">
              <v:shape style="position:absolute;left:5086;top:8858;width:452;height:298" coordorigin="5086,8858" coordsize="452,298" path="m5086,8858l5537,8858,5537,9156,5086,9156,5086,8858xe" filled="true" fillcolor="#ee5d1b" stroked="false">
                <v:path arrowok="t"/>
                <v:fill type="solid"/>
              </v:shape>
            </v:group>
            <v:group style="position:absolute;left:1236;top:8837;width:4426;height:2" coordorigin="1236,8837" coordsize="4426,2">
              <v:shape style="position:absolute;left:1236;top:8837;width:4426;height:2" coordorigin="1236,8837" coordsize="4426,0" path="m1236,8837l5662,8837e" filled="false" stroked="true" strokeweight="2.260pt" strokecolor="#000000">
                <v:path arrowok="t"/>
              </v:shape>
            </v:group>
            <v:group style="position:absolute;left:5537;top:9194;width:82;height:293" coordorigin="5537,9194" coordsize="82,293">
              <v:shape style="position:absolute;left:5537;top:9194;width:82;height:293" coordorigin="5537,9194" coordsize="82,293" path="m5537,9487l5618,9487,5618,9194,5537,9194,5537,9487xe" filled="true" fillcolor="#ee5d1b" stroked="false">
                <v:path arrowok="t"/>
                <v:fill type="solid"/>
              </v:shape>
            </v:group>
            <v:group style="position:absolute;left:4994;top:9194;width:92;height:293" coordorigin="4994,9194" coordsize="92,293">
              <v:shape style="position:absolute;left:4994;top:9194;width:92;height:293" coordorigin="4994,9194" coordsize="92,293" path="m4994,9487l5086,9487,5086,9194,4994,9194,4994,9487xe" filled="true" fillcolor="#ee5d1b" stroked="false">
                <v:path arrowok="t"/>
                <v:fill type="solid"/>
              </v:shape>
            </v:group>
            <v:group style="position:absolute;left:5086;top:9194;width:452;height:298" coordorigin="5086,9194" coordsize="452,298">
              <v:shape style="position:absolute;left:5086;top:9194;width:452;height:298" coordorigin="5086,9194" coordsize="452,298" path="m5086,9194l5537,9194,5537,9492,5086,9492,5086,9194xe" filled="true" fillcolor="#ee5d1b" stroked="false">
                <v:path arrowok="t"/>
                <v:fill type="solid"/>
              </v:shape>
            </v:group>
            <v:group style="position:absolute;left:1236;top:9173;width:4426;height:2" coordorigin="1236,9173" coordsize="4426,2">
              <v:shape style="position:absolute;left:1236;top:9173;width:4426;height:2" coordorigin="1236,9173" coordsize="4426,0" path="m1236,9173l5662,9173e" filled="false" stroked="true" strokeweight="2.260pt" strokecolor="#000000">
                <v:path arrowok="t"/>
              </v:shape>
            </v:group>
            <v:group style="position:absolute;left:5537;top:9530;width:82;height:293" coordorigin="5537,9530" coordsize="82,293">
              <v:shape style="position:absolute;left:5537;top:9530;width:82;height:293" coordorigin="5537,9530" coordsize="82,293" path="m5537,9823l5618,9823,5618,9530,5537,9530,5537,9823xe" filled="true" fillcolor="#ee5d1b" stroked="false">
                <v:path arrowok="t"/>
                <v:fill type="solid"/>
              </v:shape>
            </v:group>
            <v:group style="position:absolute;left:4994;top:9530;width:92;height:293" coordorigin="4994,9530" coordsize="92,293">
              <v:shape style="position:absolute;left:4994;top:9530;width:92;height:293" coordorigin="4994,9530" coordsize="92,293" path="m4994,9823l5086,9823,5086,9530,4994,9530,4994,9823xe" filled="true" fillcolor="#ee5d1b" stroked="false">
                <v:path arrowok="t"/>
                <v:fill type="solid"/>
              </v:shape>
            </v:group>
            <v:group style="position:absolute;left:5086;top:9530;width:452;height:303" coordorigin="5086,9530" coordsize="452,303">
              <v:shape style="position:absolute;left:5086;top:9530;width:452;height:303" coordorigin="5086,9530" coordsize="452,303" path="m5086,9530l5537,9530,5537,9833,5086,9833,5086,9530xe" filled="true" fillcolor="#ee5d1b" stroked="false">
                <v:path arrowok="t"/>
                <v:fill type="solid"/>
              </v:shape>
            </v:group>
            <v:group style="position:absolute;left:1236;top:9509;width:4426;height:2" coordorigin="1236,9509" coordsize="4426,2">
              <v:shape style="position:absolute;left:1236;top:9509;width:4426;height:2" coordorigin="1236,9509" coordsize="4426,0" path="m1236,9509l5662,9509e" filled="false" stroked="true" strokeweight="2.260pt" strokecolor="#000000">
                <v:path arrowok="t"/>
              </v:shape>
            </v:group>
            <v:group style="position:absolute;left:5537;top:9871;width:82;height:293" coordorigin="5537,9871" coordsize="82,293">
              <v:shape style="position:absolute;left:5537;top:9871;width:82;height:293" coordorigin="5537,9871" coordsize="82,293" path="m5537,10164l5618,10164,5618,9871,5537,9871,5537,10164xe" filled="true" fillcolor="#ee5d1b" stroked="false">
                <v:path arrowok="t"/>
                <v:fill type="solid"/>
              </v:shape>
            </v:group>
            <v:group style="position:absolute;left:4994;top:9871;width:92;height:293" coordorigin="4994,9871" coordsize="92,293">
              <v:shape style="position:absolute;left:4994;top:9871;width:92;height:293" coordorigin="4994,9871" coordsize="92,293" path="m4994,10164l5086,10164,5086,9871,4994,9871,4994,10164xe" filled="true" fillcolor="#ee5d1b" stroked="false">
                <v:path arrowok="t"/>
                <v:fill type="solid"/>
              </v:shape>
            </v:group>
            <v:group style="position:absolute;left:5086;top:9871;width:452;height:298" coordorigin="5086,9871" coordsize="452,298">
              <v:shape style="position:absolute;left:5086;top:9871;width:452;height:298" coordorigin="5086,9871" coordsize="452,298" path="m5086,9871l5537,9871,5537,10169,5086,10169,5086,9871xe" filled="true" fillcolor="#ee5d1b" stroked="false">
                <v:path arrowok="t"/>
                <v:fill type="solid"/>
              </v:shape>
            </v:group>
            <v:group style="position:absolute;left:1236;top:9850;width:4426;height:2" coordorigin="1236,9850" coordsize="4426,2">
              <v:shape style="position:absolute;left:1236;top:9850;width:4426;height:2" coordorigin="1236,9850" coordsize="4426,0" path="m1236,9850l5662,9850e" filled="false" stroked="true" strokeweight="2.260pt" strokecolor="#000000">
                <v:path arrowok="t"/>
              </v:shape>
            </v:group>
            <v:group style="position:absolute;left:1279;top:10207;width:4340;height:999" coordorigin="1279,10207" coordsize="4340,999">
              <v:shape style="position:absolute;left:1279;top:10207;width:4340;height:999" coordorigin="1279,10207" coordsize="4340,999" path="m1279,10207l5618,10207,5618,11206,1279,11206,1279,10207xe" filled="true" fillcolor="#bebebe" stroked="false">
                <v:path arrowok="t"/>
                <v:fill type="solid"/>
              </v:shape>
            </v:group>
            <v:group style="position:absolute;left:1370;top:10207;width:4162;height:509" coordorigin="1370,10207" coordsize="4162,509">
              <v:shape style="position:absolute;left:1370;top:10207;width:4162;height:509" coordorigin="1370,10207" coordsize="4162,509" path="m1370,10207l5532,10207,5532,10716,1370,10716,1370,10207xe" filled="true" fillcolor="#bebebe" stroked="false">
                <v:path arrowok="t"/>
                <v:fill type="solid"/>
              </v:shape>
            </v:group>
            <v:group style="position:absolute;left:1370;top:10711;width:4162;height:346" coordorigin="1370,10711" coordsize="4162,346">
              <v:shape style="position:absolute;left:1370;top:10711;width:4162;height:346" coordorigin="1370,10711" coordsize="4162,346" path="m1370,10711l5532,10711,5532,11057,1370,11057,1370,10711xe" filled="true" fillcolor="#bebebe" stroked="false">
                <v:path arrowok="t"/>
                <v:fill type="solid"/>
              </v:shape>
            </v:group>
            <v:group style="position:absolute;left:1236;top:10186;width:4426;height:2" coordorigin="1236,10186" coordsize="4426,2">
              <v:shape style="position:absolute;left:1236;top:10186;width:4426;height:2" coordorigin="1236,10186" coordsize="4426,0" path="m1236,10186l5662,10186e" filled="false" stroked="true" strokeweight="2.260pt" strokecolor="#000000">
                <v:path arrowok="t"/>
              </v:shape>
            </v:group>
            <v:group style="position:absolute;left:5537;top:11254;width:82;height:293" coordorigin="5537,11254" coordsize="82,293">
              <v:shape style="position:absolute;left:5537;top:11254;width:82;height:293" coordorigin="5537,11254" coordsize="82,293" path="m5537,11546l5618,11546,5618,11254,5537,11254,5537,11546xe" filled="true" fillcolor="#ee5d1b" stroked="false">
                <v:path arrowok="t"/>
                <v:fill type="solid"/>
              </v:shape>
            </v:group>
            <v:group style="position:absolute;left:4994;top:11254;width:92;height:293" coordorigin="4994,11254" coordsize="92,293">
              <v:shape style="position:absolute;left:4994;top:11254;width:92;height:293" coordorigin="4994,11254" coordsize="92,293" path="m4994,11546l5086,11546,5086,11254,4994,11254,4994,11546xe" filled="true" fillcolor="#ee5d1b" stroked="false">
                <v:path arrowok="t"/>
                <v:fill type="solid"/>
              </v:shape>
            </v:group>
            <v:group style="position:absolute;left:5086;top:11254;width:452;height:298" coordorigin="5086,11254" coordsize="452,298">
              <v:shape style="position:absolute;left:5086;top:11254;width:452;height:298" coordorigin="5086,11254" coordsize="452,298" path="m5086,11254l5537,11254,5537,11551,5086,11551,5086,11254xe" filled="true" fillcolor="#ee5d1b" stroked="false">
                <v:path arrowok="t"/>
                <v:fill type="solid"/>
              </v:shape>
            </v:group>
            <v:group style="position:absolute;left:1236;top:11232;width:4426;height:2" coordorigin="1236,11232" coordsize="4426,2">
              <v:shape style="position:absolute;left:1236;top:11232;width:4426;height:2" coordorigin="1236,11232" coordsize="4426,0" path="m1236,11232l5662,11232e" filled="false" stroked="true" strokeweight="2.260pt" strokecolor="#000000">
                <v:path arrowok="t"/>
              </v:shape>
            </v:group>
            <v:group style="position:absolute;left:4973;top:11254;width:2;height:2756" coordorigin="4973,11254" coordsize="2,2756">
              <v:shape style="position:absolute;left:4973;top:11254;width:2;height:2756" coordorigin="4973,11254" coordsize="0,2756" path="m4973,11254l4973,14009e" filled="false" stroked="true" strokeweight="2.260pt" strokecolor="#000000">
                <v:path arrowok="t"/>
              </v:shape>
            </v:group>
            <v:group style="position:absolute;left:5537;top:11590;width:82;height:312" coordorigin="5537,11590" coordsize="82,312">
              <v:shape style="position:absolute;left:5537;top:11590;width:82;height:312" coordorigin="5537,11590" coordsize="82,312" path="m5537,11902l5618,11902,5618,11590,5537,11590,5537,11902xe" filled="true" fillcolor="#ee5d1b" stroked="false">
                <v:path arrowok="t"/>
                <v:fill type="solid"/>
              </v:shape>
            </v:group>
            <v:group style="position:absolute;left:4994;top:11590;width:92;height:312" coordorigin="4994,11590" coordsize="92,312">
              <v:shape style="position:absolute;left:4994;top:11590;width:92;height:312" coordorigin="4994,11590" coordsize="92,312" path="m4994,11902l5086,11902,5086,11590,4994,11590,4994,11902xe" filled="true" fillcolor="#ee5d1b" stroked="false">
                <v:path arrowok="t"/>
                <v:fill type="solid"/>
              </v:shape>
            </v:group>
            <v:group style="position:absolute;left:5086;top:11590;width:452;height:317" coordorigin="5086,11590" coordsize="452,317">
              <v:shape style="position:absolute;left:5086;top:11590;width:452;height:317" coordorigin="5086,11590" coordsize="452,317" path="m5086,11590l5537,11590,5537,11906,5086,11906,5086,11590xe" filled="true" fillcolor="#ee5d1b" stroked="false">
                <v:path arrowok="t"/>
                <v:fill type="solid"/>
              </v:shape>
            </v:group>
            <v:group style="position:absolute;left:1236;top:11568;width:4426;height:2" coordorigin="1236,11568" coordsize="4426,2">
              <v:shape style="position:absolute;left:1236;top:11568;width:4426;height:2" coordorigin="1236,11568" coordsize="4426,0" path="m1236,11568l5662,11568e" filled="false" stroked="true" strokeweight="2.260pt" strokecolor="#000000">
                <v:path arrowok="t"/>
              </v:shape>
            </v:group>
            <v:group style="position:absolute;left:4994;top:11945;width:624;height:586" coordorigin="4994,11945" coordsize="624,586">
              <v:shape style="position:absolute;left:4994;top:11945;width:624;height:586" coordorigin="4994,11945" coordsize="624,586" path="m4994,11945l5618,11945,5618,12530,4994,12530,4994,11945xe" filled="true" fillcolor="#ee5d1b" stroked="false">
                <v:path arrowok="t"/>
                <v:fill type="solid"/>
              </v:shape>
            </v:group>
            <v:group style="position:absolute;left:5086;top:11945;width:452;height:298" coordorigin="5086,11945" coordsize="452,298">
              <v:shape style="position:absolute;left:5086;top:11945;width:452;height:298" coordorigin="5086,11945" coordsize="452,298" path="m5086,11945l5537,11945,5537,12242,5086,12242,5086,11945xe" filled="true" fillcolor="#ee5d1b" stroked="false">
                <v:path arrowok="t"/>
                <v:fill type="solid"/>
              </v:shape>
            </v:group>
            <v:group style="position:absolute;left:1236;top:11923;width:4426;height:2" coordorigin="1236,11923" coordsize="4426,2">
              <v:shape style="position:absolute;left:1236;top:11923;width:4426;height:2" coordorigin="1236,11923" coordsize="4426,0" path="m1236,11923l5662,11923e" filled="false" stroked="true" strokeweight="2.260pt" strokecolor="#000000">
                <v:path arrowok="t"/>
              </v:shape>
            </v:group>
            <v:group style="position:absolute;left:5537;top:12578;width:82;height:312" coordorigin="5537,12578" coordsize="82,312">
              <v:shape style="position:absolute;left:5537;top:12578;width:82;height:312" coordorigin="5537,12578" coordsize="82,312" path="m5537,12890l5618,12890,5618,12578,5537,12578,5537,12890xe" filled="true" fillcolor="#ee5d1b" stroked="false">
                <v:path arrowok="t"/>
                <v:fill type="solid"/>
              </v:shape>
            </v:group>
            <v:group style="position:absolute;left:4994;top:12578;width:92;height:312" coordorigin="4994,12578" coordsize="92,312">
              <v:shape style="position:absolute;left:4994;top:12578;width:92;height:312" coordorigin="4994,12578" coordsize="92,312" path="m4994,12890l5086,12890,5086,12578,4994,12578,4994,12890xe" filled="true" fillcolor="#ee5d1b" stroked="false">
                <v:path arrowok="t"/>
                <v:fill type="solid"/>
              </v:shape>
            </v:group>
            <v:group style="position:absolute;left:5086;top:12578;width:452;height:317" coordorigin="5086,12578" coordsize="452,317">
              <v:shape style="position:absolute;left:5086;top:12578;width:452;height:317" coordorigin="5086,12578" coordsize="452,317" path="m5086,12578l5537,12578,5537,12895,5086,12895,5086,12578xe" filled="true" fillcolor="#ee5d1b" stroked="false">
                <v:path arrowok="t"/>
                <v:fill type="solid"/>
              </v:shape>
            </v:group>
            <v:group style="position:absolute;left:1236;top:12557;width:4426;height:2" coordorigin="1236,12557" coordsize="4426,2">
              <v:shape style="position:absolute;left:1236;top:12557;width:4426;height:2" coordorigin="1236,12557" coordsize="4426,0" path="m1236,12557l5662,12557e" filled="false" stroked="true" strokeweight="2.260pt" strokecolor="#000000">
                <v:path arrowok="t"/>
              </v:shape>
            </v:group>
            <v:group style="position:absolute;left:5537;top:12934;width:82;height:312" coordorigin="5537,12934" coordsize="82,312">
              <v:shape style="position:absolute;left:5537;top:12934;width:82;height:312" coordorigin="5537,12934" coordsize="82,312" path="m5537,13246l5618,13246,5618,12934,5537,12934,5537,13246xe" filled="true" fillcolor="#ee5d1b" stroked="false">
                <v:path arrowok="t"/>
                <v:fill type="solid"/>
              </v:shape>
            </v:group>
            <v:group style="position:absolute;left:4994;top:12934;width:92;height:312" coordorigin="4994,12934" coordsize="92,312">
              <v:shape style="position:absolute;left:4994;top:12934;width:92;height:312" coordorigin="4994,12934" coordsize="92,312" path="m4994,13246l5086,13246,5086,12934,4994,12934,4994,13246xe" filled="true" fillcolor="#ee5d1b" stroked="false">
                <v:path arrowok="t"/>
                <v:fill type="solid"/>
              </v:shape>
            </v:group>
            <v:group style="position:absolute;left:5086;top:12934;width:452;height:317" coordorigin="5086,12934" coordsize="452,317">
              <v:shape style="position:absolute;left:5086;top:12934;width:452;height:317" coordorigin="5086,12934" coordsize="452,317" path="m5086,12934l5537,12934,5537,13250,5086,13250,5086,12934xe" filled="true" fillcolor="#ee5d1b" stroked="false">
                <v:path arrowok="t"/>
                <v:fill type="solid"/>
              </v:shape>
            </v:group>
            <v:group style="position:absolute;left:1236;top:12912;width:4426;height:2" coordorigin="1236,12912" coordsize="4426,2">
              <v:shape style="position:absolute;left:1236;top:12912;width:4426;height:2" coordorigin="1236,12912" coordsize="4426,0" path="m1236,12912l5662,12912e" filled="false" stroked="true" strokeweight="2.260pt" strokecolor="#000000">
                <v:path arrowok="t"/>
              </v:shape>
            </v:group>
            <v:group style="position:absolute;left:4994;top:13294;width:624;height:293" coordorigin="4994,13294" coordsize="624,293">
              <v:shape style="position:absolute;left:4994;top:13294;width:624;height:293" coordorigin="4994,13294" coordsize="624,293" path="m4994,13294l5618,13294,5618,13586,4994,13586,4994,13294xe" filled="true" fillcolor="#ee5d1b" stroked="false">
                <v:path arrowok="t"/>
                <v:fill type="solid"/>
              </v:shape>
            </v:group>
            <v:group style="position:absolute;left:5086;top:13294;width:452;height:279" coordorigin="5086,13294" coordsize="452,279">
              <v:shape style="position:absolute;left:5086;top:13294;width:452;height:279" coordorigin="5086,13294" coordsize="452,279" path="m5086,13294l5537,13294,5537,13572,5086,13572,5086,13294xe" filled="true" fillcolor="#ee5d1b" stroked="false">
                <v:path arrowok="t"/>
                <v:fill type="solid"/>
              </v:shape>
            </v:group>
            <v:group style="position:absolute;left:1236;top:13272;width:4426;height:2" coordorigin="1236,13272" coordsize="4426,2">
              <v:shape style="position:absolute;left:1236;top:13272;width:4426;height:2" coordorigin="1236,13272" coordsize="4426,0" path="m1236,13272l5662,13272e" filled="false" stroked="true" strokeweight="2.260pt" strokecolor="#000000">
                <v:path arrowok="t"/>
              </v:shape>
            </v:group>
            <v:group style="position:absolute;left:4994;top:13630;width:624;height:380" coordorigin="4994,13630" coordsize="624,380">
              <v:shape style="position:absolute;left:4994;top:13630;width:624;height:380" coordorigin="4994,13630" coordsize="624,380" path="m4994,13630l5618,13630,5618,14009,4994,14009,4994,13630xe" filled="true" fillcolor="#ee5d1b" stroked="false">
                <v:path arrowok="t"/>
                <v:fill type="solid"/>
              </v:shape>
            </v:group>
            <v:group style="position:absolute;left:5086;top:13630;width:452;height:279" coordorigin="5086,13630" coordsize="452,279">
              <v:shape style="position:absolute;left:5086;top:13630;width:452;height:279" coordorigin="5086,13630" coordsize="452,279" path="m5086,13630l5537,13630,5537,13908,5086,13908,5086,13630xe" filled="true" fillcolor="#ee5d1b" stroked="false">
                <v:path arrowok="t"/>
                <v:fill type="solid"/>
              </v:shape>
            </v:group>
            <v:group style="position:absolute;left:5662;top:4222;width:5477;height:9783" coordorigin="5662,4222" coordsize="5477,9783">
              <v:shape style="position:absolute;left:5662;top:4222;width:5477;height:9783" coordorigin="5662,4222" coordsize="5477,9783" path="m5662,4222l11138,4222,11138,14004,5662,14004,5662,4222xe" filled="true" fillcolor="#ffffff" stroked="false">
                <v:path arrowok="t"/>
                <v:fill type="solid"/>
              </v:shape>
            </v:group>
            <v:group style="position:absolute;left:5753;top:4222;width:5304;height:298" coordorigin="5753,4222" coordsize="5304,298">
              <v:shape style="position:absolute;left:5753;top:4222;width:5304;height:298" coordorigin="5753,4222" coordsize="5304,298" path="m5753,4222l11057,4222,11057,4519,5753,4519,5753,4222xe" filled="true" fillcolor="#ffffff" stroked="false">
                <v:path arrowok="t"/>
                <v:fill type="solid"/>
              </v:shape>
            </v:group>
            <v:group style="position:absolute;left:5753;top:4514;width:5304;height:298" coordorigin="5753,4514" coordsize="5304,298">
              <v:shape style="position:absolute;left:5753;top:4514;width:5304;height:298" coordorigin="5753,4514" coordsize="5304,298" path="m5753,4514l11057,4514,11057,4812,5753,4812,5753,4514xe" filled="true" fillcolor="#ffffff" stroked="false">
                <v:path arrowok="t"/>
                <v:fill type="solid"/>
              </v:shape>
            </v:group>
            <v:group style="position:absolute;left:5753;top:4807;width:5304;height:298" coordorigin="5753,4807" coordsize="5304,298">
              <v:shape style="position:absolute;left:5753;top:4807;width:5304;height:298" coordorigin="5753,4807" coordsize="5304,298" path="m5753,4807l11057,4807,11057,5105,5753,5105,5753,4807xe" filled="true" fillcolor="#ffffff" stroked="false">
                <v:path arrowok="t"/>
                <v:fill type="solid"/>
              </v:shape>
            </v:group>
            <v:group style="position:absolute;left:5753;top:5100;width:5304;height:298" coordorigin="5753,5100" coordsize="5304,298">
              <v:shape style="position:absolute;left:5753;top:5100;width:5304;height:298" coordorigin="5753,5100" coordsize="5304,298" path="m5753,5100l11057,5100,11057,5398,5753,5398,5753,5100xe" filled="true" fillcolor="#ffffff" stroked="false">
                <v:path arrowok="t"/>
                <v:fill type="solid"/>
              </v:shape>
            </v:group>
            <v:group style="position:absolute;left:5753;top:5393;width:5304;height:298" coordorigin="5753,5393" coordsize="5304,298">
              <v:shape style="position:absolute;left:5753;top:5393;width:5304;height:298" coordorigin="5753,5393" coordsize="5304,298" path="m5753,5393l11057,5393,11057,5690,5753,5690,5753,5393xe" filled="true" fillcolor="#ffffff" stroked="false">
                <v:path arrowok="t"/>
                <v:fill type="solid"/>
              </v:shape>
            </v:group>
            <v:group style="position:absolute;left:5753;top:5686;width:5304;height:298" coordorigin="5753,5686" coordsize="5304,298">
              <v:shape style="position:absolute;left:5753;top:5686;width:5304;height:298" coordorigin="5753,5686" coordsize="5304,298" path="m5753,5686l11057,5686,11057,5983,5753,5983,5753,5686xe" filled="true" fillcolor="#ffffff" stroked="false">
                <v:path arrowok="t"/>
                <v:fill type="solid"/>
              </v:shape>
            </v:group>
            <v:group style="position:absolute;left:5753;top:5978;width:5304;height:298" coordorigin="5753,5978" coordsize="5304,298">
              <v:shape style="position:absolute;left:5753;top:5978;width:5304;height:298" coordorigin="5753,5978" coordsize="5304,298" path="m5753,5978l11057,5978,11057,6276,5753,6276,5753,5978xe" filled="true" fillcolor="#ffffff" stroked="false">
                <v:path arrowok="t"/>
                <v:fill type="solid"/>
              </v:shape>
            </v:group>
            <v:group style="position:absolute;left:5753;top:6271;width:5304;height:298" coordorigin="5753,6271" coordsize="5304,298">
              <v:shape style="position:absolute;left:5753;top:6271;width:5304;height:298" coordorigin="5753,6271" coordsize="5304,298" path="m5753,6271l11057,6271,11057,6569,5753,6569,5753,6271xe" filled="true" fillcolor="#ffffff" stroked="false">
                <v:path arrowok="t"/>
                <v:fill type="solid"/>
              </v:shape>
            </v:group>
            <v:group style="position:absolute;left:5753;top:6564;width:5304;height:298" coordorigin="5753,6564" coordsize="5304,298">
              <v:shape style="position:absolute;left:5753;top:6564;width:5304;height:298" coordorigin="5753,6564" coordsize="5304,298" path="m5753,6564l11057,6564,11057,6862,5753,6862,5753,6564xe" filled="true" fillcolor="#ffffff" stroked="false">
                <v:path arrowok="t"/>
                <v:fill type="solid"/>
              </v:shape>
            </v:group>
            <v:group style="position:absolute;left:5753;top:6857;width:5304;height:298" coordorigin="5753,6857" coordsize="5304,298">
              <v:shape style="position:absolute;left:5753;top:6857;width:5304;height:298" coordorigin="5753,6857" coordsize="5304,298" path="m5753,6857l11057,6857,11057,7154,5753,7154,5753,6857xe" filled="true" fillcolor="#ffffff" stroked="false">
                <v:path arrowok="t"/>
                <v:fill type="solid"/>
              </v:shape>
            </v:group>
            <v:group style="position:absolute;left:5753;top:7150;width:5304;height:298" coordorigin="5753,7150" coordsize="5304,298">
              <v:shape style="position:absolute;left:5753;top:7150;width:5304;height:298" coordorigin="5753,7150" coordsize="5304,298" path="m5753,7150l11057,7150,11057,7447,5753,7447,5753,7150xe" filled="true" fillcolor="#ffffff" stroked="false">
                <v:path arrowok="t"/>
                <v:fill type="solid"/>
              </v:shape>
            </v:group>
            <v:group style="position:absolute;left:5753;top:7442;width:5304;height:303" coordorigin="5753,7442" coordsize="5304,303">
              <v:shape style="position:absolute;left:5753;top:7442;width:5304;height:303" coordorigin="5753,7442" coordsize="5304,303" path="m5753,7442l11057,7442,11057,7745,5753,7745,5753,7442xe" filled="true" fillcolor="#ffffff" stroked="false">
                <v:path arrowok="t"/>
                <v:fill type="solid"/>
              </v:shape>
            </v:group>
            <v:group style="position:absolute;left:5753;top:7740;width:5304;height:322" coordorigin="5753,7740" coordsize="5304,322">
              <v:shape style="position:absolute;left:5753;top:7740;width:5304;height:322" coordorigin="5753,7740" coordsize="5304,322" path="m5753,7740l11057,7740,11057,8062,5753,8062,5753,7740xe" filled="true" fillcolor="#ffffff" stroked="false">
                <v:path arrowok="t"/>
                <v:fill type="solid"/>
              </v:shape>
            </v:group>
            <v:group style="position:absolute;left:5753;top:8057;width:5304;height:298" coordorigin="5753,8057" coordsize="5304,298">
              <v:shape style="position:absolute;left:5753;top:8057;width:5304;height:298" coordorigin="5753,8057" coordsize="5304,298" path="m5753,8057l11057,8057,11057,8354,5753,8354,5753,8057xe" filled="true" fillcolor="#ffffff" stroked="false">
                <v:path arrowok="t"/>
                <v:fill type="solid"/>
              </v:shape>
            </v:group>
            <v:group style="position:absolute;left:5753;top:8350;width:5304;height:298" coordorigin="5753,8350" coordsize="5304,298">
              <v:shape style="position:absolute;left:5753;top:8350;width:5304;height:298" coordorigin="5753,8350" coordsize="5304,298" path="m5753,8350l11057,8350,11057,8647,5753,8647,5753,8350xe" filled="true" fillcolor="#ffffff" stroked="false">
                <v:path arrowok="t"/>
                <v:fill type="solid"/>
              </v:shape>
            </v:group>
            <v:group style="position:absolute;left:5753;top:8642;width:5304;height:298" coordorigin="5753,8642" coordsize="5304,298">
              <v:shape style="position:absolute;left:5753;top:8642;width:5304;height:298" coordorigin="5753,8642" coordsize="5304,298" path="m5753,8642l11057,8642,11057,8940,5753,8940,5753,8642xe" filled="true" fillcolor="#ffffff" stroked="false">
                <v:path arrowok="t"/>
                <v:fill type="solid"/>
              </v:shape>
            </v:group>
            <v:group style="position:absolute;left:5753;top:8935;width:5304;height:298" coordorigin="5753,8935" coordsize="5304,298">
              <v:shape style="position:absolute;left:5753;top:8935;width:5304;height:298" coordorigin="5753,8935" coordsize="5304,298" path="m5753,8935l11057,8935,11057,9233,5753,9233,5753,8935xe" filled="true" fillcolor="#ffffff" stroked="false">
                <v:path arrowok="t"/>
                <v:fill type="solid"/>
              </v:shape>
            </v:group>
            <v:group style="position:absolute;left:5753;top:9228;width:5304;height:298" coordorigin="5753,9228" coordsize="5304,298">
              <v:shape style="position:absolute;left:5753;top:9228;width:5304;height:298" coordorigin="5753,9228" coordsize="5304,298" path="m5753,9228l11057,9228,11057,9526,5753,9526,5753,9228xe" filled="true" fillcolor="#ffffff" stroked="false">
                <v:path arrowok="t"/>
                <v:fill type="solid"/>
              </v:shape>
            </v:group>
            <v:group style="position:absolute;left:5753;top:9521;width:5304;height:298" coordorigin="5753,9521" coordsize="5304,298">
              <v:shape style="position:absolute;left:5753;top:9521;width:5304;height:298" coordorigin="5753,9521" coordsize="5304,298" path="m5753,9521l11057,9521,11057,9818,5753,9818,5753,9521xe" filled="true" fillcolor="#ffffff" stroked="false">
                <v:path arrowok="t"/>
                <v:fill type="solid"/>
              </v:shape>
            </v:group>
            <v:group style="position:absolute;left:5753;top:9814;width:5304;height:298" coordorigin="5753,9814" coordsize="5304,298">
              <v:shape style="position:absolute;left:5753;top:9814;width:5304;height:298" coordorigin="5753,9814" coordsize="5304,298" path="m5753,9814l11057,9814,11057,10111,5753,10111,5753,9814xe" filled="true" fillcolor="#ffffff" stroked="false">
                <v:path arrowok="t"/>
                <v:fill type="solid"/>
              </v:shape>
            </v:group>
            <v:group style="position:absolute;left:5753;top:10106;width:5304;height:298" coordorigin="5753,10106" coordsize="5304,298">
              <v:shape style="position:absolute;left:5753;top:10106;width:5304;height:298" coordorigin="5753,10106" coordsize="5304,298" path="m5753,10106l11057,10106,11057,10404,5753,10404,5753,10106xe" filled="true" fillcolor="#ffffff" stroked="false">
                <v:path arrowok="t"/>
                <v:fill type="solid"/>
              </v:shape>
            </v:group>
            <v:group style="position:absolute;left:5753;top:10399;width:5304;height:298" coordorigin="5753,10399" coordsize="5304,298">
              <v:shape style="position:absolute;left:5753;top:10399;width:5304;height:298" coordorigin="5753,10399" coordsize="5304,298" path="m5753,10399l11057,10399,11057,10697,5753,10697,5753,10399xe" filled="true" fillcolor="#ffffff" stroked="false">
                <v:path arrowok="t"/>
                <v:fill type="solid"/>
              </v:shape>
            </v:group>
            <v:group style="position:absolute;left:5753;top:10692;width:5304;height:298" coordorigin="5753,10692" coordsize="5304,298">
              <v:shape style="position:absolute;left:5753;top:10692;width:5304;height:298" coordorigin="5753,10692" coordsize="5304,298" path="m5753,10692l11057,10692,11057,10990,5753,10990,5753,10692xe" filled="true" fillcolor="#ffffff" stroked="false">
                <v:path arrowok="t"/>
                <v:fill type="solid"/>
              </v:shape>
            </v:group>
            <v:group style="position:absolute;left:5753;top:10985;width:5304;height:298" coordorigin="5753,10985" coordsize="5304,298">
              <v:shape style="position:absolute;left:5753;top:10985;width:5304;height:298" coordorigin="5753,10985" coordsize="5304,298" path="m5753,10985l11057,10985,11057,11282,5753,11282,5753,10985xe" filled="true" fillcolor="#ffffff" stroked="false">
                <v:path arrowok="t"/>
                <v:fill type="solid"/>
              </v:shape>
            </v:group>
            <v:group style="position:absolute;left:5753;top:11278;width:5304;height:298" coordorigin="5753,11278" coordsize="5304,298">
              <v:shape style="position:absolute;left:5753;top:11278;width:5304;height:298" coordorigin="5753,11278" coordsize="5304,298" path="m5753,11278l11057,11278,11057,11575,5753,11575,5753,11278xe" filled="true" fillcolor="#ffffff" stroked="false">
                <v:path arrowok="t"/>
                <v:fill type="solid"/>
              </v:shape>
            </v:group>
            <v:group style="position:absolute;left:5753;top:11570;width:5304;height:298" coordorigin="5753,11570" coordsize="5304,298">
              <v:shape style="position:absolute;left:5753;top:11570;width:5304;height:298" coordorigin="5753,11570" coordsize="5304,298" path="m5753,11570l11057,11570,11057,11868,5753,11868,5753,11570xe" filled="true" fillcolor="#ffffff" stroked="false">
                <v:path arrowok="t"/>
                <v:fill type="solid"/>
              </v:shape>
            </v:group>
            <v:group style="position:absolute;left:1236;top:13608;width:4426;height:2" coordorigin="1236,13608" coordsize="4426,2">
              <v:shape style="position:absolute;left:1236;top:13608;width:4426;height:2" coordorigin="1236,13608" coordsize="4426,0" path="m1236,13608l5662,13608e" filled="false" stroked="true" strokeweight="2.260pt" strokecolor="#000000">
                <v:path arrowok="t"/>
              </v:shape>
            </v:group>
            <v:group style="position:absolute;left:1236;top:14030;width:9946;height:2" coordorigin="1236,14030" coordsize="9946,2">
              <v:shape style="position:absolute;left:1236;top:14030;width:9946;height:2" coordorigin="1236,14030" coordsize="9946,0" path="m1236,14030l11182,14030e" filled="false" stroked="true" strokeweight="2.259990pt" strokecolor="#000000">
                <v:path arrowok="t"/>
              </v:shape>
            </v:group>
            <v:group style="position:absolute;left:10040;top:1709;width:2;height:335" coordorigin="10040,1709" coordsize="2,335">
              <v:shape style="position:absolute;left:10040;top:1709;width:2;height:335" coordorigin="10040,1709" coordsize="0,335" path="m10040,1709l10040,2043e" filled="false" stroked="true" strokeweight="1.575038pt" strokecolor="#006300">
                <v:path arrowok="t"/>
              </v:shape>
            </v:group>
            <v:group style="position:absolute;left:10025;top:1709;width:30;height:335" coordorigin="10025,1709" coordsize="30,335">
              <v:shape style="position:absolute;left:10025;top:1709;width:30;height:335" coordorigin="10025,1709" coordsize="30,335" path="m10055,1709l10055,2017,10025,2043,10025,1735,10055,1709xe" filled="false" stroked="true" strokeweight=".044696pt" strokecolor="#000000">
                <v:path arrowok="t"/>
              </v:shape>
            </v:group>
            <v:group style="position:absolute;left:10010;top:1735;width:2;height:339" coordorigin="10010,1735" coordsize="2,339">
              <v:shape style="position:absolute;left:10010;top:1735;width:2;height:339" coordorigin="10010,1735" coordsize="0,339" path="m10010,1735l10010,2074e" filled="false" stroked="true" strokeweight="1.66442pt" strokecolor="#005100">
                <v:path arrowok="t"/>
              </v:shape>
            </v:group>
            <v:group style="position:absolute;left:9994;top:1735;width:32;height:339" coordorigin="9994,1735" coordsize="32,339">
              <v:shape style="position:absolute;left:9994;top:1735;width:32;height:339" coordorigin="9994,1735" coordsize="32,339" path="m10025,1735l10025,2043,9994,2074,9994,1767,10025,1735xe" filled="false" stroked="true" strokeweight=".044696pt" strokecolor="#000000">
                <v:path arrowok="t"/>
              </v:shape>
            </v:group>
            <v:group style="position:absolute;left:9488;top:1762;width:2;height:332" coordorigin="9488,1762" coordsize="2,332">
              <v:shape style="position:absolute;left:9488;top:1762;width:2;height:332" coordorigin="9488,1762" coordsize="0,332" path="m9488,1762l9488,2094e" filled="false" stroked="true" strokeweight="1.351555pt" strokecolor="#00aa00">
                <v:path arrowok="t"/>
              </v:shape>
            </v:group>
            <v:group style="position:absolute;left:9476;top:1762;width:26;height:332" coordorigin="9476,1762" coordsize="26,332">
              <v:shape style="position:absolute;left:9476;top:1762;width:26;height:332" coordorigin="9476,1762" coordsize="26,332" path="m9501,1786l9501,2094,9476,2070,9476,1762,9501,1786xe" filled="false" stroked="true" strokeweight=".044697pt" strokecolor="#000000">
                <v:path arrowok="t"/>
              </v:shape>
            </v:group>
            <v:group style="position:absolute;left:9506;top:1786;width:2;height:336" coordorigin="9506,1786" coordsize="2,336">
              <v:shape style="position:absolute;left:9506;top:1786;width:2;height:336" coordorigin="9506,1786" coordsize="0,336" path="m9506,1786l9506,2121e" filled="false" stroked="true" strokeweight=".681055pt" strokecolor="#00a500">
                <v:path arrowok="t"/>
              </v:shape>
            </v:group>
            <v:group style="position:absolute;left:9501;top:1786;width:12;height:336" coordorigin="9501,1786" coordsize="12,336">
              <v:shape style="position:absolute;left:9501;top:1786;width:12;height:336" coordorigin="9501,1786" coordsize="12,336" path="m9512,1814l9512,2121,9501,2094,9501,1786,9512,1814xe" filled="false" stroked="true" strokeweight=".044698pt" strokecolor="#000000">
                <v:path arrowok="t"/>
              </v:shape>
            </v:group>
            <v:group style="position:absolute;left:9513;top:1814;width:2;height:356" coordorigin="9513,1814" coordsize="2,356">
              <v:shape style="position:absolute;left:9513;top:1814;width:2;height:356" coordorigin="9513,1814" coordsize="0,356" path="m9513,1814l9513,2169e" filled="false" stroked="true" strokeweight=".189414pt" strokecolor="#008e00">
                <v:path arrowok="t"/>
              </v:shape>
            </v:group>
            <v:group style="position:absolute;left:9512;top:1814;width:2;height:356" coordorigin="9512,1814" coordsize="2,356">
              <v:shape style="position:absolute;left:9512;top:1814;width:2;height:356" coordorigin="9512,1814" coordsize="2,356" path="m9514,1861l9514,2169,9512,2121,9512,1814,9514,1861xe" filled="false" stroked="true" strokeweight=".044698pt" strokecolor="#000000">
                <v:path arrowok="t"/>
              </v:shape>
            </v:group>
            <v:group style="position:absolute;left:9990;top:1767;width:2;height:406" coordorigin="9990,1767" coordsize="2,406">
              <v:shape style="position:absolute;left:9990;top:1767;width:2;height:406" coordorigin="9990,1767" coordsize="0,406" path="m9990,1767l9990,2172e" filled="false" stroked="true" strokeweight=".457604pt" strokecolor="#005100">
                <v:path arrowok="t"/>
              </v:shape>
            </v:group>
            <v:group style="position:absolute;left:9987;top:1767;width:8;height:406" coordorigin="9987,1767" coordsize="8,406">
              <v:shape style="position:absolute;left:9987;top:1767;width:8;height:406" coordorigin="9987,1767" coordsize="8,406" path="m9994,1767l9994,2074,9987,2172,9987,1864,9994,1767xe" filled="false" stroked="true" strokeweight=".044698pt" strokecolor="#000000">
                <v:path arrowok="t"/>
              </v:shape>
            </v:group>
            <v:group style="position:absolute;left:9953;top:1864;width:34;height:322" coordorigin="9953,1864" coordsize="34,322">
              <v:shape style="position:absolute;left:9953;top:1864;width:34;height:322" coordorigin="9953,1864" coordsize="34,322" path="m9987,1864l9953,1877,9953,2185,9987,2172,9987,1864xe" filled="true" fillcolor="#006000" stroked="false">
                <v:path arrowok="t"/>
                <v:fill type="solid"/>
              </v:shape>
            </v:group>
            <v:group style="position:absolute;left:9953;top:1864;width:34;height:322" coordorigin="9953,1864" coordsize="34,322">
              <v:shape style="position:absolute;left:9953;top:1864;width:34;height:322" coordorigin="9953,1864" coordsize="34,322" path="m9987,1864l9987,2172,9953,2185,9953,1877,9987,1864xe" filled="false" stroked="true" strokeweight=".044696pt" strokecolor="#000000">
                <v:path arrowok="t"/>
              </v:shape>
            </v:group>
            <v:group style="position:absolute;left:9903;top:1877;width:51;height:391" coordorigin="9903,1877" coordsize="51,391">
              <v:shape style="position:absolute;left:9903;top:1877;width:51;height:391" coordorigin="9903,1877" coordsize="51,391" path="m9953,1877l9903,1959,9903,2267,9953,2185,9953,1877xe" filled="true" fillcolor="#005100" stroked="false">
                <v:path arrowok="t"/>
                <v:fill type="solid"/>
              </v:shape>
            </v:group>
            <v:group style="position:absolute;left:9903;top:1877;width:51;height:391" coordorigin="9903,1877" coordsize="51,391">
              <v:shape style="position:absolute;left:9903;top:1877;width:51;height:391" coordorigin="9903,1877" coordsize="51,391" path="m9953,1877l9953,2185,9903,2267,9903,1959,9953,1877xe" filled="false" stroked="true" strokeweight=".044694pt" strokecolor="#000000">
                <v:path arrowok="t"/>
              </v:shape>
            </v:group>
            <v:group style="position:absolute;left:9479;top:1956;width:2;height:339" coordorigin="9479,1956" coordsize="2,339">
              <v:shape style="position:absolute;left:9479;top:1956;width:2;height:339" coordorigin="9479,1956" coordsize="0,339" path="m9479,1956l9479,2295e" filled="false" stroked="true" strokeweight=".323478pt" strokecolor="#009300">
                <v:path arrowok="t"/>
              </v:shape>
            </v:group>
            <v:group style="position:absolute;left:9476;top:1956;width:5;height:339" coordorigin="9476,1956" coordsize="5,339">
              <v:shape style="position:absolute;left:9476;top:1956;width:5;height:339" coordorigin="9476,1956" coordsize="5,339" path="m9481,1986l9481,2295,9476,2265,9476,1956,9481,1986xe" filled="false" stroked="true" strokeweight=".044698pt" strokecolor="#000000">
                <v:path arrowok="t"/>
              </v:shape>
            </v:group>
            <v:group style="position:absolute;left:9481;top:1986;width:60;height:323" coordorigin="9481,1986" coordsize="60,323">
              <v:shape style="position:absolute;left:9481;top:1986;width:60;height:323" coordorigin="9481,1986" coordsize="60,323" path="m9481,1986l9481,2295,9541,2309,9541,2000,9481,1986xe" filled="true" fillcolor="#007700" stroked="false">
                <v:path arrowok="t"/>
                <v:fill type="solid"/>
              </v:shape>
            </v:group>
            <v:group style="position:absolute;left:9481;top:1986;width:60;height:323" coordorigin="9481,1986" coordsize="60,323">
              <v:shape style="position:absolute;left:9481;top:1986;width:60;height:323" coordorigin="9481,1986" coordsize="60,323" path="m9541,2000l9541,2309,9481,2295,9481,1986,9541,2000xe" filled="false" stroked="true" strokeweight=".04469pt" strokecolor="#000000">
                <v:path arrowok="t"/>
              </v:shape>
            </v:group>
            <v:group style="position:absolute;left:9545;top:2000;width:2;height:315" coordorigin="9545,2000" coordsize="2,315">
              <v:shape style="position:absolute;left:9545;top:2000;width:2;height:315" coordorigin="9545,2000" coordsize="0,315" path="m9545,2000l9545,2314e" filled="false" stroked="true" strokeweight=".502284pt" strokecolor="#00a500">
                <v:path arrowok="t"/>
              </v:shape>
            </v:group>
            <v:group style="position:absolute;left:9541;top:2000;width:9;height:315" coordorigin="9541,2000" coordsize="9,315">
              <v:shape style="position:absolute;left:9541;top:2000;width:9;height:315" coordorigin="9541,2000" coordsize="9,315" path="m9549,2005l9549,2314,9541,2309,9541,2000,9549,2005xe" filled="false" stroked="true" strokeweight=".044698pt" strokecolor="#000000">
                <v:path arrowok="t"/>
              </v:shape>
            </v:group>
            <v:group style="position:absolute;left:10070;top:2003;width:2;height:334" coordorigin="10070,2003" coordsize="2,334">
              <v:shape style="position:absolute;left:10070;top:2003;width:2;height:334" coordorigin="10070,2003" coordsize="0,334" path="m10070,2003l10070,2337e" filled="false" stroked="true" strokeweight=".502282pt" strokecolor="#005100">
                <v:path arrowok="t"/>
              </v:shape>
            </v:group>
            <v:group style="position:absolute;left:10066;top:2003;width:9;height:334" coordorigin="10066,2003" coordsize="9,334">
              <v:shape style="position:absolute;left:10066;top:2003;width:9;height:334" coordorigin="10066,2003" coordsize="9,334" path="m10074,2003l10074,2312,10066,2337,10066,2028,10074,2003xe" filled="false" stroked="true" strokeweight=".044698pt" strokecolor="#000000">
                <v:path arrowok="t"/>
              </v:shape>
            </v:group>
            <v:group style="position:absolute;left:9557;top:2005;width:2;height:382" coordorigin="9557,2005" coordsize="2,382">
              <v:shape style="position:absolute;left:9557;top:2005;width:2;height:382" coordorigin="9557,2005" coordsize="0,382" path="m9557,2005l9557,2386e" filled="false" stroked="true" strokeweight=".904568pt" strokecolor="#009900">
                <v:path arrowok="t"/>
              </v:shape>
            </v:group>
            <v:group style="position:absolute;left:9549;top:2005;width:17;height:382" coordorigin="9549,2005" coordsize="17,382">
              <v:shape style="position:absolute;left:9549;top:2005;width:17;height:382" coordorigin="9549,2005" coordsize="17,382" path="m9565,2077l9565,2386,9549,2314,9549,2005,9565,2077xe" filled="false" stroked="true" strokeweight=".044698pt" strokecolor="#000000">
                <v:path arrowok="t"/>
              </v:shape>
            </v:group>
            <v:group style="position:absolute;left:9565;top:2077;width:51;height:325" coordorigin="9565,2077" coordsize="51,325">
              <v:shape style="position:absolute;left:9565;top:2077;width:51;height:325" coordorigin="9565,2077" coordsize="51,325" path="m9565,2077l9565,2386,9616,2401,9616,2093,9565,2077xe" filled="true" fillcolor="#006300" stroked="false">
                <v:path arrowok="t"/>
                <v:fill type="solid"/>
              </v:shape>
            </v:group>
            <v:group style="position:absolute;left:9565;top:2077;width:51;height:325" coordorigin="9565,2077" coordsize="51,325">
              <v:shape style="position:absolute;left:9565;top:2077;width:51;height:325" coordorigin="9565,2077" coordsize="51,325" path="m9616,2093l9616,2401,9565,2386,9565,2077,9616,2093xe" filled="false" stroked="true" strokeweight=".044692pt" strokecolor="#000000">
                <v:path arrowok="t"/>
              </v:shape>
            </v:group>
            <v:group style="position:absolute;left:9620;top:2093;width:2;height:334" coordorigin="9620,2093" coordsize="2,334">
              <v:shape style="position:absolute;left:9620;top:2093;width:2;height:334" coordorigin="9620,2093" coordsize="0,334" path="m9620,2093l9620,2426e" filled="false" stroked="true" strokeweight=".502284pt" strokecolor="#00a000">
                <v:path arrowok="t"/>
              </v:shape>
            </v:group>
            <v:group style="position:absolute;left:9616;top:2093;width:9;height:334" coordorigin="9616,2093" coordsize="9,334">
              <v:shape style="position:absolute;left:9616;top:2093;width:9;height:334" coordorigin="9616,2093" coordsize="9,334" path="m9624,2118l9624,2426,9616,2401,9616,2093,9624,2118xe" filled="false" stroked="true" strokeweight=".044698pt" strokecolor="#000000">
                <v:path arrowok="t"/>
              </v:shape>
            </v:group>
            <v:group style="position:absolute;left:9624;top:2118;width:46;height:328" coordorigin="9624,2118" coordsize="46,328">
              <v:shape style="position:absolute;left:9624;top:2118;width:46;height:328" coordorigin="9624,2118" coordsize="46,328" path="m9624,2118l9624,2426,9670,2445,9670,2136,9624,2118xe" filled="true" fillcolor="#006300" stroked="false">
                <v:path arrowok="t"/>
                <v:fill type="solid"/>
              </v:shape>
            </v:group>
            <v:group style="position:absolute;left:9624;top:2118;width:46;height:328" coordorigin="9624,2118" coordsize="46,328">
              <v:shape style="position:absolute;left:9624;top:2118;width:46;height:328" coordorigin="9624,2118" coordsize="46,328" path="m9670,2136l9670,2445,9624,2426,9624,2118,9670,2136xe" filled="false" stroked="true" strokeweight=".044694pt" strokecolor="#000000">
                <v:path arrowok="t"/>
              </v:shape>
            </v:group>
            <v:group style="position:absolute;left:9670;top:2136;width:2;height:322" coordorigin="9670,2136" coordsize="2,322">
              <v:shape style="position:absolute;left:9670;top:2136;width:2;height:322" coordorigin="9670,2136" coordsize="0,322" path="m9670,2136l9670,2457e" filled="false" stroked="true" strokeweight=".144676pt" strokecolor="#008e00">
                <v:path arrowok="t"/>
              </v:shape>
            </v:group>
            <v:group style="position:absolute;left:9670;top:2136;width:2;height:322" coordorigin="9670,2136" coordsize="2,322">
              <v:shape style="position:absolute;left:9670;top:2136;width:2;height:322" coordorigin="9670,2136" coordsize="1,322" path="m9670,2149l9670,2457,9670,2445,9670,2136,9670,2149xe" filled="false" stroked="true" strokeweight=".044698pt" strokecolor="#000000">
                <v:path arrowok="t"/>
              </v:shape>
            </v:group>
            <v:group style="position:absolute;left:9679;top:2149;width:2;height:316" coordorigin="9679,2149" coordsize="2,316">
              <v:shape style="position:absolute;left:9679;top:2149;width:2;height:316" coordorigin="9679,2149" coordsize="0,316" path="m9679,2149l9679,2465e" filled="false" stroked="true" strokeweight=".993982pt" strokecolor="#009600">
                <v:path arrowok="t"/>
              </v:shape>
            </v:group>
            <v:group style="position:absolute;left:9670;top:2149;width:18;height:316" coordorigin="9670,2149" coordsize="18,316">
              <v:shape style="position:absolute;left:9670;top:2149;width:18;height:316" coordorigin="9670,2149" coordsize="18,316" path="m9688,2156l9688,2465,9670,2457,9670,2149,9688,2156xe" filled="false" stroked="true" strokeweight=".044697pt" strokecolor="#000000">
                <v:path arrowok="t"/>
              </v:shape>
            </v:group>
            <v:group style="position:absolute;left:10098;top:2072;width:2;height:625" coordorigin="10098,2072" coordsize="2,625">
              <v:shape style="position:absolute;left:10098;top:2072;width:2;height:625" coordorigin="10098,2072" coordsize="0,625" path="m10098,2072l10098,2697e" filled="false" stroked="true" strokeweight=".546991pt" strokecolor="#005100">
                <v:path arrowok="t"/>
              </v:shape>
            </v:group>
            <v:group style="position:absolute;left:10093;top:2072;width:9;height:402" coordorigin="10093,2072" coordsize="9,402">
              <v:shape style="position:absolute;left:10093;top:2072;width:9;height:402" coordorigin="10093,2072" coordsize="9,402" path="m10102,2072l10102,2381,10093,2474,10093,2165,10102,2072xe" filled="false" stroked="true" strokeweight=".044698pt" strokecolor="#000000">
                <v:path arrowok="t"/>
              </v:shape>
            </v:group>
            <v:group style="position:absolute;left:9688;top:2156;width:64;height:359" coordorigin="9688,2156" coordsize="64,359">
              <v:shape style="position:absolute;left:9688;top:2156;width:64;height:359" coordorigin="9688,2156" coordsize="64,359" path="m9688,2156l9688,2465,9752,2514,9752,2206,9688,2156xe" filled="true" fillcolor="#00a000" stroked="false">
                <v:path arrowok="t"/>
                <v:fill type="solid"/>
              </v:shape>
            </v:group>
            <v:group style="position:absolute;left:9688;top:2156;width:64;height:359" coordorigin="9688,2156" coordsize="64,359">
              <v:shape style="position:absolute;left:9688;top:2156;width:64;height:359" coordorigin="9688,2156" coordsize="64,359" path="m9752,2206l9752,2514,9688,2465,9688,2156,9752,2206xe" filled="false" stroked="true" strokeweight=".044691pt" strokecolor="#000000">
                <v:path arrowok="t"/>
              </v:shape>
            </v:group>
            <v:group style="position:absolute;left:10091;top:2165;width:2;height:549" coordorigin="10091,2165" coordsize="2,549">
              <v:shape style="position:absolute;left:10091;top:2165;width:2;height:549" coordorigin="10091,2165" coordsize="0,549" path="m10091,2165l10091,2714e" filled="false" stroked="true" strokeweight=".278802pt" strokecolor="#005100">
                <v:path arrowok="t"/>
              </v:shape>
            </v:group>
            <v:group style="position:absolute;left:10093;top:2165;width:2;height:406" coordorigin="10093,2165" coordsize="2,406">
              <v:shape style="position:absolute;left:10093;top:2165;width:2;height:406" coordorigin="10093,2165" coordsize="0,406" path="m10093,2165l10093,2474,10093,2570,10093,2262,10093,2165xe" filled="false" stroked="true" strokeweight=".044698pt" strokecolor="#000000">
                <v:path arrowok="t"/>
              </v:shape>
            </v:group>
            <v:group style="position:absolute;left:10093;top:2305;width:6;height:393" coordorigin="10093,2305" coordsize="6,393">
              <v:shape style="position:absolute;left:10093;top:2305;width:6;height:393" coordorigin="10093,2305" coordsize="6,393" path="m10099,2305l10099,2614,10093,2697,10093,2388,10099,2305xe" filled="false" stroked="true" strokeweight=".044698pt" strokecolor="#000000">
                <v:path arrowok="t"/>
              </v:shape>
            </v:group>
            <v:group style="position:absolute;left:10090;top:2388;width:4;height:326" coordorigin="10090,2388" coordsize="4,326">
              <v:shape style="position:absolute;left:10090;top:2388;width:4;height:326" coordorigin="10090,2388" coordsize="4,326" path="m10093,2388l10093,2697,10090,2714,10090,2405,10093,2388xe" filled="false" stroked="true" strokeweight=".044698pt" strokecolor="#000000">
                <v:path arrowok="t"/>
              </v:shape>
            </v:group>
            <v:group style="position:absolute;left:10084;top:2405;width:2;height:353" coordorigin="10084,2405" coordsize="2,353">
              <v:shape style="position:absolute;left:10084;top:2405;width:2;height:353" coordorigin="10084,2405" coordsize="0,353" path="m10084,2405l10084,2757e" filled="false" stroked="true" strokeweight=".636377pt" strokecolor="#005100">
                <v:path arrowok="t"/>
              </v:shape>
            </v:group>
            <v:group style="position:absolute;left:10079;top:2405;width:11;height:353" coordorigin="10079,2405" coordsize="11,353">
              <v:shape style="position:absolute;left:10079;top:2405;width:11;height:353" coordorigin="10079,2405" coordsize="11,353" path="m10090,2405l10090,2714,10079,2757,10079,2449,10090,2405xe" filled="false" stroked="true" strokeweight=".044698pt" strokecolor="#000000">
                <v:path arrowok="t"/>
              </v:shape>
            </v:group>
            <v:group style="position:absolute;left:10074;top:2449;width:2;height:345" coordorigin="10074,2449" coordsize="2,345">
              <v:shape style="position:absolute;left:10074;top:2449;width:2;height:345" coordorigin="10074,2449" coordsize="0,345" path="m10074,2449l10074,2793e" filled="false" stroked="true" strokeweight=".591669pt" strokecolor="#007500">
                <v:path arrowok="t"/>
              </v:shape>
            </v:group>
            <v:group style="position:absolute;left:10069;top:2449;width:10;height:345" coordorigin="10069,2449" coordsize="10,345">
              <v:shape style="position:absolute;left:10069;top:2449;width:10;height:345" coordorigin="10069,2449" coordsize="10,345" path="m10079,2449l10079,2757,10069,2793,10069,2484,10079,2449xe" filled="false" stroked="true" strokeweight=".044698pt" strokecolor="#000000">
                <v:path arrowok="t"/>
              </v:shape>
            </v:group>
            <v:group style="position:absolute;left:10051;top:2484;width:2;height:369" coordorigin="10051,2484" coordsize="2,369">
              <v:shape style="position:absolute;left:10051;top:2484;width:2;height:369" coordorigin="10051,2484" coordsize="0,369" path="m10051,2484l10051,2853e" filled="false" stroked="true" strokeweight="1.887934pt" strokecolor="#005100">
                <v:path arrowok="t"/>
              </v:shape>
            </v:group>
            <v:group style="position:absolute;left:10033;top:2484;width:36;height:369" coordorigin="10033,2484" coordsize="36,369">
              <v:shape style="position:absolute;left:10033;top:2484;width:36;height:369" coordorigin="10033,2484" coordsize="36,369" path="m10069,2484l10069,2793,10033,2853,10033,2545,10069,2484xe" filled="false" stroked="true" strokeweight=".044696pt" strokecolor="#000000">
                <v:path arrowok="t"/>
              </v:shape>
            </v:group>
            <v:group style="position:absolute;left:10020;top:2545;width:2;height:369" coordorigin="10020,2545" coordsize="2,369">
              <v:shape style="position:absolute;left:10020;top:2545;width:2;height:369" coordorigin="10020,2545" coordsize="0,369" path="m10020,2545l10020,2914e" filled="false" stroked="true" strokeweight="1.48565pt" strokecolor="#006600">
                <v:path arrowok="t"/>
              </v:shape>
            </v:group>
            <v:group style="position:absolute;left:10006;top:2545;width:28;height:369" coordorigin="10006,2545" coordsize="28,369">
              <v:shape style="position:absolute;left:10006;top:2545;width:28;height:369" coordorigin="10006,2545" coordsize="28,369" path="m10033,2545l10033,2853,10006,2914,10006,2605,10033,2545xe" filled="false" stroked="true" strokeweight=".044697pt" strokecolor="#000000">
                <v:path arrowok="t"/>
              </v:shape>
            </v:group>
            <v:group style="position:absolute;left:9407;top:2594;width:2;height:321" coordorigin="9407,2594" coordsize="2,321">
              <v:shape style="position:absolute;left:9407;top:2594;width:2;height:321" coordorigin="9407,2594" coordsize="0,321" path="m9407,2594l9407,2915e" filled="false" stroked="true" strokeweight="1.530357pt" strokecolor="#008200">
                <v:path arrowok="t"/>
              </v:shape>
            </v:group>
            <v:group style="position:absolute;left:9392;top:2594;width:29;height:321" coordorigin="9392,2594" coordsize="29,321">
              <v:shape style="position:absolute;left:9392;top:2594;width:29;height:321" coordorigin="9392,2594" coordsize="29,321" path="m9421,2594l9421,2903,9392,2915e" filled="false" stroked="true" strokeweight=".044579pt" strokecolor="#000000">
                <v:path arrowok="t"/>
              </v:shape>
              <v:shape style="position:absolute;left:9392;top:2594;width:29;height:321" coordorigin="9392,2594" coordsize="29,321" path="m9392,2607l9421,2594e" filled="false" stroked="true" strokeweight=".044579pt" strokecolor="#000000">
                <v:path arrowok="t"/>
              </v:shape>
            </v:group>
            <v:group style="position:absolute;left:9957;top:2605;width:49;height:336" coordorigin="9957,2605" coordsize="49,336">
              <v:shape style="position:absolute;left:9957;top:2605;width:49;height:336" coordorigin="9957,2605" coordsize="49,336" path="m10006,2605l9957,2632,9957,2940,10006,2914,10006,2605xe" filled="true" fillcolor="#005100" stroked="false">
                <v:path arrowok="t"/>
                <v:fill type="solid"/>
              </v:shape>
            </v:group>
            <v:group style="position:absolute;left:9957;top:2605;width:49;height:336" coordorigin="9957,2605" coordsize="49,336">
              <v:shape style="position:absolute;left:9957;top:2605;width:49;height:336" coordorigin="9957,2605" coordsize="49,336" path="m10006,2605l10006,2914,9957,2940,9957,2632,10006,2605xe" filled="false" stroked="true" strokeweight=".044693pt" strokecolor="#000000">
                <v:path arrowok="t"/>
              </v:shape>
            </v:group>
            <v:group style="position:absolute;left:9914;top:2632;width:44;height:393" coordorigin="9914,2632" coordsize="44,393">
              <v:shape style="position:absolute;left:9914;top:2632;width:44;height:393" coordorigin="9914,2632" coordsize="44,393" path="m9957,2632l9914,2716,9914,3025,9957,2940,9957,2632xe" filled="true" fillcolor="#006300" stroked="false">
                <v:path arrowok="t"/>
                <v:fill type="solid"/>
              </v:shape>
            </v:group>
            <v:group style="position:absolute;left:9914;top:2632;width:44;height:393" coordorigin="9914,2632" coordsize="44,393">
              <v:shape style="position:absolute;left:9914;top:2632;width:44;height:393" coordorigin="9914,2632" coordsize="44,393" path="m9957,2632l9957,2940,9914,3025,9914,2716,9957,2632xe" filled="false" stroked="true" strokeweight=".044695pt" strokecolor="#000000">
                <v:path arrowok="t"/>
              </v:shape>
            </v:group>
            <v:group style="position:absolute;left:9421;top:2594;width:82;height:446" coordorigin="9421,2594" coordsize="82,446">
              <v:shape style="position:absolute;left:9421;top:2594;width:82;height:446" coordorigin="9421,2594" coordsize="82,446" path="m9421,2594l9421,2903,9502,3040,9502,2731,9421,2594xe" filled="true" fillcolor="#00aa00" stroked="false">
                <v:path arrowok="t"/>
                <v:fill type="solid"/>
              </v:shape>
            </v:group>
            <v:group style="position:absolute;left:9421;top:2594;width:82;height:446" coordorigin="9421,2594" coordsize="82,446">
              <v:shape style="position:absolute;left:9421;top:2594;width:82;height:446" coordorigin="9421,2594" coordsize="82,446" path="m9502,2731l9502,3040,9421,2903,9421,2594,9502,2731xe" filled="false" stroked="true" strokeweight=".044691pt" strokecolor="#000000">
                <v:path arrowok="t"/>
              </v:shape>
            </v:group>
            <v:group style="position:absolute;left:9862;top:2716;width:52;height:377" coordorigin="9862,2716" coordsize="52,377">
              <v:shape style="position:absolute;left:9862;top:2716;width:52;height:377" coordorigin="9862,2716" coordsize="52,377" path="m9914,2716l9862,2784,9862,3092,9914,3025,9914,2716xe" filled="true" fillcolor="#005100" stroked="false">
                <v:path arrowok="t"/>
                <v:fill type="solid"/>
              </v:shape>
            </v:group>
            <v:group style="position:absolute;left:9862;top:2716;width:52;height:377" coordorigin="9862,2716" coordsize="52,377">
              <v:shape style="position:absolute;left:9862;top:2716;width:52;height:377" coordorigin="9862,2716" coordsize="52,377" path="m9914,2716l9914,3025,9862,3092,9862,2784,9914,2716xe" filled="false" stroked="true" strokeweight=".044694pt" strokecolor="#000000">
                <v:path arrowok="t"/>
              </v:shape>
            </v:group>
            <v:group style="position:absolute;left:9502;top:2731;width:169;height:393" coordorigin="9502,2731" coordsize="169,393">
              <v:shape style="position:absolute;left:9502;top:2731;width:169;height:393" coordorigin="9502,2731" coordsize="169,393" path="m9502,2731l9502,3040,9671,3123,9671,2815,9502,2731xe" filled="true" fillcolor="#009e00" stroked="false">
                <v:path arrowok="t"/>
                <v:fill type="solid"/>
              </v:shape>
            </v:group>
            <v:group style="position:absolute;left:9502;top:2731;width:169;height:393" coordorigin="9502,2731" coordsize="169,393">
              <v:shape style="position:absolute;left:9502;top:2731;width:169;height:393" coordorigin="9502,2731" coordsize="169,393" path="m9671,2815l9671,3123,9502,3040,9502,2731,9671,2815xe" filled="false" stroked="true" strokeweight=".044661pt" strokecolor="#000000">
                <v:path arrowok="t"/>
              </v:shape>
            </v:group>
            <v:group style="position:absolute;left:9859;top:2784;width:2;height:346" coordorigin="9859,2784" coordsize="2,346">
              <v:shape style="position:absolute;left:9859;top:2784;width:2;height:346" coordorigin="9859,2784" coordsize="0,346" path="m9859,2784l9859,3130e" filled="false" stroked="true" strokeweight=".412897pt" strokecolor="#005100">
                <v:path arrowok="t"/>
              </v:shape>
            </v:group>
            <v:group style="position:absolute;left:9855;top:2784;width:7;height:346" coordorigin="9855,2784" coordsize="7,346">
              <v:shape style="position:absolute;left:9855;top:2784;width:7;height:346" coordorigin="9855,2784" coordsize="7,346" path="m9862,2784l9862,3092,9855,3130,9855,2821,9862,2784xe" filled="false" stroked="true" strokeweight=".044698pt" strokecolor="#000000">
                <v:path arrowok="t"/>
              </v:shape>
            </v:group>
            <v:group style="position:absolute;left:9671;top:2815;width:91;height:321" coordorigin="9671,2815" coordsize="91,321">
              <v:shape style="position:absolute;left:9671;top:2815;width:91;height:321" coordorigin="9671,2815" coordsize="91,321" path="m9671,2815l9671,3123,9762,3136,9762,2827,9671,2815xe" filled="true" fillcolor="#007f00" stroked="false">
                <v:path arrowok="t"/>
                <v:fill type="solid"/>
              </v:shape>
            </v:group>
            <v:group style="position:absolute;left:9671;top:2815;width:91;height:321" coordorigin="9671,2815" coordsize="91,321">
              <v:shape style="position:absolute;left:9671;top:2815;width:91;height:321" coordorigin="9671,2815" coordsize="91,321" path="m9762,2827l9762,3136,9671,3123,9671,2815,9762,2827xe" filled="false" stroked="true" strokeweight=".044681pt" strokecolor="#000000">
                <v:path arrowok="t"/>
              </v:shape>
            </v:group>
            <v:group style="position:absolute;left:9392;top:1487;width:710;height:1490" coordorigin="9392,1487" coordsize="710,1490">
              <v:shape style="position:absolute;left:9392;top:1487;width:710;height:1490" coordorigin="9392,1487" coordsize="710,1490" path="m10011,2594l9421,2594,9502,2731,9671,2815,9762,2827,9757,2951,9782,2977,9790,2966,9798,2956,9806,2944,9815,2931,9822,2919,9828,2909,9830,2901,9832,2891,9853,2842,9855,2828,9855,2821,9862,2784,9914,2716,9957,2632,10006,2605,10011,2594xe" filled="true" fillcolor="#00c900" stroked="false">
                <v:path arrowok="t"/>
                <v:fill type="solid"/>
              </v:shape>
              <v:shape style="position:absolute;left:9392;top:1487;width:710;height:1490" coordorigin="9392,1487" coordsize="710,1490" path="m9649,1487l9578,1557,9577,1584,9572,1602,9561,1640,9546,1678,9493,1725,9476,1762,9501,1786,9512,1814,9514,1861,9497,1873,9476,1956,9481,1986,9541,2000,9549,2005,9565,2077,9616,2093,9624,2118,9670,2136,9670,2149,9688,2156,9752,2206,9642,2277,9576,2326,9569,2398,9424,2481,9392,2607,9421,2594,10011,2594,10033,2545,10069,2484,10090,2405,10099,2305,10093,2262,10093,2165,10102,2072,10066,2028,10074,2003,9948,2003,9940,1990,9911,1990,9903,1959,9953,1877,9987,1864,9994,1767,10025,1735,10055,1709,10035,1644,9649,1487xe" filled="true" fillcolor="#00c900" stroked="false">
                <v:path arrowok="t"/>
                <v:fill type="solid"/>
              </v:shape>
              <v:shape style="position:absolute;left:9392;top:1487;width:710;height:1490" coordorigin="9392,1487" coordsize="710,1490" path="m10060,1968l9990,1983,9948,2003,10074,2003,10060,1968xe" filled="true" fillcolor="#00c900" stroked="false">
                <v:path arrowok="t"/>
                <v:fill type="solid"/>
              </v:shape>
              <v:shape style="position:absolute;left:9392;top:1487;width:710;height:1490" coordorigin="9392,1487" coordsize="710,1490" path="m9933,1976l9911,1990,9940,1990,9933,1976xe" filled="true" fillcolor="#00c900" stroked="false">
                <v:path arrowok="t"/>
                <v:fill type="solid"/>
              </v:shape>
            </v:group>
            <v:group style="position:absolute;left:9392;top:1487;width:710;height:1490" coordorigin="9392,1487" coordsize="710,1490">
              <v:shape style="position:absolute;left:9392;top:1487;width:710;height:1490" coordorigin="9392,1487" coordsize="710,1490" path="m9649,1487l10035,1644,10055,1709,10025,1735,9994,1767,9987,1864,9953,1877,9903,1959,9911,1990,9933,1976,9948,2003,9990,1983,10060,1968,10074,2003,10066,2028,10102,2072,10093,2165,10093,2262,10099,2305,10093,2388,10090,2405,10079,2449,10069,2484,10033,2545,10006,2605,9957,2632,9914,2716,9862,2784,9855,2821,9855,2828,9853,2842,9832,2891,9830,2901,9828,2909,9822,2919,9815,2931,9806,2944,9798,2956,9790,2966,9785,2973,9782,2977,9757,2951,9762,2827,9671,2815,9502,2731,9421,2594,9392,2607e" filled="false" stroked="true" strokeweight=".044579pt" strokecolor="#000000">
                <v:path arrowok="t"/>
              </v:shape>
              <v:shape style="position:absolute;left:9392;top:1487;width:710;height:1490" coordorigin="9392,1487" coordsize="710,1490" path="m9392,2607l9424,2481,9569,2398,9576,2326,9642,2277,9752,2206,9688,2156,9670,2149,9670,2136,9624,2118,9616,2093,9565,2077,9549,2005,9541,2000,9481,1986,9476,1956,9497,1873,9514,1861,9512,1814,9501,1786,9476,1762,9493,1725,9546,1678,9572,1602,9578,1557,9649,1487e" filled="false" stroked="true" strokeweight=".044579pt" strokecolor="#000000">
                <v:path arrowok="t"/>
              </v:shape>
            </v:group>
            <v:group style="position:absolute;left:9770;top:2951;width:2;height:335" coordorigin="9770,2951" coordsize="2,335">
              <v:shape style="position:absolute;left:9770;top:2951;width:2;height:335" coordorigin="9770,2951" coordsize="0,335" path="m9770,2951l9770,3285e" filled="false" stroked="true" strokeweight="1.351528pt" strokecolor="#00aa00">
                <v:path arrowok="t"/>
              </v:shape>
            </v:group>
            <v:group style="position:absolute;left:9757;top:2951;width:26;height:335" coordorigin="9757,2951" coordsize="26,335">
              <v:shape style="position:absolute;left:9757;top:2951;width:26;height:335" coordorigin="9757,2951" coordsize="26,335" path="m9782,2977l9782,3285,9757,3260,9757,2951,9782,2977xe" filled="false" stroked="true" strokeweight=".044697pt" strokecolor="#000000">
                <v:path arrowok="t"/>
              </v:shape>
            </v:group>
            <v:group style="position:absolute;left:9782;top:2821;width:74;height:465" coordorigin="9782,2821" coordsize="74,465">
              <v:shape style="position:absolute;left:9782;top:2821;width:74;height:465" coordorigin="9782,2821" coordsize="74,465" path="m9855,2821l9855,2828,9853,2842,9851,2857,9849,2867,9846,2874,9839,2882,9832,2891,9830,2901,9828,2909,9822,2919,9815,2931,9806,2944,9798,2956,9790,2966,9782,2977,9782,3285,9790,3275,9798,3265,9806,3252,9815,3240,9822,3228,9828,3218,9830,3210,9832,3199,9853,3150,9855,3137,9855,3130,9855,2821xe" filled="true" fillcolor="#47ff2d" stroked="false">
                <v:path arrowok="t"/>
                <v:fill type="solid"/>
              </v:shape>
            </v:group>
            <v:group style="position:absolute;left:9782;top:2821;width:74;height:465" coordorigin="9782,2821" coordsize="74,465">
              <v:shape style="position:absolute;left:9782;top:2821;width:74;height:465" coordorigin="9782,2821" coordsize="74,465" path="m9855,2821l9855,3130,9855,3137,9853,3150,9851,3165,9849,3176,9846,3182,9839,3190,9832,3199,9830,3210,9828,3218,9822,3228,9815,3240,9806,3252,9798,3265,9790,3275,9785,3282,9782,3285,9782,2977,9785,2973,9790,2966,9798,2956,9806,2944,9815,2931,9822,2919,9828,2909,9830,2901,9832,2891,9853,2842,9855,2828,9855,2821xe" filled="false" stroked="true" strokeweight=".044692pt" strokecolor="#000000">
                <v:path arrowok="t"/>
              </v:shape>
            </v:group>
            <v:group style="position:absolute;left:9782;top:2821;width:74;height:465" coordorigin="9782,2821" coordsize="74,465">
              <v:shape style="position:absolute;left:9782;top:2821;width:74;height:465" coordorigin="9782,2821" coordsize="74,465" path="m9855,2821l9855,2828,9853,2842,9851,2857,9849,2867,9846,2874,9839,2882,9832,2891,9830,2901,9828,2909,9822,2919,9815,2931,9806,2944,9798,2956,9790,2966,9782,2977,9782,3285,9790,3275,9798,3265,9806,3252,9815,3240,9822,3228,9828,3218,9830,3210,9832,3199,9853,3150,9855,3137,9855,3130,9855,2821xe" filled="true" fillcolor="#005900" stroked="false">
                <v:path arrowok="t"/>
                <v:fill type="solid"/>
              </v:shape>
            </v:group>
            <v:group style="position:absolute;left:9782;top:2821;width:74;height:465" coordorigin="9782,2821" coordsize="74,465">
              <v:shape style="position:absolute;left:9782;top:2821;width:74;height:465" coordorigin="9782,2821" coordsize="74,465" path="m9855,2821l9855,3130,9855,3137,9853,3150,9851,3165,9849,3176,9846,3182,9839,3190,9832,3199,9830,3210,9828,3218,9822,3228,9815,3240,9806,3252,9798,3265,9790,3275,9785,3282,9782,3285,9782,2977,9785,2973,9790,2966,9798,2956,9806,2944,9815,2931,9822,2919,9828,2909,9830,2901,9832,2891,9853,2842,9855,2828,9855,2821xe" filled="false" stroked="true" strokeweight=".044692pt" strokecolor="#000000">
                <v:path arrowok="t"/>
              </v:shape>
            </v:group>
            <w10:wrap type="none"/>
          </v:group>
        </w:pict>
      </w:r>
      <w:r>
        <w:rPr>
          <w:w w:val="95"/>
        </w:rPr>
        <w:t>Rehabilitation</w:t>
        <w:tab/>
      </w:r>
      <w:r>
        <w:rPr>
          <w:rFonts w:ascii="Calibri"/>
          <w:b/>
          <w:color w:val="FFFFFF"/>
          <w:w w:val="95"/>
        </w:rPr>
        <w:t>N/A</w:t>
      </w:r>
      <w:r>
        <w:rPr>
          <w:rFonts w:ascii="Calibri"/>
        </w:rPr>
      </w:r>
    </w:p>
    <w:p>
      <w:pPr>
        <w:pStyle w:val="BodyText"/>
        <w:tabs>
          <w:tab w:pos="4155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/>
        <w:t>Home</w:t>
      </w:r>
      <w:r>
        <w:rPr>
          <w:spacing w:val="-6"/>
        </w:rPr>
        <w:t> </w:t>
      </w:r>
      <w:r>
        <w:rPr/>
        <w:t>Health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BodyText"/>
        <w:tabs>
          <w:tab w:pos="4143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/>
        <w:t>Informed</w:t>
      </w:r>
      <w:r>
        <w:rPr>
          <w:spacing w:val="-6"/>
        </w:rPr>
        <w:t> </w:t>
      </w:r>
      <w:r>
        <w:rPr/>
        <w:t>Consent</w:t>
        <w:tab/>
      </w:r>
      <w:r>
        <w:rPr>
          <w:rFonts w:ascii="Calibri"/>
          <w:b/>
          <w:color w:val="FFFFFF"/>
        </w:rPr>
        <w:t>B</w:t>
      </w:r>
      <w:r>
        <w:rPr>
          <w:rFonts w:ascii="Calibri"/>
        </w:rPr>
      </w:r>
    </w:p>
    <w:p>
      <w:pPr>
        <w:pStyle w:val="BodyText"/>
        <w:tabs>
          <w:tab w:pos="4143" w:val="left" w:leader="none"/>
        </w:tabs>
        <w:spacing w:line="240" w:lineRule="auto" w:before="48"/>
        <w:ind w:left="540" w:right="0" w:firstLine="0"/>
        <w:jc w:val="left"/>
        <w:rPr>
          <w:rFonts w:ascii="Calibri" w:hAnsi="Calibri" w:cs="Calibri" w:eastAsia="Calibri"/>
        </w:rPr>
      </w:pPr>
      <w:r>
        <w:rPr>
          <w:w w:val="95"/>
        </w:rPr>
        <w:t>Telepresenter</w:t>
        <w:tab/>
      </w:r>
      <w:r>
        <w:rPr>
          <w:rFonts w:ascii="Calibri"/>
          <w:b/>
          <w:color w:val="FFFFFF"/>
        </w:rPr>
        <w:t>B</w:t>
      </w:r>
      <w:r>
        <w:rPr>
          <w:rFonts w:ascii="Calibri"/>
        </w:rPr>
      </w:r>
    </w:p>
    <w:p>
      <w:pPr>
        <w:pStyle w:val="Heading6"/>
        <w:spacing w:line="242" w:lineRule="auto" w:before="197"/>
        <w:ind w:right="426"/>
        <w:jc w:val="center"/>
        <w:rPr>
          <w:b w:val="0"/>
          <w:bCs w:val="0"/>
        </w:rPr>
      </w:pPr>
      <w:r>
        <w:rPr/>
        <w:t>INNOVATIVE</w:t>
      </w:r>
      <w:r>
        <w:rPr>
          <w:spacing w:val="-15"/>
        </w:rPr>
        <w:t> </w:t>
      </w:r>
      <w:r>
        <w:rPr/>
        <w:t>PAYMENT</w:t>
      </w:r>
      <w:r>
        <w:rPr>
          <w:spacing w:val="-15"/>
        </w:rPr>
        <w:t> </w:t>
      </w:r>
      <w:r>
        <w:rPr/>
        <w:t>OR</w:t>
      </w:r>
      <w:r>
        <w:rPr>
          <w:spacing w:val="25"/>
          <w:w w:val="99"/>
        </w:rPr>
        <w:t> </w:t>
      </w:r>
      <w:r>
        <w:rPr/>
        <w:t>SERVICE</w:t>
      </w:r>
      <w:r>
        <w:rPr>
          <w:spacing w:val="-16"/>
        </w:rPr>
        <w:t> </w:t>
      </w:r>
      <w:r>
        <w:rPr/>
        <w:t>DELIVERY</w:t>
      </w:r>
      <w:r>
        <w:rPr>
          <w:spacing w:val="-16"/>
        </w:rPr>
        <w:t> </w:t>
      </w:r>
      <w:r>
        <w:rPr/>
        <w:t>MODELS:</w:t>
      </w:r>
      <w:r>
        <w:rPr>
          <w:b w:val="0"/>
        </w:rPr>
      </w:r>
    </w:p>
    <w:p>
      <w:pPr>
        <w:pStyle w:val="BodyText"/>
        <w:spacing w:line="253" w:lineRule="exact" w:before="201"/>
        <w:ind w:left="540" w:right="0" w:firstLine="0"/>
        <w:jc w:val="left"/>
      </w:pPr>
      <w:r>
        <w:rPr>
          <w:spacing w:val="-1"/>
          <w:w w:val="90"/>
        </w:rPr>
        <w:t>State</w:t>
      </w:r>
      <w:r>
        <w:rPr>
          <w:spacing w:val="-3"/>
          <w:w w:val="90"/>
        </w:rPr>
        <w:t>-­‐</w:t>
      </w:r>
      <w:r>
        <w:rPr>
          <w:spacing w:val="-1"/>
          <w:w w:val="90"/>
        </w:rPr>
        <w:t>wide</w:t>
      </w:r>
      <w:r>
        <w:rPr>
          <w:w w:val="90"/>
        </w:rPr>
        <w:t> </w:t>
      </w:r>
      <w:r>
        <w:rPr>
          <w:spacing w:val="5"/>
          <w:w w:val="90"/>
        </w:rPr>
        <w:t> </w:t>
      </w:r>
      <w:r>
        <w:rPr>
          <w:w w:val="90"/>
        </w:rPr>
        <w:t>Network</w:t>
      </w:r>
      <w:r>
        <w:rPr/>
      </w:r>
    </w:p>
    <w:p>
      <w:pPr>
        <w:pStyle w:val="BodyText"/>
        <w:tabs>
          <w:tab w:pos="4090" w:val="left" w:leader="none"/>
        </w:tabs>
        <w:spacing w:line="381" w:lineRule="exact" w:before="0"/>
        <w:ind w:left="540" w:right="0" w:firstLine="0"/>
        <w:jc w:val="left"/>
        <w:rPr>
          <w:rFonts w:ascii="Arial Unicode MS" w:hAnsi="Arial Unicode MS" w:cs="Arial Unicode MS" w:eastAsia="Arial Unicode MS"/>
        </w:rPr>
      </w:pPr>
      <w:r>
        <w:rPr/>
        <w:t>Medicaid</w:t>
      </w:r>
      <w:r>
        <w:rPr>
          <w:spacing w:val="-6"/>
        </w:rPr>
        <w:t> </w:t>
      </w:r>
      <w:r>
        <w:rPr/>
        <w:t>Managed</w:t>
      </w:r>
      <w:r>
        <w:rPr>
          <w:spacing w:val="-5"/>
        </w:rPr>
        <w:t> </w:t>
      </w:r>
      <w:r>
        <w:rPr/>
        <w:t>Care</w:t>
        <w:tab/>
      </w:r>
      <w:r>
        <w:rPr>
          <w:rFonts w:ascii="Arial Unicode MS" w:hAnsi="Arial Unicode MS" w:cs="Arial Unicode MS" w:eastAsia="Arial Unicode MS"/>
          <w:color w:val="FFFFFF"/>
          <w:w w:val="105"/>
        </w:rPr>
        <w:t>✔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240" w:lineRule="auto" w:before="57"/>
        <w:ind w:left="540" w:right="1064" w:firstLine="0"/>
        <w:jc w:val="left"/>
      </w:pPr>
      <w:r>
        <w:rPr>
          <w:spacing w:val="-1"/>
          <w:w w:val="95"/>
        </w:rPr>
        <w:t>Medicare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Medicaid</w:t>
      </w:r>
      <w:r>
        <w:rPr>
          <w:spacing w:val="-26"/>
          <w:w w:val="95"/>
        </w:rPr>
        <w:t> </w:t>
      </w:r>
      <w:r>
        <w:rPr>
          <w:w w:val="95"/>
        </w:rPr>
        <w:t>Dual</w:t>
      </w:r>
      <w:r>
        <w:rPr>
          <w:spacing w:val="36"/>
        </w:rPr>
        <w:t> </w:t>
      </w:r>
      <w:r>
        <w:rPr>
          <w:spacing w:val="-1"/>
        </w:rPr>
        <w:t>Eligibles</w:t>
      </w:r>
    </w:p>
    <w:p>
      <w:pPr>
        <w:pStyle w:val="BodyText"/>
        <w:spacing w:line="287" w:lineRule="auto" w:before="48"/>
        <w:ind w:left="540" w:right="2198" w:firstLine="0"/>
        <w:jc w:val="left"/>
      </w:pPr>
      <w:r>
        <w:rPr/>
        <w:t>Health</w:t>
      </w:r>
      <w:r>
        <w:rPr>
          <w:spacing w:val="-6"/>
        </w:rPr>
        <w:t> </w:t>
      </w:r>
      <w:r>
        <w:rPr/>
        <w:t>Home</w:t>
      </w:r>
      <w:r>
        <w:rPr>
          <w:w w:val="99"/>
        </w:rPr>
        <w:t> </w:t>
      </w:r>
      <w:r>
        <w:rPr/>
        <w:t>HCBS</w:t>
      </w:r>
      <w:r>
        <w:rPr>
          <w:spacing w:val="-6"/>
        </w:rPr>
        <w:t> </w:t>
      </w:r>
      <w:r>
        <w:rPr>
          <w:spacing w:val="-1"/>
        </w:rPr>
        <w:t>Waiver</w:t>
      </w:r>
      <w:r>
        <w:rPr>
          <w:spacing w:val="25"/>
          <w:w w:val="99"/>
        </w:rPr>
        <w:t> </w:t>
      </w:r>
      <w:r>
        <w:rPr/>
        <w:t>Corrections</w:t>
      </w:r>
      <w:r>
        <w:rPr/>
        <w:t> Other</w:t>
      </w:r>
    </w:p>
    <w:p>
      <w:pPr>
        <w:pStyle w:val="BodyText"/>
        <w:spacing w:line="240" w:lineRule="auto" w:before="35"/>
        <w:ind w:left="656" w:right="346" w:firstLine="0"/>
        <w:jc w:val="left"/>
      </w:pPr>
      <w:r>
        <w:rPr/>
        <w:br w:type="column"/>
      </w:r>
      <w:r>
        <w:rPr/>
        <w:t>Coverage</w:t>
      </w:r>
      <w:r>
        <w:rPr>
          <w:spacing w:val="-4"/>
        </w:rPr>
        <w:t> </w:t>
      </w:r>
      <w:r>
        <w:rPr/>
        <w:t>offered</w:t>
      </w:r>
      <w:r>
        <w:rPr>
          <w:spacing w:val="-4"/>
        </w:rPr>
        <w:t> </w:t>
      </w:r>
      <w:r>
        <w:rPr/>
        <w:t>under</w:t>
      </w:r>
      <w:r>
        <w:rPr>
          <w:spacing w:val="-4"/>
        </w:rPr>
        <w:t> </w:t>
      </w:r>
      <w:r>
        <w:rPr/>
        <w:t>managed</w:t>
      </w:r>
      <w:r>
        <w:rPr>
          <w:spacing w:val="-3"/>
        </w:rPr>
        <w:t> </w:t>
      </w:r>
      <w:r>
        <w:rPr/>
        <w:t>care</w:t>
      </w:r>
      <w:r>
        <w:rPr>
          <w:spacing w:val="-4"/>
        </w:rPr>
        <w:t> </w:t>
      </w:r>
      <w:r>
        <w:rPr/>
        <w:t>plans</w:t>
      </w:r>
      <w:r>
        <w:rPr>
          <w:spacing w:val="-4"/>
        </w:rPr>
        <w:t> </w:t>
      </w:r>
      <w:r>
        <w:rPr/>
        <w:t>but</w:t>
      </w:r>
      <w:r>
        <w:rPr>
          <w:w w:val="99"/>
        </w:rPr>
        <w:t> </w:t>
      </w:r>
      <w:r>
        <w:rPr/>
        <w:t>not</w:t>
      </w:r>
      <w:r>
        <w:rPr>
          <w:spacing w:val="-1"/>
        </w:rPr>
        <w:t> </w:t>
      </w:r>
      <w:r>
        <w:rPr/>
        <w:t>FFS.</w:t>
      </w:r>
    </w:p>
    <w:p>
      <w:pPr>
        <w:pStyle w:val="BodyText"/>
        <w:numPr>
          <w:ilvl w:val="0"/>
          <w:numId w:val="22"/>
        </w:numPr>
        <w:tabs>
          <w:tab w:pos="657" w:val="left" w:leader="none"/>
        </w:tabs>
        <w:spacing w:line="239" w:lineRule="auto" w:before="0" w:after="0"/>
        <w:ind w:left="656" w:right="495" w:hanging="450"/>
        <w:jc w:val="left"/>
      </w:pPr>
      <w:r>
        <w:rPr/>
        <w:t>Coverage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telepsychiatry</w:t>
      </w:r>
      <w:r>
        <w:rPr>
          <w:spacing w:val="-5"/>
        </w:rPr>
        <w:t> </w:t>
      </w:r>
      <w:r>
        <w:rPr/>
        <w:t>only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psychiatrist</w:t>
      </w:r>
      <w:r>
        <w:rPr>
          <w:w w:val="99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psychiatric</w:t>
      </w:r>
      <w:r>
        <w:rPr>
          <w:spacing w:val="-4"/>
        </w:rPr>
        <w:t> </w:t>
      </w:r>
      <w:r>
        <w:rPr/>
        <w:t>advance</w:t>
      </w:r>
      <w:r>
        <w:rPr>
          <w:spacing w:val="-4"/>
        </w:rPr>
        <w:t> </w:t>
      </w:r>
      <w:r>
        <w:rPr/>
        <w:t>nurse</w:t>
      </w:r>
      <w:r>
        <w:rPr>
          <w:spacing w:val="-5"/>
        </w:rPr>
        <w:t> </w:t>
      </w:r>
      <w:r>
        <w:rPr/>
        <w:t>practitioner.</w:t>
      </w:r>
    </w:p>
    <w:p>
      <w:pPr>
        <w:pStyle w:val="BodyText"/>
        <w:numPr>
          <w:ilvl w:val="0"/>
          <w:numId w:val="22"/>
        </w:numPr>
        <w:tabs>
          <w:tab w:pos="657" w:val="left" w:leader="none"/>
        </w:tabs>
        <w:spacing w:line="239" w:lineRule="auto" w:before="0" w:after="0"/>
        <w:ind w:left="656" w:right="437" w:hanging="450"/>
        <w:jc w:val="left"/>
      </w:pPr>
      <w:r>
        <w:rPr/>
        <w:t>Patient</w:t>
      </w:r>
      <w:r>
        <w:rPr>
          <w:spacing w:val="-3"/>
        </w:rPr>
        <w:t> </w:t>
      </w:r>
      <w:r>
        <w:rPr/>
        <w:t>setting</w:t>
      </w:r>
      <w:r>
        <w:rPr>
          <w:spacing w:val="-2"/>
        </w:rPr>
        <w:t> </w:t>
      </w:r>
      <w:r>
        <w:rPr/>
        <w:t>must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mental</w:t>
      </w:r>
      <w:r>
        <w:rPr>
          <w:spacing w:val="-2"/>
        </w:rPr>
        <w:t> </w:t>
      </w:r>
      <w:r>
        <w:rPr/>
        <w:t>health</w:t>
      </w:r>
      <w:r>
        <w:rPr>
          <w:spacing w:val="-2"/>
        </w:rPr>
        <w:t> </w:t>
      </w:r>
      <w:r>
        <w:rPr/>
        <w:t>clinic</w:t>
      </w:r>
      <w:r>
        <w:rPr>
          <w:spacing w:val="-2"/>
        </w:rPr>
        <w:t> </w:t>
      </w:r>
      <w:r>
        <w:rPr/>
        <w:t>or</w:t>
      </w:r>
      <w:r>
        <w:rPr>
          <w:w w:val="99"/>
        </w:rPr>
        <w:t> </w:t>
      </w:r>
      <w:r>
        <w:rPr/>
        <w:t>outpatient</w:t>
      </w:r>
      <w:r>
        <w:rPr>
          <w:spacing w:val="-2"/>
        </w:rPr>
        <w:t> </w:t>
      </w:r>
      <w:r>
        <w:rPr/>
        <w:t>hospital.</w:t>
      </w:r>
    </w:p>
    <w:p>
      <w:pPr>
        <w:pStyle w:val="BodyText"/>
        <w:numPr>
          <w:ilvl w:val="0"/>
          <w:numId w:val="22"/>
        </w:numPr>
        <w:tabs>
          <w:tab w:pos="657" w:val="left" w:leader="none"/>
        </w:tabs>
        <w:spacing w:line="239" w:lineRule="auto" w:before="0" w:after="0"/>
        <w:ind w:left="656" w:right="295" w:hanging="450"/>
        <w:jc w:val="left"/>
      </w:pPr>
      <w:r>
        <w:rPr>
          <w:w w:val="95"/>
        </w:rPr>
        <w:t>Coverage</w:t>
      </w:r>
      <w:r>
        <w:rPr>
          <w:spacing w:val="13"/>
          <w:w w:val="95"/>
        </w:rPr>
        <w:t> </w:t>
      </w:r>
      <w:r>
        <w:rPr>
          <w:w w:val="95"/>
        </w:rPr>
        <w:t>for</w:t>
      </w:r>
      <w:r>
        <w:rPr>
          <w:spacing w:val="13"/>
          <w:w w:val="95"/>
        </w:rPr>
        <w:t> </w:t>
      </w:r>
      <w:r>
        <w:rPr>
          <w:w w:val="95"/>
        </w:rPr>
        <w:t>interactive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audio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video</w:t>
      </w:r>
      <w:r>
        <w:rPr>
          <w:spacing w:val="14"/>
          <w:w w:val="95"/>
        </w:rPr>
        <w:t> </w:t>
      </w:r>
      <w:r>
        <w:rPr>
          <w:w w:val="95"/>
        </w:rPr>
        <w:t>only.</w:t>
      </w:r>
      <w:r>
        <w:rPr>
          <w:spacing w:val="24"/>
        </w:rPr>
        <w:t> </w:t>
      </w:r>
      <w:r>
        <w:rPr/>
        <w:t>Medicaid</w:t>
      </w:r>
      <w:r>
        <w:rPr>
          <w:spacing w:val="-5"/>
        </w:rPr>
        <w:t> </w:t>
      </w:r>
      <w:r>
        <w:rPr/>
        <w:t>requires</w:t>
      </w:r>
      <w:r>
        <w:rPr>
          <w:spacing w:val="-5"/>
        </w:rPr>
        <w:t> </w:t>
      </w:r>
      <w:r>
        <w:rPr/>
        <w:t>telepresenter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premises</w:t>
      </w:r>
      <w:r>
        <w:rPr>
          <w:spacing w:val="-4"/>
        </w:rPr>
        <w:t> </w:t>
      </w:r>
      <w:r>
        <w:rPr/>
        <w:t>and</w:t>
      </w:r>
      <w:r>
        <w:rPr/>
        <w:t> unspecified</w:t>
      </w:r>
      <w:r>
        <w:rPr>
          <w:spacing w:val="-3"/>
        </w:rPr>
        <w:t> </w:t>
      </w:r>
      <w:r>
        <w:rPr/>
        <w:t>method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obtaining</w:t>
      </w:r>
      <w:r>
        <w:rPr>
          <w:spacing w:val="-2"/>
        </w:rPr>
        <w:t> </w:t>
      </w:r>
      <w:r>
        <w:rPr/>
        <w:t>patient</w:t>
      </w:r>
      <w:r>
        <w:rPr>
          <w:w w:val="99"/>
        </w:rPr>
        <w:t> </w:t>
      </w:r>
      <w:r>
        <w:rPr>
          <w:spacing w:val="-1"/>
        </w:rPr>
        <w:t>informed</w:t>
      </w:r>
      <w:r>
        <w:rPr>
          <w:spacing w:val="-5"/>
        </w:rPr>
        <w:t> </w:t>
      </w:r>
      <w:r>
        <w:rPr>
          <w:spacing w:val="-1"/>
        </w:rPr>
        <w:t>consent.</w:t>
      </w:r>
    </w:p>
    <w:p>
      <w:pPr>
        <w:spacing w:after="0" w:line="239" w:lineRule="auto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414" w:space="40"/>
            <w:col w:w="5766"/>
          </w:cols>
        </w:sectPr>
      </w:pPr>
    </w:p>
    <w:p>
      <w:pPr>
        <w:spacing w:line="240" w:lineRule="auto" w:before="8"/>
        <w:rPr>
          <w:rFonts w:ascii="Calibri" w:hAnsi="Calibri" w:cs="Calibri" w:eastAsia="Calibri"/>
          <w:sz w:val="24"/>
          <w:szCs w:val="24"/>
        </w:rPr>
      </w:pPr>
    </w:p>
    <w:p>
      <w:pPr>
        <w:pStyle w:val="Heading2"/>
        <w:spacing w:line="240" w:lineRule="auto"/>
        <w:ind w:left="2130" w:right="3469" w:hanging="417"/>
        <w:jc w:val="left"/>
        <w:rPr>
          <w:b w:val="0"/>
          <w:bCs w:val="0"/>
        </w:rPr>
      </w:pPr>
      <w:r>
        <w:rPr>
          <w:color w:val="FFFFFF"/>
          <w:spacing w:val="-1"/>
        </w:rPr>
        <w:t>Telemedicine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in</w:t>
      </w:r>
      <w:r>
        <w:rPr>
          <w:color w:val="FFFFFF"/>
          <w:spacing w:val="25"/>
          <w:w w:val="99"/>
        </w:rPr>
        <w:t> </w:t>
      </w:r>
      <w:r>
        <w:rPr>
          <w:color w:val="FFFFFF"/>
        </w:rPr>
        <w:t>New</w:t>
      </w:r>
      <w:r>
        <w:rPr>
          <w:color w:val="FFFFFF"/>
          <w:spacing w:val="-9"/>
        </w:rPr>
        <w:t> </w:t>
      </w:r>
      <w:r>
        <w:rPr>
          <w:color w:val="FFFFFF"/>
        </w:rPr>
        <w:t>Mexico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Heading4"/>
        <w:tabs>
          <w:tab w:pos="6875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1"/>
        </w:rPr>
        <w:t>PARITY:</w:t>
        <w:tab/>
        <w:t>GAPS:</w:t>
      </w:r>
      <w:r>
        <w:rPr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footerReference w:type="default" r:id="rId45"/>
          <w:pgSz w:w="12240" w:h="15840"/>
          <w:pgMar w:footer="834" w:header="760" w:top="1240" w:bottom="1020" w:left="1100" w:right="920"/>
        </w:sectPr>
      </w:pPr>
    </w:p>
    <w:p>
      <w:pPr>
        <w:pStyle w:val="BodyText"/>
        <w:tabs>
          <w:tab w:pos="4137" w:val="left" w:leader="none"/>
        </w:tabs>
        <w:spacing w:line="240" w:lineRule="auto" w:before="58"/>
        <w:ind w:left="450" w:right="0" w:firstLine="0"/>
        <w:jc w:val="left"/>
        <w:rPr>
          <w:rFonts w:ascii="Calibri" w:hAnsi="Calibri" w:cs="Calibri" w:eastAsia="Calibri"/>
        </w:rPr>
      </w:pPr>
      <w:r>
        <w:rPr/>
        <w:t>Private</w:t>
      </w:r>
      <w:r>
        <w:rPr>
          <w:spacing w:val="-10"/>
        </w:rPr>
        <w:t> </w:t>
      </w:r>
      <w:r>
        <w:rPr/>
        <w:t>Insurance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tabs>
          <w:tab w:pos="4137" w:val="left" w:leader="none"/>
        </w:tabs>
        <w:spacing w:before="14"/>
        <w:ind w:left="45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w w:val="95"/>
          <w:sz w:val="24"/>
        </w:rPr>
        <w:t>Medicaid</w:t>
      </w:r>
      <w:r>
        <w:rPr>
          <w:rFonts w:ascii="Calibri"/>
          <w:w w:val="95"/>
          <w:position w:val="11"/>
          <w:sz w:val="16"/>
        </w:rPr>
        <w:t>174</w:t>
        <w:tab/>
      </w:r>
      <w:r>
        <w:rPr>
          <w:rFonts w:ascii="Calibri"/>
          <w:b/>
          <w:color w:val="FFFFFF"/>
          <w:sz w:val="24"/>
        </w:rPr>
        <w:t>A</w:t>
      </w:r>
      <w:r>
        <w:rPr>
          <w:rFonts w:ascii="Calibri"/>
          <w:sz w:val="24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441" w:right="0" w:firstLine="9"/>
        <w:jc w:val="left"/>
        <w:rPr>
          <w:rFonts w:ascii="Calibri" w:hAnsi="Calibri" w:cs="Calibri" w:eastAsia="Calibri"/>
        </w:rPr>
      </w:pPr>
      <w:r>
        <w:rPr/>
        <w:t>State</w:t>
      </w:r>
      <w:r>
        <w:rPr>
          <w:spacing w:val="-5"/>
        </w:rPr>
        <w:t> </w:t>
      </w:r>
      <w:r>
        <w:rPr/>
        <w:t>Employee</w:t>
      </w:r>
      <w:r>
        <w:rPr>
          <w:spacing w:val="-4"/>
        </w:rPr>
        <w:t> </w:t>
      </w:r>
      <w:r>
        <w:rPr/>
        <w:t>Health</w:t>
      </w:r>
      <w:r>
        <w:rPr>
          <w:spacing w:val="-5"/>
        </w:rPr>
        <w:t> </w:t>
      </w:r>
      <w:r>
        <w:rPr/>
        <w:t>Plan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Heading6"/>
        <w:spacing w:line="240" w:lineRule="auto"/>
        <w:ind w:left="760" w:right="0" w:hanging="320"/>
        <w:jc w:val="left"/>
        <w:rPr>
          <w:b w:val="0"/>
          <w:bCs w:val="0"/>
        </w:rPr>
      </w:pPr>
      <w:r>
        <w:rPr/>
        <w:t>MEDICAID</w:t>
      </w:r>
      <w:r>
        <w:rPr>
          <w:spacing w:val="-13"/>
        </w:rPr>
        <w:t> </w:t>
      </w:r>
      <w:r>
        <w:rPr/>
        <w:t>SERVICE</w:t>
      </w:r>
      <w:r>
        <w:rPr>
          <w:spacing w:val="-12"/>
        </w:rPr>
        <w:t> </w:t>
      </w:r>
      <w:r>
        <w:rPr/>
        <w:t>COVERAGE</w:t>
      </w:r>
      <w:r>
        <w:rPr>
          <w:spacing w:val="-12"/>
        </w:rPr>
        <w:t> </w:t>
      </w:r>
      <w:r>
        <w:rPr/>
        <w:t>&amp;</w:t>
      </w:r>
      <w:r>
        <w:rPr>
          <w:spacing w:val="27"/>
          <w:w w:val="99"/>
        </w:rPr>
        <w:t> </w:t>
      </w:r>
      <w:r>
        <w:rPr/>
        <w:t>CONDITIONS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PAYMENT:</w:t>
      </w:r>
      <w:r>
        <w:rPr>
          <w:b w:val="0"/>
        </w:rPr>
      </w:r>
    </w:p>
    <w:p>
      <w:pPr>
        <w:pStyle w:val="BodyText"/>
        <w:tabs>
          <w:tab w:pos="4137" w:val="left" w:leader="none"/>
        </w:tabs>
        <w:spacing w:line="240" w:lineRule="auto" w:before="147"/>
        <w:ind w:left="540" w:right="0" w:firstLine="0"/>
        <w:jc w:val="left"/>
        <w:rPr>
          <w:rFonts w:ascii="Calibri" w:hAnsi="Calibri" w:cs="Calibri" w:eastAsia="Calibri"/>
        </w:rPr>
      </w:pPr>
      <w:r>
        <w:rPr/>
        <w:t>Patient</w:t>
      </w:r>
      <w:r>
        <w:rPr>
          <w:spacing w:val="-6"/>
        </w:rPr>
        <w:t> </w:t>
      </w:r>
      <w:r>
        <w:rPr/>
        <w:t>Setting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BodyText"/>
        <w:tabs>
          <w:tab w:pos="4147" w:val="left" w:leader="none"/>
        </w:tabs>
        <w:spacing w:line="240" w:lineRule="auto" w:before="48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Technologies</w:t>
        <w:tab/>
      </w:r>
      <w:r>
        <w:rPr>
          <w:rFonts w:ascii="Calibri"/>
          <w:b/>
          <w:color w:val="FFFFFF"/>
        </w:rPr>
        <w:t>C</w:t>
      </w:r>
      <w:r>
        <w:rPr>
          <w:rFonts w:ascii="Calibri"/>
        </w:rPr>
      </w:r>
    </w:p>
    <w:p>
      <w:pPr>
        <w:pStyle w:val="Heading9"/>
        <w:spacing w:line="276" w:lineRule="exact" w:before="58"/>
        <w:ind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Private</w:t>
      </w:r>
      <w:r>
        <w:rPr>
          <w:spacing w:val="-9"/>
        </w:rPr>
        <w:t> </w:t>
      </w:r>
      <w:r>
        <w:rPr>
          <w:spacing w:val="-1"/>
        </w:rPr>
        <w:t>Insurance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88" w:val="left" w:leader="none"/>
        </w:tabs>
        <w:spacing w:line="310" w:lineRule="exact" w:before="0" w:after="0"/>
        <w:ind w:left="787" w:right="0" w:hanging="450"/>
        <w:jc w:val="left"/>
        <w:rPr>
          <w:sz w:val="16"/>
          <w:szCs w:val="16"/>
        </w:rPr>
      </w:pPr>
      <w:r>
        <w:rPr/>
        <w:t>NM’s</w:t>
      </w:r>
      <w:r>
        <w:rPr>
          <w:spacing w:val="-5"/>
        </w:rPr>
        <w:t> </w:t>
      </w:r>
      <w:r>
        <w:rPr/>
        <w:t>parity</w:t>
      </w:r>
      <w:r>
        <w:rPr>
          <w:spacing w:val="-5"/>
        </w:rPr>
        <w:t> </w:t>
      </w:r>
      <w:r>
        <w:rPr/>
        <w:t>law</w:t>
      </w:r>
      <w:r>
        <w:rPr>
          <w:spacing w:val="-4"/>
        </w:rPr>
        <w:t> </w:t>
      </w:r>
      <w:r>
        <w:rPr/>
        <w:t>was</w:t>
      </w:r>
      <w:r>
        <w:rPr>
          <w:spacing w:val="-5"/>
        </w:rPr>
        <w:t> </w:t>
      </w:r>
      <w:r>
        <w:rPr/>
        <w:t>enacted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2013.</w:t>
      </w:r>
      <w:r>
        <w:rPr>
          <w:position w:val="11"/>
          <w:sz w:val="16"/>
          <w:szCs w:val="16"/>
        </w:rPr>
        <w:t>172</w:t>
      </w:r>
      <w:r>
        <w:rPr>
          <w:sz w:val="16"/>
          <w:szCs w:val="16"/>
        </w:rPr>
      </w:r>
    </w:p>
    <w:p>
      <w:pPr>
        <w:spacing w:line="240" w:lineRule="auto" w:before="7"/>
        <w:rPr>
          <w:rFonts w:ascii="Calibri" w:hAnsi="Calibri" w:cs="Calibri" w:eastAsia="Calibri"/>
          <w:sz w:val="25"/>
          <w:szCs w:val="25"/>
        </w:rPr>
      </w:pPr>
    </w:p>
    <w:p>
      <w:pPr>
        <w:spacing w:line="315" w:lineRule="exact" w:before="0"/>
        <w:ind w:left="337" w:right="0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b/>
          <w:sz w:val="26"/>
        </w:rPr>
        <w:t>Medicaid</w:t>
      </w:r>
      <w:r>
        <w:rPr>
          <w:rFonts w:ascii="Calibri"/>
          <w:sz w:val="26"/>
        </w:rPr>
      </w:r>
    </w:p>
    <w:p>
      <w:pPr>
        <w:pStyle w:val="BodyText"/>
        <w:numPr>
          <w:ilvl w:val="1"/>
          <w:numId w:val="22"/>
        </w:numPr>
        <w:tabs>
          <w:tab w:pos="788" w:val="left" w:leader="none"/>
        </w:tabs>
        <w:spacing w:line="292" w:lineRule="exact" w:before="5" w:after="0"/>
        <w:ind w:left="787" w:right="364" w:hanging="450"/>
        <w:jc w:val="left"/>
        <w:rPr>
          <w:sz w:val="16"/>
          <w:szCs w:val="16"/>
        </w:rPr>
      </w:pPr>
      <w:r>
        <w:rPr/>
        <w:t>True</w:t>
      </w:r>
      <w:r>
        <w:rPr>
          <w:spacing w:val="-3"/>
        </w:rPr>
        <w:t> </w:t>
      </w:r>
      <w:r>
        <w:rPr/>
        <w:t>parity</w:t>
      </w:r>
      <w:r>
        <w:rPr>
          <w:spacing w:val="-2"/>
        </w:rPr>
        <w:t> </w:t>
      </w:r>
      <w:r>
        <w:rPr/>
        <w:t>under</w:t>
      </w:r>
      <w:r>
        <w:rPr>
          <w:spacing w:val="-3"/>
        </w:rPr>
        <w:t> </w:t>
      </w:r>
      <w:r>
        <w:rPr/>
        <w:t>NM</w:t>
      </w:r>
      <w:r>
        <w:rPr>
          <w:spacing w:val="-2"/>
        </w:rPr>
        <w:t> </w:t>
      </w:r>
      <w:r>
        <w:rPr/>
        <w:t>Medicaid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FFS</w:t>
      </w:r>
      <w:r>
        <w:rPr>
          <w:spacing w:val="-2"/>
        </w:rPr>
        <w:t> </w:t>
      </w:r>
      <w:r>
        <w:rPr/>
        <w:t>and</w:t>
      </w:r>
      <w:r>
        <w:rPr/>
        <w:t> managed</w:t>
      </w:r>
      <w:r>
        <w:rPr>
          <w:spacing w:val="-4"/>
        </w:rPr>
        <w:t> </w:t>
      </w:r>
      <w:r>
        <w:rPr/>
        <w:t>care</w:t>
      </w:r>
      <w:r>
        <w:rPr>
          <w:spacing w:val="-3"/>
        </w:rPr>
        <w:t> </w:t>
      </w:r>
      <w:r>
        <w:rPr/>
        <w:t>plans.</w:t>
      </w:r>
      <w:r>
        <w:rPr>
          <w:spacing w:val="48"/>
        </w:rPr>
        <w:t> </w:t>
      </w:r>
      <w:r>
        <w:rPr/>
        <w:t>All</w:t>
      </w:r>
      <w:r>
        <w:rPr>
          <w:spacing w:val="-3"/>
        </w:rPr>
        <w:t> </w:t>
      </w:r>
      <w:r>
        <w:rPr/>
        <w:t>services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covered</w:t>
      </w:r>
      <w:r>
        <w:rPr>
          <w:spacing w:val="-3"/>
        </w:rPr>
        <w:t> </w:t>
      </w:r>
      <w:r>
        <w:rPr>
          <w:spacing w:val="-1"/>
        </w:rPr>
        <w:t>via</w:t>
      </w:r>
      <w:r>
        <w:rPr>
          <w:spacing w:val="22"/>
        </w:rPr>
        <w:t> </w:t>
      </w:r>
      <w:r>
        <w:rPr>
          <w:w w:val="95"/>
        </w:rPr>
        <w:t>telemedicine</w:t>
      </w:r>
      <w:r>
        <w:rPr>
          <w:spacing w:val="22"/>
          <w:w w:val="95"/>
        </w:rPr>
        <w:t> </w:t>
      </w:r>
      <w:r>
        <w:rPr>
          <w:w w:val="95"/>
        </w:rPr>
        <w:t>including</w:t>
      </w:r>
      <w:r>
        <w:rPr>
          <w:spacing w:val="22"/>
          <w:w w:val="95"/>
        </w:rPr>
        <w:t> </w:t>
      </w:r>
      <w:r>
        <w:rPr>
          <w:spacing w:val="-1"/>
          <w:w w:val="95"/>
        </w:rPr>
        <w:t>school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based,</w:t>
      </w:r>
      <w:r>
        <w:rPr>
          <w:spacing w:val="23"/>
          <w:w w:val="95"/>
        </w:rPr>
        <w:t> </w:t>
      </w:r>
      <w:r>
        <w:rPr>
          <w:w w:val="95"/>
        </w:rPr>
        <w:t>dental,</w:t>
      </w:r>
      <w:r>
        <w:rPr>
          <w:spacing w:val="28"/>
          <w:w w:val="99"/>
        </w:rPr>
        <w:t> </w:t>
      </w:r>
      <w:r>
        <w:rPr/>
        <w:t>home</w:t>
      </w:r>
      <w:r>
        <w:rPr>
          <w:spacing w:val="-4"/>
        </w:rPr>
        <w:t> </w:t>
      </w:r>
      <w:r>
        <w:rPr/>
        <w:t>health,</w:t>
      </w:r>
      <w:r>
        <w:rPr>
          <w:spacing w:val="-4"/>
        </w:rPr>
        <w:t> </w:t>
      </w:r>
      <w:r>
        <w:rPr/>
        <w:t>hospice,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rehabilitation.</w:t>
      </w:r>
      <w:r>
        <w:rPr>
          <w:position w:val="11"/>
          <w:sz w:val="16"/>
          <w:szCs w:val="16"/>
        </w:rPr>
        <w:t>173</w:t>
      </w:r>
      <w:r>
        <w:rPr>
          <w:sz w:val="16"/>
          <w:szCs w:val="16"/>
        </w:rPr>
      </w:r>
    </w:p>
    <w:p>
      <w:pPr>
        <w:pStyle w:val="BodyText"/>
        <w:numPr>
          <w:ilvl w:val="1"/>
          <w:numId w:val="22"/>
        </w:numPr>
        <w:tabs>
          <w:tab w:pos="788" w:val="left" w:leader="none"/>
        </w:tabs>
        <w:spacing w:line="299" w:lineRule="exact" w:before="0" w:after="0"/>
        <w:ind w:left="787" w:right="0" w:hanging="450"/>
        <w:jc w:val="left"/>
      </w:pPr>
      <w:r>
        <w:rPr/>
        <w:t>1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3</w:t>
      </w:r>
      <w:r>
        <w:rPr>
          <w:spacing w:val="-3"/>
        </w:rPr>
        <w:t> </w:t>
      </w:r>
      <w:r>
        <w:rPr/>
        <w:t>states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coverage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provided</w:t>
      </w:r>
    </w:p>
    <w:p>
      <w:pPr>
        <w:spacing w:after="0" w:line="299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284" w:space="40"/>
            <w:col w:w="5896"/>
          </w:cols>
        </w:sectPr>
      </w:pPr>
    </w:p>
    <w:p>
      <w:pPr>
        <w:pStyle w:val="BodyText"/>
        <w:spacing w:line="240" w:lineRule="auto" w:before="9"/>
        <w:ind w:left="540" w:right="0" w:firstLine="0"/>
        <w:jc w:val="left"/>
      </w:pPr>
      <w:r>
        <w:rPr/>
        <w:t>Distance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Geography</w:t>
      </w:r>
      <w:r>
        <w:rPr>
          <w:w w:val="99"/>
        </w:rPr>
        <w:t> </w:t>
      </w:r>
      <w:r>
        <w:rPr/>
        <w:t>Restrictions</w:t>
      </w:r>
    </w:p>
    <w:p>
      <w:pPr>
        <w:pStyle w:val="BodyText"/>
        <w:tabs>
          <w:tab w:pos="1513" w:val="left" w:leader="none"/>
        </w:tabs>
        <w:spacing w:line="284" w:lineRule="exact" w:before="10"/>
        <w:ind w:left="1513" w:right="709" w:hanging="973"/>
        <w:jc w:val="left"/>
      </w:pPr>
      <w:r>
        <w:rPr>
          <w:w w:val="95"/>
        </w:rPr>
        <w:br w:type="column"/>
      </w:r>
      <w:r>
        <w:rPr>
          <w:rFonts w:ascii="Calibri"/>
          <w:b/>
          <w:color w:val="FFFFFF"/>
          <w:w w:val="95"/>
        </w:rPr>
        <w:t>A</w:t>
        <w:tab/>
      </w:r>
      <w:r>
        <w:rPr>
          <w:position w:val="1"/>
        </w:rPr>
        <w:t>by</w:t>
      </w:r>
      <w:r>
        <w:rPr>
          <w:spacing w:val="-3"/>
          <w:position w:val="1"/>
        </w:rPr>
        <w:t> </w:t>
      </w:r>
      <w:r>
        <w:rPr>
          <w:position w:val="1"/>
        </w:rPr>
        <w:t>a</w:t>
      </w:r>
      <w:r>
        <w:rPr>
          <w:spacing w:val="-2"/>
          <w:position w:val="1"/>
        </w:rPr>
        <w:t> </w:t>
      </w:r>
      <w:r>
        <w:rPr>
          <w:position w:val="1"/>
        </w:rPr>
        <w:t>behavioral</w:t>
      </w:r>
      <w:r>
        <w:rPr>
          <w:spacing w:val="-2"/>
          <w:position w:val="1"/>
        </w:rPr>
        <w:t> </w:t>
      </w:r>
      <w:r>
        <w:rPr>
          <w:position w:val="1"/>
        </w:rPr>
        <w:t>analyst.</w:t>
      </w:r>
      <w:r>
        <w:rPr>
          <w:spacing w:val="51"/>
          <w:position w:val="1"/>
        </w:rPr>
        <w:t> </w:t>
      </w:r>
      <w:r>
        <w:rPr>
          <w:position w:val="1"/>
        </w:rPr>
        <w:t>These</w:t>
      </w:r>
      <w:r>
        <w:rPr>
          <w:spacing w:val="-2"/>
          <w:position w:val="1"/>
        </w:rPr>
        <w:t> </w:t>
      </w:r>
      <w:r>
        <w:rPr>
          <w:position w:val="1"/>
        </w:rPr>
        <w:t>specialists</w:t>
      </w:r>
      <w:r>
        <w:rPr>
          <w:spacing w:val="-2"/>
          <w:position w:val="1"/>
        </w:rPr>
        <w:t> </w:t>
      </w:r>
      <w:r>
        <w:rPr>
          <w:position w:val="1"/>
        </w:rPr>
        <w:t>are</w:t>
      </w:r>
      <w:r>
        <w:rPr>
          <w:w w:val="99"/>
          <w:position w:val="1"/>
        </w:rPr>
        <w:t> </w:t>
      </w:r>
      <w:r>
        <w:rPr/>
        <w:t>critical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treatment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autism</w:t>
      </w:r>
      <w:r>
        <w:rPr>
          <w:spacing w:val="-4"/>
        </w:rPr>
        <w:t> </w:t>
      </w:r>
      <w:r>
        <w:rPr/>
        <w:t>spectrum</w:t>
      </w:r>
      <w:r>
        <w:rPr/>
      </w:r>
    </w:p>
    <w:p>
      <w:pPr>
        <w:spacing w:after="0" w:line="284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2768" w:space="829"/>
            <w:col w:w="6623"/>
          </w:cols>
        </w:sectPr>
      </w:pPr>
    </w:p>
    <w:p>
      <w:pPr>
        <w:pStyle w:val="BodyText"/>
        <w:tabs>
          <w:tab w:pos="4137" w:val="left" w:leader="none"/>
        </w:tabs>
        <w:spacing w:line="240" w:lineRule="auto" w:before="48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Providers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33" w:lineRule="exact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  <w:w w:val="95"/>
        </w:rPr>
        <w:t>Physician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provided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Services</w:t>
        <w:tab/>
      </w:r>
      <w:r>
        <w:rPr>
          <w:rFonts w:ascii="Calibri" w:hAnsi="Calibri" w:cs="Calibri" w:eastAsia="Calibri"/>
          <w:b/>
          <w:bCs/>
          <w:color w:val="FFFFFF"/>
        </w:rPr>
        <w:t>A</w:t>
      </w:r>
      <w:r>
        <w:rPr>
          <w:rFonts w:ascii="Calibri" w:hAnsi="Calibri" w:cs="Calibri" w:eastAsia="Calibri"/>
        </w:rPr>
      </w:r>
    </w:p>
    <w:p>
      <w:pPr>
        <w:pStyle w:val="BodyText"/>
        <w:spacing w:line="277" w:lineRule="exact" w:before="0"/>
        <w:ind w:left="787" w:right="0" w:firstLine="0"/>
        <w:jc w:val="left"/>
      </w:pPr>
      <w:r>
        <w:rPr/>
        <w:br w:type="column"/>
      </w:r>
      <w:r>
        <w:rPr>
          <w:spacing w:val="-1"/>
        </w:rPr>
        <w:t>disorders.</w:t>
      </w:r>
    </w:p>
    <w:p>
      <w:pPr>
        <w:pStyle w:val="BodyText"/>
        <w:numPr>
          <w:ilvl w:val="1"/>
          <w:numId w:val="22"/>
        </w:numPr>
        <w:tabs>
          <w:tab w:pos="788" w:val="left" w:leader="none"/>
        </w:tabs>
        <w:spacing w:line="299" w:lineRule="exact" w:before="0" w:after="0"/>
        <w:ind w:left="787" w:right="0" w:hanging="450"/>
        <w:jc w:val="left"/>
      </w:pPr>
      <w:r>
        <w:rPr/>
        <w:t>No</w:t>
      </w:r>
      <w:r>
        <w:rPr>
          <w:spacing w:val="-2"/>
        </w:rPr>
        <w:t> </w:t>
      </w:r>
      <w:r>
        <w:rPr/>
        <w:t>limits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patient</w:t>
      </w:r>
      <w:r>
        <w:rPr>
          <w:spacing w:val="-2"/>
        </w:rPr>
        <w:t> </w:t>
      </w:r>
      <w:r>
        <w:rPr/>
        <w:t>setting.</w:t>
      </w:r>
    </w:p>
    <w:p>
      <w:pPr>
        <w:spacing w:after="0" w:line="299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284" w:space="40"/>
            <w:col w:w="5896"/>
          </w:cols>
        </w:sectPr>
      </w:pPr>
    </w:p>
    <w:p>
      <w:pPr>
        <w:pStyle w:val="BodyText"/>
        <w:spacing w:line="292" w:lineRule="exact" w:before="97"/>
        <w:ind w:left="540" w:right="0" w:firstLine="0"/>
        <w:jc w:val="left"/>
        <w:rPr>
          <w:sz w:val="16"/>
          <w:szCs w:val="16"/>
        </w:rPr>
      </w:pPr>
      <w:r>
        <w:rPr/>
        <w:t>Mental/behavioral</w:t>
      </w:r>
      <w:r>
        <w:rPr>
          <w:spacing w:val="-11"/>
        </w:rPr>
        <w:t> </w:t>
      </w:r>
      <w:r>
        <w:rPr/>
        <w:t>Health</w:t>
      </w:r>
      <w:r>
        <w:rPr/>
        <w:t> </w:t>
      </w:r>
      <w:r>
        <w:rPr>
          <w:spacing w:val="-1"/>
        </w:rPr>
        <w:t>Services</w:t>
      </w:r>
      <w:r>
        <w:rPr>
          <w:spacing w:val="-1"/>
          <w:position w:val="11"/>
          <w:sz w:val="16"/>
        </w:rPr>
        <w:t>175</w:t>
      </w:r>
      <w:r>
        <w:rPr>
          <w:sz w:val="16"/>
        </w:rPr>
      </w:r>
    </w:p>
    <w:p>
      <w:pPr>
        <w:pStyle w:val="BodyText"/>
        <w:tabs>
          <w:tab w:pos="1063" w:val="left" w:leader="none"/>
          <w:tab w:pos="1513" w:val="left" w:leader="none"/>
        </w:tabs>
        <w:spacing w:line="164" w:lineRule="auto" w:before="21"/>
        <w:ind w:left="1513" w:right="596" w:hanging="973"/>
        <w:jc w:val="left"/>
      </w:pPr>
      <w:r>
        <w:rPr>
          <w:w w:val="95"/>
        </w:rPr>
        <w:br w:type="column"/>
      </w:r>
      <w:r>
        <w:rPr>
          <w:rFonts w:ascii="Calibri" w:hAnsi="Calibri" w:cs="Calibri" w:eastAsia="Calibri"/>
          <w:b/>
          <w:bCs/>
          <w:color w:val="FFFFFF"/>
          <w:w w:val="95"/>
          <w:position w:val="-13"/>
        </w:rPr>
        <w:t>A</w:t>
        <w:tab/>
      </w:r>
      <w:r>
        <w:rPr>
          <w:rFonts w:ascii="Symbol" w:hAnsi="Symbol" w:cs="Symbol" w:eastAsia="Symbol"/>
          <w:color w:val="EE5D1B"/>
          <w:w w:val="95"/>
        </w:rPr>
        <w:t></w:t>
      </w:r>
      <w:r>
        <w:rPr>
          <w:rFonts w:ascii="Times New Roman" w:hAnsi="Times New Roman" w:cs="Times New Roman" w:eastAsia="Times New Roman"/>
          <w:color w:val="EE5D1B"/>
          <w:w w:val="95"/>
        </w:rPr>
        <w:tab/>
      </w:r>
      <w:r>
        <w:rPr/>
        <w:t>No</w:t>
      </w:r>
      <w:r>
        <w:rPr>
          <w:spacing w:val="-3"/>
        </w:rPr>
        <w:t> </w:t>
      </w:r>
      <w:r>
        <w:rPr/>
        <w:t>coverage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phone</w:t>
      </w:r>
      <w:r>
        <w:rPr>
          <w:spacing w:val="-3"/>
        </w:rPr>
        <w:t> </w:t>
      </w:r>
      <w:r>
        <w:rPr/>
        <w:t>calls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remote</w:t>
      </w:r>
      <w:r>
        <w:rPr>
          <w:spacing w:val="-3"/>
        </w:rPr>
        <w:t> </w:t>
      </w:r>
      <w:r>
        <w:rPr/>
        <w:t>patient</w:t>
      </w:r>
      <w:r>
        <w:rPr>
          <w:w w:val="99"/>
        </w:rPr>
        <w:t> </w:t>
      </w:r>
      <w:r>
        <w:rPr/>
        <w:t>monitoring.</w:t>
      </w:r>
    </w:p>
    <w:p>
      <w:pPr>
        <w:spacing w:after="0" w:line="164" w:lineRule="auto"/>
        <w:jc w:val="left"/>
        <w:sectPr>
          <w:type w:val="continuous"/>
          <w:pgSz w:w="12240" w:h="15840"/>
          <w:pgMar w:top="100" w:bottom="0" w:left="1100" w:right="920"/>
          <w:cols w:num="2" w:equalWidth="0">
            <w:col w:w="3065" w:space="533"/>
            <w:col w:w="6622"/>
          </w:cols>
        </w:sectPr>
      </w:pPr>
    </w:p>
    <w:p>
      <w:pPr>
        <w:tabs>
          <w:tab w:pos="4137" w:val="left" w:leader="none"/>
        </w:tabs>
        <w:spacing w:before="20"/>
        <w:ind w:left="54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/>
        <w:pict>
          <v:group style="position:absolute;margin-left:60.669994pt;margin-top:72.070pt;width:499.55pt;height:622.7pt;mso-position-horizontal-relative:page;mso-position-vertical-relative:page;z-index:-414424" coordorigin="1213,1441" coordsize="9991,12454">
            <v:group style="position:absolute;left:1279;top:1486;width:6999;height:1589" coordorigin="1279,1486" coordsize="6999,1589">
              <v:shape style="position:absolute;left:1279;top:1486;width:6999;height:1589" coordorigin="1279,1486" coordsize="6999,1589" path="m1279,1486l8278,1486,8278,3074,1279,3074,1279,1486xe" filled="true" fillcolor="#ee5d1b" stroked="false">
                <v:path arrowok="t"/>
                <v:fill type="solid"/>
              </v:shape>
            </v:group>
            <v:group style="position:absolute;left:1370;top:1548;width:6826;height:740" coordorigin="1370,1548" coordsize="6826,740">
              <v:shape style="position:absolute;left:1370;top:1548;width:6826;height:740" coordorigin="1370,1548" coordsize="6826,740" path="m1370,1548l8196,1548,8196,2287,1370,2287,1370,1548xe" filled="true" fillcolor="#ee5d1b" stroked="false">
                <v:path arrowok="t"/>
                <v:fill type="solid"/>
              </v:shape>
            </v:group>
            <v:group style="position:absolute;left:1370;top:2282;width:6826;height:735" coordorigin="1370,2282" coordsize="6826,735">
              <v:shape style="position:absolute;left:1370;top:2282;width:6826;height:735" coordorigin="1370,2282" coordsize="6826,735" path="m1370,2282l8196,2282,8196,3017,1370,3017,1370,2282xe" filled="true" fillcolor="#ee5d1b" stroked="false">
                <v:path arrowok="t"/>
                <v:fill type="solid"/>
              </v:shape>
            </v:group>
            <v:group style="position:absolute;left:1236;top:1464;width:9946;height:2" coordorigin="1236,1464" coordsize="9946,2">
              <v:shape style="position:absolute;left:1236;top:1464;width:9946;height:2" coordorigin="1236,1464" coordsize="9946,0" path="m1236,1464l11182,1464e" filled="false" stroked="true" strokeweight="2.260pt" strokecolor="#000000">
                <v:path arrowok="t"/>
              </v:shape>
            </v:group>
            <v:group style="position:absolute;left:1258;top:1486;width:2;height:12365" coordorigin="1258,1486" coordsize="2,12365">
              <v:shape style="position:absolute;left:1258;top:1486;width:2;height:12365" coordorigin="1258,1486" coordsize="0,12365" path="m1258,1486l1258,13850e" filled="false" stroked="true" strokeweight="2.260pt" strokecolor="#000000">
                <v:path arrowok="t"/>
              </v:shape>
            </v:group>
            <v:group style="position:absolute;left:8299;top:1486;width:2;height:1589" coordorigin="8299,1486" coordsize="2,1589">
              <v:shape style="position:absolute;left:8299;top:1486;width:2;height:1589" coordorigin="8299,1486" coordsize="0,1589" path="m8299,1486l8299,3074e" filled="false" stroked="true" strokeweight="2.260pt" strokecolor="#000000">
                <v:path arrowok="t"/>
              </v:shape>
            </v:group>
            <v:group style="position:absolute;left:11160;top:1486;width:2;height:12365" coordorigin="11160,1486" coordsize="2,12365">
              <v:shape style="position:absolute;left:11160;top:1486;width:2;height:12365" coordorigin="11160,1486" coordsize="0,12365" path="m11160,1486l11160,13850e" filled="false" stroked="true" strokeweight="2.260pt" strokecolor="#000000">
                <v:path arrowok="t"/>
              </v:shape>
            </v:group>
            <v:group style="position:absolute;left:5532;top:3118;width:87;height:864" coordorigin="5532,3118" coordsize="87,864">
              <v:shape style="position:absolute;left:5532;top:3118;width:87;height:864" coordorigin="5532,3118" coordsize="87,864" path="m5532,3982l5618,3982,5618,3118,5532,3118,5532,3982xe" filled="true" fillcolor="#bebebe" stroked="false">
                <v:path arrowok="t"/>
                <v:fill type="solid"/>
              </v:shape>
            </v:group>
            <v:group style="position:absolute;left:1279;top:3118;width:92;height:864" coordorigin="1279,3118" coordsize="92,864">
              <v:shape style="position:absolute;left:1279;top:3118;width:92;height:864" coordorigin="1279,3118" coordsize="92,864" path="m1279,3982l1370,3982,1370,3118,1279,3118,1279,3982xe" filled="true" fillcolor="#bebebe" stroked="false">
                <v:path arrowok="t"/>
                <v:fill type="solid"/>
              </v:shape>
            </v:group>
            <v:group style="position:absolute;left:1370;top:3118;width:4162;height:869" coordorigin="1370,3118" coordsize="4162,869">
              <v:shape style="position:absolute;left:1370;top:3118;width:4162;height:869" coordorigin="1370,3118" coordsize="4162,869" path="m1370,3118l5532,3118,5532,3986,1370,3986,1370,3118xe" filled="true" fillcolor="#bebebe" stroked="false">
                <v:path arrowok="t"/>
                <v:fill type="solid"/>
              </v:shape>
            </v:group>
            <v:group style="position:absolute;left:11057;top:3118;width:82;height:864" coordorigin="11057,3118" coordsize="82,864">
              <v:shape style="position:absolute;left:11057;top:3118;width:82;height:864" coordorigin="11057,3118" coordsize="82,864" path="m11057,3982l11138,3982,11138,3118,11057,3118,11057,3982xe" filled="true" fillcolor="#bebebe" stroked="false">
                <v:path arrowok="t"/>
                <v:fill type="solid"/>
              </v:shape>
            </v:group>
            <v:group style="position:absolute;left:5662;top:3118;width:92;height:864" coordorigin="5662,3118" coordsize="92,864">
              <v:shape style="position:absolute;left:5662;top:3118;width:92;height:864" coordorigin="5662,3118" coordsize="92,864" path="m5662,3982l5753,3982,5753,3118,5662,3118,5662,3982xe" filled="true" fillcolor="#bebebe" stroked="false">
                <v:path arrowok="t"/>
                <v:fill type="solid"/>
              </v:shape>
            </v:group>
            <v:group style="position:absolute;left:5753;top:3118;width:5304;height:869" coordorigin="5753,3118" coordsize="5304,869">
              <v:shape style="position:absolute;left:5753;top:3118;width:5304;height:869" coordorigin="5753,3118" coordsize="5304,869" path="m5753,3118l11057,3118,11057,3986,5753,3986,5753,3118xe" filled="true" fillcolor="#bebebe" stroked="false">
                <v:path arrowok="t"/>
                <v:fill type="solid"/>
              </v:shape>
            </v:group>
            <v:group style="position:absolute;left:1236;top:3096;width:9946;height:2" coordorigin="1236,3096" coordsize="9946,2">
              <v:shape style="position:absolute;left:1236;top:3096;width:9946;height:2" coordorigin="1236,3096" coordsize="9946,0" path="m1236,3096l11182,3096e" filled="false" stroked="true" strokeweight="2.260pt" strokecolor="#000000">
                <v:path arrowok="t"/>
              </v:shape>
            </v:group>
            <v:group style="position:absolute;left:5640;top:3118;width:2;height:10733" coordorigin="5640,3118" coordsize="2,10733">
              <v:shape style="position:absolute;left:5640;top:3118;width:2;height:10733" coordorigin="5640,3118" coordsize="0,10733" path="m5640,3118l5640,13850e" filled="false" stroked="true" strokeweight="2.260pt" strokecolor="#000000">
                <v:path arrowok="t"/>
              </v:shape>
            </v:group>
            <v:group style="position:absolute;left:5537;top:4025;width:82;height:293" coordorigin="5537,4025" coordsize="82,293">
              <v:shape style="position:absolute;left:5537;top:4025;width:82;height:293" coordorigin="5537,4025" coordsize="82,293" path="m5537,4318l5618,4318,5618,4025,5537,4025,5537,4318xe" filled="true" fillcolor="#ee5d1b" stroked="false">
                <v:path arrowok="t"/>
                <v:fill type="solid"/>
              </v:shape>
            </v:group>
            <v:group style="position:absolute;left:4994;top:4025;width:92;height:293" coordorigin="4994,4025" coordsize="92,293">
              <v:shape style="position:absolute;left:4994;top:4025;width:92;height:293" coordorigin="4994,4025" coordsize="92,293" path="m4994,4318l5086,4318,5086,4025,4994,4025,4994,4318xe" filled="true" fillcolor="#ee5d1b" stroked="false">
                <v:path arrowok="t"/>
                <v:fill type="solid"/>
              </v:shape>
            </v:group>
            <v:group style="position:absolute;left:5086;top:4025;width:452;height:298" coordorigin="5086,4025" coordsize="452,298">
              <v:shape style="position:absolute;left:5086;top:4025;width:452;height:298" coordorigin="5086,4025" coordsize="452,298" path="m5086,4025l5537,4025,5537,4322,5086,4322,5086,4025xe" filled="true" fillcolor="#ee5d1b" stroked="false">
                <v:path arrowok="t"/>
                <v:fill type="solid"/>
              </v:shape>
            </v:group>
            <v:group style="position:absolute;left:1236;top:4003;width:9946;height:2" coordorigin="1236,4003" coordsize="9946,2">
              <v:shape style="position:absolute;left:1236;top:4003;width:9946;height:2" coordorigin="1236,4003" coordsize="9946,0" path="m1236,4003l11182,4003e" filled="false" stroked="true" strokeweight="2.260pt" strokecolor="#000000">
                <v:path arrowok="t"/>
              </v:shape>
            </v:group>
            <v:group style="position:absolute;left:4973;top:4025;width:2;height:975" coordorigin="4973,4025" coordsize="2,975">
              <v:shape style="position:absolute;left:4973;top:4025;width:2;height:975" coordorigin="4973,4025" coordsize="0,975" path="m4973,4025l4973,4999e" filled="false" stroked="true" strokeweight="2.260pt" strokecolor="#000000">
                <v:path arrowok="t"/>
              </v:shape>
            </v:group>
            <v:group style="position:absolute;left:5537;top:4366;width:82;height:293" coordorigin="5537,4366" coordsize="82,293">
              <v:shape style="position:absolute;left:5537;top:4366;width:82;height:293" coordorigin="5537,4366" coordsize="82,293" path="m5537,4658l5618,4658,5618,4366,5537,4366,5537,4658xe" filled="true" fillcolor="#ee5d1b" stroked="false">
                <v:path arrowok="t"/>
                <v:fill type="solid"/>
              </v:shape>
            </v:group>
            <v:group style="position:absolute;left:4994;top:4366;width:92;height:293" coordorigin="4994,4366" coordsize="92,293">
              <v:shape style="position:absolute;left:4994;top:4366;width:92;height:293" coordorigin="4994,4366" coordsize="92,293" path="m4994,4658l5086,4658,5086,4366,4994,4366,4994,4658xe" filled="true" fillcolor="#ee5d1b" stroked="false">
                <v:path arrowok="t"/>
                <v:fill type="solid"/>
              </v:shape>
            </v:group>
            <v:group style="position:absolute;left:5086;top:4366;width:452;height:298" coordorigin="5086,4366" coordsize="452,298">
              <v:shape style="position:absolute;left:5086;top:4366;width:452;height:298" coordorigin="5086,4366" coordsize="452,298" path="m5086,4366l5537,4366,5537,4663,5086,4663,5086,4366xe" filled="true" fillcolor="#ee5d1b" stroked="false">
                <v:path arrowok="t"/>
                <v:fill type="solid"/>
              </v:shape>
            </v:group>
            <v:group style="position:absolute;left:1236;top:4344;width:4426;height:2" coordorigin="1236,4344" coordsize="4426,2">
              <v:shape style="position:absolute;left:1236;top:4344;width:4426;height:2" coordorigin="1236,4344" coordsize="4426,0" path="m1236,4344l5662,4344e" filled="false" stroked="true" strokeweight="2.260pt" strokecolor="#000000">
                <v:path arrowok="t"/>
              </v:shape>
            </v:group>
            <v:group style="position:absolute;left:5537;top:4702;width:82;height:293" coordorigin="5537,4702" coordsize="82,293">
              <v:shape style="position:absolute;left:5537;top:4702;width:82;height:293" coordorigin="5537,4702" coordsize="82,293" path="m5537,4994l5618,4994,5618,4702,5537,4702,5537,4994xe" filled="true" fillcolor="#ee5d1b" stroked="false">
                <v:path arrowok="t"/>
                <v:fill type="solid"/>
              </v:shape>
            </v:group>
            <v:group style="position:absolute;left:4994;top:4702;width:92;height:293" coordorigin="4994,4702" coordsize="92,293">
              <v:shape style="position:absolute;left:4994;top:4702;width:92;height:293" coordorigin="4994,4702" coordsize="92,293" path="m4994,4994l5086,4994,5086,4702,4994,4702,4994,4994xe" filled="true" fillcolor="#ee5d1b" stroked="false">
                <v:path arrowok="t"/>
                <v:fill type="solid"/>
              </v:shape>
            </v:group>
            <v:group style="position:absolute;left:5086;top:4702;width:452;height:298" coordorigin="5086,4702" coordsize="452,298">
              <v:shape style="position:absolute;left:5086;top:4702;width:452;height:298" coordorigin="5086,4702" coordsize="452,298" path="m5086,4702l5537,4702,5537,4999,5086,4999,5086,4702xe" filled="true" fillcolor="#ee5d1b" stroked="false">
                <v:path arrowok="t"/>
                <v:fill type="solid"/>
              </v:shape>
            </v:group>
            <v:group style="position:absolute;left:1236;top:4680;width:4426;height:2" coordorigin="1236,4680" coordsize="4426,2">
              <v:shape style="position:absolute;left:1236;top:4680;width:4426;height:2" coordorigin="1236,4680" coordsize="4426,0" path="m1236,4680l5662,4680e" filled="false" stroked="true" strokeweight="2.260pt" strokecolor="#000000">
                <v:path arrowok="t"/>
              </v:shape>
            </v:group>
            <v:group style="position:absolute;left:1279;top:5042;width:4340;height:960" coordorigin="1279,5042" coordsize="4340,960">
              <v:shape style="position:absolute;left:1279;top:5042;width:4340;height:960" coordorigin="1279,5042" coordsize="4340,960" path="m1279,5042l5618,5042,5618,6002,1279,6002,1279,5042xe" filled="true" fillcolor="#bebebe" stroked="false">
                <v:path arrowok="t"/>
                <v:fill type="solid"/>
              </v:shape>
            </v:group>
            <v:group style="position:absolute;left:1370;top:5042;width:4162;height:524" coordorigin="1370,5042" coordsize="4162,524">
              <v:shape style="position:absolute;left:1370;top:5042;width:4162;height:524" coordorigin="1370,5042" coordsize="4162,524" path="m1370,5042l5532,5042,5532,5566,1370,5566,1370,5042xe" filled="true" fillcolor="#bebebe" stroked="false">
                <v:path arrowok="t"/>
                <v:fill type="solid"/>
              </v:shape>
            </v:group>
            <v:group style="position:absolute;left:1370;top:5561;width:4162;height:346" coordorigin="1370,5561" coordsize="4162,346">
              <v:shape style="position:absolute;left:1370;top:5561;width:4162;height:346" coordorigin="1370,5561" coordsize="4162,346" path="m1370,5561l5532,5561,5532,5906,1370,5906,1370,5561xe" filled="true" fillcolor="#bebebe" stroked="false">
                <v:path arrowok="t"/>
                <v:fill type="solid"/>
              </v:shape>
            </v:group>
            <v:group style="position:absolute;left:1236;top:5021;width:4426;height:2" coordorigin="1236,5021" coordsize="4426,2">
              <v:shape style="position:absolute;left:1236;top:5021;width:4426;height:2" coordorigin="1236,5021" coordsize="4426,0" path="m1236,5021l5662,5021e" filled="false" stroked="true" strokeweight="2.260pt" strokecolor="#000000">
                <v:path arrowok="t"/>
              </v:shape>
            </v:group>
            <v:group style="position:absolute;left:5537;top:6046;width:82;height:293" coordorigin="5537,6046" coordsize="82,293">
              <v:shape style="position:absolute;left:5537;top:6046;width:82;height:293" coordorigin="5537,6046" coordsize="82,293" path="m5537,6338l5618,6338,5618,6046,5537,6046,5537,6338xe" filled="true" fillcolor="#ee5d1b" stroked="false">
                <v:path arrowok="t"/>
                <v:fill type="solid"/>
              </v:shape>
            </v:group>
            <v:group style="position:absolute;left:4994;top:6046;width:92;height:293" coordorigin="4994,6046" coordsize="92,293">
              <v:shape style="position:absolute;left:4994;top:6046;width:92;height:293" coordorigin="4994,6046" coordsize="92,293" path="m4994,6338l5086,6338,5086,6046,4994,6046,4994,6338xe" filled="true" fillcolor="#ee5d1b" stroked="false">
                <v:path arrowok="t"/>
                <v:fill type="solid"/>
              </v:shape>
            </v:group>
            <v:group style="position:absolute;left:5086;top:6046;width:452;height:298" coordorigin="5086,6046" coordsize="452,298">
              <v:shape style="position:absolute;left:5086;top:6046;width:452;height:298" coordorigin="5086,6046" coordsize="452,298" path="m5086,6046l5537,6046,5537,6343,5086,6343,5086,6046xe" filled="true" fillcolor="#ee5d1b" stroked="false">
                <v:path arrowok="t"/>
                <v:fill type="solid"/>
              </v:shape>
            </v:group>
            <v:group style="position:absolute;left:1236;top:6024;width:4426;height:2" coordorigin="1236,6024" coordsize="4426,2">
              <v:shape style="position:absolute;left:1236;top:6024;width:4426;height:2" coordorigin="1236,6024" coordsize="4426,0" path="m1236,6024l5662,6024e" filled="false" stroked="true" strokeweight="2.260pt" strokecolor="#000000">
                <v:path arrowok="t"/>
              </v:shape>
            </v:group>
            <v:group style="position:absolute;left:4973;top:6046;width:2;height:3922" coordorigin="4973,6046" coordsize="2,3922">
              <v:shape style="position:absolute;left:4973;top:6046;width:2;height:3922" coordorigin="4973,6046" coordsize="0,3922" path="m4973,6046l4973,9967e" filled="false" stroked="true" strokeweight="2.260pt" strokecolor="#000000">
                <v:path arrowok="t"/>
              </v:shape>
            </v:group>
            <v:group style="position:absolute;left:5537;top:6386;width:82;height:293" coordorigin="5537,6386" coordsize="82,293">
              <v:shape style="position:absolute;left:5537;top:6386;width:82;height:293" coordorigin="5537,6386" coordsize="82,293" path="m5537,6679l5618,6679,5618,6386,5537,6386,5537,6679xe" filled="true" fillcolor="#ee5d1b" stroked="false">
                <v:path arrowok="t"/>
                <v:fill type="solid"/>
              </v:shape>
            </v:group>
            <v:group style="position:absolute;left:4994;top:6386;width:92;height:293" coordorigin="4994,6386" coordsize="92,293">
              <v:shape style="position:absolute;left:4994;top:6386;width:92;height:293" coordorigin="4994,6386" coordsize="92,293" path="m4994,6679l5086,6679,5086,6386,4994,6386,4994,6679xe" filled="true" fillcolor="#ee5d1b" stroked="false">
                <v:path arrowok="t"/>
                <v:fill type="solid"/>
              </v:shape>
            </v:group>
            <v:group style="position:absolute;left:5086;top:6386;width:452;height:298" coordorigin="5086,6386" coordsize="452,298">
              <v:shape style="position:absolute;left:5086;top:6386;width:452;height:298" coordorigin="5086,6386" coordsize="452,298" path="m5086,6386l5537,6386,5537,6684,5086,6684,5086,6386xe" filled="true" fillcolor="#ee5d1b" stroked="false">
                <v:path arrowok="t"/>
                <v:fill type="solid"/>
              </v:shape>
            </v:group>
            <v:group style="position:absolute;left:1236;top:6365;width:4426;height:2" coordorigin="1236,6365" coordsize="4426,2">
              <v:shape style="position:absolute;left:1236;top:6365;width:4426;height:2" coordorigin="1236,6365" coordsize="4426,0" path="m1236,6365l5662,6365e" filled="false" stroked="true" strokeweight="2.260pt" strokecolor="#000000">
                <v:path arrowok="t"/>
              </v:shape>
            </v:group>
            <v:group style="position:absolute;left:4994;top:6722;width:624;height:586" coordorigin="4994,6722" coordsize="624,586">
              <v:shape style="position:absolute;left:4994;top:6722;width:624;height:586" coordorigin="4994,6722" coordsize="624,586" path="m4994,6722l5618,6722,5618,7308,4994,7308,4994,6722xe" filled="true" fillcolor="#ee5d1b" stroked="false">
                <v:path arrowok="t"/>
                <v:fill type="solid"/>
              </v:shape>
            </v:group>
            <v:group style="position:absolute;left:5086;top:6722;width:452;height:298" coordorigin="5086,6722" coordsize="452,298">
              <v:shape style="position:absolute;left:5086;top:6722;width:452;height:298" coordorigin="5086,6722" coordsize="452,298" path="m5086,6722l5537,6722,5537,7020,5086,7020,5086,6722xe" filled="true" fillcolor="#ee5d1b" stroked="false">
                <v:path arrowok="t"/>
                <v:fill type="solid"/>
              </v:shape>
            </v:group>
            <v:group style="position:absolute;left:1236;top:6701;width:4426;height:2" coordorigin="1236,6701" coordsize="4426,2">
              <v:shape style="position:absolute;left:1236;top:6701;width:4426;height:2" coordorigin="1236,6701" coordsize="4426,0" path="m1236,6701l5662,6701e" filled="false" stroked="true" strokeweight="2.260pt" strokecolor="#000000">
                <v:path arrowok="t"/>
              </v:shape>
            </v:group>
            <v:group style="position:absolute;left:5537;top:7356;width:82;height:293" coordorigin="5537,7356" coordsize="82,293">
              <v:shape style="position:absolute;left:5537;top:7356;width:82;height:293" coordorigin="5537,7356" coordsize="82,293" path="m5537,7649l5618,7649,5618,7356,5537,7356,5537,7649xe" filled="true" fillcolor="#ee5d1b" stroked="false">
                <v:path arrowok="t"/>
                <v:fill type="solid"/>
              </v:shape>
            </v:group>
            <v:group style="position:absolute;left:4994;top:7356;width:92;height:293" coordorigin="4994,7356" coordsize="92,293">
              <v:shape style="position:absolute;left:4994;top:7356;width:92;height:293" coordorigin="4994,7356" coordsize="92,293" path="m4994,7649l5086,7649,5086,7356,4994,7356,4994,7649xe" filled="true" fillcolor="#ee5d1b" stroked="false">
                <v:path arrowok="t"/>
                <v:fill type="solid"/>
              </v:shape>
            </v:group>
            <v:group style="position:absolute;left:5086;top:7356;width:452;height:298" coordorigin="5086,7356" coordsize="452,298">
              <v:shape style="position:absolute;left:5086;top:7356;width:452;height:298" coordorigin="5086,7356" coordsize="452,298" path="m5086,7356l5537,7356,5537,7654,5086,7654,5086,7356xe" filled="true" fillcolor="#ee5d1b" stroked="false">
                <v:path arrowok="t"/>
                <v:fill type="solid"/>
              </v:shape>
            </v:group>
            <v:group style="position:absolute;left:1236;top:7334;width:4426;height:2" coordorigin="1236,7334" coordsize="4426,2">
              <v:shape style="position:absolute;left:1236;top:7334;width:4426;height:2" coordorigin="1236,7334" coordsize="4426,0" path="m1236,7334l5662,7334e" filled="false" stroked="true" strokeweight="2.260pt" strokecolor="#000000">
                <v:path arrowok="t"/>
              </v:shape>
            </v:group>
            <v:group style="position:absolute;left:5537;top:7692;width:82;height:293" coordorigin="5537,7692" coordsize="82,293">
              <v:shape style="position:absolute;left:5537;top:7692;width:82;height:293" coordorigin="5537,7692" coordsize="82,293" path="m5537,7985l5618,7985,5618,7692,5537,7692,5537,7985xe" filled="true" fillcolor="#ee5d1b" stroked="false">
                <v:path arrowok="t"/>
                <v:fill type="solid"/>
              </v:shape>
            </v:group>
            <v:group style="position:absolute;left:4994;top:7692;width:92;height:293" coordorigin="4994,7692" coordsize="92,293">
              <v:shape style="position:absolute;left:4994;top:7692;width:92;height:293" coordorigin="4994,7692" coordsize="92,293" path="m4994,7985l5086,7985,5086,7692,4994,7692,4994,7985xe" filled="true" fillcolor="#ee5d1b" stroked="false">
                <v:path arrowok="t"/>
                <v:fill type="solid"/>
              </v:shape>
            </v:group>
            <v:group style="position:absolute;left:5086;top:7692;width:452;height:298" coordorigin="5086,7692" coordsize="452,298">
              <v:shape style="position:absolute;left:5086;top:7692;width:452;height:298" coordorigin="5086,7692" coordsize="452,298" path="m5086,7692l5537,7692,5537,7990,5086,7990,5086,7692xe" filled="true" fillcolor="#ee5d1b" stroked="false">
                <v:path arrowok="t"/>
                <v:fill type="solid"/>
              </v:shape>
            </v:group>
            <v:group style="position:absolute;left:1236;top:7670;width:4426;height:2" coordorigin="1236,7670" coordsize="4426,2">
              <v:shape style="position:absolute;left:1236;top:7670;width:4426;height:2" coordorigin="1236,7670" coordsize="4426,0" path="m1236,7670l5662,7670e" filled="false" stroked="true" strokeweight="2.260pt" strokecolor="#000000">
                <v:path arrowok="t"/>
              </v:shape>
            </v:group>
            <v:group style="position:absolute;left:4994;top:8028;width:624;height:586" coordorigin="4994,8028" coordsize="624,586">
              <v:shape style="position:absolute;left:4994;top:8028;width:624;height:586" coordorigin="4994,8028" coordsize="624,586" path="m4994,8028l5618,8028,5618,8614,4994,8614,4994,8028xe" filled="true" fillcolor="#ee5d1b" stroked="false">
                <v:path arrowok="t"/>
                <v:fill type="solid"/>
              </v:shape>
            </v:group>
            <v:group style="position:absolute;left:5086;top:8028;width:452;height:298" coordorigin="5086,8028" coordsize="452,298">
              <v:shape style="position:absolute;left:5086;top:8028;width:452;height:298" coordorigin="5086,8028" coordsize="452,298" path="m5086,8028l5537,8028,5537,8326,5086,8326,5086,8028xe" filled="true" fillcolor="#ee5d1b" stroked="false">
                <v:path arrowok="t"/>
                <v:fill type="solid"/>
              </v:shape>
            </v:group>
            <v:group style="position:absolute;left:1236;top:8006;width:4426;height:2" coordorigin="1236,8006" coordsize="4426,2">
              <v:shape style="position:absolute;left:1236;top:8006;width:4426;height:2" coordorigin="1236,8006" coordsize="4426,0" path="m1236,8006l5662,8006e" filled="false" stroked="true" strokeweight="2.260pt" strokecolor="#000000">
                <v:path arrowok="t"/>
              </v:shape>
            </v:group>
            <v:group style="position:absolute;left:5537;top:8662;width:82;height:293" coordorigin="5537,8662" coordsize="82,293">
              <v:shape style="position:absolute;left:5537;top:8662;width:82;height:293" coordorigin="5537,8662" coordsize="82,293" path="m5537,8954l5618,8954,5618,8662,5537,8662,5537,8954xe" filled="true" fillcolor="#ee5d1b" stroked="false">
                <v:path arrowok="t"/>
                <v:fill type="solid"/>
              </v:shape>
            </v:group>
            <v:group style="position:absolute;left:4994;top:8662;width:92;height:293" coordorigin="4994,8662" coordsize="92,293">
              <v:shape style="position:absolute;left:4994;top:8662;width:92;height:293" coordorigin="4994,8662" coordsize="92,293" path="m4994,8954l5086,8954,5086,8662,4994,8662,4994,8954xe" filled="true" fillcolor="#ee5d1b" stroked="false">
                <v:path arrowok="t"/>
                <v:fill type="solid"/>
              </v:shape>
            </v:group>
            <v:group style="position:absolute;left:5086;top:8662;width:452;height:298" coordorigin="5086,8662" coordsize="452,298">
              <v:shape style="position:absolute;left:5086;top:8662;width:452;height:298" coordorigin="5086,8662" coordsize="452,298" path="m5086,8662l5537,8662,5537,8959,5086,8959,5086,8662xe" filled="true" fillcolor="#ee5d1b" stroked="false">
                <v:path arrowok="t"/>
                <v:fill type="solid"/>
              </v:shape>
            </v:group>
            <v:group style="position:absolute;left:1236;top:8640;width:4426;height:2" coordorigin="1236,8640" coordsize="4426,2">
              <v:shape style="position:absolute;left:1236;top:8640;width:4426;height:2" coordorigin="1236,8640" coordsize="4426,0" path="m1236,8640l5662,8640e" filled="false" stroked="true" strokeweight="2.260pt" strokecolor="#000000">
                <v:path arrowok="t"/>
              </v:shape>
            </v:group>
            <v:group style="position:absolute;left:5537;top:8998;width:82;height:293" coordorigin="5537,8998" coordsize="82,293">
              <v:shape style="position:absolute;left:5537;top:8998;width:82;height:293" coordorigin="5537,8998" coordsize="82,293" path="m5537,9290l5618,9290,5618,8998,5537,8998,5537,9290xe" filled="true" fillcolor="#ee5d1b" stroked="false">
                <v:path arrowok="t"/>
                <v:fill type="solid"/>
              </v:shape>
            </v:group>
            <v:group style="position:absolute;left:4994;top:8998;width:92;height:293" coordorigin="4994,8998" coordsize="92,293">
              <v:shape style="position:absolute;left:4994;top:8998;width:92;height:293" coordorigin="4994,8998" coordsize="92,293" path="m4994,9290l5086,9290,5086,8998,4994,8998,4994,9290xe" filled="true" fillcolor="#ee5d1b" stroked="false">
                <v:path arrowok="t"/>
                <v:fill type="solid"/>
              </v:shape>
            </v:group>
            <v:group style="position:absolute;left:5086;top:8998;width:452;height:298" coordorigin="5086,8998" coordsize="452,298">
              <v:shape style="position:absolute;left:5086;top:8998;width:452;height:298" coordorigin="5086,8998" coordsize="452,298" path="m5086,8998l5537,8998,5537,9295,5086,9295,5086,8998xe" filled="true" fillcolor="#ee5d1b" stroked="false">
                <v:path arrowok="t"/>
                <v:fill type="solid"/>
              </v:shape>
            </v:group>
            <v:group style="position:absolute;left:1236;top:8976;width:4426;height:2" coordorigin="1236,8976" coordsize="4426,2">
              <v:shape style="position:absolute;left:1236;top:8976;width:4426;height:2" coordorigin="1236,8976" coordsize="4426,0" path="m1236,8976l5662,8976e" filled="false" stroked="true" strokeweight="2.260pt" strokecolor="#000000">
                <v:path arrowok="t"/>
              </v:shape>
            </v:group>
            <v:group style="position:absolute;left:5537;top:9338;width:82;height:293" coordorigin="5537,9338" coordsize="82,293">
              <v:shape style="position:absolute;left:5537;top:9338;width:82;height:293" coordorigin="5537,9338" coordsize="82,293" path="m5537,9631l5618,9631,5618,9338,5537,9338,5537,9631xe" filled="true" fillcolor="#ee5d1b" stroked="false">
                <v:path arrowok="t"/>
                <v:fill type="solid"/>
              </v:shape>
            </v:group>
            <v:group style="position:absolute;left:4994;top:9338;width:92;height:293" coordorigin="4994,9338" coordsize="92,293">
              <v:shape style="position:absolute;left:4994;top:9338;width:92;height:293" coordorigin="4994,9338" coordsize="92,293" path="m4994,9631l5086,9631,5086,9338,4994,9338,4994,9631xe" filled="true" fillcolor="#ee5d1b" stroked="false">
                <v:path arrowok="t"/>
                <v:fill type="solid"/>
              </v:shape>
            </v:group>
            <v:group style="position:absolute;left:5086;top:9338;width:452;height:298" coordorigin="5086,9338" coordsize="452,298">
              <v:shape style="position:absolute;left:5086;top:9338;width:452;height:298" coordorigin="5086,9338" coordsize="452,298" path="m5086,9338l5537,9338,5537,9636,5086,9636,5086,9338xe" filled="true" fillcolor="#ee5d1b" stroked="false">
                <v:path arrowok="t"/>
                <v:fill type="solid"/>
              </v:shape>
            </v:group>
            <v:group style="position:absolute;left:1236;top:9317;width:4426;height:2" coordorigin="1236,9317" coordsize="4426,2">
              <v:shape style="position:absolute;left:1236;top:9317;width:4426;height:2" coordorigin="1236,9317" coordsize="4426,0" path="m1236,9317l5662,9317e" filled="false" stroked="true" strokeweight="2.260pt" strokecolor="#000000">
                <v:path arrowok="t"/>
              </v:shape>
            </v:group>
            <v:group style="position:absolute;left:5537;top:9674;width:82;height:293" coordorigin="5537,9674" coordsize="82,293">
              <v:shape style="position:absolute;left:5537;top:9674;width:82;height:293" coordorigin="5537,9674" coordsize="82,293" path="m5537,9967l5618,9967,5618,9674,5537,9674,5537,9967xe" filled="true" fillcolor="#ee5d1b" stroked="false">
                <v:path arrowok="t"/>
                <v:fill type="solid"/>
              </v:shape>
            </v:group>
            <v:group style="position:absolute;left:4994;top:9674;width:92;height:293" coordorigin="4994,9674" coordsize="92,293">
              <v:shape style="position:absolute;left:4994;top:9674;width:92;height:293" coordorigin="4994,9674" coordsize="92,293" path="m4994,9967l5086,9967,5086,9674,4994,9674,4994,9967xe" filled="true" fillcolor="#ee5d1b" stroked="false">
                <v:path arrowok="t"/>
                <v:fill type="solid"/>
              </v:shape>
            </v:group>
            <v:group style="position:absolute;left:5086;top:9674;width:452;height:298" coordorigin="5086,9674" coordsize="452,298">
              <v:shape style="position:absolute;left:5086;top:9674;width:452;height:298" coordorigin="5086,9674" coordsize="452,298" path="m5086,9674l5537,9674,5537,9972,5086,9972,5086,9674xe" filled="true" fillcolor="#ee5d1b" stroked="false">
                <v:path arrowok="t"/>
                <v:fill type="solid"/>
              </v:shape>
            </v:group>
            <v:group style="position:absolute;left:1236;top:9653;width:4426;height:2" coordorigin="1236,9653" coordsize="4426,2">
              <v:shape style="position:absolute;left:1236;top:9653;width:4426;height:2" coordorigin="1236,9653" coordsize="4426,0" path="m1236,9653l5662,9653e" filled="false" stroked="true" strokeweight="2.260pt" strokecolor="#000000">
                <v:path arrowok="t"/>
              </v:shape>
            </v:group>
            <v:group style="position:absolute;left:1279;top:10010;width:4340;height:999" coordorigin="1279,10010" coordsize="4340,999">
              <v:shape style="position:absolute;left:1279;top:10010;width:4340;height:999" coordorigin="1279,10010" coordsize="4340,999" path="m1279,10010l5618,10010,5618,11009,1279,11009,1279,10010xe" filled="true" fillcolor="#bebebe" stroked="false">
                <v:path arrowok="t"/>
                <v:fill type="solid"/>
              </v:shape>
            </v:group>
            <v:group style="position:absolute;left:1370;top:10010;width:4162;height:509" coordorigin="1370,10010" coordsize="4162,509">
              <v:shape style="position:absolute;left:1370;top:10010;width:4162;height:509" coordorigin="1370,10010" coordsize="4162,509" path="m1370,10010l5532,10010,5532,10519,1370,10519,1370,10010xe" filled="true" fillcolor="#bebebe" stroked="false">
                <v:path arrowok="t"/>
                <v:fill type="solid"/>
              </v:shape>
            </v:group>
            <v:group style="position:absolute;left:1370;top:10514;width:4162;height:346" coordorigin="1370,10514" coordsize="4162,346">
              <v:shape style="position:absolute;left:1370;top:10514;width:4162;height:346" coordorigin="1370,10514" coordsize="4162,346" path="m1370,10514l5532,10514,5532,10860,1370,10860,1370,10514xe" filled="true" fillcolor="#bebebe" stroked="false">
                <v:path arrowok="t"/>
                <v:fill type="solid"/>
              </v:shape>
            </v:group>
            <v:group style="position:absolute;left:1236;top:9989;width:4426;height:2" coordorigin="1236,9989" coordsize="4426,2">
              <v:shape style="position:absolute;left:1236;top:9989;width:4426;height:2" coordorigin="1236,9989" coordsize="4426,0" path="m1236,9989l5662,9989e" filled="false" stroked="true" strokeweight="2.260pt" strokecolor="#000000">
                <v:path arrowok="t"/>
              </v:shape>
            </v:group>
            <v:group style="position:absolute;left:5537;top:11057;width:82;height:312" coordorigin="5537,11057" coordsize="82,312">
              <v:shape style="position:absolute;left:5537;top:11057;width:82;height:312" coordorigin="5537,11057" coordsize="82,312" path="m5537,11369l5618,11369,5618,11057,5537,11057,5537,11369xe" filled="true" fillcolor="#ee5d1b" stroked="false">
                <v:path arrowok="t"/>
                <v:fill type="solid"/>
              </v:shape>
            </v:group>
            <v:group style="position:absolute;left:4994;top:11057;width:92;height:312" coordorigin="4994,11057" coordsize="92,312">
              <v:shape style="position:absolute;left:4994;top:11057;width:92;height:312" coordorigin="4994,11057" coordsize="92,312" path="m4994,11369l5086,11369,5086,11057,4994,11057,4994,11369xe" filled="true" fillcolor="#ee5d1b" stroked="false">
                <v:path arrowok="t"/>
                <v:fill type="solid"/>
              </v:shape>
            </v:group>
            <v:group style="position:absolute;left:5086;top:11057;width:452;height:317" coordorigin="5086,11057" coordsize="452,317">
              <v:shape style="position:absolute;left:5086;top:11057;width:452;height:317" coordorigin="5086,11057" coordsize="452,317" path="m5086,11057l5537,11057,5537,11374,5086,11374,5086,11057xe" filled="true" fillcolor="#ee5d1b" stroked="false">
                <v:path arrowok="t"/>
                <v:fill type="solid"/>
              </v:shape>
            </v:group>
            <v:group style="position:absolute;left:1236;top:11035;width:4426;height:2" coordorigin="1236,11035" coordsize="4426,2">
              <v:shape style="position:absolute;left:1236;top:11035;width:4426;height:2" coordorigin="1236,11035" coordsize="4426,0" path="m1236,11035l5662,11035e" filled="false" stroked="true" strokeweight="2.260pt" strokecolor="#000000">
                <v:path arrowok="t"/>
              </v:shape>
            </v:group>
            <v:group style="position:absolute;left:4973;top:11057;width:2;height:2794" coordorigin="4973,11057" coordsize="2,2794">
              <v:shape style="position:absolute;left:4973;top:11057;width:2;height:2794" coordorigin="4973,11057" coordsize="0,2794" path="m4973,11057l4973,13850e" filled="false" stroked="true" strokeweight="2.260pt" strokecolor="#000000">
                <v:path arrowok="t"/>
              </v:shape>
            </v:group>
            <v:group style="position:absolute;left:5537;top:11412;width:82;height:312" coordorigin="5537,11412" coordsize="82,312">
              <v:shape style="position:absolute;left:5537;top:11412;width:82;height:312" coordorigin="5537,11412" coordsize="82,312" path="m5537,11724l5618,11724,5618,11412,5537,11412,5537,11724xe" filled="true" fillcolor="#ee5d1b" stroked="false">
                <v:path arrowok="t"/>
                <v:fill type="solid"/>
              </v:shape>
            </v:group>
            <v:group style="position:absolute;left:4994;top:11412;width:92;height:312" coordorigin="4994,11412" coordsize="92,312">
              <v:shape style="position:absolute;left:4994;top:11412;width:92;height:312" coordorigin="4994,11412" coordsize="92,312" path="m4994,11724l5086,11724,5086,11412,4994,11412,4994,11724xe" filled="true" fillcolor="#ee5d1b" stroked="false">
                <v:path arrowok="t"/>
                <v:fill type="solid"/>
              </v:shape>
            </v:group>
            <v:group style="position:absolute;left:5086;top:11412;width:452;height:317" coordorigin="5086,11412" coordsize="452,317">
              <v:shape style="position:absolute;left:5086;top:11412;width:452;height:317" coordorigin="5086,11412" coordsize="452,317" path="m5086,11412l5537,11412,5537,11729,5086,11729,5086,11412xe" filled="true" fillcolor="#ee5d1b" stroked="false">
                <v:path arrowok="t"/>
                <v:fill type="solid"/>
              </v:shape>
            </v:group>
            <v:group style="position:absolute;left:1236;top:11390;width:4426;height:2" coordorigin="1236,11390" coordsize="4426,2">
              <v:shape style="position:absolute;left:1236;top:11390;width:4426;height:2" coordorigin="1236,11390" coordsize="4426,0" path="m1236,11390l5662,11390e" filled="false" stroked="true" strokeweight="2.260pt" strokecolor="#000000">
                <v:path arrowok="t"/>
              </v:shape>
            </v:group>
            <v:group style="position:absolute;left:4994;top:11772;width:624;height:586" coordorigin="4994,11772" coordsize="624,586">
              <v:shape style="position:absolute;left:4994;top:11772;width:624;height:586" coordorigin="4994,11772" coordsize="624,586" path="m4994,11772l5618,11772,5618,12358,4994,12358,4994,11772xe" filled="true" fillcolor="#ee5d1b" stroked="false">
                <v:path arrowok="t"/>
                <v:fill type="solid"/>
              </v:shape>
            </v:group>
            <v:group style="position:absolute;left:5086;top:11767;width:452;height:303" coordorigin="5086,11767" coordsize="452,303">
              <v:shape style="position:absolute;left:5086;top:11767;width:452;height:303" coordorigin="5086,11767" coordsize="452,303" path="m5086,11767l5537,11767,5537,12070,5086,12070,5086,11767xe" filled="true" fillcolor="#ee5d1b" stroked="false">
                <v:path arrowok="t"/>
                <v:fill type="solid"/>
              </v:shape>
            </v:group>
            <v:group style="position:absolute;left:1236;top:11750;width:4426;height:2" coordorigin="1236,11750" coordsize="4426,2">
              <v:shape style="position:absolute;left:1236;top:11750;width:4426;height:2" coordorigin="1236,11750" coordsize="4426,0" path="m1236,11750l5662,11750e" filled="false" stroked="true" strokeweight="2.260pt" strokecolor="#000000">
                <v:path arrowok="t"/>
              </v:shape>
            </v:group>
            <v:group style="position:absolute;left:5537;top:12401;width:82;height:312" coordorigin="5537,12401" coordsize="82,312">
              <v:shape style="position:absolute;left:5537;top:12401;width:82;height:312" coordorigin="5537,12401" coordsize="82,312" path="m5537,12713l5618,12713,5618,12401,5537,12401,5537,12713xe" filled="true" fillcolor="#ee5d1b" stroked="false">
                <v:path arrowok="t"/>
                <v:fill type="solid"/>
              </v:shape>
            </v:group>
            <v:group style="position:absolute;left:4994;top:12401;width:92;height:312" coordorigin="4994,12401" coordsize="92,312">
              <v:shape style="position:absolute;left:4994;top:12401;width:92;height:312" coordorigin="4994,12401" coordsize="92,312" path="m4994,12713l5086,12713,5086,12401,4994,12401,4994,12713xe" filled="true" fillcolor="#ee5d1b" stroked="false">
                <v:path arrowok="t"/>
                <v:fill type="solid"/>
              </v:shape>
            </v:group>
            <v:group style="position:absolute;left:5086;top:12401;width:452;height:317" coordorigin="5086,12401" coordsize="452,317">
              <v:shape style="position:absolute;left:5086;top:12401;width:452;height:317" coordorigin="5086,12401" coordsize="452,317" path="m5086,12401l5537,12401,5537,12718,5086,12718,5086,12401xe" filled="true" fillcolor="#ee5d1b" stroked="false">
                <v:path arrowok="t"/>
                <v:fill type="solid"/>
              </v:shape>
            </v:group>
            <v:group style="position:absolute;left:1236;top:12379;width:4426;height:2" coordorigin="1236,12379" coordsize="4426,2">
              <v:shape style="position:absolute;left:1236;top:12379;width:4426;height:2" coordorigin="1236,12379" coordsize="4426,0" path="m1236,12379l5662,12379e" filled="false" stroked="true" strokeweight="2.260pt" strokecolor="#000000">
                <v:path arrowok="t"/>
              </v:shape>
            </v:group>
            <v:group style="position:absolute;left:5537;top:12756;width:82;height:312" coordorigin="5537,12756" coordsize="82,312">
              <v:shape style="position:absolute;left:5537;top:12756;width:82;height:312" coordorigin="5537,12756" coordsize="82,312" path="m5537,13068l5618,13068,5618,12756,5537,12756,5537,13068xe" filled="true" fillcolor="#ee5d1b" stroked="false">
                <v:path arrowok="t"/>
                <v:fill type="solid"/>
              </v:shape>
            </v:group>
            <v:group style="position:absolute;left:4994;top:12756;width:92;height:312" coordorigin="4994,12756" coordsize="92,312">
              <v:shape style="position:absolute;left:4994;top:12756;width:92;height:312" coordorigin="4994,12756" coordsize="92,312" path="m4994,13068l5086,13068,5086,12756,4994,12756,4994,13068xe" filled="true" fillcolor="#ee5d1b" stroked="false">
                <v:path arrowok="t"/>
                <v:fill type="solid"/>
              </v:shape>
            </v:group>
            <v:group style="position:absolute;left:5086;top:12756;width:452;height:317" coordorigin="5086,12756" coordsize="452,317">
              <v:shape style="position:absolute;left:5086;top:12756;width:452;height:317" coordorigin="5086,12756" coordsize="452,317" path="m5086,12756l5537,12756,5537,13073,5086,13073,5086,12756xe" filled="true" fillcolor="#ee5d1b" stroked="false">
                <v:path arrowok="t"/>
                <v:fill type="solid"/>
              </v:shape>
            </v:group>
            <v:group style="position:absolute;left:1236;top:12734;width:4426;height:2" coordorigin="1236,12734" coordsize="4426,2">
              <v:shape style="position:absolute;left:1236;top:12734;width:4426;height:2" coordorigin="1236,12734" coordsize="4426,0" path="m1236,12734l5662,12734e" filled="false" stroked="true" strokeweight="2.260pt" strokecolor="#000000">
                <v:path arrowok="t"/>
              </v:shape>
            </v:group>
            <v:group style="position:absolute;left:5537;top:13116;width:82;height:312" coordorigin="5537,13116" coordsize="82,312">
              <v:shape style="position:absolute;left:5537;top:13116;width:82;height:312" coordorigin="5537,13116" coordsize="82,312" path="m5537,13428l5618,13428,5618,13116,5537,13116,5537,13428xe" filled="true" fillcolor="#ee5d1b" stroked="false">
                <v:path arrowok="t"/>
                <v:fill type="solid"/>
              </v:shape>
            </v:group>
            <v:group style="position:absolute;left:4994;top:13116;width:92;height:312" coordorigin="4994,13116" coordsize="92,312">
              <v:shape style="position:absolute;left:4994;top:13116;width:92;height:312" coordorigin="4994,13116" coordsize="92,312" path="m4994,13428l5086,13428,5086,13116,4994,13116,4994,13428xe" filled="true" fillcolor="#ee5d1b" stroked="false">
                <v:path arrowok="t"/>
                <v:fill type="solid"/>
              </v:shape>
            </v:group>
            <v:group style="position:absolute;left:5086;top:13116;width:452;height:317" coordorigin="5086,13116" coordsize="452,317">
              <v:shape style="position:absolute;left:5086;top:13116;width:452;height:317" coordorigin="5086,13116" coordsize="452,317" path="m5086,13116l5537,13116,5537,13433,5086,13433,5086,13116xe" filled="true" fillcolor="#ee5d1b" stroked="false">
                <v:path arrowok="t"/>
                <v:fill type="solid"/>
              </v:shape>
            </v:group>
            <v:group style="position:absolute;left:1236;top:13094;width:4426;height:2" coordorigin="1236,13094" coordsize="4426,2">
              <v:shape style="position:absolute;left:1236;top:13094;width:4426;height:2" coordorigin="1236,13094" coordsize="4426,0" path="m1236,13094l5662,13094e" filled="false" stroked="true" strokeweight="2.260pt" strokecolor="#000000">
                <v:path arrowok="t"/>
              </v:shape>
            </v:group>
            <v:group style="position:absolute;left:4994;top:13471;width:624;height:380" coordorigin="4994,13471" coordsize="624,380">
              <v:shape style="position:absolute;left:4994;top:13471;width:624;height:380" coordorigin="4994,13471" coordsize="624,380" path="m4994,13471l5618,13471,5618,13850,4994,13850,4994,13471xe" filled="true" fillcolor="#ee5d1b" stroked="false">
                <v:path arrowok="t"/>
                <v:fill type="solid"/>
              </v:shape>
            </v:group>
            <v:group style="position:absolute;left:5086;top:13471;width:452;height:284" coordorigin="5086,13471" coordsize="452,284">
              <v:shape style="position:absolute;left:5086;top:13471;width:452;height:284" coordorigin="5086,13471" coordsize="452,284" path="m5086,13471l5537,13471,5537,13754,5086,13754,5086,13471xe" filled="true" fillcolor="#ee5d1b" stroked="false">
                <v:path arrowok="t"/>
                <v:fill type="solid"/>
              </v:shape>
            </v:group>
            <v:group style="position:absolute;left:5662;top:4025;width:5477;height:9821" coordorigin="5662,4025" coordsize="5477,9821">
              <v:shape style="position:absolute;left:5662;top:4025;width:5477;height:9821" coordorigin="5662,4025" coordsize="5477,9821" path="m5662,4025l11138,4025,11138,13846,5662,13846,5662,4025xe" filled="true" fillcolor="#ffffff" stroked="false">
                <v:path arrowok="t"/>
                <v:fill type="solid"/>
              </v:shape>
            </v:group>
            <v:group style="position:absolute;left:5753;top:4025;width:5304;height:298" coordorigin="5753,4025" coordsize="5304,298">
              <v:shape style="position:absolute;left:5753;top:4025;width:5304;height:298" coordorigin="5753,4025" coordsize="5304,298" path="m5753,4025l11057,4025,11057,4322,5753,4322,5753,4025xe" filled="true" fillcolor="#ffffff" stroked="false">
                <v:path arrowok="t"/>
                <v:fill type="solid"/>
              </v:shape>
            </v:group>
            <v:group style="position:absolute;left:5753;top:4318;width:5304;height:298" coordorigin="5753,4318" coordsize="5304,298">
              <v:shape style="position:absolute;left:5753;top:4318;width:5304;height:298" coordorigin="5753,4318" coordsize="5304,298" path="m5753,4318l11057,4318,11057,4615,5753,4615,5753,4318xe" filled="true" fillcolor="#ffffff" stroked="false">
                <v:path arrowok="t"/>
                <v:fill type="solid"/>
              </v:shape>
            </v:group>
            <v:group style="position:absolute;left:5753;top:4610;width:5304;height:322" coordorigin="5753,4610" coordsize="5304,322">
              <v:shape style="position:absolute;left:5753;top:4610;width:5304;height:322" coordorigin="5753,4610" coordsize="5304,322" path="m5753,4610l11057,4610,11057,4932,5753,4932,5753,4610xe" filled="true" fillcolor="#ffffff" stroked="false">
                <v:path arrowok="t"/>
                <v:fill type="solid"/>
              </v:shape>
            </v:group>
            <v:group style="position:absolute;left:5753;top:4927;width:5304;height:327" coordorigin="5753,4927" coordsize="5304,327">
              <v:shape style="position:absolute;left:5753;top:4927;width:5304;height:327" coordorigin="5753,4927" coordsize="5304,327" path="m5753,4927l11057,4927,11057,5254,5753,5254,5753,4927xe" filled="true" fillcolor="#ffffff" stroked="false">
                <v:path arrowok="t"/>
                <v:fill type="solid"/>
              </v:shape>
            </v:group>
            <v:group style="position:absolute;left:5753;top:5249;width:5304;height:298" coordorigin="5753,5249" coordsize="5304,298">
              <v:shape style="position:absolute;left:5753;top:5249;width:5304;height:298" coordorigin="5753,5249" coordsize="5304,298" path="m5753,5249l11057,5249,11057,5546,5753,5546,5753,5249xe" filled="true" fillcolor="#ffffff" stroked="false">
                <v:path arrowok="t"/>
                <v:fill type="solid"/>
              </v:shape>
            </v:group>
            <v:group style="position:absolute;left:5753;top:5542;width:5304;height:298" coordorigin="5753,5542" coordsize="5304,298">
              <v:shape style="position:absolute;left:5753;top:5542;width:5304;height:298" coordorigin="5753,5542" coordsize="5304,298" path="m5753,5542l11057,5542,11057,5839,5753,5839,5753,5542xe" filled="true" fillcolor="#ffffff" stroked="false">
                <v:path arrowok="t"/>
                <v:fill type="solid"/>
              </v:shape>
            </v:group>
            <v:group style="position:absolute;left:5753;top:5834;width:5304;height:298" coordorigin="5753,5834" coordsize="5304,298">
              <v:shape style="position:absolute;left:5753;top:5834;width:5304;height:298" coordorigin="5753,5834" coordsize="5304,298" path="m5753,5834l11057,5834,11057,6132,5753,6132,5753,5834xe" filled="true" fillcolor="#ffffff" stroked="false">
                <v:path arrowok="t"/>
                <v:fill type="solid"/>
              </v:shape>
            </v:group>
            <v:group style="position:absolute;left:5753;top:6127;width:5304;height:298" coordorigin="5753,6127" coordsize="5304,298">
              <v:shape style="position:absolute;left:5753;top:6127;width:5304;height:298" coordorigin="5753,6127" coordsize="5304,298" path="m5753,6127l11057,6127,11057,6425,5753,6425,5753,6127xe" filled="true" fillcolor="#ffffff" stroked="false">
                <v:path arrowok="t"/>
                <v:fill type="solid"/>
              </v:shape>
            </v:group>
            <v:group style="position:absolute;left:5753;top:6420;width:5304;height:298" coordorigin="5753,6420" coordsize="5304,298">
              <v:shape style="position:absolute;left:5753;top:6420;width:5304;height:298" coordorigin="5753,6420" coordsize="5304,298" path="m5753,6420l11057,6420,11057,6718,5753,6718,5753,6420xe" filled="true" fillcolor="#ffffff" stroked="false">
                <v:path arrowok="t"/>
                <v:fill type="solid"/>
              </v:shape>
            </v:group>
            <v:group style="position:absolute;left:5753;top:6713;width:5304;height:298" coordorigin="5753,6713" coordsize="5304,298">
              <v:shape style="position:absolute;left:5753;top:6713;width:5304;height:298" coordorigin="5753,6713" coordsize="5304,298" path="m5753,6713l11057,6713,11057,7010,5753,7010,5753,6713xe" filled="true" fillcolor="#ffffff" stroked="false">
                <v:path arrowok="t"/>
                <v:fill type="solid"/>
              </v:shape>
            </v:group>
            <v:group style="position:absolute;left:5753;top:7006;width:5304;height:298" coordorigin="5753,7006" coordsize="5304,298">
              <v:shape style="position:absolute;left:5753;top:7006;width:5304;height:298" coordorigin="5753,7006" coordsize="5304,298" path="m5753,7006l11057,7006,11057,7303,5753,7303,5753,7006xe" filled="true" fillcolor="#ffffff" stroked="false">
                <v:path arrowok="t"/>
                <v:fill type="solid"/>
              </v:shape>
            </v:group>
            <v:group style="position:absolute;left:5753;top:7298;width:5304;height:298" coordorigin="5753,7298" coordsize="5304,298">
              <v:shape style="position:absolute;left:5753;top:7298;width:5304;height:298" coordorigin="5753,7298" coordsize="5304,298" path="m5753,7298l11057,7298,11057,7596,5753,7596,5753,7298xe" filled="true" fillcolor="#ffffff" stroked="false">
                <v:path arrowok="t"/>
                <v:fill type="solid"/>
              </v:shape>
            </v:group>
            <v:group style="position:absolute;left:5753;top:7591;width:5304;height:298" coordorigin="5753,7591" coordsize="5304,298">
              <v:shape style="position:absolute;left:5753;top:7591;width:5304;height:298" coordorigin="5753,7591" coordsize="5304,298" path="m5753,7591l11057,7591,11057,7889,5753,7889,5753,7591xe" filled="true" fillcolor="#ffffff" stroked="false">
                <v:path arrowok="t"/>
                <v:fill type="solid"/>
              </v:shape>
            </v:group>
            <v:group style="position:absolute;left:5753;top:7884;width:5304;height:298" coordorigin="5753,7884" coordsize="5304,298">
              <v:shape style="position:absolute;left:5753;top:7884;width:5304;height:298" coordorigin="5753,7884" coordsize="5304,298" path="m5753,7884l11057,7884,11057,8182,5753,8182,5753,7884xe" filled="true" fillcolor="#ffffff" stroked="false">
                <v:path arrowok="t"/>
                <v:fill type="solid"/>
              </v:shape>
            </v:group>
            <v:group style="position:absolute;left:5753;top:8177;width:5304;height:298" coordorigin="5753,8177" coordsize="5304,298">
              <v:shape style="position:absolute;left:5753;top:8177;width:5304;height:298" coordorigin="5753,8177" coordsize="5304,298" path="m5753,8177l11057,8177,11057,8474,5753,8474,5753,8177xe" filled="true" fillcolor="#ffffff" stroked="false">
                <v:path arrowok="t"/>
                <v:fill type="solid"/>
              </v:shape>
            </v:group>
            <v:group style="position:absolute;left:5753;top:8470;width:5304;height:298" coordorigin="5753,8470" coordsize="5304,298">
              <v:shape style="position:absolute;left:5753;top:8470;width:5304;height:298" coordorigin="5753,8470" coordsize="5304,298" path="m5753,8470l11057,8470,11057,8767,5753,8767,5753,8470xe" filled="true" fillcolor="#ffffff" stroked="false">
                <v:path arrowok="t"/>
                <v:fill type="solid"/>
              </v:shape>
            </v:group>
            <v:group style="position:absolute;left:5753;top:8762;width:5304;height:298" coordorigin="5753,8762" coordsize="5304,298">
              <v:shape style="position:absolute;left:5753;top:8762;width:5304;height:298" coordorigin="5753,8762" coordsize="5304,298" path="m5753,8762l11057,8762,11057,9060,5753,9060,5753,8762xe" filled="true" fillcolor="#ffffff" stroked="false">
                <v:path arrowok="t"/>
                <v:fill type="solid"/>
              </v:shape>
            </v:group>
            <v:group style="position:absolute;left:5753;top:9055;width:5304;height:322" coordorigin="5753,9055" coordsize="5304,322">
              <v:shape style="position:absolute;left:5753;top:9055;width:5304;height:322" coordorigin="5753,9055" coordsize="5304,322" path="m5753,9055l11057,9055,11057,9377,5753,9377,5753,9055xe" filled="true" fillcolor="#ffffff" stroked="false">
                <v:path arrowok="t"/>
                <v:fill type="solid"/>
              </v:shape>
            </v:group>
            <v:group style="position:absolute;left:5753;top:9372;width:5304;height:322" coordorigin="5753,9372" coordsize="5304,322">
              <v:shape style="position:absolute;left:5753;top:9372;width:5304;height:322" coordorigin="5753,9372" coordsize="5304,322" path="m5753,9372l11057,9372,11057,9694,5753,9694,5753,9372xe" filled="true" fillcolor="#ffffff" stroked="false">
                <v:path arrowok="t"/>
                <v:fill type="solid"/>
              </v:shape>
            </v:group>
            <v:group style="position:absolute;left:5753;top:9689;width:5304;height:298" coordorigin="5753,9689" coordsize="5304,298">
              <v:shape style="position:absolute;left:5753;top:9689;width:5304;height:298" coordorigin="5753,9689" coordsize="5304,298" path="m5753,9689l11057,9689,11057,9986,5753,9986,5753,9689xe" filled="true" fillcolor="#ffffff" stroked="false">
                <v:path arrowok="t"/>
                <v:fill type="solid"/>
              </v:shape>
            </v:group>
            <v:group style="position:absolute;left:5753;top:9982;width:5304;height:298" coordorigin="5753,9982" coordsize="5304,298">
              <v:shape style="position:absolute;left:5753;top:9982;width:5304;height:298" coordorigin="5753,9982" coordsize="5304,298" path="m5753,9982l11057,9982,11057,10279,5753,10279,5753,9982xe" filled="true" fillcolor="#ffffff" stroked="false">
                <v:path arrowok="t"/>
                <v:fill type="solid"/>
              </v:shape>
            </v:group>
            <v:group style="position:absolute;left:5753;top:10274;width:5304;height:298" coordorigin="5753,10274" coordsize="5304,298">
              <v:shape style="position:absolute;left:5753;top:10274;width:5304;height:298" coordorigin="5753,10274" coordsize="5304,298" path="m5753,10274l11057,10274,11057,10572,5753,10572,5753,10274xe" filled="true" fillcolor="#ffffff" stroked="false">
                <v:path arrowok="t"/>
                <v:fill type="solid"/>
              </v:shape>
            </v:group>
            <v:group style="position:absolute;left:1236;top:13450;width:4426;height:2" coordorigin="1236,13450" coordsize="4426,2">
              <v:shape style="position:absolute;left:1236;top:13450;width:4426;height:2" coordorigin="1236,13450" coordsize="4426,0" path="m1236,13450l5662,13450e" filled="false" stroked="true" strokeweight="2.260pt" strokecolor="#000000">
                <v:path arrowok="t"/>
              </v:shape>
            </v:group>
            <v:group style="position:absolute;left:1236;top:13872;width:9946;height:2" coordorigin="1236,13872" coordsize="9946,2">
              <v:shape style="position:absolute;left:1236;top:13872;width:9946;height:2" coordorigin="1236,13872" coordsize="9946,0" path="m1236,13872l11182,13872e" filled="false" stroked="true" strokeweight="2.260010pt" strokecolor="#000000">
                <v:path arrowok="t"/>
              </v:shape>
            </v:group>
            <v:group style="position:absolute;left:10355;top:1493;width:2;height:1449" coordorigin="10355,1493" coordsize="2,1449">
              <v:shape style="position:absolute;left:10355;top:1493;width:2;height:1449" coordorigin="10355,1493" coordsize="0,1449" path="m10355,1493l10355,2942e" filled="false" stroked="true" strokeweight="1.188805pt" strokecolor="#9e0000">
                <v:path arrowok="t"/>
              </v:shape>
            </v:group>
            <v:group style="position:absolute;left:10344;top:1493;width:22;height:1449" coordorigin="10344,1493" coordsize="22,1449">
              <v:shape style="position:absolute;left:10344;top:1493;width:22;height:1449" coordorigin="10344,1493" coordsize="22,1449" path="m10366,1784l10344,2942,10344,2651,10366,1493e" filled="false" stroked="true" strokeweight=".041876pt" strokecolor="#000000">
                <v:path arrowok="t"/>
              </v:shape>
            </v:group>
            <v:group style="position:absolute;left:9638;top:2651;width:707;height:292" coordorigin="9638,2651" coordsize="707,292">
              <v:shape style="position:absolute;left:9638;top:2651;width:707;height:292" coordorigin="9638,2651" coordsize="707,292" path="m10344,2651l10344,2942,9638,2942,9638,2651,10344,2651xe" filled="true" fillcolor="#7c0000" stroked="false">
                <v:path arrowok="t"/>
                <v:fill type="solid"/>
              </v:shape>
            </v:group>
            <v:group style="position:absolute;left:9638;top:2651;width:707;height:292" coordorigin="9638,2651" coordsize="707,292">
              <v:shape style="position:absolute;left:9638;top:2651;width:707;height:292" coordorigin="9638,2651" coordsize="707,292" path="m10344,2651l10344,2942,9638,2942,9638,2651,10344,2651xe" filled="false" stroked="true" strokeweight=".041931pt" strokecolor="#000000">
                <v:path arrowok="t"/>
              </v:shape>
            </v:group>
            <v:group style="position:absolute;left:9637;top:2651;width:2;height:334" coordorigin="9637,2651" coordsize="2,334">
              <v:shape style="position:absolute;left:9637;top:2651;width:2;height:334" coordorigin="9637,2651" coordsize="0,334" path="m9637,2651l9637,2985e" filled="false" stroked="true" strokeweight=".18374pt" strokecolor="#a00000">
                <v:path arrowok="t"/>
              </v:shape>
            </v:group>
            <v:group style="position:absolute;left:9637;top:2651;width:2;height:334" coordorigin="9637,2651" coordsize="2,334">
              <v:shape style="position:absolute;left:9637;top:2651;width:2;height:334" coordorigin="9637,2651" coordsize="0,334" path="m9637,2651l9637,2985e" filled="false" stroked="true" strokeweight=".08374pt" strokecolor="#000000">
                <v:path arrowok="t"/>
              </v:shape>
            </v:group>
            <v:group style="position:absolute;left:9325;top:2694;width:312;height:292" coordorigin="9325,2694" coordsize="312,292">
              <v:shape style="position:absolute;left:9325;top:2694;width:312;height:292" coordorigin="9325,2694" coordsize="312,292" path="m9636,2694l9636,2985,9325,2985,9325,2694,9636,2694xe" filled="true" fillcolor="#750000" stroked="false">
                <v:path arrowok="t"/>
                <v:fill type="solid"/>
              </v:shape>
            </v:group>
            <v:group style="position:absolute;left:9325;top:2694;width:312;height:292" coordorigin="9325,2694" coordsize="312,292">
              <v:shape style="position:absolute;left:9325;top:2694;width:312;height:292" coordorigin="9325,2694" coordsize="312,292" path="m9636,2694l9636,2985,9325,2985,9325,2694,9636,2694xe" filled="false" stroked="true" strokeweight=".041911pt" strokecolor="#000000">
                <v:path arrowok="t"/>
              </v:shape>
            </v:group>
            <v:group style="position:absolute;left:9147;top:1487;width:1219;height:1308" coordorigin="9147,1487" coordsize="1219,1308">
              <v:shape style="position:absolute;left:9147;top:1487;width:1219;height:1308" coordorigin="9147,1487" coordsize="1219,1308" path="m9278,1487l9243,1487,9147,2795,9319,2795,9325,2694,9636,2694,9638,2651,10344,2651,10366,1493,10321,1493,10310,1492,10224,1492,10207,1492,10057,1492,10032,1491,9599,1491,9574,1490,9458,1490,9438,1489,9366,1489,9350,1488,9287,1488,9278,1487xe" filled="true" fillcolor="#c11600" stroked="false">
                <v:path arrowok="t"/>
                <v:fill type="solid"/>
              </v:shape>
            </v:group>
            <v:group style="position:absolute;left:9147;top:1487;width:1219;height:1308" coordorigin="9147,1487" coordsize="1219,1308">
              <v:shape style="position:absolute;left:9147;top:1487;width:1219;height:1308" coordorigin="9147,1487" coordsize="1219,1308" path="m9278,1487l9287,1488,9298,1488,9309,1488,9321,1488,9336,1488,9350,1488,9366,1489,9382,1489,9399,1489,9418,1489,9438,1489,9458,1490,9574,1490,9599,1491,10032,1491,10057,1492,10207,1492,10224,1492,10310,1492,10321,1493,10364,1493,10366,1493e" filled="false" stroked="true" strokeweight=".041908pt" strokecolor="#000000">
                <v:path arrowok="t"/>
              </v:shape>
              <v:shape style="position:absolute;left:9147;top:1487;width:1219;height:1308" coordorigin="9147,1487" coordsize="1219,1308" path="m10366,1493l10344,2651,9638,2651,9636,2694,9325,2694,9319,2795,9147,2795e" filled="false" stroked="true" strokeweight=".041908pt" strokecolor="#000000">
                <v:path arrowok="t"/>
              </v:shape>
              <v:shape style="position:absolute;left:9147;top:1487;width:1219;height:1308" coordorigin="9147,1487" coordsize="1219,1308" path="m9147,2795l9243,1487e" filled="false" stroked="true" strokeweight=".041908pt" strokecolor="#000000">
                <v:path arrowok="t"/>
              </v:shape>
            </v:group>
            <v:group style="position:absolute;left:9322;top:2694;width:2;height:393" coordorigin="9322,2694" coordsize="2,393">
              <v:shape style="position:absolute;left:9322;top:2694;width:2;height:393" coordorigin="9322,2694" coordsize="0,393" path="m9322,2694l9322,3086e" filled="false" stroked="true" strokeweight=".39315pt" strokecolor="#a00000">
                <v:path arrowok="t"/>
              </v:shape>
            </v:group>
            <v:group style="position:absolute;left:9319;top:2694;width:6;height:393" coordorigin="9319,2694" coordsize="6,393">
              <v:shape style="position:absolute;left:9319;top:2694;width:6;height:393" coordorigin="9319,2694" coordsize="6,393" path="m9325,2694l9325,2985,9319,3086,9319,2795,9325,2694xe" filled="false" stroked="true" strokeweight=".041876pt" strokecolor="#000000">
                <v:path arrowok="t"/>
              </v:shape>
            </v:group>
            <v:group style="position:absolute;left:9147;top:2795;width:172;height:292" coordorigin="9147,2795" coordsize="172,292">
              <v:shape style="position:absolute;left:9147;top:2795;width:172;height:292" coordorigin="9147,2795" coordsize="172,292" path="m9319,2795l9319,3086,9147,3086,9147,2795,9319,2795xe" filled="true" fillcolor="#660000" stroked="false">
                <v:path arrowok="t"/>
                <v:fill type="solid"/>
              </v:shape>
            </v:group>
            <v:group style="position:absolute;left:9147;top:2795;width:172;height:292" coordorigin="9147,2795" coordsize="172,292">
              <v:shape style="position:absolute;left:9147;top:2795;width:172;height:292" coordorigin="9147,2795" coordsize="172,292" path="m9319,2795l9319,3086,9147,3086e" filled="false" stroked="true" strokeweight=".041908pt" strokecolor="#000000">
                <v:path arrowok="t"/>
              </v:shape>
              <v:shape style="position:absolute;left:9147;top:2795;width:172;height:292" coordorigin="9147,2795" coordsize="172,292" path="m9147,2795l9319,2795e" filled="false" stroked="true" strokeweight=".041908pt" strokecolor="#000000">
                <v:path arrowok="t"/>
              </v:shape>
            </v:group>
            <w10:wrap type="none"/>
          </v:group>
        </w:pict>
      </w:r>
      <w:r>
        <w:rPr>
          <w:rFonts w:ascii="Calibri"/>
          <w:w w:val="95"/>
          <w:sz w:val="24"/>
        </w:rPr>
        <w:t>Rehabilitation</w:t>
      </w:r>
      <w:r>
        <w:rPr>
          <w:rFonts w:ascii="Calibri"/>
          <w:w w:val="95"/>
          <w:position w:val="11"/>
          <w:sz w:val="16"/>
        </w:rPr>
        <w:t>176</w:t>
        <w:tab/>
      </w:r>
      <w:r>
        <w:rPr>
          <w:rFonts w:ascii="Calibri"/>
          <w:b/>
          <w:color w:val="FFFFFF"/>
          <w:sz w:val="24"/>
        </w:rPr>
        <w:t>A</w:t>
      </w:r>
      <w:r>
        <w:rPr>
          <w:rFonts w:ascii="Calibri"/>
          <w:sz w:val="24"/>
        </w:rPr>
      </w:r>
    </w:p>
    <w:p>
      <w:pPr>
        <w:pStyle w:val="BodyText"/>
        <w:tabs>
          <w:tab w:pos="4143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/>
        <w:t>Home</w:t>
      </w:r>
      <w:r>
        <w:rPr>
          <w:spacing w:val="-6"/>
        </w:rPr>
        <w:t> </w:t>
      </w:r>
      <w:r>
        <w:rPr/>
        <w:t>Health</w:t>
        <w:tab/>
      </w:r>
      <w:r>
        <w:rPr>
          <w:rFonts w:ascii="Calibri"/>
          <w:b/>
          <w:color w:val="FFFFFF"/>
        </w:rPr>
        <w:t>B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40" w:lineRule="auto" w:before="48"/>
        <w:ind w:left="540" w:right="0" w:firstLine="0"/>
        <w:jc w:val="left"/>
        <w:rPr>
          <w:rFonts w:ascii="Calibri" w:hAnsi="Calibri" w:cs="Calibri" w:eastAsia="Calibri"/>
        </w:rPr>
      </w:pPr>
      <w:r>
        <w:rPr/>
        <w:t>Informed</w:t>
      </w:r>
      <w:r>
        <w:rPr>
          <w:spacing w:val="-6"/>
        </w:rPr>
        <w:t> </w:t>
      </w:r>
      <w:r>
        <w:rPr/>
        <w:t>Consent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w w:val="95"/>
        </w:rPr>
        <w:t>Telepresenter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Heading6"/>
        <w:spacing w:line="242" w:lineRule="auto" w:before="197"/>
        <w:ind w:right="343"/>
        <w:jc w:val="center"/>
        <w:rPr>
          <w:b w:val="0"/>
          <w:bCs w:val="0"/>
        </w:rPr>
      </w:pPr>
      <w:r>
        <w:rPr/>
        <w:t>INNOVATIVE</w:t>
      </w:r>
      <w:r>
        <w:rPr>
          <w:spacing w:val="-15"/>
        </w:rPr>
        <w:t> </w:t>
      </w:r>
      <w:r>
        <w:rPr/>
        <w:t>PAYMENT</w:t>
      </w:r>
      <w:r>
        <w:rPr>
          <w:spacing w:val="-15"/>
        </w:rPr>
        <w:t> </w:t>
      </w:r>
      <w:r>
        <w:rPr/>
        <w:t>OR</w:t>
      </w:r>
      <w:r>
        <w:rPr>
          <w:spacing w:val="25"/>
          <w:w w:val="99"/>
        </w:rPr>
        <w:t> </w:t>
      </w:r>
      <w:r>
        <w:rPr/>
        <w:t>SERVICE</w:t>
      </w:r>
      <w:r>
        <w:rPr>
          <w:spacing w:val="-16"/>
        </w:rPr>
        <w:t> </w:t>
      </w:r>
      <w:r>
        <w:rPr/>
        <w:t>DELIVERY</w:t>
      </w:r>
      <w:r>
        <w:rPr>
          <w:spacing w:val="-16"/>
        </w:rPr>
        <w:t> </w:t>
      </w:r>
      <w:r>
        <w:rPr/>
        <w:t>MODELS:</w:t>
      </w:r>
      <w:r>
        <w:rPr>
          <w:b w:val="0"/>
        </w:rPr>
      </w:r>
    </w:p>
    <w:p>
      <w:pPr>
        <w:pStyle w:val="BodyText"/>
        <w:tabs>
          <w:tab w:pos="4090" w:val="left" w:leader="none"/>
        </w:tabs>
        <w:spacing w:line="388" w:lineRule="exact" w:before="79"/>
        <w:ind w:left="540" w:right="0" w:firstLine="0"/>
        <w:jc w:val="left"/>
        <w:rPr>
          <w:rFonts w:ascii="Arial Unicode MS" w:hAnsi="Arial Unicode MS" w:cs="Arial Unicode MS" w:eastAsia="Arial Unicode MS"/>
        </w:rPr>
      </w:pPr>
      <w:r>
        <w:rPr>
          <w:spacing w:val="-1"/>
          <w:w w:val="90"/>
        </w:rPr>
        <w:t>State</w:t>
      </w:r>
      <w:r>
        <w:rPr>
          <w:spacing w:val="-3"/>
          <w:w w:val="90"/>
        </w:rPr>
        <w:t>-­‐</w:t>
      </w:r>
      <w:r>
        <w:rPr>
          <w:spacing w:val="-1"/>
          <w:w w:val="90"/>
        </w:rPr>
        <w:t>wide</w:t>
      </w:r>
      <w:r>
        <w:rPr>
          <w:w w:val="90"/>
        </w:rPr>
        <w:t> </w:t>
      </w:r>
      <w:r>
        <w:rPr>
          <w:spacing w:val="24"/>
          <w:w w:val="90"/>
        </w:rPr>
        <w:t> </w:t>
      </w:r>
      <w:r>
        <w:rPr>
          <w:w w:val="90"/>
        </w:rPr>
        <w:t>Network</w:t>
      </w:r>
      <w:r>
        <w:rPr>
          <w:w w:val="90"/>
          <w:position w:val="12"/>
          <w:sz w:val="16"/>
          <w:szCs w:val="16"/>
        </w:rPr>
        <w:t>177</w:t>
        <w:tab/>
      </w:r>
      <w:r>
        <w:rPr>
          <w:rFonts w:ascii="Arial Unicode MS" w:hAnsi="Arial Unicode MS" w:cs="Arial Unicode MS" w:eastAsia="Arial Unicode MS"/>
          <w:color w:val="FFFFFF"/>
        </w:rPr>
        <w:t>✔</w:t>
      </w:r>
      <w:r>
        <w:rPr>
          <w:rFonts w:ascii="Arial Unicode MS" w:hAnsi="Arial Unicode MS" w:cs="Arial Unicode MS" w:eastAsia="Arial Unicode MS"/>
        </w:rPr>
      </w:r>
    </w:p>
    <w:p>
      <w:pPr>
        <w:tabs>
          <w:tab w:pos="4090" w:val="left" w:leader="none"/>
        </w:tabs>
        <w:spacing w:line="388" w:lineRule="exact" w:before="0"/>
        <w:ind w:left="540" w:right="0" w:firstLine="0"/>
        <w:jc w:val="left"/>
        <w:rPr>
          <w:rFonts w:ascii="Arial Unicode MS" w:hAnsi="Arial Unicode MS" w:cs="Arial Unicode MS" w:eastAsia="Arial Unicode MS"/>
          <w:sz w:val="24"/>
          <w:szCs w:val="24"/>
        </w:rPr>
      </w:pPr>
      <w:r>
        <w:rPr>
          <w:rFonts w:ascii="Calibri" w:hAnsi="Calibri" w:cs="Calibri" w:eastAsia="Calibri"/>
          <w:w w:val="95"/>
          <w:sz w:val="24"/>
          <w:szCs w:val="24"/>
        </w:rPr>
        <w:t>Medicaid</w:t>
      </w:r>
      <w:r>
        <w:rPr>
          <w:rFonts w:ascii="Calibri" w:hAnsi="Calibri" w:cs="Calibri" w:eastAsia="Calibri"/>
          <w:spacing w:val="15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Managed</w:t>
      </w:r>
      <w:r>
        <w:rPr>
          <w:rFonts w:ascii="Calibri" w:hAnsi="Calibri" w:cs="Calibri" w:eastAsia="Calibri"/>
          <w:spacing w:val="16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Care</w:t>
      </w:r>
      <w:r>
        <w:rPr>
          <w:rFonts w:ascii="Calibri" w:hAnsi="Calibri" w:cs="Calibri" w:eastAsia="Calibri"/>
          <w:w w:val="95"/>
          <w:position w:val="12"/>
          <w:sz w:val="16"/>
          <w:szCs w:val="16"/>
        </w:rPr>
        <w:t>178-­‐179</w:t>
        <w:tab/>
      </w:r>
      <w:r>
        <w:rPr>
          <w:rFonts w:ascii="Arial Unicode MS" w:hAnsi="Arial Unicode MS" w:cs="Arial Unicode MS" w:eastAsia="Arial Unicode MS"/>
          <w:color w:val="FFFFFF"/>
          <w:sz w:val="24"/>
          <w:szCs w:val="24"/>
        </w:rPr>
        <w:t>✔</w:t>
      </w:r>
      <w:r>
        <w:rPr>
          <w:rFonts w:ascii="Arial Unicode MS" w:hAnsi="Arial Unicode MS" w:cs="Arial Unicode MS" w:eastAsia="Arial Unicode MS"/>
          <w:sz w:val="24"/>
          <w:szCs w:val="24"/>
        </w:rPr>
      </w:r>
    </w:p>
    <w:p>
      <w:pPr>
        <w:pStyle w:val="BodyText"/>
        <w:spacing w:line="243" w:lineRule="auto" w:before="57"/>
        <w:ind w:left="540" w:right="980" w:firstLine="0"/>
        <w:jc w:val="left"/>
      </w:pPr>
      <w:r>
        <w:rPr>
          <w:spacing w:val="-1"/>
          <w:w w:val="95"/>
        </w:rPr>
        <w:t>Medicare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Medicaid</w:t>
      </w:r>
      <w:r>
        <w:rPr>
          <w:spacing w:val="-26"/>
          <w:w w:val="95"/>
        </w:rPr>
        <w:t> </w:t>
      </w:r>
      <w:r>
        <w:rPr>
          <w:w w:val="95"/>
        </w:rPr>
        <w:t>Dual</w:t>
      </w:r>
      <w:r>
        <w:rPr>
          <w:spacing w:val="36"/>
        </w:rPr>
        <w:t> </w:t>
      </w:r>
      <w:r>
        <w:rPr>
          <w:spacing w:val="-1"/>
        </w:rPr>
        <w:t>Eligibles</w:t>
      </w:r>
    </w:p>
    <w:p>
      <w:pPr>
        <w:pStyle w:val="BodyText"/>
        <w:spacing w:line="290" w:lineRule="auto" w:before="38"/>
        <w:ind w:left="540" w:right="2115" w:firstLine="0"/>
        <w:jc w:val="left"/>
      </w:pPr>
      <w:r>
        <w:rPr/>
        <w:t>Health</w:t>
      </w:r>
      <w:r>
        <w:rPr>
          <w:spacing w:val="-6"/>
        </w:rPr>
        <w:t> </w:t>
      </w:r>
      <w:r>
        <w:rPr/>
        <w:t>Home</w:t>
      </w:r>
      <w:r>
        <w:rPr>
          <w:w w:val="99"/>
        </w:rPr>
        <w:t> </w:t>
      </w:r>
      <w:r>
        <w:rPr/>
        <w:t>HCBS</w:t>
      </w:r>
      <w:r>
        <w:rPr>
          <w:spacing w:val="-7"/>
        </w:rPr>
        <w:t> </w:t>
      </w:r>
      <w:r>
        <w:rPr/>
        <w:t>Waiver</w:t>
      </w:r>
      <w:r>
        <w:rPr/>
      </w:r>
    </w:p>
    <w:p>
      <w:pPr>
        <w:pStyle w:val="BodyText"/>
        <w:tabs>
          <w:tab w:pos="4090" w:val="left" w:leader="none"/>
        </w:tabs>
        <w:spacing w:line="303" w:lineRule="exact" w:before="0"/>
        <w:ind w:left="540" w:right="0" w:firstLine="0"/>
        <w:jc w:val="left"/>
        <w:rPr>
          <w:rFonts w:ascii="Arial Unicode MS" w:hAnsi="Arial Unicode MS" w:cs="Arial Unicode MS" w:eastAsia="Arial Unicode MS"/>
        </w:rPr>
      </w:pPr>
      <w:r>
        <w:rPr>
          <w:w w:val="95"/>
        </w:rPr>
        <w:t>Corrections</w:t>
        <w:tab/>
      </w:r>
      <w:r>
        <w:rPr>
          <w:rFonts w:ascii="Arial Unicode MS" w:hAnsi="Arial Unicode MS" w:cs="Arial Unicode MS" w:eastAsia="Arial Unicode MS"/>
          <w:color w:val="FFFFFF"/>
          <w:w w:val="110"/>
        </w:rPr>
        <w:t>✔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240" w:lineRule="auto" w:before="57"/>
        <w:ind w:left="540" w:right="0" w:firstLine="0"/>
        <w:jc w:val="left"/>
      </w:pPr>
      <w:r>
        <w:rPr/>
        <w:t>Other</w:t>
      </w:r>
    </w:p>
    <w:p>
      <w:pPr>
        <w:pStyle w:val="BodyText"/>
        <w:numPr>
          <w:ilvl w:val="1"/>
          <w:numId w:val="22"/>
        </w:numPr>
        <w:tabs>
          <w:tab w:pos="741" w:val="left" w:leader="none"/>
        </w:tabs>
        <w:spacing w:line="155" w:lineRule="exact" w:before="0" w:after="0"/>
        <w:ind w:left="740" w:right="0" w:hanging="450"/>
        <w:jc w:val="left"/>
      </w:pPr>
      <w:r>
        <w:rPr/>
        <w:br w:type="column"/>
        <w:t>No</w:t>
      </w:r>
      <w:r>
        <w:rPr>
          <w:spacing w:val="-4"/>
        </w:rPr>
        <w:t> </w:t>
      </w:r>
      <w:r>
        <w:rPr/>
        <w:t>coverage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skilled</w:t>
      </w:r>
      <w:r>
        <w:rPr>
          <w:spacing w:val="-3"/>
        </w:rPr>
        <w:t> </w:t>
      </w:r>
      <w:r>
        <w:rPr/>
        <w:t>nursing,</w:t>
      </w:r>
      <w:r>
        <w:rPr>
          <w:spacing w:val="-4"/>
        </w:rPr>
        <w:t> </w:t>
      </w:r>
      <w:r>
        <w:rPr/>
        <w:t>therapies,</w:t>
      </w:r>
      <w:r>
        <w:rPr>
          <w:spacing w:val="-3"/>
        </w:rPr>
        <w:t> </w:t>
      </w:r>
      <w:r>
        <w:rPr/>
        <w:t>or</w:t>
      </w:r>
      <w:r>
        <w:rPr/>
      </w:r>
    </w:p>
    <w:p>
      <w:pPr>
        <w:pStyle w:val="BodyText"/>
        <w:spacing w:line="240" w:lineRule="auto" w:before="0"/>
        <w:ind w:left="740" w:right="0" w:firstLine="0"/>
        <w:jc w:val="left"/>
      </w:pPr>
      <w:r>
        <w:rPr/>
        <w:t>RPM</w:t>
      </w:r>
      <w:r>
        <w:rPr>
          <w:spacing w:val="-4"/>
        </w:rPr>
        <w:t> </w:t>
      </w:r>
      <w:r>
        <w:rPr/>
        <w:t>under</w:t>
      </w:r>
      <w:r>
        <w:rPr>
          <w:spacing w:val="-3"/>
        </w:rPr>
        <w:t> </w:t>
      </w:r>
      <w:r>
        <w:rPr/>
        <w:t>home</w:t>
      </w:r>
      <w:r>
        <w:rPr>
          <w:spacing w:val="-3"/>
        </w:rPr>
        <w:t> </w:t>
      </w:r>
      <w:r>
        <w:rPr/>
        <w:t>health</w:t>
      </w:r>
      <w:r>
        <w:rPr>
          <w:spacing w:val="-4"/>
        </w:rPr>
        <w:t> </w:t>
      </w:r>
      <w:r>
        <w:rPr/>
        <w:t>benefit.</w:t>
      </w:r>
    </w:p>
    <w:p>
      <w:pPr>
        <w:spacing w:line="240" w:lineRule="auto" w:before="7"/>
        <w:rPr>
          <w:rFonts w:ascii="Calibri" w:hAnsi="Calibri" w:cs="Calibri" w:eastAsia="Calibri"/>
          <w:sz w:val="25"/>
          <w:szCs w:val="25"/>
        </w:rPr>
      </w:pPr>
    </w:p>
    <w:p>
      <w:pPr>
        <w:pStyle w:val="Heading8"/>
        <w:spacing w:line="240" w:lineRule="auto"/>
        <w:ind w:left="290" w:right="0"/>
        <w:jc w:val="left"/>
        <w:rPr>
          <w:b w:val="0"/>
          <w:bCs w:val="0"/>
        </w:rPr>
      </w:pPr>
      <w:r>
        <w:rPr/>
        <w:t>Innovation</w:t>
      </w:r>
      <w:r>
        <w:rPr>
          <w:b w:val="0"/>
        </w:rPr>
      </w:r>
    </w:p>
    <w:p>
      <w:pPr>
        <w:pStyle w:val="BodyText"/>
        <w:spacing w:line="240" w:lineRule="auto" w:before="4"/>
        <w:ind w:left="740" w:right="291" w:firstLine="0"/>
        <w:jc w:val="left"/>
      </w:pPr>
      <w:r>
        <w:rPr/>
        <w:t>New</w:t>
      </w:r>
      <w:r>
        <w:rPr>
          <w:spacing w:val="-5"/>
        </w:rPr>
        <w:t> </w:t>
      </w:r>
      <w:r>
        <w:rPr/>
        <w:t>Mexico</w:t>
      </w:r>
      <w:r>
        <w:rPr>
          <w:spacing w:val="-4"/>
        </w:rPr>
        <w:t> </w:t>
      </w:r>
      <w:r>
        <w:rPr/>
        <w:t>Telehealth</w:t>
      </w:r>
      <w:r>
        <w:rPr>
          <w:spacing w:val="-5"/>
        </w:rPr>
        <w:t> </w:t>
      </w:r>
      <w:r>
        <w:rPr/>
        <w:t>Alliance</w:t>
      </w:r>
      <w:r>
        <w:rPr>
          <w:spacing w:val="-4"/>
        </w:rPr>
        <w:t> </w:t>
      </w:r>
      <w:r>
        <w:rPr/>
        <w:t>offers</w:t>
      </w:r>
      <w:r>
        <w:rPr>
          <w:spacing w:val="-4"/>
        </w:rPr>
        <w:t> </w:t>
      </w:r>
      <w:r>
        <w:rPr/>
        <w:t>technical</w:t>
      </w:r>
      <w:r>
        <w:rPr/>
        <w:t> and</w:t>
      </w:r>
      <w:r>
        <w:rPr>
          <w:spacing w:val="-4"/>
        </w:rPr>
        <w:t> </w:t>
      </w:r>
      <w:r>
        <w:rPr/>
        <w:t>program</w:t>
      </w:r>
      <w:r>
        <w:rPr>
          <w:spacing w:val="-3"/>
        </w:rPr>
        <w:t> </w:t>
      </w:r>
      <w:r>
        <w:rPr/>
        <w:t>support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ensure</w:t>
      </w:r>
      <w:r>
        <w:rPr>
          <w:spacing w:val="-3"/>
        </w:rPr>
        <w:t> </w:t>
      </w:r>
      <w:r>
        <w:rPr/>
        <w:t>coordinated</w:t>
      </w:r>
      <w:r>
        <w:rPr>
          <w:w w:val="99"/>
        </w:rPr>
        <w:t> </w:t>
      </w:r>
      <w:r>
        <w:rPr/>
        <w:t>services</w:t>
      </w:r>
      <w:r>
        <w:rPr>
          <w:spacing w:val="-5"/>
        </w:rPr>
        <w:t> </w:t>
      </w:r>
      <w:r>
        <w:rPr/>
        <w:t>via</w:t>
      </w:r>
      <w:r>
        <w:rPr>
          <w:spacing w:val="-5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across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state.</w:t>
      </w:r>
    </w:p>
    <w:p>
      <w:pPr>
        <w:spacing w:after="0" w:line="240" w:lineRule="auto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331" w:space="40"/>
            <w:col w:w="5849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sz w:val="28"/>
          <w:szCs w:val="28"/>
        </w:rPr>
      </w:pPr>
    </w:p>
    <w:p>
      <w:pPr>
        <w:pStyle w:val="Heading2"/>
        <w:spacing w:line="240" w:lineRule="auto"/>
        <w:ind w:left="2474" w:right="3469" w:hanging="760"/>
        <w:jc w:val="left"/>
        <w:rPr>
          <w:b w:val="0"/>
          <w:bCs w:val="0"/>
        </w:rPr>
      </w:pPr>
      <w:r>
        <w:rPr>
          <w:color w:val="FFFFFF"/>
          <w:spacing w:val="-1"/>
        </w:rPr>
        <w:t>Telemedicine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in</w:t>
      </w:r>
      <w:r>
        <w:rPr>
          <w:color w:val="FFFFFF"/>
          <w:spacing w:val="25"/>
          <w:w w:val="99"/>
        </w:rPr>
        <w:t> </w:t>
      </w:r>
      <w:r>
        <w:rPr>
          <w:color w:val="FFFFFF"/>
        </w:rPr>
        <w:t>New</w:t>
      </w:r>
      <w:r>
        <w:rPr>
          <w:color w:val="FFFFFF"/>
          <w:spacing w:val="-13"/>
        </w:rPr>
        <w:t> </w:t>
      </w:r>
      <w:r>
        <w:rPr>
          <w:color w:val="FFFFFF"/>
        </w:rPr>
        <w:t>York</w:t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pStyle w:val="Heading4"/>
        <w:tabs>
          <w:tab w:pos="6875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1"/>
        </w:rPr>
        <w:t>PARITY:</w:t>
        <w:tab/>
        <w:t>GAPS:</w:t>
      </w:r>
      <w:r>
        <w:rPr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footerReference w:type="default" r:id="rId46"/>
          <w:pgSz w:w="12240" w:h="15840"/>
          <w:pgMar w:footer="834" w:header="760" w:top="1240" w:bottom="1020" w:left="1100" w:right="920"/>
          <w:pgNumType w:start="61"/>
        </w:sectPr>
      </w:pPr>
    </w:p>
    <w:p>
      <w:pPr>
        <w:pStyle w:val="BodyText"/>
        <w:tabs>
          <w:tab w:pos="4147" w:val="left" w:leader="none"/>
        </w:tabs>
        <w:spacing w:line="240" w:lineRule="auto" w:before="58"/>
        <w:ind w:left="450" w:right="0" w:firstLine="0"/>
        <w:jc w:val="left"/>
        <w:rPr>
          <w:rFonts w:ascii="Calibri" w:hAnsi="Calibri" w:cs="Calibri" w:eastAsia="Calibri"/>
        </w:rPr>
      </w:pPr>
      <w:r>
        <w:rPr/>
        <w:t>Private</w:t>
      </w:r>
      <w:r>
        <w:rPr>
          <w:spacing w:val="-10"/>
        </w:rPr>
        <w:t> </w:t>
      </w:r>
      <w:r>
        <w:rPr/>
        <w:t>Insurance</w:t>
        <w:tab/>
      </w:r>
      <w:r>
        <w:rPr>
          <w:rFonts w:ascii="Calibri"/>
          <w:b/>
          <w:color w:val="FFFFFF"/>
        </w:rPr>
        <w:t>C</w:t>
      </w:r>
      <w:r>
        <w:rPr>
          <w:rFonts w:ascii="Calibri"/>
        </w:rPr>
      </w:r>
    </w:p>
    <w:p>
      <w:pPr>
        <w:tabs>
          <w:tab w:pos="4143" w:val="left" w:leader="none"/>
        </w:tabs>
        <w:spacing w:before="14"/>
        <w:ind w:left="45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w w:val="95"/>
          <w:sz w:val="24"/>
        </w:rPr>
        <w:t>Medicaid</w:t>
      </w:r>
      <w:r>
        <w:rPr>
          <w:rFonts w:ascii="Calibri"/>
          <w:w w:val="95"/>
          <w:position w:val="11"/>
          <w:sz w:val="16"/>
        </w:rPr>
        <w:t>185</w:t>
        <w:tab/>
      </w:r>
      <w:r>
        <w:rPr>
          <w:rFonts w:ascii="Calibri"/>
          <w:b/>
          <w:color w:val="FFFFFF"/>
          <w:w w:val="95"/>
          <w:sz w:val="24"/>
        </w:rPr>
        <w:t>B</w:t>
      </w:r>
      <w:r>
        <w:rPr>
          <w:rFonts w:ascii="Calibri"/>
          <w:sz w:val="24"/>
        </w:rPr>
      </w:r>
    </w:p>
    <w:p>
      <w:pPr>
        <w:pStyle w:val="BodyText"/>
        <w:tabs>
          <w:tab w:pos="4155" w:val="left" w:leader="none"/>
        </w:tabs>
        <w:spacing w:line="240" w:lineRule="auto" w:before="43"/>
        <w:ind w:left="441" w:right="0" w:firstLine="9"/>
        <w:jc w:val="left"/>
        <w:rPr>
          <w:rFonts w:ascii="Calibri" w:hAnsi="Calibri" w:cs="Calibri" w:eastAsia="Calibri"/>
        </w:rPr>
      </w:pPr>
      <w:r>
        <w:rPr/>
        <w:t>State</w:t>
      </w:r>
      <w:r>
        <w:rPr>
          <w:spacing w:val="-5"/>
        </w:rPr>
        <w:t> </w:t>
      </w:r>
      <w:r>
        <w:rPr/>
        <w:t>Employee</w:t>
      </w:r>
      <w:r>
        <w:rPr>
          <w:spacing w:val="-4"/>
        </w:rPr>
        <w:t> </w:t>
      </w:r>
      <w:r>
        <w:rPr/>
        <w:t>Health</w:t>
      </w:r>
      <w:r>
        <w:rPr>
          <w:spacing w:val="-5"/>
        </w:rPr>
        <w:t> </w:t>
      </w:r>
      <w:r>
        <w:rPr/>
        <w:t>Plan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Heading6"/>
        <w:spacing w:line="240" w:lineRule="auto"/>
        <w:ind w:left="760" w:right="0" w:hanging="320"/>
        <w:jc w:val="left"/>
        <w:rPr>
          <w:b w:val="0"/>
          <w:bCs w:val="0"/>
        </w:rPr>
      </w:pPr>
      <w:r>
        <w:rPr/>
        <w:t>MEDICAID</w:t>
      </w:r>
      <w:r>
        <w:rPr>
          <w:spacing w:val="-13"/>
        </w:rPr>
        <w:t> </w:t>
      </w:r>
      <w:r>
        <w:rPr/>
        <w:t>SERVICE</w:t>
      </w:r>
      <w:r>
        <w:rPr>
          <w:spacing w:val="-12"/>
        </w:rPr>
        <w:t> </w:t>
      </w:r>
      <w:r>
        <w:rPr/>
        <w:t>COVERAGE</w:t>
      </w:r>
      <w:r>
        <w:rPr>
          <w:spacing w:val="-12"/>
        </w:rPr>
        <w:t> </w:t>
      </w:r>
      <w:r>
        <w:rPr/>
        <w:t>&amp;</w:t>
      </w:r>
      <w:r>
        <w:rPr>
          <w:spacing w:val="27"/>
          <w:w w:val="99"/>
        </w:rPr>
        <w:t> </w:t>
      </w:r>
      <w:r>
        <w:rPr/>
        <w:t>CONDITIONS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PAYMENT:</w:t>
      </w:r>
      <w:r>
        <w:rPr>
          <w:b w:val="0"/>
        </w:rPr>
      </w:r>
    </w:p>
    <w:p>
      <w:pPr>
        <w:pStyle w:val="BodyText"/>
        <w:tabs>
          <w:tab w:pos="4147" w:val="left" w:leader="none"/>
        </w:tabs>
        <w:spacing w:line="240" w:lineRule="auto" w:before="147"/>
        <w:ind w:left="540" w:right="0" w:firstLine="0"/>
        <w:jc w:val="left"/>
        <w:rPr>
          <w:rFonts w:ascii="Calibri" w:hAnsi="Calibri" w:cs="Calibri" w:eastAsia="Calibri"/>
        </w:rPr>
      </w:pPr>
      <w:r>
        <w:rPr/>
        <w:t>Patient</w:t>
      </w:r>
      <w:r>
        <w:rPr>
          <w:spacing w:val="-6"/>
        </w:rPr>
        <w:t> </w:t>
      </w:r>
      <w:r>
        <w:rPr/>
        <w:t>Setting</w:t>
        <w:tab/>
      </w:r>
      <w:r>
        <w:rPr>
          <w:rFonts w:ascii="Calibri"/>
          <w:b/>
          <w:color w:val="FFFFFF"/>
        </w:rPr>
        <w:t>C</w:t>
      </w:r>
      <w:r>
        <w:rPr>
          <w:rFonts w:ascii="Calibri"/>
        </w:rPr>
      </w:r>
    </w:p>
    <w:p>
      <w:pPr>
        <w:pStyle w:val="BodyText"/>
        <w:tabs>
          <w:tab w:pos="4147" w:val="left" w:leader="none"/>
        </w:tabs>
        <w:spacing w:line="240" w:lineRule="auto" w:before="48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Technologies</w:t>
        <w:tab/>
      </w:r>
      <w:r>
        <w:rPr>
          <w:rFonts w:ascii="Calibri"/>
          <w:b/>
          <w:color w:val="FFFFFF"/>
        </w:rPr>
        <w:t>C</w:t>
      </w:r>
      <w:r>
        <w:rPr>
          <w:rFonts w:ascii="Calibri"/>
        </w:rPr>
      </w:r>
    </w:p>
    <w:p>
      <w:pPr>
        <w:pStyle w:val="Heading9"/>
        <w:spacing w:line="286" w:lineRule="exact" w:before="58"/>
        <w:ind w:left="342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Progress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93" w:val="left" w:leader="none"/>
        </w:tabs>
        <w:spacing w:line="234" w:lineRule="auto" w:before="0" w:after="0"/>
        <w:ind w:left="792" w:right="567" w:hanging="450"/>
        <w:jc w:val="left"/>
        <w:rPr>
          <w:sz w:val="16"/>
          <w:szCs w:val="16"/>
        </w:rPr>
      </w:pPr>
      <w:r>
        <w:rPr/>
        <w:t>New</w:t>
      </w:r>
      <w:r>
        <w:rPr>
          <w:spacing w:val="-4"/>
        </w:rPr>
        <w:t> </w:t>
      </w:r>
      <w:r>
        <w:rPr/>
        <w:t>York</w:t>
      </w:r>
      <w:r>
        <w:rPr>
          <w:spacing w:val="-3"/>
        </w:rPr>
        <w:t> </w:t>
      </w:r>
      <w:r>
        <w:rPr/>
        <w:t>parity</w:t>
      </w:r>
      <w:r>
        <w:rPr>
          <w:spacing w:val="-3"/>
        </w:rPr>
        <w:t> </w:t>
      </w:r>
      <w:r>
        <w:rPr/>
        <w:t>law</w:t>
      </w:r>
      <w:r>
        <w:rPr>
          <w:spacing w:val="-4"/>
        </w:rPr>
        <w:t> </w:t>
      </w:r>
      <w:r>
        <w:rPr/>
        <w:t>enacted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2014</w:t>
      </w:r>
      <w:r>
        <w:rPr>
          <w:spacing w:val="-3"/>
        </w:rPr>
        <w:t> </w:t>
      </w:r>
      <w:r>
        <w:rPr/>
        <w:t>and</w:t>
      </w:r>
      <w:r>
        <w:rPr/>
        <w:t> amended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2015.</w:t>
      </w:r>
      <w:r>
        <w:rPr>
          <w:spacing w:val="48"/>
        </w:rPr>
        <w:t> </w:t>
      </w:r>
      <w:r>
        <w:rPr/>
        <w:t>The</w:t>
      </w:r>
      <w:r>
        <w:rPr>
          <w:spacing w:val="-4"/>
        </w:rPr>
        <w:t> </w:t>
      </w:r>
      <w:r>
        <w:rPr/>
        <w:t>law</w:t>
      </w:r>
      <w:r>
        <w:rPr>
          <w:spacing w:val="-3"/>
        </w:rPr>
        <w:t> </w:t>
      </w:r>
      <w:r>
        <w:rPr/>
        <w:t>requires</w:t>
      </w:r>
      <w:r>
        <w:rPr>
          <w:spacing w:val="-3"/>
        </w:rPr>
        <w:t> </w:t>
      </w:r>
      <w:r>
        <w:rPr/>
        <w:t>telehealth</w:t>
      </w:r>
      <w:r>
        <w:rPr/>
        <w:t> parity</w:t>
      </w:r>
      <w:r>
        <w:rPr>
          <w:spacing w:val="-4"/>
        </w:rPr>
        <w:t> </w:t>
      </w:r>
      <w:r>
        <w:rPr/>
        <w:t>under</w:t>
      </w:r>
      <w:r>
        <w:rPr>
          <w:spacing w:val="-4"/>
        </w:rPr>
        <w:t> </w:t>
      </w:r>
      <w:r>
        <w:rPr/>
        <w:t>private</w:t>
      </w:r>
      <w:r>
        <w:rPr>
          <w:spacing w:val="-4"/>
        </w:rPr>
        <w:t> </w:t>
      </w:r>
      <w:r>
        <w:rPr/>
        <w:t>insurance,</w:t>
      </w:r>
      <w:r>
        <w:rPr>
          <w:spacing w:val="-4"/>
        </w:rPr>
        <w:t> </w:t>
      </w:r>
      <w:r>
        <w:rPr/>
        <w:t>Medicaid,</w:t>
      </w:r>
      <w:r>
        <w:rPr>
          <w:spacing w:val="-4"/>
        </w:rPr>
        <w:t> </w:t>
      </w:r>
      <w:r>
        <w:rPr/>
        <w:t>and</w:t>
      </w:r>
      <w:r>
        <w:rPr/>
        <w:t> state</w:t>
      </w:r>
      <w:r>
        <w:rPr>
          <w:spacing w:val="-3"/>
        </w:rPr>
        <w:t> </w:t>
      </w:r>
      <w:r>
        <w:rPr/>
        <w:t>employee</w:t>
      </w:r>
      <w:r>
        <w:rPr>
          <w:spacing w:val="-2"/>
        </w:rPr>
        <w:t> </w:t>
      </w:r>
      <w:r>
        <w:rPr/>
        <w:t>health</w:t>
      </w:r>
      <w:r>
        <w:rPr>
          <w:spacing w:val="-3"/>
        </w:rPr>
        <w:t> </w:t>
      </w:r>
      <w:r>
        <w:rPr/>
        <w:t>plans.</w:t>
      </w:r>
      <w:r>
        <w:rPr>
          <w:spacing w:val="50"/>
        </w:rPr>
        <w:t> </w:t>
      </w:r>
      <w:r>
        <w:rPr/>
        <w:t>The</w:t>
      </w:r>
      <w:r>
        <w:rPr>
          <w:spacing w:val="-3"/>
        </w:rPr>
        <w:t> </w:t>
      </w:r>
      <w:r>
        <w:rPr/>
        <w:t>law</w:t>
      </w:r>
      <w:r>
        <w:rPr>
          <w:spacing w:val="-2"/>
        </w:rPr>
        <w:t> </w:t>
      </w:r>
      <w:r>
        <w:rPr/>
        <w:t>does</w:t>
      </w:r>
      <w:r>
        <w:rPr/>
        <w:t> restrict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patient</w:t>
      </w:r>
      <w:r>
        <w:rPr>
          <w:spacing w:val="-2"/>
        </w:rPr>
        <w:t> </w:t>
      </w:r>
      <w:r>
        <w:rPr/>
        <w:t>setting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condition</w:t>
      </w:r>
      <w:r>
        <w:rPr>
          <w:spacing w:val="-2"/>
        </w:rPr>
        <w:t> </w:t>
      </w:r>
      <w:r>
        <w:rPr/>
        <w:t>of</w:t>
      </w:r>
      <w:r>
        <w:rPr/>
        <w:t> payment.</w:t>
      </w:r>
      <w:r>
        <w:rPr>
          <w:position w:val="11"/>
          <w:sz w:val="16"/>
          <w:szCs w:val="16"/>
        </w:rPr>
        <w:t>180-­‐181</w:t>
      </w:r>
      <w:r>
        <w:rPr>
          <w:sz w:val="16"/>
          <w:szCs w:val="16"/>
        </w:rPr>
      </w:r>
    </w:p>
    <w:p>
      <w:pPr>
        <w:spacing w:line="240" w:lineRule="auto" w:before="1"/>
        <w:rPr>
          <w:rFonts w:ascii="Calibri" w:hAnsi="Calibri" w:cs="Calibri" w:eastAsia="Calibri"/>
          <w:sz w:val="26"/>
          <w:szCs w:val="26"/>
        </w:rPr>
      </w:pPr>
    </w:p>
    <w:p>
      <w:pPr>
        <w:pStyle w:val="Heading9"/>
        <w:spacing w:line="240" w:lineRule="auto"/>
        <w:ind w:left="342" w:right="0"/>
        <w:jc w:val="left"/>
        <w:rPr>
          <w:b w:val="0"/>
          <w:bCs w:val="0"/>
        </w:rPr>
      </w:pPr>
      <w:r>
        <w:rPr/>
        <w:t>Medicaid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278" w:space="40"/>
            <w:col w:w="5902"/>
          </w:cols>
        </w:sectPr>
      </w:pPr>
    </w:p>
    <w:p>
      <w:pPr>
        <w:pStyle w:val="BodyText"/>
        <w:spacing w:line="240" w:lineRule="auto" w:before="33"/>
        <w:ind w:left="540" w:right="0" w:firstLine="0"/>
        <w:jc w:val="left"/>
      </w:pPr>
      <w:r>
        <w:rPr/>
        <w:t>Distance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Geography</w:t>
      </w:r>
      <w:r>
        <w:rPr>
          <w:w w:val="99"/>
        </w:rPr>
        <w:t> </w:t>
      </w:r>
      <w:r>
        <w:rPr/>
        <w:t>Restrictions</w:t>
      </w:r>
    </w:p>
    <w:p>
      <w:pPr>
        <w:pStyle w:val="BodyText"/>
        <w:tabs>
          <w:tab w:pos="1063" w:val="left" w:leader="none"/>
          <w:tab w:pos="1513" w:val="left" w:leader="none"/>
        </w:tabs>
        <w:spacing w:line="218" w:lineRule="auto" w:before="8"/>
        <w:ind w:left="1513" w:right="335" w:hanging="973"/>
        <w:jc w:val="left"/>
      </w:pPr>
      <w:r>
        <w:rPr>
          <w:w w:val="95"/>
        </w:rPr>
        <w:br w:type="column"/>
      </w:r>
      <w:r>
        <w:rPr>
          <w:rFonts w:ascii="Calibri" w:hAnsi="Calibri" w:cs="Calibri" w:eastAsia="Calibri"/>
          <w:b/>
          <w:bCs/>
          <w:color w:val="FFFFFF"/>
          <w:w w:val="95"/>
          <w:position w:val="-2"/>
        </w:rPr>
        <w:t>A</w:t>
        <w:tab/>
      </w:r>
      <w:r>
        <w:rPr>
          <w:rFonts w:ascii="Symbol" w:hAnsi="Symbol" w:cs="Symbol" w:eastAsia="Symbol"/>
          <w:color w:val="EE5D1B"/>
          <w:w w:val="95"/>
        </w:rPr>
        <w:t></w:t>
      </w:r>
      <w:r>
        <w:rPr>
          <w:rFonts w:ascii="Times New Roman" w:hAnsi="Times New Roman" w:cs="Times New Roman" w:eastAsia="Times New Roman"/>
          <w:color w:val="EE5D1B"/>
          <w:w w:val="95"/>
        </w:rPr>
        <w:tab/>
      </w:r>
      <w:r>
        <w:rPr/>
        <w:t>The</w:t>
      </w:r>
      <w:r>
        <w:rPr>
          <w:spacing w:val="-4"/>
        </w:rPr>
        <w:t> </w:t>
      </w:r>
      <w:r>
        <w:rPr/>
        <w:t>new</w:t>
      </w:r>
      <w:r>
        <w:rPr>
          <w:spacing w:val="-3"/>
        </w:rPr>
        <w:t> </w:t>
      </w:r>
      <w:r>
        <w:rPr/>
        <w:t>law</w:t>
      </w:r>
      <w:r>
        <w:rPr>
          <w:spacing w:val="-3"/>
        </w:rPr>
        <w:t> </w:t>
      </w:r>
      <w:r>
        <w:rPr/>
        <w:t>authorizes</w:t>
      </w:r>
      <w:r>
        <w:rPr>
          <w:spacing w:val="-3"/>
        </w:rPr>
        <w:t> </w:t>
      </w:r>
      <w:r>
        <w:rPr/>
        <w:t>Medicaid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cover</w:t>
      </w:r>
      <w:r>
        <w:rPr>
          <w:w w:val="99"/>
        </w:rPr>
        <w:t> </w:t>
      </w:r>
      <w:r>
        <w:rPr>
          <w:w w:val="90"/>
        </w:rPr>
        <w:t>telehealth</w:t>
      </w:r>
      <w:r>
        <w:rPr>
          <w:spacing w:val="16"/>
          <w:w w:val="90"/>
        </w:rPr>
        <w:t> </w:t>
      </w:r>
      <w:r>
        <w:rPr>
          <w:w w:val="90"/>
        </w:rPr>
        <w:t>via</w:t>
      </w:r>
      <w:r>
        <w:rPr>
          <w:spacing w:val="17"/>
          <w:w w:val="90"/>
        </w:rPr>
        <w:t> </w:t>
      </w:r>
      <w:r>
        <w:rPr>
          <w:w w:val="90"/>
        </w:rPr>
        <w:t>interactive</w:t>
      </w:r>
      <w:r>
        <w:rPr>
          <w:spacing w:val="17"/>
          <w:w w:val="90"/>
        </w:rPr>
        <w:t> </w:t>
      </w:r>
      <w:r>
        <w:rPr>
          <w:spacing w:val="-1"/>
          <w:w w:val="90"/>
        </w:rPr>
        <w:t>audio</w:t>
      </w:r>
      <w:r>
        <w:rPr>
          <w:spacing w:val="-3"/>
          <w:w w:val="90"/>
        </w:rPr>
        <w:t>-­‐</w:t>
      </w:r>
      <w:r>
        <w:rPr>
          <w:spacing w:val="-1"/>
          <w:w w:val="90"/>
        </w:rPr>
        <w:t>video,</w:t>
      </w:r>
      <w:r>
        <w:rPr>
          <w:spacing w:val="16"/>
          <w:w w:val="90"/>
        </w:rPr>
        <w:t> </w:t>
      </w:r>
      <w:r>
        <w:rPr>
          <w:w w:val="90"/>
        </w:rPr>
        <w:t>store-­‐and-­‐</w:t>
      </w:r>
      <w:r>
        <w:rPr/>
      </w:r>
    </w:p>
    <w:p>
      <w:pPr>
        <w:spacing w:after="0" w:line="218" w:lineRule="auto"/>
        <w:jc w:val="left"/>
        <w:sectPr>
          <w:type w:val="continuous"/>
          <w:pgSz w:w="12240" w:h="15840"/>
          <w:pgMar w:top="100" w:bottom="0" w:left="1100" w:right="920"/>
          <w:cols w:num="2" w:equalWidth="0">
            <w:col w:w="2768" w:space="829"/>
            <w:col w:w="6623"/>
          </w:cols>
        </w:sectPr>
      </w:pPr>
    </w:p>
    <w:p>
      <w:pPr>
        <w:pStyle w:val="BodyText"/>
        <w:tabs>
          <w:tab w:pos="4155" w:val="left" w:leader="none"/>
        </w:tabs>
        <w:spacing w:line="253" w:lineRule="exact" w:before="48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Providers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BodyText"/>
        <w:spacing w:line="242" w:lineRule="exact" w:before="0"/>
        <w:ind w:left="540" w:right="0" w:firstLine="0"/>
        <w:jc w:val="left"/>
      </w:pPr>
      <w:r>
        <w:rPr/>
        <w:br w:type="column"/>
      </w:r>
      <w:r>
        <w:rPr/>
        <w:t>forward,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home</w:t>
      </w:r>
      <w:r>
        <w:rPr>
          <w:spacing w:val="-4"/>
        </w:rPr>
        <w:t> </w:t>
      </w:r>
      <w:r>
        <w:rPr/>
        <w:t>remote</w:t>
      </w:r>
      <w:r>
        <w:rPr>
          <w:spacing w:val="-4"/>
        </w:rPr>
        <w:t> </w:t>
      </w:r>
      <w:r>
        <w:rPr/>
        <w:t>patient</w:t>
      </w:r>
      <w:r>
        <w:rPr/>
      </w:r>
    </w:p>
    <w:p>
      <w:pPr>
        <w:spacing w:line="58" w:lineRule="exact" w:before="0"/>
        <w:ind w:left="1685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1"/>
          <w:sz w:val="16"/>
        </w:rPr>
        <w:t>182</w:t>
      </w:r>
      <w:r>
        <w:rPr>
          <w:rFonts w:ascii="Calibri"/>
          <w:sz w:val="16"/>
        </w:rPr>
      </w:r>
    </w:p>
    <w:p>
      <w:pPr>
        <w:spacing w:after="0" w:line="58" w:lineRule="exact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100" w:bottom="0" w:left="1100" w:right="920"/>
          <w:cols w:num="2" w:equalWidth="0">
            <w:col w:w="4266" w:space="304"/>
            <w:col w:w="5650"/>
          </w:cols>
        </w:sectPr>
      </w:pPr>
    </w:p>
    <w:p>
      <w:pPr>
        <w:pStyle w:val="BodyText"/>
        <w:tabs>
          <w:tab w:pos="4147" w:val="left" w:leader="none"/>
        </w:tabs>
        <w:spacing w:line="243" w:lineRule="exact" w:before="49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  <w:w w:val="95"/>
        </w:rPr>
        <w:t>Physician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provided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Services</w:t>
      </w:r>
      <w:r>
        <w:rPr>
          <w:spacing w:val="-1"/>
          <w:w w:val="95"/>
          <w:position w:val="11"/>
          <w:sz w:val="16"/>
          <w:szCs w:val="16"/>
        </w:rPr>
        <w:t>186</w:t>
        <w:tab/>
      </w:r>
      <w:r>
        <w:rPr>
          <w:rFonts w:ascii="Calibri" w:hAnsi="Calibri" w:cs="Calibri" w:eastAsia="Calibri"/>
          <w:b/>
          <w:bCs/>
          <w:color w:val="FFFFFF"/>
        </w:rPr>
        <w:t>C</w:t>
      </w:r>
      <w:r>
        <w:rPr>
          <w:rFonts w:ascii="Calibri" w:hAnsi="Calibri" w:cs="Calibri" w:eastAsia="Calibri"/>
        </w:rPr>
      </w:r>
    </w:p>
    <w:p>
      <w:pPr>
        <w:pStyle w:val="BodyText"/>
        <w:spacing w:line="252" w:lineRule="exact" w:before="0"/>
        <w:ind w:left="540" w:right="0" w:firstLine="0"/>
        <w:jc w:val="left"/>
      </w:pPr>
      <w:r>
        <w:rPr/>
        <w:br w:type="column"/>
      </w:r>
      <w:r>
        <w:rPr/>
        <w:t>monitoring.</w:t>
      </w:r>
    </w:p>
    <w:p>
      <w:pPr>
        <w:spacing w:after="0" w:line="252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275" w:space="296"/>
            <w:col w:w="5649"/>
          </w:cols>
        </w:sectPr>
      </w:pPr>
    </w:p>
    <w:p>
      <w:pPr>
        <w:pStyle w:val="BodyText"/>
        <w:spacing w:line="240" w:lineRule="auto" w:before="131"/>
        <w:ind w:left="540" w:right="0" w:firstLine="0"/>
        <w:jc w:val="left"/>
      </w:pPr>
      <w:r>
        <w:rPr/>
        <w:t>Mental/behavioral</w:t>
      </w:r>
      <w:r>
        <w:rPr>
          <w:spacing w:val="-11"/>
        </w:rPr>
        <w:t> </w:t>
      </w:r>
      <w:r>
        <w:rPr/>
        <w:t>Health</w:t>
      </w:r>
      <w:r>
        <w:rPr/>
        <w:t> </w:t>
      </w:r>
      <w:r>
        <w:rPr>
          <w:spacing w:val="-1"/>
        </w:rPr>
        <w:t>Services</w:t>
      </w:r>
      <w:r>
        <w:rPr/>
      </w:r>
    </w:p>
    <w:p>
      <w:pPr>
        <w:pStyle w:val="BodyText"/>
        <w:numPr>
          <w:ilvl w:val="0"/>
          <w:numId w:val="34"/>
        </w:numPr>
        <w:tabs>
          <w:tab w:pos="1505" w:val="left" w:leader="none"/>
        </w:tabs>
        <w:spacing w:line="192" w:lineRule="exact" w:before="0" w:after="0"/>
        <w:ind w:left="1504" w:right="0" w:hanging="450"/>
        <w:jc w:val="left"/>
      </w:pPr>
      <w:r>
        <w:rPr/>
        <w:br w:type="column"/>
        <w:t>Restrictions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placed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patient</w:t>
      </w:r>
      <w:r>
        <w:rPr>
          <w:spacing w:val="-3"/>
        </w:rPr>
        <w:t> </w:t>
      </w:r>
      <w:r>
        <w:rPr/>
        <w:t>settings</w:t>
      </w:r>
    </w:p>
    <w:p>
      <w:pPr>
        <w:pStyle w:val="BodyText"/>
        <w:tabs>
          <w:tab w:pos="1504" w:val="left" w:leader="none"/>
        </w:tabs>
        <w:spacing w:line="353" w:lineRule="exact" w:before="0"/>
        <w:ind w:left="1504" w:right="0" w:hanging="964"/>
        <w:jc w:val="left"/>
      </w:pPr>
      <w:r>
        <w:rPr>
          <w:rFonts w:ascii="Calibri"/>
          <w:b/>
          <w:color w:val="FFFFFF"/>
          <w:position w:val="12"/>
        </w:rPr>
        <w:t>C</w:t>
        <w:tab/>
      </w:r>
      <w:r>
        <w:rPr/>
        <w:t>and</w:t>
      </w:r>
      <w:r>
        <w:rPr>
          <w:spacing w:val="-3"/>
        </w:rPr>
        <w:t> </w:t>
      </w:r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providers</w:t>
      </w:r>
      <w:r>
        <w:rPr>
          <w:spacing w:val="-3"/>
        </w:rPr>
        <w:t> </w:t>
      </w:r>
      <w:r>
        <w:rPr/>
        <w:t>eligible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render</w:t>
      </w:r>
      <w:r>
        <w:rPr>
          <w:spacing w:val="-2"/>
        </w:rPr>
        <w:t> </w:t>
      </w:r>
      <w:r>
        <w:rPr/>
        <w:t>the</w:t>
      </w:r>
      <w:r>
        <w:rPr/>
      </w:r>
    </w:p>
    <w:p>
      <w:pPr>
        <w:pStyle w:val="BodyText"/>
        <w:spacing w:line="257" w:lineRule="exact" w:before="0"/>
        <w:ind w:left="1504" w:right="0" w:firstLine="0"/>
        <w:jc w:val="left"/>
      </w:pPr>
      <w:r>
        <w:rPr/>
        <w:t>service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reimburse.</w:t>
      </w:r>
    </w:p>
    <w:p>
      <w:pPr>
        <w:spacing w:after="0" w:line="257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3065" w:space="542"/>
            <w:col w:w="6613"/>
          </w:cols>
        </w:sectPr>
      </w:pPr>
    </w:p>
    <w:p>
      <w:pPr>
        <w:pStyle w:val="BodyText"/>
        <w:tabs>
          <w:tab w:pos="4155" w:val="left" w:leader="none"/>
        </w:tabs>
        <w:spacing w:line="252" w:lineRule="exact" w:before="0"/>
        <w:ind w:left="540" w:right="0" w:firstLine="0"/>
        <w:jc w:val="left"/>
        <w:rPr>
          <w:rFonts w:ascii="Calibri" w:hAnsi="Calibri" w:cs="Calibri" w:eastAsia="Calibri"/>
        </w:rPr>
      </w:pPr>
      <w:r>
        <w:rPr>
          <w:w w:val="95"/>
        </w:rPr>
        <w:t>Rehabilitation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BodyText"/>
        <w:tabs>
          <w:tab w:pos="4155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/>
        <w:t>Home</w:t>
      </w:r>
      <w:r>
        <w:rPr>
          <w:spacing w:val="-6"/>
        </w:rPr>
        <w:t> </w:t>
      </w:r>
      <w:r>
        <w:rPr/>
        <w:t>Health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40" w:lineRule="auto" w:before="48"/>
        <w:ind w:left="540" w:right="0" w:firstLine="0"/>
        <w:jc w:val="left"/>
        <w:rPr>
          <w:rFonts w:ascii="Calibri" w:hAnsi="Calibri" w:cs="Calibri" w:eastAsia="Calibri"/>
        </w:rPr>
      </w:pPr>
      <w:r>
        <w:rPr/>
        <w:t>Informed</w:t>
      </w:r>
      <w:r>
        <w:rPr>
          <w:spacing w:val="-6"/>
        </w:rPr>
        <w:t> </w:t>
      </w:r>
      <w:r>
        <w:rPr/>
        <w:t>Consent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w w:val="95"/>
        </w:rPr>
        <w:t>Telepresenter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Heading6"/>
        <w:spacing w:line="240" w:lineRule="auto" w:before="201"/>
        <w:ind w:right="343"/>
        <w:jc w:val="center"/>
        <w:rPr>
          <w:b w:val="0"/>
          <w:bCs w:val="0"/>
        </w:rPr>
      </w:pPr>
      <w:r>
        <w:rPr/>
        <w:t>INNOVATIVE</w:t>
      </w:r>
      <w:r>
        <w:rPr>
          <w:spacing w:val="-15"/>
        </w:rPr>
        <w:t> </w:t>
      </w:r>
      <w:r>
        <w:rPr/>
        <w:t>PAYMENT</w:t>
      </w:r>
      <w:r>
        <w:rPr>
          <w:spacing w:val="-15"/>
        </w:rPr>
        <w:t> </w:t>
      </w:r>
      <w:r>
        <w:rPr/>
        <w:t>OR</w:t>
      </w:r>
      <w:r>
        <w:rPr>
          <w:spacing w:val="25"/>
          <w:w w:val="99"/>
        </w:rPr>
        <w:t> </w:t>
      </w:r>
      <w:r>
        <w:rPr/>
        <w:t>SERVICE</w:t>
      </w:r>
      <w:r>
        <w:rPr>
          <w:spacing w:val="-16"/>
        </w:rPr>
        <w:t> </w:t>
      </w:r>
      <w:r>
        <w:rPr/>
        <w:t>DELIVERY</w:t>
      </w:r>
      <w:r>
        <w:rPr>
          <w:spacing w:val="-16"/>
        </w:rPr>
        <w:t> </w:t>
      </w:r>
      <w:r>
        <w:rPr/>
        <w:t>MODELS:</w:t>
      </w:r>
      <w:r>
        <w:rPr>
          <w:b w:val="0"/>
        </w:rPr>
      </w:r>
    </w:p>
    <w:p>
      <w:pPr>
        <w:pStyle w:val="BodyText"/>
        <w:spacing w:line="253" w:lineRule="exact" w:before="205"/>
        <w:ind w:left="540" w:right="0" w:firstLine="0"/>
        <w:jc w:val="left"/>
      </w:pPr>
      <w:r>
        <w:rPr>
          <w:spacing w:val="-1"/>
          <w:w w:val="90"/>
        </w:rPr>
        <w:t>State</w:t>
      </w:r>
      <w:r>
        <w:rPr>
          <w:spacing w:val="-3"/>
          <w:w w:val="90"/>
        </w:rPr>
        <w:t>-­‐</w:t>
      </w:r>
      <w:r>
        <w:rPr>
          <w:spacing w:val="-1"/>
          <w:w w:val="90"/>
        </w:rPr>
        <w:t>wide</w:t>
      </w:r>
      <w:r>
        <w:rPr>
          <w:w w:val="90"/>
        </w:rPr>
        <w:t> </w:t>
      </w:r>
      <w:r>
        <w:rPr>
          <w:spacing w:val="5"/>
          <w:w w:val="90"/>
        </w:rPr>
        <w:t> </w:t>
      </w:r>
      <w:r>
        <w:rPr>
          <w:w w:val="90"/>
        </w:rPr>
        <w:t>Network</w:t>
      </w:r>
      <w:r>
        <w:rPr/>
      </w:r>
    </w:p>
    <w:p>
      <w:pPr>
        <w:pStyle w:val="BodyText"/>
        <w:tabs>
          <w:tab w:pos="4090" w:val="left" w:leader="none"/>
        </w:tabs>
        <w:spacing w:line="351" w:lineRule="exact" w:before="0"/>
        <w:ind w:left="540" w:right="0" w:firstLine="0"/>
        <w:jc w:val="left"/>
        <w:rPr>
          <w:rFonts w:ascii="Arial Unicode MS" w:hAnsi="Arial Unicode MS" w:cs="Arial Unicode MS" w:eastAsia="Arial Unicode MS"/>
        </w:rPr>
      </w:pPr>
      <w:r>
        <w:rPr/>
        <w:t>Medicaid</w:t>
      </w:r>
      <w:r>
        <w:rPr>
          <w:spacing w:val="-8"/>
        </w:rPr>
        <w:t> </w:t>
      </w:r>
      <w:r>
        <w:rPr/>
        <w:t>Managed</w:t>
      </w:r>
      <w:r>
        <w:rPr>
          <w:spacing w:val="-8"/>
        </w:rPr>
        <w:t> </w:t>
      </w:r>
      <w:r>
        <w:rPr/>
        <w:t>Care</w:t>
      </w:r>
      <w:r>
        <w:rPr>
          <w:position w:val="12"/>
          <w:sz w:val="16"/>
          <w:szCs w:val="16"/>
        </w:rPr>
        <w:t>187</w:t>
        <w:tab/>
      </w:r>
      <w:r>
        <w:rPr>
          <w:rFonts w:ascii="Arial Unicode MS" w:hAnsi="Arial Unicode MS" w:cs="Arial Unicode MS" w:eastAsia="Arial Unicode MS"/>
          <w:color w:val="FFFFFF"/>
          <w:w w:val="105"/>
        </w:rPr>
        <w:t>✔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numPr>
          <w:ilvl w:val="1"/>
          <w:numId w:val="22"/>
        </w:numPr>
        <w:tabs>
          <w:tab w:pos="741" w:val="left" w:leader="none"/>
        </w:tabs>
        <w:spacing w:line="240" w:lineRule="auto" w:before="22" w:after="0"/>
        <w:ind w:left="740" w:right="394" w:hanging="450"/>
        <w:jc w:val="left"/>
      </w:pPr>
      <w:r>
        <w:rPr/>
        <w:br w:type="column"/>
        <w:t>Speech</w:t>
      </w:r>
      <w:r>
        <w:rPr>
          <w:spacing w:val="-3"/>
        </w:rPr>
        <w:t> </w:t>
      </w:r>
      <w:r>
        <w:rPr/>
        <w:t>language</w:t>
      </w:r>
      <w:r>
        <w:rPr>
          <w:spacing w:val="-4"/>
        </w:rPr>
        <w:t> </w:t>
      </w:r>
      <w:r>
        <w:rPr/>
        <w:t>pathologist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audiologist</w:t>
      </w:r>
      <w:r>
        <w:rPr>
          <w:spacing w:val="-3"/>
        </w:rPr>
        <w:t> </w:t>
      </w:r>
      <w:r>
        <w:rPr/>
        <w:t>are</w:t>
      </w:r>
      <w:r>
        <w:rPr>
          <w:w w:val="99"/>
        </w:rPr>
        <w:t> </w:t>
      </w:r>
      <w:r>
        <w:rPr/>
        <w:t>covered</w:t>
      </w:r>
      <w:r>
        <w:rPr>
          <w:spacing w:val="-4"/>
        </w:rPr>
        <w:t> </w:t>
      </w:r>
      <w:r>
        <w:rPr/>
        <w:t>under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new</w:t>
      </w:r>
      <w:r>
        <w:rPr>
          <w:spacing w:val="-4"/>
        </w:rPr>
        <w:t> </w:t>
      </w:r>
      <w:r>
        <w:rPr/>
        <w:t>law.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9"/>
        <w:spacing w:line="286" w:lineRule="exact"/>
        <w:ind w:left="290" w:right="0"/>
        <w:jc w:val="left"/>
        <w:rPr>
          <w:b w:val="0"/>
          <w:bCs w:val="0"/>
        </w:rPr>
      </w:pPr>
      <w:r>
        <w:rPr/>
        <w:t>Innovation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41" w:val="left" w:leader="none"/>
        </w:tabs>
        <w:spacing w:line="292" w:lineRule="exact" w:before="1" w:after="0"/>
        <w:ind w:left="740" w:right="402" w:hanging="450"/>
        <w:jc w:val="left"/>
        <w:rPr>
          <w:sz w:val="16"/>
          <w:szCs w:val="16"/>
        </w:rPr>
      </w:pPr>
      <w:r>
        <w:rPr/>
        <w:t>CMS</w:t>
      </w:r>
      <w:r>
        <w:rPr>
          <w:spacing w:val="-3"/>
        </w:rPr>
        <w:t> </w:t>
      </w:r>
      <w:r>
        <w:rPr/>
        <w:t>approved</w:t>
      </w:r>
      <w:r>
        <w:rPr>
          <w:spacing w:val="-3"/>
        </w:rPr>
        <w:t> </w:t>
      </w:r>
      <w:r>
        <w:rPr/>
        <w:t>duals</w:t>
      </w:r>
      <w:r>
        <w:rPr>
          <w:spacing w:val="-3"/>
        </w:rPr>
        <w:t> </w:t>
      </w:r>
      <w:r>
        <w:rPr>
          <w:spacing w:val="-1"/>
        </w:rPr>
        <w:t>proposal</w:t>
      </w:r>
      <w:r>
        <w:rPr>
          <w:spacing w:val="-2"/>
        </w:rPr>
        <w:t> </w:t>
      </w:r>
      <w:r>
        <w:rPr/>
        <w:t>includes</w:t>
      </w:r>
      <w:r>
        <w:rPr>
          <w:spacing w:val="-3"/>
        </w:rPr>
        <w:t> </w:t>
      </w:r>
      <w:r>
        <w:rPr/>
        <w:t>coverage</w:t>
      </w:r>
      <w:r>
        <w:rPr>
          <w:spacing w:val="27"/>
          <w:w w:val="99"/>
        </w:rPr>
        <w:t> </w:t>
      </w:r>
      <w:r>
        <w:rPr/>
        <w:t>for</w:t>
      </w:r>
      <w:r>
        <w:rPr>
          <w:spacing w:val="-15"/>
        </w:rPr>
        <w:t> </w:t>
      </w:r>
      <w:r>
        <w:rPr/>
        <w:t>telemedicine.</w:t>
      </w:r>
      <w:r>
        <w:rPr>
          <w:position w:val="11"/>
          <w:sz w:val="16"/>
        </w:rPr>
        <w:t>183</w:t>
      </w:r>
      <w:r>
        <w:rPr>
          <w:sz w:val="16"/>
        </w:rPr>
      </w:r>
    </w:p>
    <w:p>
      <w:pPr>
        <w:pStyle w:val="BodyText"/>
        <w:spacing w:line="240" w:lineRule="auto" w:before="6"/>
        <w:ind w:left="740" w:right="291" w:firstLine="0"/>
        <w:jc w:val="left"/>
      </w:pPr>
      <w:r>
        <w:rPr/>
        <w:t>CMS</w:t>
      </w:r>
      <w:r>
        <w:rPr>
          <w:spacing w:val="-3"/>
        </w:rPr>
        <w:t> </w:t>
      </w:r>
      <w:r>
        <w:rPr/>
        <w:t>approved</w:t>
      </w:r>
      <w:r>
        <w:rPr>
          <w:spacing w:val="-2"/>
        </w:rPr>
        <w:t> </w:t>
      </w:r>
      <w:r>
        <w:rPr/>
        <w:t>health</w:t>
      </w:r>
      <w:r>
        <w:rPr>
          <w:spacing w:val="-2"/>
        </w:rPr>
        <w:t> </w:t>
      </w:r>
      <w:r>
        <w:rPr/>
        <w:t>home</w:t>
      </w:r>
      <w:r>
        <w:rPr>
          <w:spacing w:val="-3"/>
        </w:rPr>
        <w:t> </w:t>
      </w:r>
      <w:r>
        <w:rPr/>
        <w:t>proposal</w:t>
      </w:r>
      <w:r>
        <w:rPr>
          <w:spacing w:val="-2"/>
        </w:rPr>
        <w:t> </w:t>
      </w:r>
      <w:r>
        <w:rPr/>
        <w:t>gives</w:t>
      </w:r>
      <w:r>
        <w:rPr/>
        <w:t> provider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option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use</w:t>
      </w:r>
      <w:r>
        <w:rPr>
          <w:spacing w:val="-2"/>
        </w:rPr>
        <w:t> </w:t>
      </w:r>
      <w:r>
        <w:rPr/>
        <w:t>technology</w:t>
      </w:r>
      <w:r>
        <w:rPr>
          <w:w w:val="99"/>
        </w:rPr>
        <w:t> </w:t>
      </w:r>
      <w:r>
        <w:rPr/>
        <w:t>conferencing</w:t>
      </w:r>
      <w:r>
        <w:rPr>
          <w:spacing w:val="-3"/>
        </w:rPr>
        <w:t> </w:t>
      </w:r>
      <w:r>
        <w:rPr/>
        <w:t>tools</w:t>
      </w:r>
      <w:r>
        <w:rPr>
          <w:spacing w:val="-2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audio,</w:t>
      </w:r>
      <w:r>
        <w:rPr>
          <w:spacing w:val="-2"/>
        </w:rPr>
        <w:t> </w:t>
      </w:r>
      <w:r>
        <w:rPr/>
        <w:t>video</w:t>
      </w:r>
      <w:r>
        <w:rPr>
          <w:spacing w:val="-3"/>
        </w:rPr>
        <w:t> </w:t>
      </w:r>
      <w:r>
        <w:rPr/>
        <w:t>and/or</w:t>
      </w:r>
      <w:r>
        <w:rPr>
          <w:w w:val="99"/>
        </w:rPr>
        <w:t> </w:t>
      </w:r>
      <w:r>
        <w:rPr/>
        <w:t>web</w:t>
      </w:r>
      <w:r>
        <w:rPr>
          <w:spacing w:val="-3"/>
        </w:rPr>
        <w:t> </w:t>
      </w:r>
      <w:r>
        <w:rPr/>
        <w:t>deployed</w:t>
      </w:r>
      <w:r>
        <w:rPr>
          <w:spacing w:val="-2"/>
        </w:rPr>
        <w:t> </w:t>
      </w:r>
      <w:r>
        <w:rPr/>
        <w:t>solutions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support</w:t>
      </w:r>
      <w:r>
        <w:rPr>
          <w:spacing w:val="-3"/>
        </w:rPr>
        <w:t> </w:t>
      </w:r>
      <w:r>
        <w:rPr/>
        <w:t>care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331" w:space="40"/>
            <w:col w:w="5849"/>
          </w:cols>
        </w:sectPr>
      </w:pPr>
    </w:p>
    <w:p>
      <w:pPr>
        <w:pStyle w:val="BodyText"/>
        <w:spacing w:line="240" w:lineRule="auto" w:before="86"/>
        <w:ind w:left="540" w:right="0" w:firstLine="0"/>
        <w:jc w:val="left"/>
      </w:pPr>
      <w:r>
        <w:rPr>
          <w:spacing w:val="-1"/>
          <w:w w:val="95"/>
        </w:rPr>
        <w:t>Medicare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Medicaid</w:t>
      </w:r>
      <w:r>
        <w:rPr>
          <w:spacing w:val="-26"/>
          <w:w w:val="95"/>
        </w:rPr>
        <w:t> </w:t>
      </w:r>
      <w:r>
        <w:rPr>
          <w:w w:val="95"/>
        </w:rPr>
        <w:t>Dual</w:t>
      </w:r>
      <w:r>
        <w:rPr>
          <w:spacing w:val="36"/>
        </w:rPr>
        <w:t> </w:t>
      </w:r>
      <w:r>
        <w:rPr>
          <w:spacing w:val="-1"/>
        </w:rPr>
        <w:t>Eligibles</w:t>
      </w:r>
    </w:p>
    <w:p>
      <w:pPr>
        <w:pStyle w:val="BodyText"/>
        <w:tabs>
          <w:tab w:pos="1560" w:val="left" w:leader="none"/>
        </w:tabs>
        <w:spacing w:line="383" w:lineRule="exact" w:before="0"/>
        <w:ind w:left="540" w:right="0" w:firstLine="0"/>
        <w:jc w:val="left"/>
        <w:rPr>
          <w:sz w:val="16"/>
          <w:szCs w:val="16"/>
        </w:rPr>
      </w:pPr>
      <w:r>
        <w:rPr>
          <w:w w:val="105"/>
        </w:rPr>
        <w:br w:type="column"/>
      </w:r>
      <w:r>
        <w:rPr>
          <w:rFonts w:ascii="Arial Unicode MS" w:hAnsi="Arial Unicode MS" w:cs="Arial Unicode MS" w:eastAsia="Arial Unicode MS"/>
          <w:color w:val="FFFFFF"/>
          <w:w w:val="105"/>
          <w:position w:val="-8"/>
        </w:rPr>
        <w:t>✔</w:t>
        <w:tab/>
      </w:r>
      <w:r>
        <w:rPr/>
        <w:t>management/coordination</w:t>
      </w:r>
      <w:r>
        <w:rPr>
          <w:spacing w:val="-20"/>
        </w:rPr>
        <w:t> </w:t>
      </w:r>
      <w:r>
        <w:rPr/>
        <w:t>activities.</w:t>
      </w:r>
      <w:r>
        <w:rPr>
          <w:position w:val="11"/>
          <w:sz w:val="16"/>
          <w:szCs w:val="16"/>
        </w:rPr>
        <w:t>184</w:t>
      </w:r>
      <w:r>
        <w:rPr>
          <w:sz w:val="16"/>
          <w:szCs w:val="16"/>
        </w:rPr>
      </w:r>
    </w:p>
    <w:p>
      <w:pPr>
        <w:spacing w:after="0" w:line="383" w:lineRule="exact"/>
        <w:jc w:val="left"/>
        <w:rPr>
          <w:sz w:val="16"/>
          <w:szCs w:val="16"/>
        </w:rPr>
        <w:sectPr>
          <w:type w:val="continuous"/>
          <w:pgSz w:w="12240" w:h="15840"/>
          <w:pgMar w:top="100" w:bottom="0" w:left="1100" w:right="920"/>
          <w:cols w:num="2" w:equalWidth="0">
            <w:col w:w="2941" w:space="609"/>
            <w:col w:w="6670"/>
          </w:cols>
        </w:sectPr>
      </w:pPr>
    </w:p>
    <w:p>
      <w:pPr>
        <w:pStyle w:val="BodyText"/>
        <w:tabs>
          <w:tab w:pos="4090" w:val="left" w:leader="none"/>
        </w:tabs>
        <w:spacing w:line="341" w:lineRule="exact" w:before="0"/>
        <w:ind w:left="540" w:right="0" w:firstLine="0"/>
        <w:jc w:val="left"/>
        <w:rPr>
          <w:rFonts w:ascii="Arial Unicode MS" w:hAnsi="Arial Unicode MS" w:cs="Arial Unicode MS" w:eastAsia="Arial Unicode MS"/>
        </w:rPr>
      </w:pPr>
      <w:r>
        <w:rPr/>
        <w:pict>
          <v:group style="position:absolute;margin-left:60.669994pt;margin-top:72.070pt;width:499.55pt;height:625.8pt;mso-position-horizontal-relative:page;mso-position-vertical-relative:page;z-index:-414400" coordorigin="1213,1441" coordsize="9991,12516">
            <v:group style="position:absolute;left:1279;top:1486;width:6999;height:1685" coordorigin="1279,1486" coordsize="6999,1685">
              <v:shape style="position:absolute;left:1279;top:1486;width:6999;height:1685" coordorigin="1279,1486" coordsize="6999,1685" path="m1279,1486l8278,1486,8278,3170,1279,3170,1279,1486xe" filled="true" fillcolor="#ee5d1b" stroked="false">
                <v:path arrowok="t"/>
                <v:fill type="solid"/>
              </v:shape>
            </v:group>
            <v:group style="position:absolute;left:1370;top:1596;width:6826;height:740" coordorigin="1370,1596" coordsize="6826,740">
              <v:shape style="position:absolute;left:1370;top:1596;width:6826;height:740" coordorigin="1370,1596" coordsize="6826,740" path="m1370,1596l8196,1596,8196,2335,1370,2335,1370,1596xe" filled="true" fillcolor="#ee5d1b" stroked="false">
                <v:path arrowok="t"/>
                <v:fill type="solid"/>
              </v:shape>
            </v:group>
            <v:group style="position:absolute;left:1370;top:2330;width:6826;height:735" coordorigin="1370,2330" coordsize="6826,735">
              <v:shape style="position:absolute;left:1370;top:2330;width:6826;height:735" coordorigin="1370,2330" coordsize="6826,735" path="m1370,2330l8196,2330,8196,3065,1370,3065,1370,2330xe" filled="true" fillcolor="#ee5d1b" stroked="false">
                <v:path arrowok="t"/>
                <v:fill type="solid"/>
              </v:shape>
            </v:group>
            <v:group style="position:absolute;left:1236;top:1464;width:9946;height:2" coordorigin="1236,1464" coordsize="9946,2">
              <v:shape style="position:absolute;left:1236;top:1464;width:9946;height:2" coordorigin="1236,1464" coordsize="9946,0" path="m1236,1464l11182,1464e" filled="false" stroked="true" strokeweight="2.260pt" strokecolor="#000000">
                <v:path arrowok="t"/>
              </v:shape>
            </v:group>
            <v:group style="position:absolute;left:1258;top:1486;width:2;height:12428" coordorigin="1258,1486" coordsize="2,12428">
              <v:shape style="position:absolute;left:1258;top:1486;width:2;height:12428" coordorigin="1258,1486" coordsize="0,12428" path="m1258,1486l1258,13913e" filled="false" stroked="true" strokeweight="2.260pt" strokecolor="#000000">
                <v:path arrowok="t"/>
              </v:shape>
            </v:group>
            <v:group style="position:absolute;left:8299;top:1486;width:2;height:1685" coordorigin="8299,1486" coordsize="2,1685">
              <v:shape style="position:absolute;left:8299;top:1486;width:2;height:1685" coordorigin="8299,1486" coordsize="0,1685" path="m8299,1486l8299,3170e" filled="false" stroked="true" strokeweight="2.260pt" strokecolor="#000000">
                <v:path arrowok="t"/>
              </v:shape>
            </v:group>
            <v:group style="position:absolute;left:11160;top:1486;width:2;height:12428" coordorigin="11160,1486" coordsize="2,12428">
              <v:shape style="position:absolute;left:11160;top:1486;width:2;height:12428" coordorigin="11160,1486" coordsize="0,12428" path="m11160,1486l11160,13913e" filled="false" stroked="true" strokeweight="2.260pt" strokecolor="#000000">
                <v:path arrowok="t"/>
              </v:shape>
            </v:group>
            <v:group style="position:absolute;left:5532;top:3214;width:87;height:864" coordorigin="5532,3214" coordsize="87,864">
              <v:shape style="position:absolute;left:5532;top:3214;width:87;height:864" coordorigin="5532,3214" coordsize="87,864" path="m5532,4078l5618,4078,5618,3214,5532,3214,5532,4078xe" filled="true" fillcolor="#bebebe" stroked="false">
                <v:path arrowok="t"/>
                <v:fill type="solid"/>
              </v:shape>
            </v:group>
            <v:group style="position:absolute;left:1279;top:3214;width:92;height:864" coordorigin="1279,3214" coordsize="92,864">
              <v:shape style="position:absolute;left:1279;top:3214;width:92;height:864" coordorigin="1279,3214" coordsize="92,864" path="m1279,4078l1370,4078,1370,3214,1279,3214,1279,4078xe" filled="true" fillcolor="#bebebe" stroked="false">
                <v:path arrowok="t"/>
                <v:fill type="solid"/>
              </v:shape>
            </v:group>
            <v:group style="position:absolute;left:1370;top:3214;width:4162;height:869" coordorigin="1370,3214" coordsize="4162,869">
              <v:shape style="position:absolute;left:1370;top:3214;width:4162;height:869" coordorigin="1370,3214" coordsize="4162,869" path="m1370,3214l5532,3214,5532,4082,1370,4082,1370,3214xe" filled="true" fillcolor="#bebebe" stroked="false">
                <v:path arrowok="t"/>
                <v:fill type="solid"/>
              </v:shape>
            </v:group>
            <v:group style="position:absolute;left:11057;top:3214;width:82;height:864" coordorigin="11057,3214" coordsize="82,864">
              <v:shape style="position:absolute;left:11057;top:3214;width:82;height:864" coordorigin="11057,3214" coordsize="82,864" path="m11057,4078l11138,4078,11138,3214,11057,3214,11057,4078xe" filled="true" fillcolor="#bebebe" stroked="false">
                <v:path arrowok="t"/>
                <v:fill type="solid"/>
              </v:shape>
            </v:group>
            <v:group style="position:absolute;left:5662;top:3214;width:92;height:864" coordorigin="5662,3214" coordsize="92,864">
              <v:shape style="position:absolute;left:5662;top:3214;width:92;height:864" coordorigin="5662,3214" coordsize="92,864" path="m5662,4078l5753,4078,5753,3214,5662,3214,5662,4078xe" filled="true" fillcolor="#bebebe" stroked="false">
                <v:path arrowok="t"/>
                <v:fill type="solid"/>
              </v:shape>
            </v:group>
            <v:group style="position:absolute;left:5753;top:3214;width:5304;height:869" coordorigin="5753,3214" coordsize="5304,869">
              <v:shape style="position:absolute;left:5753;top:3214;width:5304;height:869" coordorigin="5753,3214" coordsize="5304,869" path="m5753,3214l11057,3214,11057,4082,5753,4082,5753,3214xe" filled="true" fillcolor="#bebebe" stroked="false">
                <v:path arrowok="t"/>
                <v:fill type="solid"/>
              </v:shape>
            </v:group>
            <v:group style="position:absolute;left:1236;top:3192;width:9946;height:2" coordorigin="1236,3192" coordsize="9946,2">
              <v:shape style="position:absolute;left:1236;top:3192;width:9946;height:2" coordorigin="1236,3192" coordsize="9946,0" path="m1236,3192l11182,3192e" filled="false" stroked="true" strokeweight="2.260pt" strokecolor="#000000">
                <v:path arrowok="t"/>
              </v:shape>
            </v:group>
            <v:group style="position:absolute;left:5640;top:3214;width:2;height:10700" coordorigin="5640,3214" coordsize="2,10700">
              <v:shape style="position:absolute;left:5640;top:3214;width:2;height:10700" coordorigin="5640,3214" coordsize="0,10700" path="m5640,3214l5640,13913e" filled="false" stroked="true" strokeweight="2.260pt" strokecolor="#000000">
                <v:path arrowok="t"/>
              </v:shape>
            </v:group>
            <v:group style="position:absolute;left:5537;top:4121;width:82;height:293" coordorigin="5537,4121" coordsize="82,293">
              <v:shape style="position:absolute;left:5537;top:4121;width:82;height:293" coordorigin="5537,4121" coordsize="82,293" path="m5537,4414l5618,4414,5618,4121,5537,4121,5537,4414xe" filled="true" fillcolor="#ee5d1b" stroked="false">
                <v:path arrowok="t"/>
                <v:fill type="solid"/>
              </v:shape>
            </v:group>
            <v:group style="position:absolute;left:4994;top:4121;width:92;height:293" coordorigin="4994,4121" coordsize="92,293">
              <v:shape style="position:absolute;left:4994;top:4121;width:92;height:293" coordorigin="4994,4121" coordsize="92,293" path="m4994,4414l5086,4414,5086,4121,4994,4121,4994,4414xe" filled="true" fillcolor="#ee5d1b" stroked="false">
                <v:path arrowok="t"/>
                <v:fill type="solid"/>
              </v:shape>
            </v:group>
            <v:group style="position:absolute;left:5086;top:4121;width:452;height:298" coordorigin="5086,4121" coordsize="452,298">
              <v:shape style="position:absolute;left:5086;top:4121;width:452;height:298" coordorigin="5086,4121" coordsize="452,298" path="m5086,4121l5537,4121,5537,4418,5086,4418,5086,4121xe" filled="true" fillcolor="#ee5d1b" stroked="false">
                <v:path arrowok="t"/>
                <v:fill type="solid"/>
              </v:shape>
            </v:group>
            <v:group style="position:absolute;left:1236;top:4099;width:9946;height:2" coordorigin="1236,4099" coordsize="9946,2">
              <v:shape style="position:absolute;left:1236;top:4099;width:9946;height:2" coordorigin="1236,4099" coordsize="9946,0" path="m1236,4099l11182,4099e" filled="false" stroked="true" strokeweight="2.260pt" strokecolor="#000000">
                <v:path arrowok="t"/>
              </v:shape>
            </v:group>
            <v:group style="position:absolute;left:4973;top:4121;width:2;height:975" coordorigin="4973,4121" coordsize="2,975">
              <v:shape style="position:absolute;left:4973;top:4121;width:2;height:975" coordorigin="4973,4121" coordsize="0,975" path="m4973,4121l4973,5095e" filled="false" stroked="true" strokeweight="2.260pt" strokecolor="#000000">
                <v:path arrowok="t"/>
              </v:shape>
            </v:group>
            <v:group style="position:absolute;left:5537;top:4462;width:82;height:293" coordorigin="5537,4462" coordsize="82,293">
              <v:shape style="position:absolute;left:5537;top:4462;width:82;height:293" coordorigin="5537,4462" coordsize="82,293" path="m5537,4754l5618,4754,5618,4462,5537,4462,5537,4754xe" filled="true" fillcolor="#ee5d1b" stroked="false">
                <v:path arrowok="t"/>
                <v:fill type="solid"/>
              </v:shape>
            </v:group>
            <v:group style="position:absolute;left:4994;top:4462;width:92;height:293" coordorigin="4994,4462" coordsize="92,293">
              <v:shape style="position:absolute;left:4994;top:4462;width:92;height:293" coordorigin="4994,4462" coordsize="92,293" path="m4994,4754l5086,4754,5086,4462,4994,4462,4994,4754xe" filled="true" fillcolor="#ee5d1b" stroked="false">
                <v:path arrowok="t"/>
                <v:fill type="solid"/>
              </v:shape>
            </v:group>
            <v:group style="position:absolute;left:5086;top:4462;width:452;height:298" coordorigin="5086,4462" coordsize="452,298">
              <v:shape style="position:absolute;left:5086;top:4462;width:452;height:298" coordorigin="5086,4462" coordsize="452,298" path="m5086,4462l5537,4462,5537,4759,5086,4759,5086,4462xe" filled="true" fillcolor="#ee5d1b" stroked="false">
                <v:path arrowok="t"/>
                <v:fill type="solid"/>
              </v:shape>
            </v:group>
            <v:group style="position:absolute;left:1236;top:4440;width:4426;height:2" coordorigin="1236,4440" coordsize="4426,2">
              <v:shape style="position:absolute;left:1236;top:4440;width:4426;height:2" coordorigin="1236,4440" coordsize="4426,0" path="m1236,4440l5662,4440e" filled="false" stroked="true" strokeweight="2.260pt" strokecolor="#000000">
                <v:path arrowok="t"/>
              </v:shape>
            </v:group>
            <v:group style="position:absolute;left:5537;top:4798;width:82;height:293" coordorigin="5537,4798" coordsize="82,293">
              <v:shape style="position:absolute;left:5537;top:4798;width:82;height:293" coordorigin="5537,4798" coordsize="82,293" path="m5537,5090l5618,5090,5618,4798,5537,4798,5537,5090xe" filled="true" fillcolor="#ee5d1b" stroked="false">
                <v:path arrowok="t"/>
                <v:fill type="solid"/>
              </v:shape>
            </v:group>
            <v:group style="position:absolute;left:4994;top:4798;width:92;height:293" coordorigin="4994,4798" coordsize="92,293">
              <v:shape style="position:absolute;left:4994;top:4798;width:92;height:293" coordorigin="4994,4798" coordsize="92,293" path="m4994,5090l5086,5090,5086,4798,4994,4798,4994,5090xe" filled="true" fillcolor="#ee5d1b" stroked="false">
                <v:path arrowok="t"/>
                <v:fill type="solid"/>
              </v:shape>
            </v:group>
            <v:group style="position:absolute;left:5086;top:4798;width:452;height:298" coordorigin="5086,4798" coordsize="452,298">
              <v:shape style="position:absolute;left:5086;top:4798;width:452;height:298" coordorigin="5086,4798" coordsize="452,298" path="m5086,4798l5537,4798,5537,5095,5086,5095,5086,4798xe" filled="true" fillcolor="#ee5d1b" stroked="false">
                <v:path arrowok="t"/>
                <v:fill type="solid"/>
              </v:shape>
            </v:group>
            <v:group style="position:absolute;left:1236;top:4776;width:4426;height:2" coordorigin="1236,4776" coordsize="4426,2">
              <v:shape style="position:absolute;left:1236;top:4776;width:4426;height:2" coordorigin="1236,4776" coordsize="4426,0" path="m1236,4776l5662,4776e" filled="false" stroked="true" strokeweight="2.260pt" strokecolor="#000000">
                <v:path arrowok="t"/>
              </v:shape>
            </v:group>
            <v:group style="position:absolute;left:1279;top:5138;width:4340;height:960" coordorigin="1279,5138" coordsize="4340,960">
              <v:shape style="position:absolute;left:1279;top:5138;width:4340;height:960" coordorigin="1279,5138" coordsize="4340,960" path="m1279,5138l5618,5138,5618,6098,1279,6098,1279,5138xe" filled="true" fillcolor="#bebebe" stroked="false">
                <v:path arrowok="t"/>
                <v:fill type="solid"/>
              </v:shape>
            </v:group>
            <v:group style="position:absolute;left:1370;top:5138;width:4162;height:524" coordorigin="1370,5138" coordsize="4162,524">
              <v:shape style="position:absolute;left:1370;top:5138;width:4162;height:524" coordorigin="1370,5138" coordsize="4162,524" path="m1370,5138l5532,5138,5532,5662,1370,5662,1370,5138xe" filled="true" fillcolor="#bebebe" stroked="false">
                <v:path arrowok="t"/>
                <v:fill type="solid"/>
              </v:shape>
            </v:group>
            <v:group style="position:absolute;left:1370;top:5657;width:4162;height:351" coordorigin="1370,5657" coordsize="4162,351">
              <v:shape style="position:absolute;left:1370;top:5657;width:4162;height:351" coordorigin="1370,5657" coordsize="4162,351" path="m1370,5657l5532,5657,5532,6007,1370,6007,1370,5657xe" filled="true" fillcolor="#bebebe" stroked="false">
                <v:path arrowok="t"/>
                <v:fill type="solid"/>
              </v:shape>
            </v:group>
            <v:group style="position:absolute;left:1236;top:5117;width:4426;height:2" coordorigin="1236,5117" coordsize="4426,2">
              <v:shape style="position:absolute;left:1236;top:5117;width:4426;height:2" coordorigin="1236,5117" coordsize="4426,0" path="m1236,5117l5662,5117e" filled="false" stroked="true" strokeweight="2.260pt" strokecolor="#000000">
                <v:path arrowok="t"/>
              </v:shape>
            </v:group>
            <v:group style="position:absolute;left:5537;top:6142;width:82;height:293" coordorigin="5537,6142" coordsize="82,293">
              <v:shape style="position:absolute;left:5537;top:6142;width:82;height:293" coordorigin="5537,6142" coordsize="82,293" path="m5537,6434l5618,6434,5618,6142,5537,6142,5537,6434xe" filled="true" fillcolor="#ee5d1b" stroked="false">
                <v:path arrowok="t"/>
                <v:fill type="solid"/>
              </v:shape>
            </v:group>
            <v:group style="position:absolute;left:4994;top:6142;width:92;height:293" coordorigin="4994,6142" coordsize="92,293">
              <v:shape style="position:absolute;left:4994;top:6142;width:92;height:293" coordorigin="4994,6142" coordsize="92,293" path="m4994,6434l5086,6434,5086,6142,4994,6142,4994,6434xe" filled="true" fillcolor="#ee5d1b" stroked="false">
                <v:path arrowok="t"/>
                <v:fill type="solid"/>
              </v:shape>
            </v:group>
            <v:group style="position:absolute;left:5086;top:6142;width:452;height:303" coordorigin="5086,6142" coordsize="452,303">
              <v:shape style="position:absolute;left:5086;top:6142;width:452;height:303" coordorigin="5086,6142" coordsize="452,303" path="m5086,6142l5537,6142,5537,6444,5086,6444,5086,6142xe" filled="true" fillcolor="#ee5d1b" stroked="false">
                <v:path arrowok="t"/>
                <v:fill type="solid"/>
              </v:shape>
            </v:group>
            <v:group style="position:absolute;left:1236;top:6120;width:4426;height:2" coordorigin="1236,6120" coordsize="4426,2">
              <v:shape style="position:absolute;left:1236;top:6120;width:4426;height:2" coordorigin="1236,6120" coordsize="4426,0" path="m1236,6120l5662,6120e" filled="false" stroked="true" strokeweight="2.260pt" strokecolor="#000000">
                <v:path arrowok="t"/>
              </v:shape>
            </v:group>
            <v:group style="position:absolute;left:4973;top:6142;width:2;height:3927" coordorigin="4973,6142" coordsize="2,3927">
              <v:shape style="position:absolute;left:4973;top:6142;width:2;height:3927" coordorigin="4973,6142" coordsize="0,3927" path="m4973,6142l4973,10068e" filled="false" stroked="true" strokeweight="2.260pt" strokecolor="#000000">
                <v:path arrowok="t"/>
              </v:shape>
            </v:group>
            <v:group style="position:absolute;left:5537;top:6482;width:82;height:293" coordorigin="5537,6482" coordsize="82,293">
              <v:shape style="position:absolute;left:5537;top:6482;width:82;height:293" coordorigin="5537,6482" coordsize="82,293" path="m5537,6775l5618,6775,5618,6482,5537,6482,5537,6775xe" filled="true" fillcolor="#ee5d1b" stroked="false">
                <v:path arrowok="t"/>
                <v:fill type="solid"/>
              </v:shape>
            </v:group>
            <v:group style="position:absolute;left:4994;top:6482;width:92;height:293" coordorigin="4994,6482" coordsize="92,293">
              <v:shape style="position:absolute;left:4994;top:6482;width:92;height:293" coordorigin="4994,6482" coordsize="92,293" path="m4994,6775l5086,6775,5086,6482,4994,6482,4994,6775xe" filled="true" fillcolor="#ee5d1b" stroked="false">
                <v:path arrowok="t"/>
                <v:fill type="solid"/>
              </v:shape>
            </v:group>
            <v:group style="position:absolute;left:5086;top:6482;width:452;height:298" coordorigin="5086,6482" coordsize="452,298">
              <v:shape style="position:absolute;left:5086;top:6482;width:452;height:298" coordorigin="5086,6482" coordsize="452,298" path="m5086,6482l5537,6482,5537,6780,5086,6780,5086,6482xe" filled="true" fillcolor="#ee5d1b" stroked="false">
                <v:path arrowok="t"/>
                <v:fill type="solid"/>
              </v:shape>
            </v:group>
            <v:group style="position:absolute;left:1236;top:6461;width:4426;height:2" coordorigin="1236,6461" coordsize="4426,2">
              <v:shape style="position:absolute;left:1236;top:6461;width:4426;height:2" coordorigin="1236,6461" coordsize="4426,0" path="m1236,6461l5662,6461e" filled="false" stroked="true" strokeweight="2.260pt" strokecolor="#000000">
                <v:path arrowok="t"/>
              </v:shape>
            </v:group>
            <v:group style="position:absolute;left:4994;top:6818;width:624;height:586" coordorigin="4994,6818" coordsize="624,586">
              <v:shape style="position:absolute;left:4994;top:6818;width:624;height:586" coordorigin="4994,6818" coordsize="624,586" path="m4994,6818l5618,6818,5618,7404,4994,7404,4994,6818xe" filled="true" fillcolor="#ee5d1b" stroked="false">
                <v:path arrowok="t"/>
                <v:fill type="solid"/>
              </v:shape>
            </v:group>
            <v:group style="position:absolute;left:5086;top:6818;width:452;height:298" coordorigin="5086,6818" coordsize="452,298">
              <v:shape style="position:absolute;left:5086;top:6818;width:452;height:298" coordorigin="5086,6818" coordsize="452,298" path="m5086,6818l5537,6818,5537,7116,5086,7116,5086,6818xe" filled="true" fillcolor="#ee5d1b" stroked="false">
                <v:path arrowok="t"/>
                <v:fill type="solid"/>
              </v:shape>
            </v:group>
            <v:group style="position:absolute;left:1236;top:6797;width:4426;height:2" coordorigin="1236,6797" coordsize="4426,2">
              <v:shape style="position:absolute;left:1236;top:6797;width:4426;height:2" coordorigin="1236,6797" coordsize="4426,0" path="m1236,6797l5662,6797e" filled="false" stroked="true" strokeweight="2.260pt" strokecolor="#000000">
                <v:path arrowok="t"/>
              </v:shape>
            </v:group>
            <v:group style="position:absolute;left:5537;top:7452;width:82;height:293" coordorigin="5537,7452" coordsize="82,293">
              <v:shape style="position:absolute;left:5537;top:7452;width:82;height:293" coordorigin="5537,7452" coordsize="82,293" path="m5537,7745l5618,7745,5618,7452,5537,7452,5537,7745xe" filled="true" fillcolor="#ee5d1b" stroked="false">
                <v:path arrowok="t"/>
                <v:fill type="solid"/>
              </v:shape>
            </v:group>
            <v:group style="position:absolute;left:4994;top:7452;width:92;height:293" coordorigin="4994,7452" coordsize="92,293">
              <v:shape style="position:absolute;left:4994;top:7452;width:92;height:293" coordorigin="4994,7452" coordsize="92,293" path="m4994,7745l5086,7745,5086,7452,4994,7452,4994,7745xe" filled="true" fillcolor="#ee5d1b" stroked="false">
                <v:path arrowok="t"/>
                <v:fill type="solid"/>
              </v:shape>
            </v:group>
            <v:group style="position:absolute;left:5086;top:7452;width:452;height:298" coordorigin="5086,7452" coordsize="452,298">
              <v:shape style="position:absolute;left:5086;top:7452;width:452;height:298" coordorigin="5086,7452" coordsize="452,298" path="m5086,7452l5537,7452,5537,7750,5086,7750,5086,7452xe" filled="true" fillcolor="#ee5d1b" stroked="false">
                <v:path arrowok="t"/>
                <v:fill type="solid"/>
              </v:shape>
            </v:group>
            <v:group style="position:absolute;left:1236;top:7430;width:4426;height:2" coordorigin="1236,7430" coordsize="4426,2">
              <v:shape style="position:absolute;left:1236;top:7430;width:4426;height:2" coordorigin="1236,7430" coordsize="4426,0" path="m1236,7430l5662,7430e" filled="false" stroked="true" strokeweight="2.260pt" strokecolor="#000000">
                <v:path arrowok="t"/>
              </v:shape>
            </v:group>
            <v:group style="position:absolute;left:5537;top:7788;width:82;height:293" coordorigin="5537,7788" coordsize="82,293">
              <v:shape style="position:absolute;left:5537;top:7788;width:82;height:293" coordorigin="5537,7788" coordsize="82,293" path="m5537,8081l5618,8081,5618,7788,5537,7788,5537,8081xe" filled="true" fillcolor="#ee5d1b" stroked="false">
                <v:path arrowok="t"/>
                <v:fill type="solid"/>
              </v:shape>
            </v:group>
            <v:group style="position:absolute;left:4994;top:7788;width:92;height:293" coordorigin="4994,7788" coordsize="92,293">
              <v:shape style="position:absolute;left:4994;top:7788;width:92;height:293" coordorigin="4994,7788" coordsize="92,293" path="m4994,8081l5086,8081,5086,7788,4994,7788,4994,8081xe" filled="true" fillcolor="#ee5d1b" stroked="false">
                <v:path arrowok="t"/>
                <v:fill type="solid"/>
              </v:shape>
            </v:group>
            <v:group style="position:absolute;left:5086;top:7788;width:452;height:298" coordorigin="5086,7788" coordsize="452,298">
              <v:shape style="position:absolute;left:5086;top:7788;width:452;height:298" coordorigin="5086,7788" coordsize="452,298" path="m5086,7788l5537,7788,5537,8086,5086,8086,5086,7788xe" filled="true" fillcolor="#ee5d1b" stroked="false">
                <v:path arrowok="t"/>
                <v:fill type="solid"/>
              </v:shape>
            </v:group>
            <v:group style="position:absolute;left:1236;top:7766;width:4426;height:2" coordorigin="1236,7766" coordsize="4426,2">
              <v:shape style="position:absolute;left:1236;top:7766;width:4426;height:2" coordorigin="1236,7766" coordsize="4426,0" path="m1236,7766l5662,7766e" filled="false" stroked="true" strokeweight="2.260pt" strokecolor="#000000">
                <v:path arrowok="t"/>
              </v:shape>
            </v:group>
            <v:group style="position:absolute;left:4994;top:8129;width:624;height:586" coordorigin="4994,8129" coordsize="624,586">
              <v:shape style="position:absolute;left:4994;top:8129;width:624;height:586" coordorigin="4994,8129" coordsize="624,586" path="m4994,8129l5618,8129,5618,8714,4994,8714,4994,8129xe" filled="true" fillcolor="#ee5d1b" stroked="false">
                <v:path arrowok="t"/>
                <v:fill type="solid"/>
              </v:shape>
            </v:group>
            <v:group style="position:absolute;left:5086;top:8129;width:452;height:298" coordorigin="5086,8129" coordsize="452,298">
              <v:shape style="position:absolute;left:5086;top:8129;width:452;height:298" coordorigin="5086,8129" coordsize="452,298" path="m5086,8129l5537,8129,5537,8426,5086,8426,5086,8129xe" filled="true" fillcolor="#ee5d1b" stroked="false">
                <v:path arrowok="t"/>
                <v:fill type="solid"/>
              </v:shape>
            </v:group>
            <v:group style="position:absolute;left:1236;top:8107;width:4426;height:2" coordorigin="1236,8107" coordsize="4426,2">
              <v:shape style="position:absolute;left:1236;top:8107;width:4426;height:2" coordorigin="1236,8107" coordsize="4426,0" path="m1236,8107l5662,8107e" filled="false" stroked="true" strokeweight="2.260pt" strokecolor="#000000">
                <v:path arrowok="t"/>
              </v:shape>
            </v:group>
            <v:group style="position:absolute;left:5537;top:8758;width:82;height:293" coordorigin="5537,8758" coordsize="82,293">
              <v:shape style="position:absolute;left:5537;top:8758;width:82;height:293" coordorigin="5537,8758" coordsize="82,293" path="m5537,9050l5618,9050,5618,8758,5537,8758,5537,9050xe" filled="true" fillcolor="#ee5d1b" stroked="false">
                <v:path arrowok="t"/>
                <v:fill type="solid"/>
              </v:shape>
            </v:group>
            <v:group style="position:absolute;left:4994;top:8758;width:92;height:293" coordorigin="4994,8758" coordsize="92,293">
              <v:shape style="position:absolute;left:4994;top:8758;width:92;height:293" coordorigin="4994,8758" coordsize="92,293" path="m4994,9050l5086,9050,5086,8758,4994,8758,4994,9050xe" filled="true" fillcolor="#ee5d1b" stroked="false">
                <v:path arrowok="t"/>
                <v:fill type="solid"/>
              </v:shape>
            </v:group>
            <v:group style="position:absolute;left:5086;top:8758;width:452;height:298" coordorigin="5086,8758" coordsize="452,298">
              <v:shape style="position:absolute;left:5086;top:8758;width:452;height:298" coordorigin="5086,8758" coordsize="452,298" path="m5086,8758l5537,8758,5537,9055,5086,9055,5086,8758xe" filled="true" fillcolor="#ee5d1b" stroked="false">
                <v:path arrowok="t"/>
                <v:fill type="solid"/>
              </v:shape>
            </v:group>
            <v:group style="position:absolute;left:1236;top:8736;width:4426;height:2" coordorigin="1236,8736" coordsize="4426,2">
              <v:shape style="position:absolute;left:1236;top:8736;width:4426;height:2" coordorigin="1236,8736" coordsize="4426,0" path="m1236,8736l5662,8736e" filled="false" stroked="true" strokeweight="2.260pt" strokecolor="#000000">
                <v:path arrowok="t"/>
              </v:shape>
            </v:group>
            <v:group style="position:absolute;left:5537;top:9094;width:82;height:293" coordorigin="5537,9094" coordsize="82,293">
              <v:shape style="position:absolute;left:5537;top:9094;width:82;height:293" coordorigin="5537,9094" coordsize="82,293" path="m5537,9386l5618,9386,5618,9094,5537,9094,5537,9386xe" filled="true" fillcolor="#ee5d1b" stroked="false">
                <v:path arrowok="t"/>
                <v:fill type="solid"/>
              </v:shape>
            </v:group>
            <v:group style="position:absolute;left:4994;top:9094;width:92;height:293" coordorigin="4994,9094" coordsize="92,293">
              <v:shape style="position:absolute;left:4994;top:9094;width:92;height:293" coordorigin="4994,9094" coordsize="92,293" path="m4994,9386l5086,9386,5086,9094,4994,9094,4994,9386xe" filled="true" fillcolor="#ee5d1b" stroked="false">
                <v:path arrowok="t"/>
                <v:fill type="solid"/>
              </v:shape>
            </v:group>
            <v:group style="position:absolute;left:5086;top:9094;width:452;height:298" coordorigin="5086,9094" coordsize="452,298">
              <v:shape style="position:absolute;left:5086;top:9094;width:452;height:298" coordorigin="5086,9094" coordsize="452,298" path="m5086,9094l5537,9094,5537,9391,5086,9391,5086,9094xe" filled="true" fillcolor="#ee5d1b" stroked="false">
                <v:path arrowok="t"/>
                <v:fill type="solid"/>
              </v:shape>
            </v:group>
            <v:group style="position:absolute;left:1236;top:9072;width:4426;height:2" coordorigin="1236,9072" coordsize="4426,2">
              <v:shape style="position:absolute;left:1236;top:9072;width:4426;height:2" coordorigin="1236,9072" coordsize="4426,0" path="m1236,9072l5662,9072e" filled="false" stroked="true" strokeweight="2.260pt" strokecolor="#000000">
                <v:path arrowok="t"/>
              </v:shape>
            </v:group>
            <v:group style="position:absolute;left:5537;top:9434;width:82;height:293" coordorigin="5537,9434" coordsize="82,293">
              <v:shape style="position:absolute;left:5537;top:9434;width:82;height:293" coordorigin="5537,9434" coordsize="82,293" path="m5537,9727l5618,9727,5618,9434,5537,9434,5537,9727xe" filled="true" fillcolor="#ee5d1b" stroked="false">
                <v:path arrowok="t"/>
                <v:fill type="solid"/>
              </v:shape>
            </v:group>
            <v:group style="position:absolute;left:4994;top:9434;width:92;height:293" coordorigin="4994,9434" coordsize="92,293">
              <v:shape style="position:absolute;left:4994;top:9434;width:92;height:293" coordorigin="4994,9434" coordsize="92,293" path="m4994,9727l5086,9727,5086,9434,4994,9434,4994,9727xe" filled="true" fillcolor="#ee5d1b" stroked="false">
                <v:path arrowok="t"/>
                <v:fill type="solid"/>
              </v:shape>
            </v:group>
            <v:group style="position:absolute;left:5086;top:9434;width:452;height:298" coordorigin="5086,9434" coordsize="452,298">
              <v:shape style="position:absolute;left:5086;top:9434;width:452;height:298" coordorigin="5086,9434" coordsize="452,298" path="m5086,9434l5537,9434,5537,9732,5086,9732,5086,9434xe" filled="true" fillcolor="#ee5d1b" stroked="false">
                <v:path arrowok="t"/>
                <v:fill type="solid"/>
              </v:shape>
            </v:group>
            <v:group style="position:absolute;left:1236;top:9413;width:4426;height:2" coordorigin="1236,9413" coordsize="4426,2">
              <v:shape style="position:absolute;left:1236;top:9413;width:4426;height:2" coordorigin="1236,9413" coordsize="4426,0" path="m1236,9413l5662,9413e" filled="false" stroked="true" strokeweight="2.260pt" strokecolor="#000000">
                <v:path arrowok="t"/>
              </v:shape>
            </v:group>
            <v:group style="position:absolute;left:5537;top:9770;width:82;height:293" coordorigin="5537,9770" coordsize="82,293">
              <v:shape style="position:absolute;left:5537;top:9770;width:82;height:293" coordorigin="5537,9770" coordsize="82,293" path="m5537,10063l5618,10063,5618,9770,5537,9770,5537,10063xe" filled="true" fillcolor="#ee5d1b" stroked="false">
                <v:path arrowok="t"/>
                <v:fill type="solid"/>
              </v:shape>
            </v:group>
            <v:group style="position:absolute;left:4994;top:9770;width:92;height:293" coordorigin="4994,9770" coordsize="92,293">
              <v:shape style="position:absolute;left:4994;top:9770;width:92;height:293" coordorigin="4994,9770" coordsize="92,293" path="m4994,10063l5086,10063,5086,9770,4994,9770,4994,10063xe" filled="true" fillcolor="#ee5d1b" stroked="false">
                <v:path arrowok="t"/>
                <v:fill type="solid"/>
              </v:shape>
            </v:group>
            <v:group style="position:absolute;left:5086;top:9770;width:452;height:298" coordorigin="5086,9770" coordsize="452,298">
              <v:shape style="position:absolute;left:5086;top:9770;width:452;height:298" coordorigin="5086,9770" coordsize="452,298" path="m5086,9770l5537,9770,5537,10068,5086,10068,5086,9770xe" filled="true" fillcolor="#ee5d1b" stroked="false">
                <v:path arrowok="t"/>
                <v:fill type="solid"/>
              </v:shape>
            </v:group>
            <v:group style="position:absolute;left:1236;top:9749;width:4426;height:2" coordorigin="1236,9749" coordsize="4426,2">
              <v:shape style="position:absolute;left:1236;top:9749;width:4426;height:2" coordorigin="1236,9749" coordsize="4426,0" path="m1236,9749l5662,9749e" filled="false" stroked="true" strokeweight="2.260pt" strokecolor="#000000">
                <v:path arrowok="t"/>
              </v:shape>
            </v:group>
            <v:group style="position:absolute;left:1279;top:10111;width:4340;height:999" coordorigin="1279,10111" coordsize="4340,999">
              <v:shape style="position:absolute;left:1279;top:10111;width:4340;height:999" coordorigin="1279,10111" coordsize="4340,999" path="m1279,10111l5618,10111,5618,11110,1279,11110,1279,10111xe" filled="true" fillcolor="#bebebe" stroked="false">
                <v:path arrowok="t"/>
                <v:fill type="solid"/>
              </v:shape>
            </v:group>
            <v:group style="position:absolute;left:1370;top:10111;width:4162;height:504" coordorigin="1370,10111" coordsize="4162,504">
              <v:shape style="position:absolute;left:1370;top:10111;width:4162;height:504" coordorigin="1370,10111" coordsize="4162,504" path="m1370,10111l5532,10111,5532,10615,1370,10615,1370,10111xe" filled="true" fillcolor="#bebebe" stroked="false">
                <v:path arrowok="t"/>
                <v:fill type="solid"/>
              </v:shape>
            </v:group>
            <v:group style="position:absolute;left:1370;top:10610;width:4162;height:346" coordorigin="1370,10610" coordsize="4162,346">
              <v:shape style="position:absolute;left:1370;top:10610;width:4162;height:346" coordorigin="1370,10610" coordsize="4162,346" path="m1370,10610l5532,10610,5532,10956,1370,10956,1370,10610xe" filled="true" fillcolor="#bebebe" stroked="false">
                <v:path arrowok="t"/>
                <v:fill type="solid"/>
              </v:shape>
            </v:group>
            <v:group style="position:absolute;left:1236;top:10090;width:4426;height:2" coordorigin="1236,10090" coordsize="4426,2">
              <v:shape style="position:absolute;left:1236;top:10090;width:4426;height:2" coordorigin="1236,10090" coordsize="4426,0" path="m1236,10090l5662,10090e" filled="false" stroked="true" strokeweight="2.260pt" strokecolor="#000000">
                <v:path arrowok="t"/>
              </v:shape>
            </v:group>
            <v:group style="position:absolute;left:5537;top:11153;width:82;height:293" coordorigin="5537,11153" coordsize="82,293">
              <v:shape style="position:absolute;left:5537;top:11153;width:82;height:293" coordorigin="5537,11153" coordsize="82,293" path="m5537,11446l5618,11446,5618,11153,5537,11153,5537,11446xe" filled="true" fillcolor="#ee5d1b" stroked="false">
                <v:path arrowok="t"/>
                <v:fill type="solid"/>
              </v:shape>
            </v:group>
            <v:group style="position:absolute;left:4994;top:11153;width:92;height:293" coordorigin="4994,11153" coordsize="92,293">
              <v:shape style="position:absolute;left:4994;top:11153;width:92;height:293" coordorigin="4994,11153" coordsize="92,293" path="m4994,11446l5086,11446,5086,11153,4994,11153,4994,11446xe" filled="true" fillcolor="#ee5d1b" stroked="false">
                <v:path arrowok="t"/>
                <v:fill type="solid"/>
              </v:shape>
            </v:group>
            <v:group style="position:absolute;left:5086;top:11153;width:452;height:298" coordorigin="5086,11153" coordsize="452,298">
              <v:shape style="position:absolute;left:5086;top:11153;width:452;height:298" coordorigin="5086,11153" coordsize="452,298" path="m5086,11153l5537,11153,5537,11450,5086,11450,5086,11153xe" filled="true" fillcolor="#ee5d1b" stroked="false">
                <v:path arrowok="t"/>
                <v:fill type="solid"/>
              </v:shape>
            </v:group>
            <v:group style="position:absolute;left:1236;top:11131;width:4426;height:2" coordorigin="1236,11131" coordsize="4426,2">
              <v:shape style="position:absolute;left:1236;top:11131;width:4426;height:2" coordorigin="1236,11131" coordsize="4426,0" path="m1236,11131l5662,11131e" filled="false" stroked="true" strokeweight="2.260pt" strokecolor="#000000">
                <v:path arrowok="t"/>
              </v:shape>
            </v:group>
            <v:group style="position:absolute;left:4973;top:11153;width:2;height:2760" coordorigin="4973,11153" coordsize="2,2760">
              <v:shape style="position:absolute;left:4973;top:11153;width:2;height:2760" coordorigin="4973,11153" coordsize="0,2760" path="m4973,11153l4973,13913e" filled="false" stroked="true" strokeweight="2.260pt" strokecolor="#000000">
                <v:path arrowok="t"/>
              </v:shape>
            </v:group>
            <v:group style="position:absolute;left:5537;top:11489;width:82;height:312" coordorigin="5537,11489" coordsize="82,312">
              <v:shape style="position:absolute;left:5537;top:11489;width:82;height:312" coordorigin="5537,11489" coordsize="82,312" path="m5537,11801l5618,11801,5618,11489,5537,11489,5537,11801xe" filled="true" fillcolor="#ee5d1b" stroked="false">
                <v:path arrowok="t"/>
                <v:fill type="solid"/>
              </v:shape>
            </v:group>
            <v:group style="position:absolute;left:4994;top:11489;width:92;height:312" coordorigin="4994,11489" coordsize="92,312">
              <v:shape style="position:absolute;left:4994;top:11489;width:92;height:312" coordorigin="4994,11489" coordsize="92,312" path="m4994,11801l5086,11801,5086,11489,4994,11489,4994,11801xe" filled="true" fillcolor="#ee5d1b" stroked="false">
                <v:path arrowok="t"/>
                <v:fill type="solid"/>
              </v:shape>
            </v:group>
            <v:group style="position:absolute;left:5086;top:11489;width:452;height:317" coordorigin="5086,11489" coordsize="452,317">
              <v:shape style="position:absolute;left:5086;top:11489;width:452;height:317" coordorigin="5086,11489" coordsize="452,317" path="m5086,11489l5537,11489,5537,11806,5086,11806,5086,11489xe" filled="true" fillcolor="#ee5d1b" stroked="false">
                <v:path arrowok="t"/>
                <v:fill type="solid"/>
              </v:shape>
            </v:group>
            <v:group style="position:absolute;left:1236;top:11467;width:4426;height:2" coordorigin="1236,11467" coordsize="4426,2">
              <v:shape style="position:absolute;left:1236;top:11467;width:4426;height:2" coordorigin="1236,11467" coordsize="4426,0" path="m1236,11467l5662,11467e" filled="false" stroked="true" strokeweight="2.260pt" strokecolor="#000000">
                <v:path arrowok="t"/>
              </v:shape>
            </v:group>
            <v:group style="position:absolute;left:4994;top:11849;width:624;height:586" coordorigin="4994,11849" coordsize="624,586">
              <v:shape style="position:absolute;left:4994;top:11849;width:624;height:586" coordorigin="4994,11849" coordsize="624,586" path="m4994,11849l5618,11849,5618,12434,4994,12434,4994,11849xe" filled="true" fillcolor="#ee5d1b" stroked="false">
                <v:path arrowok="t"/>
                <v:fill type="solid"/>
              </v:shape>
            </v:group>
            <v:group style="position:absolute;left:5086;top:11849;width:452;height:317" coordorigin="5086,11849" coordsize="452,317">
              <v:shape style="position:absolute;left:5086;top:11849;width:452;height:317" coordorigin="5086,11849" coordsize="452,317" path="m5086,11849l5537,11849,5537,12166,5086,12166,5086,11849xe" filled="true" fillcolor="#ee5d1b" stroked="false">
                <v:path arrowok="t"/>
                <v:fill type="solid"/>
              </v:shape>
            </v:group>
            <v:group style="position:absolute;left:1236;top:11827;width:4426;height:2" coordorigin="1236,11827" coordsize="4426,2">
              <v:shape style="position:absolute;left:1236;top:11827;width:4426;height:2" coordorigin="1236,11827" coordsize="4426,0" path="m1236,11827l5662,11827e" filled="false" stroked="true" strokeweight="2.260pt" strokecolor="#000000">
                <v:path arrowok="t"/>
              </v:shape>
            </v:group>
            <v:group style="position:absolute;left:5537;top:12478;width:82;height:312" coordorigin="5537,12478" coordsize="82,312">
              <v:shape style="position:absolute;left:5537;top:12478;width:82;height:312" coordorigin="5537,12478" coordsize="82,312" path="m5537,12790l5618,12790,5618,12478,5537,12478,5537,12790xe" filled="true" fillcolor="#ee5d1b" stroked="false">
                <v:path arrowok="t"/>
                <v:fill type="solid"/>
              </v:shape>
            </v:group>
            <v:group style="position:absolute;left:4994;top:12478;width:92;height:312" coordorigin="4994,12478" coordsize="92,312">
              <v:shape style="position:absolute;left:4994;top:12478;width:92;height:312" coordorigin="4994,12478" coordsize="92,312" path="m4994,12790l5086,12790,5086,12478,4994,12478,4994,12790xe" filled="true" fillcolor="#ee5d1b" stroked="false">
                <v:path arrowok="t"/>
                <v:fill type="solid"/>
              </v:shape>
            </v:group>
            <v:group style="position:absolute;left:5086;top:12478;width:452;height:317" coordorigin="5086,12478" coordsize="452,317">
              <v:shape style="position:absolute;left:5086;top:12478;width:452;height:317" coordorigin="5086,12478" coordsize="452,317" path="m5086,12478l5537,12478,5537,12794,5086,12794,5086,12478xe" filled="true" fillcolor="#ee5d1b" stroked="false">
                <v:path arrowok="t"/>
                <v:fill type="solid"/>
              </v:shape>
            </v:group>
            <v:group style="position:absolute;left:1236;top:12456;width:4426;height:2" coordorigin="1236,12456" coordsize="4426,2">
              <v:shape style="position:absolute;left:1236;top:12456;width:4426;height:2" coordorigin="1236,12456" coordsize="4426,0" path="m1236,12456l5662,12456e" filled="false" stroked="true" strokeweight="2.260pt" strokecolor="#000000">
                <v:path arrowok="t"/>
              </v:shape>
            </v:group>
            <v:group style="position:absolute;left:5537;top:12838;width:82;height:312" coordorigin="5537,12838" coordsize="82,312">
              <v:shape style="position:absolute;left:5537;top:12838;width:82;height:312" coordorigin="5537,12838" coordsize="82,312" path="m5537,13150l5618,13150,5618,12838,5537,12838,5537,13150xe" filled="true" fillcolor="#ee5d1b" stroked="false">
                <v:path arrowok="t"/>
                <v:fill type="solid"/>
              </v:shape>
            </v:group>
            <v:group style="position:absolute;left:4994;top:12838;width:92;height:312" coordorigin="4994,12838" coordsize="92,312">
              <v:shape style="position:absolute;left:4994;top:12838;width:92;height:312" coordorigin="4994,12838" coordsize="92,312" path="m4994,13150l5086,13150,5086,12838,4994,12838,4994,13150xe" filled="true" fillcolor="#ee5d1b" stroked="false">
                <v:path arrowok="t"/>
                <v:fill type="solid"/>
              </v:shape>
            </v:group>
            <v:group style="position:absolute;left:5086;top:12838;width:452;height:317" coordorigin="5086,12838" coordsize="452,317">
              <v:shape style="position:absolute;left:5086;top:12838;width:452;height:317" coordorigin="5086,12838" coordsize="452,317" path="m5086,12838l5537,12838,5537,13154,5086,13154,5086,12838xe" filled="true" fillcolor="#ee5d1b" stroked="false">
                <v:path arrowok="t"/>
                <v:fill type="solid"/>
              </v:shape>
            </v:group>
            <v:group style="position:absolute;left:1236;top:12816;width:4426;height:2" coordorigin="1236,12816" coordsize="4426,2">
              <v:shape style="position:absolute;left:1236;top:12816;width:4426;height:2" coordorigin="1236,12816" coordsize="4426,0" path="m1236,12816l5662,12816e" filled="false" stroked="true" strokeweight="2.260pt" strokecolor="#000000">
                <v:path arrowok="t"/>
              </v:shape>
            </v:group>
            <v:group style="position:absolute;left:4994;top:13193;width:624;height:293" coordorigin="4994,13193" coordsize="624,293">
              <v:shape style="position:absolute;left:4994;top:13193;width:624;height:293" coordorigin="4994,13193" coordsize="624,293" path="m4994,13193l5618,13193,5618,13486,4994,13486,4994,13193xe" filled="true" fillcolor="#ee5d1b" stroked="false">
                <v:path arrowok="t"/>
                <v:fill type="solid"/>
              </v:shape>
            </v:group>
            <v:group style="position:absolute;left:5086;top:13193;width:452;height:279" coordorigin="5086,13193" coordsize="452,279">
              <v:shape style="position:absolute;left:5086;top:13193;width:452;height:279" coordorigin="5086,13193" coordsize="452,279" path="m5086,13193l5537,13193,5537,13471,5086,13471,5086,13193xe" filled="true" fillcolor="#ee5d1b" stroked="false">
                <v:path arrowok="t"/>
                <v:fill type="solid"/>
              </v:shape>
            </v:group>
            <v:group style="position:absolute;left:1236;top:13171;width:4426;height:2" coordorigin="1236,13171" coordsize="4426,2">
              <v:shape style="position:absolute;left:1236;top:13171;width:4426;height:2" coordorigin="1236,13171" coordsize="4426,0" path="m1236,13171l5662,13171e" filled="false" stroked="true" strokeweight="2.260pt" strokecolor="#000000">
                <v:path arrowok="t"/>
              </v:shape>
            </v:group>
            <v:group style="position:absolute;left:4994;top:13529;width:624;height:380" coordorigin="4994,13529" coordsize="624,380">
              <v:shape style="position:absolute;left:4994;top:13529;width:624;height:380" coordorigin="4994,13529" coordsize="624,380" path="m4994,13529l5618,13529,5618,13908,4994,13908,4994,13529xe" filled="true" fillcolor="#ee5d1b" stroked="false">
                <v:path arrowok="t"/>
                <v:fill type="solid"/>
              </v:shape>
            </v:group>
            <v:group style="position:absolute;left:5086;top:13529;width:452;height:284" coordorigin="5086,13529" coordsize="452,284">
              <v:shape style="position:absolute;left:5086;top:13529;width:452;height:284" coordorigin="5086,13529" coordsize="452,284" path="m5086,13529l5537,13529,5537,13812,5086,13812,5086,13529xe" filled="true" fillcolor="#ee5d1b" stroked="false">
                <v:path arrowok="t"/>
                <v:fill type="solid"/>
              </v:shape>
            </v:group>
            <v:group style="position:absolute;left:5662;top:4121;width:5477;height:9783" coordorigin="5662,4121" coordsize="5477,9783">
              <v:shape style="position:absolute;left:5662;top:4121;width:5477;height:9783" coordorigin="5662,4121" coordsize="5477,9783" path="m5662,4121l11138,4121,11138,13903,5662,13903,5662,4121xe" filled="true" fillcolor="#ffffff" stroked="false">
                <v:path arrowok="t"/>
                <v:fill type="solid"/>
              </v:shape>
            </v:group>
            <v:group style="position:absolute;left:5753;top:4121;width:5304;height:298" coordorigin="5753,4121" coordsize="5304,298">
              <v:shape style="position:absolute;left:5753;top:4121;width:5304;height:298" coordorigin="5753,4121" coordsize="5304,298" path="m5753,4121l11057,4121,11057,4418,5753,4418,5753,4121xe" filled="true" fillcolor="#ffffff" stroked="false">
                <v:path arrowok="t"/>
                <v:fill type="solid"/>
              </v:shape>
            </v:group>
            <v:group style="position:absolute;left:5753;top:4414;width:5304;height:303" coordorigin="5753,4414" coordsize="5304,303">
              <v:shape style="position:absolute;left:5753;top:4414;width:5304;height:303" coordorigin="5753,4414" coordsize="5304,303" path="m5753,4414l11057,4414,11057,4716,5753,4716,5753,4414xe" filled="true" fillcolor="#ffffff" stroked="false">
                <v:path arrowok="t"/>
                <v:fill type="solid"/>
              </v:shape>
            </v:group>
            <v:group style="position:absolute;left:5753;top:4711;width:5304;height:298" coordorigin="5753,4711" coordsize="5304,298">
              <v:shape style="position:absolute;left:5753;top:4711;width:5304;height:298" coordorigin="5753,4711" coordsize="5304,298" path="m5753,4711l11057,4711,11057,5009,5753,5009,5753,4711xe" filled="true" fillcolor="#ffffff" stroked="false">
                <v:path arrowok="t"/>
                <v:fill type="solid"/>
              </v:shape>
            </v:group>
            <v:group style="position:absolute;left:5753;top:5004;width:5304;height:298" coordorigin="5753,5004" coordsize="5304,298">
              <v:shape style="position:absolute;left:5753;top:5004;width:5304;height:298" coordorigin="5753,5004" coordsize="5304,298" path="m5753,5004l11057,5004,11057,5302,5753,5302,5753,5004xe" filled="true" fillcolor="#ffffff" stroked="false">
                <v:path arrowok="t"/>
                <v:fill type="solid"/>
              </v:shape>
            </v:group>
            <v:group style="position:absolute;left:5753;top:5297;width:5304;height:298" coordorigin="5753,5297" coordsize="5304,298">
              <v:shape style="position:absolute;left:5753;top:5297;width:5304;height:298" coordorigin="5753,5297" coordsize="5304,298" path="m5753,5297l11057,5297,11057,5594,5753,5594,5753,5297xe" filled="true" fillcolor="#ffffff" stroked="false">
                <v:path arrowok="t"/>
                <v:fill type="solid"/>
              </v:shape>
            </v:group>
            <v:group style="position:absolute;left:5753;top:5590;width:5304;height:298" coordorigin="5753,5590" coordsize="5304,298">
              <v:shape style="position:absolute;left:5753;top:5590;width:5304;height:298" coordorigin="5753,5590" coordsize="5304,298" path="m5753,5590l11057,5590,11057,5887,5753,5887,5753,5590xe" filled="true" fillcolor="#ffffff" stroked="false">
                <v:path arrowok="t"/>
                <v:fill type="solid"/>
              </v:shape>
            </v:group>
            <v:group style="position:absolute;left:5753;top:5882;width:5304;height:298" coordorigin="5753,5882" coordsize="5304,298">
              <v:shape style="position:absolute;left:5753;top:5882;width:5304;height:298" coordorigin="5753,5882" coordsize="5304,298" path="m5753,5882l11057,5882,11057,6180,5753,6180,5753,5882xe" filled="true" fillcolor="#ffffff" stroked="false">
                <v:path arrowok="t"/>
                <v:fill type="solid"/>
              </v:shape>
            </v:group>
            <v:group style="position:absolute;left:5753;top:6175;width:5304;height:322" coordorigin="5753,6175" coordsize="5304,322">
              <v:shape style="position:absolute;left:5753;top:6175;width:5304;height:322" coordorigin="5753,6175" coordsize="5304,322" path="m5753,6175l11057,6175,11057,6497,5753,6497,5753,6175xe" filled="true" fillcolor="#ffffff" stroked="false">
                <v:path arrowok="t"/>
                <v:fill type="solid"/>
              </v:shape>
            </v:group>
            <v:group style="position:absolute;left:5753;top:6492;width:5304;height:298" coordorigin="5753,6492" coordsize="5304,298">
              <v:shape style="position:absolute;left:5753;top:6492;width:5304;height:298" coordorigin="5753,6492" coordsize="5304,298" path="m5753,6492l11057,6492,11057,6790,5753,6790,5753,6492xe" filled="true" fillcolor="#ffffff" stroked="false">
                <v:path arrowok="t"/>
                <v:fill type="solid"/>
              </v:shape>
            </v:group>
            <v:group style="position:absolute;left:5753;top:6785;width:5304;height:298" coordorigin="5753,6785" coordsize="5304,298">
              <v:shape style="position:absolute;left:5753;top:6785;width:5304;height:298" coordorigin="5753,6785" coordsize="5304,298" path="m5753,6785l11057,6785,11057,7082,5753,7082,5753,6785xe" filled="true" fillcolor="#ffffff" stroked="false">
                <v:path arrowok="t"/>
                <v:fill type="solid"/>
              </v:shape>
            </v:group>
            <v:group style="position:absolute;left:5753;top:7078;width:5304;height:298" coordorigin="5753,7078" coordsize="5304,298">
              <v:shape style="position:absolute;left:5753;top:7078;width:5304;height:298" coordorigin="5753,7078" coordsize="5304,298" path="m5753,7078l11057,7078,11057,7375,5753,7375,5753,7078xe" filled="true" fillcolor="#ffffff" stroked="false">
                <v:path arrowok="t"/>
                <v:fill type="solid"/>
              </v:shape>
            </v:group>
            <v:group style="position:absolute;left:5753;top:7370;width:5304;height:298" coordorigin="5753,7370" coordsize="5304,298">
              <v:shape style="position:absolute;left:5753;top:7370;width:5304;height:298" coordorigin="5753,7370" coordsize="5304,298" path="m5753,7370l11057,7370,11057,7668,5753,7668,5753,7370xe" filled="true" fillcolor="#ffffff" stroked="false">
                <v:path arrowok="t"/>
                <v:fill type="solid"/>
              </v:shape>
            </v:group>
            <v:group style="position:absolute;left:5753;top:7663;width:5304;height:298" coordorigin="5753,7663" coordsize="5304,298">
              <v:shape style="position:absolute;left:5753;top:7663;width:5304;height:298" coordorigin="5753,7663" coordsize="5304,298" path="m5753,7663l11057,7663,11057,7961,5753,7961,5753,7663xe" filled="true" fillcolor="#ffffff" stroked="false">
                <v:path arrowok="t"/>
                <v:fill type="solid"/>
              </v:shape>
            </v:group>
            <v:group style="position:absolute;left:5753;top:7956;width:5304;height:298" coordorigin="5753,7956" coordsize="5304,298">
              <v:shape style="position:absolute;left:5753;top:7956;width:5304;height:298" coordorigin="5753,7956" coordsize="5304,298" path="m5753,7956l11057,7956,11057,8254,5753,8254,5753,7956xe" filled="true" fillcolor="#ffffff" stroked="false">
                <v:path arrowok="t"/>
                <v:fill type="solid"/>
              </v:shape>
            </v:group>
            <v:group style="position:absolute;left:5753;top:8249;width:5304;height:298" coordorigin="5753,8249" coordsize="5304,298">
              <v:shape style="position:absolute;left:5753;top:8249;width:5304;height:298" coordorigin="5753,8249" coordsize="5304,298" path="m5753,8249l11057,8249,11057,8546,5753,8546,5753,8249xe" filled="true" fillcolor="#ffffff" stroked="false">
                <v:path arrowok="t"/>
                <v:fill type="solid"/>
              </v:shape>
            </v:group>
            <v:group style="position:absolute;left:5753;top:8542;width:5304;height:298" coordorigin="5753,8542" coordsize="5304,298">
              <v:shape style="position:absolute;left:5753;top:8542;width:5304;height:298" coordorigin="5753,8542" coordsize="5304,298" path="m5753,8542l11057,8542,11057,8839,5753,8839,5753,8542xe" filled="true" fillcolor="#ffffff" stroked="false">
                <v:path arrowok="t"/>
                <v:fill type="solid"/>
              </v:shape>
            </v:group>
            <v:group style="position:absolute;left:5753;top:8834;width:5304;height:298" coordorigin="5753,8834" coordsize="5304,298">
              <v:shape style="position:absolute;left:5753;top:8834;width:5304;height:298" coordorigin="5753,8834" coordsize="5304,298" path="m5753,8834l11057,8834,11057,9132,5753,9132,5753,8834xe" filled="true" fillcolor="#ffffff" stroked="false">
                <v:path arrowok="t"/>
                <v:fill type="solid"/>
              </v:shape>
            </v:group>
            <v:group style="position:absolute;left:5753;top:9127;width:5304;height:298" coordorigin="5753,9127" coordsize="5304,298">
              <v:shape style="position:absolute;left:5753;top:9127;width:5304;height:298" coordorigin="5753,9127" coordsize="5304,298" path="m5753,9127l11057,9127,11057,9425,5753,9425,5753,9127xe" filled="true" fillcolor="#ffffff" stroked="false">
                <v:path arrowok="t"/>
                <v:fill type="solid"/>
              </v:shape>
            </v:group>
            <v:group style="position:absolute;left:5753;top:9420;width:5304;height:298" coordorigin="5753,9420" coordsize="5304,298">
              <v:shape style="position:absolute;left:5753;top:9420;width:5304;height:298" coordorigin="5753,9420" coordsize="5304,298" path="m5753,9420l11057,9420,11057,9718,5753,9718,5753,9420xe" filled="true" fillcolor="#ffffff" stroked="false">
                <v:path arrowok="t"/>
                <v:fill type="solid"/>
              </v:shape>
            </v:group>
            <v:group style="position:absolute;left:5753;top:9713;width:5304;height:298" coordorigin="5753,9713" coordsize="5304,298">
              <v:shape style="position:absolute;left:5753;top:9713;width:5304;height:298" coordorigin="5753,9713" coordsize="5304,298" path="m5753,9713l11057,9713,11057,10010,5753,10010,5753,9713xe" filled="true" fillcolor="#ffffff" stroked="false">
                <v:path arrowok="t"/>
                <v:fill type="solid"/>
              </v:shape>
            </v:group>
            <v:group style="position:absolute;left:5753;top:10006;width:5304;height:298" coordorigin="5753,10006" coordsize="5304,298">
              <v:shape style="position:absolute;left:5753;top:10006;width:5304;height:298" coordorigin="5753,10006" coordsize="5304,298" path="m5753,10006l11057,10006,11057,10303,5753,10303,5753,10006xe" filled="true" fillcolor="#ffffff" stroked="false">
                <v:path arrowok="t"/>
                <v:fill type="solid"/>
              </v:shape>
            </v:group>
            <v:group style="position:absolute;left:5753;top:10298;width:5304;height:298" coordorigin="5753,10298" coordsize="5304,298">
              <v:shape style="position:absolute;left:5753;top:10298;width:5304;height:298" coordorigin="5753,10298" coordsize="5304,298" path="m5753,10298l11057,10298,11057,10596,5753,10596,5753,10298xe" filled="true" fillcolor="#ffffff" stroked="false">
                <v:path arrowok="t"/>
                <v:fill type="solid"/>
              </v:shape>
            </v:group>
            <v:group style="position:absolute;left:5753;top:10591;width:5304;height:298" coordorigin="5753,10591" coordsize="5304,298">
              <v:shape style="position:absolute;left:5753;top:10591;width:5304;height:298" coordorigin="5753,10591" coordsize="5304,298" path="m5753,10591l11057,10591,11057,10889,5753,10889,5753,10591xe" filled="true" fillcolor="#ffffff" stroked="false">
                <v:path arrowok="t"/>
                <v:fill type="solid"/>
              </v:shape>
            </v:group>
            <v:group style="position:absolute;left:5753;top:10884;width:5304;height:298" coordorigin="5753,10884" coordsize="5304,298">
              <v:shape style="position:absolute;left:5753;top:10884;width:5304;height:298" coordorigin="5753,10884" coordsize="5304,298" path="m5753,10884l11057,10884,11057,11182,5753,11182,5753,10884xe" filled="true" fillcolor="#ffffff" stroked="false">
                <v:path arrowok="t"/>
                <v:fill type="solid"/>
              </v:shape>
            </v:group>
            <v:group style="position:absolute;left:5753;top:11177;width:5304;height:298" coordorigin="5753,11177" coordsize="5304,298">
              <v:shape style="position:absolute;left:5753;top:11177;width:5304;height:298" coordorigin="5753,11177" coordsize="5304,298" path="m5753,11177l11057,11177,11057,11474,5753,11474,5753,11177xe" filled="true" fillcolor="#ffffff" stroked="false">
                <v:path arrowok="t"/>
                <v:fill type="solid"/>
              </v:shape>
            </v:group>
            <v:group style="position:absolute;left:5753;top:11470;width:5304;height:298" coordorigin="5753,11470" coordsize="5304,298">
              <v:shape style="position:absolute;left:5753;top:11470;width:5304;height:298" coordorigin="5753,11470" coordsize="5304,298" path="m5753,11470l11057,11470,11057,11767,5753,11767,5753,11470xe" filled="true" fillcolor="#ffffff" stroked="false">
                <v:path arrowok="t"/>
                <v:fill type="solid"/>
              </v:shape>
            </v:group>
            <v:group style="position:absolute;left:5753;top:11762;width:5304;height:298" coordorigin="5753,11762" coordsize="5304,298">
              <v:shape style="position:absolute;left:5753;top:11762;width:5304;height:298" coordorigin="5753,11762" coordsize="5304,298" path="m5753,11762l11057,11762,11057,12060,5753,12060,5753,11762xe" filled="true" fillcolor="#ffffff" stroked="false">
                <v:path arrowok="t"/>
                <v:fill type="solid"/>
              </v:shape>
            </v:group>
            <v:group style="position:absolute;left:1236;top:13507;width:4426;height:2" coordorigin="1236,13507" coordsize="4426,2">
              <v:shape style="position:absolute;left:1236;top:13507;width:4426;height:2" coordorigin="1236,13507" coordsize="4426,0" path="m1236,13507l5662,13507e" filled="false" stroked="true" strokeweight="2.260pt" strokecolor="#000000">
                <v:path arrowok="t"/>
              </v:shape>
            </v:group>
            <v:group style="position:absolute;left:1236;top:13934;width:9946;height:2" coordorigin="1236,13934" coordsize="9946,2">
              <v:shape style="position:absolute;left:1236;top:13934;width:9946;height:2" coordorigin="1236,13934" coordsize="9946,0" path="m1236,13934l11182,13934e" filled="false" stroked="true" strokeweight="2.260010pt" strokecolor="#000000">
                <v:path arrowok="t"/>
              </v:shape>
            </v:group>
            <v:group style="position:absolute;left:9775;top:1662;width:2;height:341" coordorigin="9775,1662" coordsize="2,341">
              <v:shape style="position:absolute;left:9775;top:1662;width:2;height:341" coordorigin="9775,1662" coordsize="0,341" path="m9775,1662l9775,2003e" filled="false" stroked="true" strokeweight=".291314pt" strokecolor="#ff661c">
                <v:path arrowok="t"/>
              </v:shape>
            </v:group>
            <v:group style="position:absolute;left:9773;top:1662;width:4;height:341" coordorigin="9773,1662" coordsize="4,341">
              <v:shape style="position:absolute;left:9773;top:1662;width:4;height:341" coordorigin="9773,1662" coordsize="4,341" path="m9773,1993l9773,1662,9774,1666,9775,1668,9776,1670,9777,1670,9777,2003,9776,2002,9775,2000,9774,1997,9773,1993xe" filled="false" stroked="true" strokeweight=".047826pt" strokecolor="#000000">
                <v:path arrowok="t"/>
              </v:shape>
            </v:group>
            <v:group style="position:absolute;left:9775;top:1662;width:2;height:341" coordorigin="9775,1662" coordsize="2,341">
              <v:shape style="position:absolute;left:9775;top:1662;width:2;height:341" coordorigin="9775,1662" coordsize="0,341" path="m9775,1662l9775,2003e" filled="false" stroked="true" strokeweight=".291314pt" strokecolor="#720000">
                <v:path arrowok="t"/>
              </v:shape>
            </v:group>
            <v:group style="position:absolute;left:9773;top:1662;width:4;height:341" coordorigin="9773,1662" coordsize="4,341">
              <v:shape style="position:absolute;left:9773;top:1662;width:4;height:341" coordorigin="9773,1662" coordsize="4,341" path="m9777,1670l9777,2003,9776,2002,9775,2000,9774,1997,9773,1993,9773,1662,9774,1666,9775,1668,9776,1670,9777,1670xe" filled="false" stroked="true" strokeweight=".047826pt" strokecolor="#000000">
                <v:path arrowok="t"/>
              </v:shape>
            </v:group>
            <v:group style="position:absolute;left:10291;top:1713;width:2;height:361" coordorigin="10291,1713" coordsize="2,361">
              <v:shape style="position:absolute;left:10291;top:1713;width:2;height:361" coordorigin="10291,1713" coordsize="0,361" path="m10291,1713l10291,2074e" filled="false" stroked="true" strokeweight="1.200037pt" strokecolor="#bc0a00">
                <v:path arrowok="t"/>
              </v:shape>
            </v:group>
            <v:group style="position:absolute;left:10280;top:1713;width:22;height:361" coordorigin="10280,1713" coordsize="22,361">
              <v:shape style="position:absolute;left:10280;top:1713;width:22;height:361" coordorigin="10280,1713" coordsize="22,361" path="m10302,1713l10302,2046,10280,2074,10280,1741,10302,1713xe" filled="false" stroked="true" strokeweight=".047826pt" strokecolor="#000000">
                <v:path arrowok="t"/>
              </v:shape>
            </v:group>
            <v:group style="position:absolute;left:9649;top:1779;width:2;height:362" coordorigin="9649,1779" coordsize="2,362">
              <v:shape style="position:absolute;left:9649;top:1779;width:2;height:362" coordorigin="9649,1779" coordsize="0,362" path="m9649,1779l9649,2140e" filled="false" stroked="true" strokeweight=".339106pt" strokecolor="#6d0000">
                <v:path arrowok="t"/>
              </v:shape>
            </v:group>
            <v:group style="position:absolute;left:9647;top:1779;width:5;height:362" coordorigin="9647,1779" coordsize="5,362">
              <v:shape style="position:absolute;left:9647;top:1779;width:5;height:362" coordorigin="9647,1779" coordsize="5,362" path="m9652,1808l9652,2140,9647,2110,9647,1779,9652,1808xe" filled="false" stroked="true" strokeweight=".047826pt" strokecolor="#000000">
                <v:path arrowok="t"/>
              </v:shape>
            </v:group>
            <v:group style="position:absolute;left:9652;top:1808;width:36;height:351" coordorigin="9652,1808" coordsize="36,351">
              <v:shape style="position:absolute;left:9652;top:1808;width:36;height:351" coordorigin="9652,1808" coordsize="36,351" path="m9652,1808l9652,2140,9687,2159,9687,1826,9652,1808xe" filled="true" fillcolor="#6d0000" stroked="false">
                <v:path arrowok="t"/>
                <v:fill type="solid"/>
              </v:shape>
            </v:group>
            <v:group style="position:absolute;left:9652;top:1808;width:36;height:351" coordorigin="9652,1808" coordsize="36,351">
              <v:shape style="position:absolute;left:9652;top:1808;width:36;height:351" coordorigin="9652,1808" coordsize="36,351" path="m9687,1826l9687,2159,9652,2140,9652,1808,9687,1826xe" filled="false" stroked="true" strokeweight=".047827pt" strokecolor="#000000">
                <v:path arrowok="t"/>
              </v:shape>
            </v:group>
            <v:group style="position:absolute;left:10291;top:1861;width:2;height:380" coordorigin="10291,1861" coordsize="2,380">
              <v:shape style="position:absolute;left:10291;top:1861;width:2;height:380" coordorigin="10291,1861" coordsize="0,380" path="m10291,1861l10291,2240e" filled="false" stroked="true" strokeweight=".243492pt" strokecolor="#af0000">
                <v:path arrowok="t"/>
              </v:shape>
            </v:group>
            <v:group style="position:absolute;left:10290;top:1861;width:3;height:380" coordorigin="10290,1861" coordsize="3,380">
              <v:shape style="position:absolute;left:10290;top:1861;width:3;height:380" coordorigin="10290,1861" coordsize="3,380" path="m10292,1861l10292,2192,10290,2240,10290,1909,10292,1861xe" filled="false" stroked="true" strokeweight=".047826pt" strokecolor="#000000">
                <v:path arrowok="t"/>
              </v:shape>
            </v:group>
            <v:group style="position:absolute;left:9674;top:1852;width:2;height:406" coordorigin="9674,1852" coordsize="2,406">
              <v:shape style="position:absolute;left:9674;top:1852;width:2;height:406" coordorigin="9674,1852" coordsize="0,406" path="m9674,1852l9674,2257e" filled="false" stroked="true" strokeweight=".673912pt" strokecolor="#6d0000">
                <v:path arrowok="t"/>
              </v:shape>
            </v:group>
            <v:group style="position:absolute;left:9669;top:1852;width:12;height:406" coordorigin="9669,1852" coordsize="12,406">
              <v:shape style="position:absolute;left:9669;top:1852;width:12;height:406" coordorigin="9669,1852" coordsize="12,406" path="m9680,1925l9680,2257,9669,2184,9669,1852,9680,1925xe" filled="false" stroked="true" strokeweight=".047826pt" strokecolor="#000000">
                <v:path arrowok="t"/>
              </v:shape>
            </v:group>
            <v:group style="position:absolute;left:10318;top:1916;width:2;height:431" coordorigin="10318,1916" coordsize="2,431">
              <v:shape style="position:absolute;left:10318;top:1916;width:2;height:431" coordorigin="10318,1916" coordsize="0,431" path="m10318,1916l10318,2346e" filled="false" stroked="true" strokeweight=".721767pt" strokecolor="#b20000">
                <v:path arrowok="t"/>
              </v:shape>
            </v:group>
            <v:group style="position:absolute;left:10312;top:1916;width:13;height:431" coordorigin="10312,1916" coordsize="13,431">
              <v:shape style="position:absolute;left:10312;top:1916;width:13;height:431" coordorigin="10312,1916" coordsize="13,431" path="m10324,1916l10324,2247,10312,2346,10312,2013,10324,1916xe" filled="false" stroked="true" strokeweight=".047826pt" strokecolor="#000000">
                <v:path arrowok="t"/>
              </v:shape>
            </v:group>
            <v:group style="position:absolute;left:9073;top:2067;width:2;height:317" coordorigin="9073,2067" coordsize="2,317">
              <v:shape style="position:absolute;left:9073;top:2067;width:2;height:317" coordorigin="9073,2067" coordsize="0,317" path="m9073,2067l9073,2383e" filled="false" stroked="true" strokeweight="1.965215pt" strokecolor="#6d0000">
                <v:path arrowok="t"/>
              </v:shape>
            </v:group>
            <v:group style="position:absolute;left:9055;top:2067;width:38;height:421" coordorigin="9055,2067" coordsize="38,421">
              <v:shape style="position:absolute;left:9055;top:2067;width:38;height:421" coordorigin="9055,2067" coordsize="38,421" path="m9092,2155l9092,2487,9055,2400,9055,2067,9092,2155xe" filled="false" stroked="true" strokeweight=".047827pt" strokecolor="#000000">
                <v:path arrowok="t"/>
              </v:shape>
            </v:group>
            <v:group style="position:absolute;left:10298;top:2155;width:2;height:539" coordorigin="10298,2155" coordsize="2,539">
              <v:shape style="position:absolute;left:10298;top:2155;width:2;height:539" coordorigin="10298,2155" coordsize="0,539" path="m10298,2155l10298,2693e" filled="false" stroked="true" strokeweight="2.252161pt" strokecolor="#890000">
                <v:path arrowok="t"/>
              </v:shape>
            </v:group>
            <v:group style="position:absolute;left:10276;top:2155;width:44;height:539" coordorigin="10276,2155" coordsize="44,539">
              <v:shape style="position:absolute;left:10276;top:2155;width:44;height:539" coordorigin="10276,2155" coordsize="44,539" path="m10319,2155l10319,2487,10276,2693,10276,2360,10319,2155xe" filled="false" stroked="true" strokeweight=".047826pt" strokecolor="#000000">
                <v:path arrowok="t"/>
              </v:shape>
            </v:group>
            <v:group style="position:absolute;left:8884;top:2383;width:975;height:333" coordorigin="8884,2383" coordsize="975,333">
              <v:shape style="position:absolute;left:8884;top:2383;width:975;height:333" coordorigin="8884,2383" coordsize="975,333" path="m9859,2383l9859,2715,8884,2715,8884,2383,9859,2383xe" filled="true" fillcolor="#7f0000" stroked="false">
                <v:path arrowok="t"/>
                <v:fill type="solid"/>
              </v:shape>
            </v:group>
            <v:group style="position:absolute;left:8884;top:2383;width:975;height:333" coordorigin="8884,2383" coordsize="975,333">
              <v:shape style="position:absolute;left:8884;top:2383;width:975;height:333" coordorigin="8884,2383" coordsize="975,333" path="m9859,2383l9859,2715,8884,2715,8884,2383,9859,2383xe" filled="false" stroked="true" strokeweight=".047883pt" strokecolor="#000000">
                <v:path arrowok="t"/>
              </v:shape>
            </v:group>
            <v:group style="position:absolute;left:9866;top:2383;width:2;height:398" coordorigin="9866,2383" coordsize="2,398">
              <v:shape style="position:absolute;left:9866;top:2383;width:2;height:398" coordorigin="9866,2383" coordsize="0,398" path="m9866,2383l9866,2780e" filled="false" stroked="true" strokeweight=".817376pt" strokecolor="#6d0000">
                <v:path arrowok="t"/>
              </v:shape>
            </v:group>
            <v:group style="position:absolute;left:9859;top:2383;width:15;height:398" coordorigin="9859,2383" coordsize="15,398">
              <v:shape style="position:absolute;left:9859;top:2383;width:15;height:398" coordorigin="9859,2383" coordsize="15,398" path="m9873,2448l9873,2780,9859,2715,9859,2383,9873,2448xe" filled="false" stroked="true" strokeweight=".047826pt" strokecolor="#000000">
                <v:path arrowok="t"/>
              </v:shape>
            </v:group>
            <v:group style="position:absolute;left:9873;top:2438;width:36;height:343" coordorigin="9873,2438" coordsize="36,343">
              <v:shape style="position:absolute;left:9873;top:2438;width:36;height:343" coordorigin="9873,2438" coordsize="36,343" path="m9909,2438l9873,2448,9873,2780,9909,2770,9909,2438xe" filled="true" fillcolor="#990000" stroked="false">
                <v:path arrowok="t"/>
                <v:fill type="solid"/>
              </v:shape>
            </v:group>
            <v:group style="position:absolute;left:9873;top:2438;width:36;height:343" coordorigin="9873,2438" coordsize="36,343">
              <v:shape style="position:absolute;left:9873;top:2438;width:36;height:343" coordorigin="9873,2438" coordsize="36,343" path="m9909,2438l9909,2770,9873,2780,9873,2448,9909,2438xe" filled="false" stroked="true" strokeweight=".047827pt" strokecolor="#000000">
                <v:path arrowok="t"/>
              </v:shape>
            </v:group>
            <v:group style="position:absolute;left:9913;top:2438;width:2;height:438" coordorigin="9913,2438" coordsize="2,438">
              <v:shape style="position:absolute;left:9913;top:2438;width:2;height:438" coordorigin="9913,2438" coordsize="0,438" path="m9913,2438l9913,2875e" filled="false" stroked="true" strokeweight=".482599pt" strokecolor="#700000">
                <v:path arrowok="t"/>
              </v:shape>
            </v:group>
            <v:group style="position:absolute;left:9909;top:2438;width:8;height:438" coordorigin="9909,2438" coordsize="8,438">
              <v:shape style="position:absolute;left:9909;top:2438;width:8;height:438" coordorigin="9909,2438" coordsize="8,438" path="m9916,2543l9916,2875,9909,2770,9909,2438,9916,2543xe" filled="false" stroked="true" strokeweight=".047826pt" strokecolor="#000000">
                <v:path arrowok="t"/>
              </v:shape>
            </v:group>
            <v:group style="position:absolute;left:9916;top:2543;width:70;height:342" coordorigin="9916,2543" coordsize="70,342">
              <v:shape style="position:absolute;left:9916;top:2543;width:70;height:342" coordorigin="9916,2543" coordsize="70,342" path="m9916,2543l9916,2875,9986,2885,9986,2552,9916,2543xe" filled="true" fillcolor="#770000" stroked="false">
                <v:path arrowok="t"/>
                <v:fill type="solid"/>
              </v:shape>
            </v:group>
            <v:group style="position:absolute;left:9916;top:2543;width:70;height:342" coordorigin="9916,2543" coordsize="70,342">
              <v:shape style="position:absolute;left:9916;top:2543;width:70;height:342" coordorigin="9916,2543" coordsize="70,342" path="m9986,2552l9986,2885,9916,2875,9916,2543,9986,2552xe" filled="false" stroked="true" strokeweight=".047829pt" strokecolor="#000000">
                <v:path arrowok="t"/>
              </v:shape>
            </v:group>
            <v:group style="position:absolute;left:10266;top:2360;width:2;height:526" coordorigin="10266,2360" coordsize="2,526">
              <v:shape style="position:absolute;left:10266;top:2360;width:2;height:526" coordorigin="10266,2360" coordsize="0,526" path="m10266,2360l10266,2886e" filled="false" stroked="true" strokeweight="1.152186pt" strokecolor="#b20000">
                <v:path arrowok="t"/>
              </v:shape>
            </v:group>
            <v:group style="position:absolute;left:10255;top:2360;width:22;height:526" coordorigin="10255,2360" coordsize="22,526">
              <v:shape style="position:absolute;left:10255;top:2360;width:22;height:526" coordorigin="10255,2360" coordsize="22,526" path="m10276,2360l10276,2693,10255,2886,10255,2553,10276,2360xe" filled="false" stroked="true" strokeweight=".047826pt" strokecolor="#000000">
                <v:path arrowok="t"/>
              </v:shape>
            </v:group>
            <v:group style="position:absolute;left:10216;top:2610;width:42;height:362" coordorigin="10216,2610" coordsize="42,362">
              <v:shape style="position:absolute;left:10216;top:2610;width:42;height:362" coordorigin="10216,2610" coordsize="42,362" path="m10257,2610l10216,2639,10216,2971,10257,2942,10257,2610xe" filled="true" fillcolor="#b20000" stroked="false">
                <v:path arrowok="t"/>
                <v:fill type="solid"/>
              </v:shape>
            </v:group>
            <v:group style="position:absolute;left:10216;top:2610;width:42;height:362" coordorigin="10216,2610" coordsize="42,362">
              <v:shape style="position:absolute;left:10216;top:2610;width:42;height:362" coordorigin="10216,2610" coordsize="42,362" path="m10257,2610l10257,2942,10216,2971,10216,2639,10257,2610xe" filled="false" stroked="true" strokeweight=".047827pt" strokecolor="#000000">
                <v:path arrowok="t"/>
              </v:shape>
            </v:group>
            <v:group style="position:absolute;left:10489;top:2608;width:53;height:382" coordorigin="10489,2608" coordsize="53,382">
              <v:shape style="position:absolute;left:10489;top:2608;width:53;height:382" coordorigin="10489,2608" coordsize="53,382" path="m10542,2608l10489,2657,10489,2989,10542,2940,10542,2608xe" filled="true" fillcolor="#ba0500" stroked="false">
                <v:path arrowok="t"/>
                <v:fill type="solid"/>
              </v:shape>
            </v:group>
            <v:group style="position:absolute;left:10489;top:2608;width:53;height:382" coordorigin="10489,2608" coordsize="53,382">
              <v:shape style="position:absolute;left:10489;top:2608;width:53;height:382" coordorigin="10489,2608" coordsize="53,382" path="m10542,2608l10542,2940,10489,2989,10489,2657,10542,2608xe" filled="false" stroked="true" strokeweight=".047827pt" strokecolor="#000000">
                <v:path arrowok="t"/>
              </v:shape>
            </v:group>
            <v:group style="position:absolute;left:10614;top:2622;width:2;height:367" coordorigin="10614,2622" coordsize="2,367">
              <v:shape style="position:absolute;left:10614;top:2622;width:2;height:367" coordorigin="10614,2622" coordsize="0,367" path="m10614,2622l10614,2989e" filled="false" stroked="true" strokeweight="1.104332pt" strokecolor="#bf0c00">
                <v:path arrowok="t"/>
              </v:shape>
            </v:group>
            <v:group style="position:absolute;left:10604;top:2622;width:21;height:367" coordorigin="10604,2622" coordsize="21,367">
              <v:shape style="position:absolute;left:10604;top:2622;width:21;height:367" coordorigin="10604,2622" coordsize="21,367" path="m10624,2955l10604,2989,10604,2657,10624,2622e" filled="false" stroked="true" strokeweight=".047826pt" strokecolor="#000000">
                <v:path arrowok="t"/>
              </v:shape>
            </v:group>
            <v:group style="position:absolute;left:9986;top:2552;width:188;height:453" coordorigin="9986,2552" coordsize="188,453">
              <v:shape style="position:absolute;left:9986;top:2552;width:188;height:453" coordorigin="9986,2552" coordsize="188,453" path="m9986,2552l9986,2885,10174,3004,10174,2671,9986,2552xe" filled="true" fillcolor="#6d0000" stroked="false">
                <v:path arrowok="t"/>
                <v:fill type="solid"/>
              </v:shape>
            </v:group>
            <v:group style="position:absolute;left:9986;top:2552;width:188;height:453" coordorigin="9986,2552" coordsize="188,453">
              <v:shape style="position:absolute;left:9986;top:2552;width:188;height:453" coordorigin="9986,2552" coordsize="188,453" path="m10174,2671l10174,3004,9986,2885,9986,2552,10174,2671xe" filled="false" stroked="true" strokeweight=".047835pt" strokecolor="#000000">
                <v:path arrowok="t"/>
              </v:shape>
            </v:group>
            <v:group style="position:absolute;left:10485;top:2657;width:2;height:358" coordorigin="10485,2657" coordsize="2,358">
              <v:shape style="position:absolute;left:10485;top:2657;width:2;height:358" coordorigin="10485,2657" coordsize="0,358" path="m10485,2657l10485,3014e" filled="false" stroked="true" strokeweight=".578270pt" strokecolor="#bc0700">
                <v:path arrowok="t"/>
              </v:shape>
            </v:group>
            <v:group style="position:absolute;left:10480;top:2657;width:10;height:358" coordorigin="10480,2657" coordsize="10,358">
              <v:shape style="position:absolute;left:10480;top:2657;width:10;height:358" coordorigin="10480,2657" coordsize="10,358" path="m10489,2657l10489,2989,10480,3014,10480,2682,10489,2657xe" filled="false" stroked="true" strokeweight=".047826pt" strokecolor="#000000">
                <v:path arrowok="t"/>
              </v:shape>
            </v:group>
            <v:group style="position:absolute;left:10194;top:2667;width:40;height:369" coordorigin="10194,2667" coordsize="40,369">
              <v:shape style="position:absolute;left:10194;top:2667;width:40;height:369" coordorigin="10194,2667" coordsize="40,369" path="m10233,2667l10194,2704,10194,3036,10233,3000,10233,2667xe" filled="true" fillcolor="#b70200" stroked="false">
                <v:path arrowok="t"/>
                <v:fill type="solid"/>
              </v:shape>
            </v:group>
            <v:group style="position:absolute;left:10194;top:2667;width:40;height:369" coordorigin="10194,2667" coordsize="40,369">
              <v:shape style="position:absolute;left:10194;top:2667;width:40;height:369" coordorigin="10194,2667" coordsize="40,369" path="m10233,2667l10233,3000,10194,3036,10194,2704,10233,2667xe" filled="false" stroked="true" strokeweight=".047827pt" strokecolor="#000000">
                <v:path arrowok="t"/>
              </v:shape>
            </v:group>
            <v:group style="position:absolute;left:10192;top:2704;width:2;height:356" coordorigin="10192,2704" coordsize="2,356">
              <v:shape style="position:absolute;left:10192;top:2704;width:2;height:356" coordorigin="10192,2704" coordsize="0,356" path="m10192,2704l10192,3059e" filled="false" stroked="true" strokeweight=".243494pt" strokecolor="#b20000">
                <v:path arrowok="t"/>
              </v:shape>
            </v:group>
            <v:group style="position:absolute;left:10191;top:2704;width:3;height:356" coordorigin="10191,2704" coordsize="3,356">
              <v:shape style="position:absolute;left:10191;top:2704;width:3;height:356" coordorigin="10191,2704" coordsize="3,356" path="m10194,2704l10194,3036,10191,3059,10191,2727,10194,2704xe" filled="false" stroked="true" strokeweight=".047826pt" strokecolor="#000000">
                <v:path arrowok="t"/>
              </v:shape>
            </v:group>
            <v:group style="position:absolute;left:10317;top:2657;width:287;height:457" coordorigin="10317,2657" coordsize="287,457">
              <v:shape style="position:absolute;left:10317;top:2657;width:287;height:457" coordorigin="10317,2657" coordsize="287,457" path="m10604,2657l10317,2781,10317,3114,10604,2989,10604,2657xe" filled="true" fillcolor="#840000" stroked="false">
                <v:path arrowok="t"/>
                <v:fill type="solid"/>
              </v:shape>
            </v:group>
            <v:group style="position:absolute;left:10317;top:2657;width:287;height:457" coordorigin="10317,2657" coordsize="287,457">
              <v:shape style="position:absolute;left:10317;top:2657;width:287;height:457" coordorigin="10317,2657" coordsize="287,457" path="m10604,2657l10604,2989,10317,3114,10317,2781,10604,2657xe" filled="false" stroked="true" strokeweight=".047844pt" strokecolor="#000000">
                <v:path arrowok="t"/>
              </v:shape>
            </v:group>
            <v:group style="position:absolute;left:10200;top:2781;width:118;height:360" coordorigin="10200,2781" coordsize="118,360">
              <v:shape style="position:absolute;left:10200;top:2781;width:118;height:360" coordorigin="10200,2781" coordsize="118,360" path="m10317,2781l10200,2807,10200,3141,10317,3114,10317,2781xe" filled="true" fillcolor="#990000" stroked="false">
                <v:path arrowok="t"/>
                <v:fill type="solid"/>
              </v:shape>
            </v:group>
            <v:group style="position:absolute;left:10200;top:2781;width:118;height:360" coordorigin="10200,2781" coordsize="118,360">
              <v:shape style="position:absolute;left:10200;top:2781;width:118;height:360" coordorigin="10200,2781" coordsize="118,360" path="m10317,2781l10317,3114,10200,3141,10200,2807,10317,2781xe" filled="false" stroked="true" strokeweight=".047832pt" strokecolor="#000000">
                <v:path arrowok="t"/>
              </v:shape>
            </v:group>
            <v:group style="position:absolute;left:10142;top:2793;width:58;height:348" coordorigin="10142,2793" coordsize="58,348">
              <v:shape style="position:absolute;left:10142;top:2793;width:58;height:348" coordorigin="10142,2793" coordsize="58,348" path="m10142,2793l10142,3125,10200,3141,10200,2807,10142,2793xe" filled="true" fillcolor="#700000" stroked="false">
                <v:path arrowok="t"/>
                <v:fill type="solid"/>
              </v:shape>
            </v:group>
            <v:group style="position:absolute;left:10142;top:2793;width:58;height:348" coordorigin="10142,2793" coordsize="58,348">
              <v:shape style="position:absolute;left:10142;top:2793;width:58;height:348" coordorigin="10142,2793" coordsize="58,348" path="m10200,2807l10200,3141,10142,3125,10142,2793,10200,2807xe" filled="false" stroked="true" strokeweight=".047828pt" strokecolor="#000000">
                <v:path arrowok="t"/>
              </v:shape>
            </v:group>
            <v:group style="position:absolute;left:10106;top:2793;width:37;height:357" coordorigin="10106,2793" coordsize="37,357">
              <v:shape style="position:absolute;left:10106;top:2793;width:37;height:357" coordorigin="10106,2793" coordsize="37,357" path="m10142,2793l10106,2816,10106,3149,10142,3125,10142,2793xe" filled="true" fillcolor="#af0000" stroked="false">
                <v:path arrowok="t"/>
                <v:fill type="solid"/>
              </v:shape>
            </v:group>
            <v:group style="position:absolute;left:10106;top:2793;width:37;height:357" coordorigin="10106,2793" coordsize="37,357">
              <v:shape style="position:absolute;left:10106;top:2793;width:37;height:357" coordorigin="10106,2793" coordsize="37,357" path="m10142,2793l10142,3125,10106,3149,10106,2816,10142,2793xe" filled="false" stroked="true" strokeweight=".047827pt" strokecolor="#000000">
                <v:path arrowok="t"/>
              </v:shape>
            </v:group>
            <v:group style="position:absolute;left:10092;top:2816;width:2;height:361" coordorigin="10092,2816" coordsize="2,361">
              <v:shape style="position:absolute;left:10092;top:2816;width:2;height:361" coordorigin="10092,2816" coordsize="0,361" path="m10092,2816l10092,3176e" filled="false" stroked="true" strokeweight="1.439141pt" strokecolor="#ba0500">
                <v:path arrowok="t"/>
              </v:shape>
            </v:group>
            <v:group style="position:absolute;left:10079;top:2816;width:27;height:361" coordorigin="10079,2816" coordsize="27,361">
              <v:shape style="position:absolute;left:10079;top:2816;width:27;height:361" coordorigin="10079,2816" coordsize="27,361" path="m10106,2816l10106,3149,10079,3176e" filled="false" stroked="true" strokeweight=".047858pt" strokecolor="#000000">
                <v:path arrowok="t"/>
              </v:shape>
              <v:shape style="position:absolute;left:10079;top:2816;width:27;height:361" coordorigin="10079,2816" coordsize="27,361" path="m10079,3176l10079,2844,10106,2816e" filled="false" stroked="true" strokeweight=".047858pt" strokecolor="#000000">
                <v:path arrowok="t"/>
              </v:shape>
            </v:group>
            <v:group style="position:absolute;left:8884;top:1487;width:1740;height:1357" coordorigin="8884,1487" coordsize="1740,1357">
              <v:shape style="position:absolute;left:8884;top:1487;width:1740;height:1357" coordorigin="8884,1487" coordsize="1740,1357" path="m10268,2438l9909,2438,9916,2543,9986,2552,10174,2671,10163,2714,10150,2726,10135,2773,10100,2797,10079,2844,10106,2816,10142,2793,10265,2793,10317,2781,10443,2727,10191,2727,10194,2704,10233,2667,10216,2639,10257,2610,10255,2553,10268,2438xe" filled="true" fillcolor="#c62300" stroked="false">
                <v:path arrowok="t"/>
                <v:fill type="solid"/>
              </v:shape>
              <v:shape style="position:absolute;left:8884;top:1487;width:1740;height:1357" coordorigin="8884,1487" coordsize="1740,1357" path="m10265,2793l10142,2793,10200,2807,10265,2793xe" filled="true" fillcolor="#c62300" stroked="false">
                <v:path arrowok="t"/>
                <v:fill type="solid"/>
              </v:shape>
              <v:shape style="position:absolute;left:8884;top:1487;width:1740;height:1357" coordorigin="8884,1487" coordsize="1740,1357" path="m10535,2601l10445,2655,10243,2695,10191,2727,10443,2727,10547,2682,10480,2682,10489,2657,10542,2608,10535,2601xe" filled="true" fillcolor="#c62300" stroked="false">
                <v:path arrowok="t"/>
                <v:fill type="solid"/>
              </v:shape>
              <v:shape style="position:absolute;left:8884;top:1487;width:1740;height:1357" coordorigin="8884,1487" coordsize="1740,1357" path="m10624,2622l10538,2645,10480,2682,10547,2682,10604,2657,10624,2622xe" filled="true" fillcolor="#c62300" stroked="false">
                <v:path arrowok="t"/>
                <v:fill type="solid"/>
              </v:shape>
              <v:shape style="position:absolute;left:8884;top:1487;width:1740;height:1357" coordorigin="8884,1487" coordsize="1740,1357" path="m9164,1990l9072,2025,9055,2067,9092,2155,9060,2178,9051,2211,8885,2305,8884,2383,9859,2383,9873,2448,9909,2438,10268,2438,10276,2360,10319,2155,10312,2024,9370,2024,9336,2002,9164,1990xe" filled="true" fillcolor="#c62300" stroked="false">
                <v:path arrowok="t"/>
                <v:fill type="solid"/>
              </v:shape>
              <v:shape style="position:absolute;left:8884;top:1487;width:1740;height:1357" coordorigin="8884,1487" coordsize="1740,1357" path="m9972,1487l9900,1530,9842,1576,9794,1623,9774,1661,9774,1667,9776,1669,9777,1670,9760,1701,9647,1779,9652,1808,9687,1826,9685,1842,9669,1852,9680,1925,9603,1963,9538,2009,9370,2024,10312,2024,10312,2013,10324,1916,10290,1909,10292,1861,10280,1741,10302,1713,10287,1510,9996,1510,9972,1487xe" filled="true" fillcolor="#c62300" stroked="false">
                <v:path arrowok="t"/>
                <v:fill type="solid"/>
              </v:shape>
              <v:shape style="position:absolute;left:8884;top:1487;width:1740;height:1357" coordorigin="8884,1487" coordsize="1740,1357" path="m10286,1495l9996,1510,10287,1510,10286,1495xe" filled="true" fillcolor="#c62300" stroked="false">
                <v:path arrowok="t"/>
                <v:fill type="solid"/>
              </v:shape>
            </v:group>
            <v:group style="position:absolute;left:8884;top:1487;width:1740;height:1357" coordorigin="8884,1487" coordsize="1740,1357">
              <v:shape style="position:absolute;left:8884;top:1487;width:1740;height:1357" coordorigin="8884,1487" coordsize="1740,1357" path="m8884,2383l8885,2305,9051,2211,9060,2178,9092,2155,9055,2067,9072,2025,9164,1990,9336,2002,9370,2024,9538,2009,9603,1963,9680,1925,9669,1852,9685,1842,9687,1826,9652,1808,9647,1779,9760,1701,9777,1670,9776,1669,9774,1667,9774,1661,9776,1652,9813,1602,9873,1550,9922,1514,9969,1488,9972,1487,9996,1510,10286,1495,10302,1713,10280,1741,10292,1861,10290,1909,10324,1916,10312,2013,10319,2155,10276,2360,10255,2553,10257,2610,10216,2639,10233,2667,10194,2704,10191,2727,10243,2695,10445,2655,10535,2601,10542,2608,10489,2657,10480,2682,10538,2645,10624,2622e" filled="false" stroked="true" strokeweight=".047858pt" strokecolor="#000000">
                <v:path arrowok="t"/>
              </v:shape>
              <v:shape style="position:absolute;left:8884;top:1487;width:1740;height:1357" coordorigin="8884,1487" coordsize="1740,1357" path="m10624,2622l10604,2657,10317,2781,10200,2807,10142,2793,10106,2816,10079,2844,10100,2797,10135,2773,10150,2726,10163,2714,10174,2671,9986,2552,9916,2543,9909,2438,9873,2448,9859,2383,8884,2383e" filled="false" stroked="true" strokeweight=".047858pt" strokecolor="#000000">
                <v:path arrowok="t"/>
              </v:shape>
            </v:group>
            <w10:wrap type="none"/>
          </v:group>
        </w:pict>
      </w:r>
      <w:r>
        <w:rPr/>
        <w:t>Health</w:t>
      </w:r>
      <w:r>
        <w:rPr>
          <w:spacing w:val="-6"/>
        </w:rPr>
        <w:t> </w:t>
      </w:r>
      <w:r>
        <w:rPr/>
        <w:t>Home</w:t>
        <w:tab/>
      </w:r>
      <w:r>
        <w:rPr>
          <w:rFonts w:ascii="Arial Unicode MS" w:hAnsi="Arial Unicode MS" w:cs="Arial Unicode MS" w:eastAsia="Arial Unicode MS"/>
          <w:color w:val="FFFFFF"/>
          <w:w w:val="105"/>
        </w:rPr>
        <w:t>✔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283" w:lineRule="auto" w:before="61"/>
        <w:ind w:left="540" w:right="8411" w:firstLine="0"/>
        <w:jc w:val="left"/>
      </w:pPr>
      <w:r>
        <w:rPr/>
        <w:t>HCBS</w:t>
      </w:r>
      <w:r>
        <w:rPr>
          <w:spacing w:val="-7"/>
        </w:rPr>
        <w:t> </w:t>
      </w:r>
      <w:r>
        <w:rPr/>
        <w:t>Waiver</w:t>
      </w:r>
      <w:r>
        <w:rPr>
          <w:w w:val="99"/>
        </w:rPr>
        <w:t> </w:t>
      </w:r>
      <w:r>
        <w:rPr>
          <w:spacing w:val="-1"/>
        </w:rPr>
        <w:t>Corrections</w:t>
      </w:r>
      <w:r>
        <w:rPr>
          <w:spacing w:val="20"/>
        </w:rPr>
        <w:t> </w:t>
      </w:r>
      <w:r>
        <w:rPr/>
        <w:t>Other</w:t>
      </w:r>
      <w:r>
        <w:rPr/>
      </w:r>
    </w:p>
    <w:p>
      <w:pPr>
        <w:spacing w:after="0" w:line="283" w:lineRule="auto"/>
        <w:jc w:val="left"/>
        <w:sectPr>
          <w:type w:val="continuous"/>
          <w:pgSz w:w="12240" w:h="15840"/>
          <w:pgMar w:top="100" w:bottom="0" w:left="1100" w:right="92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3.079987pt;margin-top:195.240005pt;width:273.850pt;height:489.15pt;mso-position-horizontal-relative:page;mso-position-vertical-relative:page;z-index:-414376" coordorigin="5662,3905" coordsize="5477,9783">
            <v:group style="position:absolute;left:5662;top:3905;width:5477;height:9783" coordorigin="5662,3905" coordsize="5477,9783">
              <v:shape style="position:absolute;left:5662;top:3905;width:5477;height:9783" coordorigin="5662,3905" coordsize="5477,9783" path="m5662,3905l11138,3905,11138,13687,5662,13687,5662,3905xe" filled="true" fillcolor="#ffffff" stroked="false">
                <v:path arrowok="t"/>
                <v:fill type="solid"/>
              </v:shape>
            </v:group>
            <v:group style="position:absolute;left:5753;top:3905;width:5304;height:298" coordorigin="5753,3905" coordsize="5304,298">
              <v:shape style="position:absolute;left:5753;top:3905;width:5304;height:298" coordorigin="5753,3905" coordsize="5304,298" path="m5753,3905l11057,3905,11057,4202,5753,4202,5753,3905xe" filled="true" fillcolor="#ffffff" stroked="false">
                <v:path arrowok="t"/>
                <v:fill type="solid"/>
              </v:shape>
            </v:group>
            <v:group style="position:absolute;left:5753;top:4198;width:5304;height:298" coordorigin="5753,4198" coordsize="5304,298">
              <v:shape style="position:absolute;left:5753;top:4198;width:5304;height:298" coordorigin="5753,4198" coordsize="5304,298" path="m5753,4198l11057,4198,11057,4495,5753,4495,5753,4198xe" filled="true" fillcolor="#ffffff" stroked="false">
                <v:path arrowok="t"/>
                <v:fill type="solid"/>
              </v:shape>
            </v:group>
            <v:group style="position:absolute;left:5753;top:4490;width:5304;height:298" coordorigin="5753,4490" coordsize="5304,298">
              <v:shape style="position:absolute;left:5753;top:4490;width:5304;height:298" coordorigin="5753,4490" coordsize="5304,298" path="m5753,4490l11057,4490,11057,4788,5753,4788,5753,4490xe" filled="true" fillcolor="#ffffff" stroked="false">
                <v:path arrowok="t"/>
                <v:fill type="solid"/>
              </v:shape>
            </v:group>
            <v:group style="position:absolute;left:5753;top:4783;width:5304;height:298" coordorigin="5753,4783" coordsize="5304,298">
              <v:shape style="position:absolute;left:5753;top:4783;width:5304;height:298" coordorigin="5753,4783" coordsize="5304,298" path="m5753,4783l11057,4783,11057,5081,5753,5081,5753,4783xe" filled="true" fillcolor="#ffffff" stroked="false">
                <v:path arrowok="t"/>
                <v:fill type="solid"/>
              </v:shape>
            </v:group>
            <v:group style="position:absolute;left:5753;top:5076;width:5304;height:298" coordorigin="5753,5076" coordsize="5304,298">
              <v:shape style="position:absolute;left:5753;top:5076;width:5304;height:298" coordorigin="5753,5076" coordsize="5304,298" path="m5753,5076l11057,5076,11057,5374,5753,5374,5753,5076xe" filled="true" fillcolor="#ffffff" stroked="false">
                <v:path arrowok="t"/>
                <v:fill type="solid"/>
              </v:shape>
            </v:group>
            <v:group style="position:absolute;left:5753;top:5369;width:5304;height:298" coordorigin="5753,5369" coordsize="5304,298">
              <v:shape style="position:absolute;left:5753;top:5369;width:5304;height:298" coordorigin="5753,5369" coordsize="5304,298" path="m5753,5369l11057,5369,11057,5666,5753,5666,5753,5369xe" filled="true" fillcolor="#ffffff" stroked="false">
                <v:path arrowok="t"/>
                <v:fill type="solid"/>
              </v:shape>
            </v:group>
            <v:group style="position:absolute;left:5753;top:5662;width:5304;height:322" coordorigin="5753,5662" coordsize="5304,322">
              <v:shape style="position:absolute;left:5753;top:5662;width:5304;height:322" coordorigin="5753,5662" coordsize="5304,322" path="m5753,5662l11057,5662,11057,5983,5753,5983,5753,5662xe" filled="true" fillcolor="#ffffff" stroked="false">
                <v:path arrowok="t"/>
                <v:fill type="solid"/>
              </v:shape>
            </v:group>
            <v:group style="position:absolute;left:5753;top:5978;width:5304;height:298" coordorigin="5753,5978" coordsize="5304,298">
              <v:shape style="position:absolute;left:5753;top:5978;width:5304;height:298" coordorigin="5753,5978" coordsize="5304,298" path="m5753,5978l11057,5978,11057,6276,5753,6276,5753,5978xe" filled="true" fillcolor="#ffffff" stroked="false">
                <v:path arrowok="t"/>
                <v:fill type="solid"/>
              </v:shape>
            </v:group>
            <v:group style="position:absolute;left:5753;top:6271;width:5304;height:298" coordorigin="5753,6271" coordsize="5304,298">
              <v:shape style="position:absolute;left:5753;top:6271;width:5304;height:298" coordorigin="5753,6271" coordsize="5304,298" path="m5753,6271l11057,6271,11057,6569,5753,6569,5753,6271xe" filled="true" fillcolor="#ffffff" stroked="false">
                <v:path arrowok="t"/>
                <v:fill type="solid"/>
              </v:shape>
            </v:group>
            <v:group style="position:absolute;left:5753;top:6564;width:5304;height:298" coordorigin="5753,6564" coordsize="5304,298">
              <v:shape style="position:absolute;left:5753;top:6564;width:5304;height:298" coordorigin="5753,6564" coordsize="5304,298" path="m5753,6564l11057,6564,11057,6862,5753,6862,5753,6564xe" filled="true" fillcolor="#ffffff" stroked="false">
                <v:path arrowok="t"/>
                <v:fill type="solid"/>
              </v:shape>
            </v:group>
            <v:group style="position:absolute;left:5753;top:6857;width:5304;height:298" coordorigin="5753,6857" coordsize="5304,298">
              <v:shape style="position:absolute;left:5753;top:6857;width:5304;height:298" coordorigin="5753,6857" coordsize="5304,298" path="m5753,6857l11057,6857,11057,7154,5753,7154,5753,6857xe" filled="true" fillcolor="#ffffff" stroked="false">
                <v:path arrowok="t"/>
                <v:fill type="solid"/>
              </v:shape>
            </v:group>
            <v:group style="position:absolute;left:5753;top:7150;width:5304;height:298" coordorigin="5753,7150" coordsize="5304,298">
              <v:shape style="position:absolute;left:5753;top:7150;width:5304;height:298" coordorigin="5753,7150" coordsize="5304,298" path="m5753,7150l11057,7150,11057,7447,5753,7447,5753,7150xe" filled="true" fillcolor="#ffffff" stroked="false">
                <v:path arrowok="t"/>
                <v:fill type="solid"/>
              </v:shape>
            </v:group>
            <v:group style="position:absolute;left:5753;top:7442;width:5304;height:298" coordorigin="5753,7442" coordsize="5304,298">
              <v:shape style="position:absolute;left:5753;top:7442;width:5304;height:298" coordorigin="5753,7442" coordsize="5304,298" path="m5753,7442l11057,7442,11057,7740,5753,7740,5753,7442xe" filled="true" fillcolor="#ffffff" stroked="false">
                <v:path arrowok="t"/>
                <v:fill type="solid"/>
              </v:shape>
            </v:group>
            <v:group style="position:absolute;left:5753;top:7735;width:5304;height:298" coordorigin="5753,7735" coordsize="5304,298">
              <v:shape style="position:absolute;left:5753;top:7735;width:5304;height:298" coordorigin="5753,7735" coordsize="5304,298" path="m5753,7735l11057,7735,11057,8033,5753,8033,5753,7735xe" filled="true" fillcolor="#ffffff" stroked="false">
                <v:path arrowok="t"/>
                <v:fill type="solid"/>
              </v:shape>
            </v:group>
            <v:group style="position:absolute;left:5753;top:8028;width:5304;height:298" coordorigin="5753,8028" coordsize="5304,298">
              <v:shape style="position:absolute;left:5753;top:8028;width:5304;height:298" coordorigin="5753,8028" coordsize="5304,298" path="m5753,8028l11057,8028,11057,8326,5753,8326,5753,8028xe" filled="true" fillcolor="#ffffff" stroked="false">
                <v:path arrowok="t"/>
                <v:fill type="solid"/>
              </v:shape>
            </v:group>
            <v:group style="position:absolute;left:5753;top:8321;width:5304;height:322" coordorigin="5753,8321" coordsize="5304,322">
              <v:shape style="position:absolute;left:5753;top:8321;width:5304;height:322" coordorigin="5753,8321" coordsize="5304,322" path="m5753,8321l11057,8321,11057,8642,5753,8642,5753,8321xe" filled="true" fillcolor="#ffffff" stroked="false">
                <v:path arrowok="t"/>
                <v:fill type="solid"/>
              </v:shape>
            </v:group>
            <v:group style="position:absolute;left:5753;top:8638;width:5304;height:298" coordorigin="5753,8638" coordsize="5304,298">
              <v:shape style="position:absolute;left:5753;top:8638;width:5304;height:298" coordorigin="5753,8638" coordsize="5304,298" path="m5753,8638l11057,8638,11057,8935,5753,8935,5753,8638xe" filled="true" fillcolor="#ffffff" stroked="false">
                <v:path arrowok="t"/>
                <v:fill type="solid"/>
              </v:shape>
            </v:group>
            <v:group style="position:absolute;left:5753;top:8930;width:5304;height:322" coordorigin="5753,8930" coordsize="5304,322">
              <v:shape style="position:absolute;left:5753;top:8930;width:5304;height:322" coordorigin="5753,8930" coordsize="5304,322" path="m5753,8930l11057,8930,11057,9252,5753,9252,5753,8930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30.591949pt;margin-top:80.236855pt;width:114.25pt;height:62.2pt;mso-position-horizontal-relative:page;mso-position-vertical-relative:page;z-index:-414352" coordorigin="8612,1605" coordsize="2285,1244">
            <v:group style="position:absolute;left:10841;top:1712;width:2;height:396" coordorigin="10841,1712" coordsize="2,396">
              <v:shape style="position:absolute;left:10841;top:1712;width:2;height:396" coordorigin="10841,1712" coordsize="0,396" path="m10841,1712l10841,2107e" filled="false" stroked="true" strokeweight="1.823632pt" strokecolor="#004700">
                <v:path arrowok="t"/>
              </v:shape>
            </v:group>
            <v:group style="position:absolute;left:10824;top:1712;width:35;height:396" coordorigin="10824,1712" coordsize="35,396">
              <v:shape style="position:absolute;left:10824;top:1712;width:35;height:396" coordorigin="10824,1712" coordsize="35,396" path="m10859,1721l10859,2107,10824,2097,10824,1712,10859,1721xe" filled="false" stroked="true" strokeweight=".0556pt" strokecolor="#000000">
                <v:path arrowok="t"/>
              </v:shape>
            </v:group>
            <v:group style="position:absolute;left:10864;top:1721;width:2;height:388" coordorigin="10864,1721" coordsize="2,388">
              <v:shape style="position:absolute;left:10864;top:1721;width:2;height:388" coordorigin="10864,1721" coordsize="0,388" path="m10864,1721l10864,2108e" filled="false" stroked="true" strokeweight=".656029pt" strokecolor="#004f00">
                <v:path arrowok="t"/>
              </v:shape>
            </v:group>
            <v:group style="position:absolute;left:10859;top:1721;width:12;height:388" coordorigin="10859,1721" coordsize="12,388">
              <v:shape style="position:absolute;left:10859;top:1721;width:12;height:388" coordorigin="10859,1721" coordsize="12,388" path="m10870,1723l10870,2108,10859,2107,10859,1721,10870,1723xe" filled="false" stroked="true" strokeweight=".055601pt" strokecolor="#000000">
                <v:path arrowok="t"/>
              </v:shape>
            </v:group>
            <v:group style="position:absolute;left:10815;top:1712;width:2;height:399" coordorigin="10815,1712" coordsize="2,399">
              <v:shape style="position:absolute;left:10815;top:1712;width:2;height:399" coordorigin="10815,1712" coordsize="0,399" path="m10815,1712l10815,2110e" filled="false" stroked="true" strokeweight="1.045189pt" strokecolor="#009b02">
                <v:path arrowok="t"/>
              </v:shape>
            </v:group>
            <v:group style="position:absolute;left:10805;top:1712;width:19;height:399" coordorigin="10805,1712" coordsize="19,399">
              <v:shape style="position:absolute;left:10805;top:1712;width:19;height:399" coordorigin="10805,1712" coordsize="19,399" path="m10824,1712l10824,2097,10805,2110,10805,1725,10824,1712xe" filled="false" stroked="true" strokeweight=".0556pt" strokecolor="#000000">
                <v:path arrowok="t"/>
              </v:shape>
            </v:group>
            <v:group style="position:absolute;left:10682;top:1768;width:2;height:387" coordorigin="10682,1768" coordsize="2,387">
              <v:shape style="position:absolute;left:10682;top:1768;width:2;height:387" coordorigin="10682,1768" coordsize="0,387" path="m10682,1768l10682,2155e" filled="false" stroked="true" strokeweight="1.990445pt" strokecolor="#005900">
                <v:path arrowok="t"/>
              </v:shape>
            </v:group>
            <v:group style="position:absolute;left:10663;top:1768;width:38;height:387" coordorigin="10663,1768" coordsize="38,387">
              <v:shape style="position:absolute;left:10663;top:1768;width:38;height:387" coordorigin="10663,1768" coordsize="38,387" path="m10701,1770l10701,2155,10663,2153,10663,1768,10701,1770xe" filled="false" stroked="true" strokeweight=".0556pt" strokecolor="#000000">
                <v:path arrowok="t"/>
              </v:shape>
            </v:group>
            <v:group style="position:absolute;left:10701;top:1725;width:105;height:430" coordorigin="10701,1725" coordsize="105,430">
              <v:shape style="position:absolute;left:10701;top:1725;width:105;height:430" coordorigin="10701,1725" coordsize="105,430" path="m10805,1725l10701,1770,10701,2155,10805,2110,10805,1725xe" filled="true" fillcolor="#008700" stroked="false">
                <v:path arrowok="t"/>
                <v:fill type="solid"/>
              </v:shape>
            </v:group>
            <v:group style="position:absolute;left:10701;top:1725;width:105;height:430" coordorigin="10701,1725" coordsize="105,430">
              <v:shape style="position:absolute;left:10701;top:1725;width:105;height:430" coordorigin="10701,1725" coordsize="105,430" path="m10805,1725l10805,2110,10701,2155,10701,1770,10805,1725xe" filled="false" stroked="true" strokeweight=".055594pt" strokecolor="#000000">
                <v:path arrowok="t"/>
              </v:shape>
            </v:group>
            <v:group style="position:absolute;left:10656;top:1768;width:2;height:407" coordorigin="10656,1768" coordsize="2,407">
              <v:shape style="position:absolute;left:10656;top:1768;width:2;height:407" coordorigin="10656,1768" coordsize="0,407" path="m10656,1768l10656,2175e" filled="false" stroked="true" strokeweight=".76723pt" strokecolor="#00aa14">
                <v:path arrowok="t"/>
              </v:shape>
            </v:group>
            <v:group style="position:absolute;left:10650;top:1768;width:14;height:407" coordorigin="10650,1768" coordsize="14,407">
              <v:shape style="position:absolute;left:10650;top:1768;width:14;height:407" coordorigin="10650,1768" coordsize="14,407" path="m10663,1768l10663,2153,10650,2175,10650,1790,10663,1768xe" filled="false" stroked="true" strokeweight=".055601pt" strokecolor="#000000">
                <v:path arrowok="t"/>
              </v:shape>
            </v:group>
            <v:group style="position:absolute;left:10812;top:1788;width:2;height:417" coordorigin="10812,1788" coordsize="2,417">
              <v:shape style="position:absolute;left:10812;top:1788;width:2;height:417" coordorigin="10812,1788" coordsize="0,417" path="m10812,1788l10812,2205e" filled="false" stroked="true" strokeweight=".433621pt" strokecolor="#00a30a">
                <v:path arrowok="t"/>
              </v:shape>
            </v:group>
            <v:group style="position:absolute;left:10809;top:1788;width:7;height:417" coordorigin="10809,1788" coordsize="7,417">
              <v:shape style="position:absolute;left:10809;top:1788;width:7;height:417" coordorigin="10809,1788" coordsize="7,417" path="m10815,1788l10815,2173,10809,2205,10809,1819,10815,1788xe" filled="false" stroked="true" strokeweight=".055601pt" strokecolor="#000000">
                <v:path arrowok="t"/>
              </v:shape>
            </v:group>
            <v:group style="position:absolute;left:10894;top:1824;width:2;height:451" coordorigin="10894,1824" coordsize="2,451">
              <v:shape style="position:absolute;left:10894;top:1824;width:2;height:451" coordorigin="10894,1824" coordsize="0,451" path="m10894,1824l10894,2274e" filled="false" stroked="true" strokeweight=".266808pt" strokecolor="#009900">
                <v:path arrowok="t"/>
              </v:shape>
            </v:group>
            <v:group style="position:absolute;left:10892;top:1824;width:4;height:451" coordorigin="10892,1824" coordsize="4,451">
              <v:shape style="position:absolute;left:10892;top:1824;width:4;height:451" coordorigin="10892,1824" coordsize="4,451" path="m10895,2210l10892,2274,10892,1889,10895,1824e" filled="false" stroked="true" strokeweight=".055601pt" strokecolor="#000000">
                <v:path arrowok="t"/>
              </v:shape>
            </v:group>
            <v:group style="position:absolute;left:10880;top:1889;width:2;height:404" coordorigin="10880,1889" coordsize="2,404">
              <v:shape style="position:absolute;left:10880;top:1889;width:2;height:404" coordorigin="10880,1889" coordsize="0,404" path="m10880,1889l10880,2293e" filled="false" stroked="true" strokeweight="1.323204pt" strokecolor="#00a007">
                <v:path arrowok="t"/>
              </v:shape>
            </v:group>
            <v:group style="position:absolute;left:10868;top:1889;width:25;height:404" coordorigin="10868,1889" coordsize="25,404">
              <v:shape style="position:absolute;left:10868;top:1889;width:25;height:404" coordorigin="10868,1889" coordsize="25,404" path="m10892,1889l10892,2274,10868,2293,10868,1908,10892,1889xe" filled="false" stroked="true" strokeweight=".0556pt" strokecolor="#000000">
                <v:path arrowok="t"/>
              </v:shape>
            </v:group>
            <v:group style="position:absolute;left:10660;top:1929;width:39;height:389" coordorigin="10660,1929" coordsize="39,389">
              <v:shape style="position:absolute;left:10660;top:1929;width:39;height:389" coordorigin="10660,1929" coordsize="39,389" path="m10660,1929l10660,2314,10699,2318,10699,1933,10660,1929xe" filled="true" fillcolor="#005400" stroked="false">
                <v:path arrowok="t"/>
                <v:fill type="solid"/>
              </v:shape>
            </v:group>
            <v:group style="position:absolute;left:10660;top:1929;width:39;height:389" coordorigin="10660,1929" coordsize="39,389">
              <v:shape style="position:absolute;left:10660;top:1929;width:39;height:389" coordorigin="10660,1929" coordsize="39,389" path="m10699,1933l10699,2318,10660,2314,10660,1929,10699,1933xe" filled="false" stroked="true" strokeweight=".0556pt" strokecolor="#000000">
                <v:path arrowok="t"/>
              </v:shape>
            </v:group>
            <v:group style="position:absolute;left:10699;top:1933;width:2;height:413" coordorigin="10699,1933" coordsize="2,413">
              <v:shape style="position:absolute;left:10699;top:1933;width:2;height:413" coordorigin="10699,1933" coordsize="0,413" path="m10699,1933l10699,2345e" filled="false" stroked="true" strokeweight=".155606pt" strokecolor="#004700">
                <v:path arrowok="t"/>
              </v:shape>
            </v:group>
            <v:group style="position:absolute;left:10699;top:1933;width:2;height:413" coordorigin="10699,1933" coordsize="2,413">
              <v:shape style="position:absolute;left:10699;top:1933;width:2;height:413" coordorigin="10699,1933" coordsize="2,413" path="m10700,1960l10700,2345,10699,2318,10699,1933,10700,1960xe" filled="false" stroked="true" strokeweight=".055601pt" strokecolor="#000000">
                <v:path arrowok="t"/>
              </v:shape>
            </v:group>
            <v:group style="position:absolute;left:10821;top:1908;width:47;height:444" coordorigin="10821,1908" coordsize="47,444">
              <v:shape style="position:absolute;left:10821;top:1908;width:47;height:444" coordorigin="10821,1908" coordsize="47,444" path="m10868,1908l10821,1967,10821,2352,10868,2293,10868,1908xe" filled="true" fillcolor="#00aa14" stroked="false">
                <v:path arrowok="t"/>
                <v:fill type="solid"/>
              </v:shape>
            </v:group>
            <v:group style="position:absolute;left:10821;top:1908;width:47;height:444" coordorigin="10821,1908" coordsize="47,444">
              <v:shape style="position:absolute;left:10821;top:1908;width:47;height:444" coordorigin="10821,1908" coordsize="47,444" path="m10868,1908l10868,2293,10821,2352,10821,1967,10868,1908xe" filled="false" stroked="true" strokeweight=".055599pt" strokecolor="#000000">
                <v:path arrowok="t"/>
              </v:shape>
            </v:group>
            <v:group style="position:absolute;left:10700;top:1960;width:65;height:400" coordorigin="10700,1960" coordsize="65,400">
              <v:shape style="position:absolute;left:10700;top:1960;width:65;height:400" coordorigin="10700,1960" coordsize="65,400" path="m10700,1960l10700,2345,10764,2360,10764,1975,10700,1960xe" filled="true" fillcolor="#004900" stroked="false">
                <v:path arrowok="t"/>
                <v:fill type="solid"/>
              </v:shape>
            </v:group>
            <v:group style="position:absolute;left:10700;top:1960;width:65;height:400" coordorigin="10700,1960" coordsize="65,400">
              <v:shape style="position:absolute;left:10700;top:1960;width:65;height:400" coordorigin="10700,1960" coordsize="65,400" path="m10764,1975l10764,2360,10700,2345,10700,1960,10764,1975xe" filled="false" stroked="true" strokeweight=".055598pt" strokecolor="#000000">
                <v:path arrowok="t"/>
              </v:shape>
            </v:group>
            <v:group style="position:absolute;left:10764;top:1967;width:57;height:393" coordorigin="10764,1967" coordsize="57,393">
              <v:shape style="position:absolute;left:10764;top:1967;width:57;height:393" coordorigin="10764,1967" coordsize="57,393" path="m10821,1967l10764,1975,10764,2360,10821,2352,10821,1967xe" filled="true" fillcolor="#006b00" stroked="false">
                <v:path arrowok="t"/>
                <v:fill type="solid"/>
              </v:shape>
            </v:group>
            <v:group style="position:absolute;left:10764;top:1967;width:57;height:393" coordorigin="10764,1967" coordsize="57,393">
              <v:shape style="position:absolute;left:10764;top:1967;width:57;height:393" coordorigin="10764,1967" coordsize="57,393" path="m10821,1967l10821,2352,10764,2360,10764,1975,10821,1967xe" filled="false" stroked="true" strokeweight=".055598pt" strokecolor="#000000">
                <v:path arrowok="t"/>
              </v:shape>
            </v:group>
            <v:group style="position:absolute;left:10572;top:2079;width:57;height:399" coordorigin="10572,2079" coordsize="57,399">
              <v:shape style="position:absolute;left:10572;top:2079;width:57;height:399" coordorigin="10572,2079" coordsize="57,399" path="m10572,2079l10572,2465,10628,2478,10628,2092,10572,2079xe" filled="true" fillcolor="#004900" stroked="false">
                <v:path arrowok="t"/>
                <v:fill type="solid"/>
              </v:shape>
            </v:group>
            <v:group style="position:absolute;left:10572;top:2079;width:57;height:399" coordorigin="10572,2079" coordsize="57,399">
              <v:shape style="position:absolute;left:10572;top:2079;width:57;height:399" coordorigin="10572,2079" coordsize="57,399" path="m10628,2092l10628,2478,10572,2465,10572,2079,10628,2092xe" filled="false" stroked="true" strokeweight=".055598pt" strokecolor="#000000">
                <v:path arrowok="t"/>
              </v:shape>
            </v:group>
            <v:group style="position:absolute;left:10628;top:1990;width:58;height:488" coordorigin="10628,1990" coordsize="58,488">
              <v:shape style="position:absolute;left:10628;top:1990;width:58;height:488" coordorigin="10628,1990" coordsize="58,488" path="m10686,1990l10628,2092,10628,2478,10686,2375,10686,1990xe" filled="true" fillcolor="#00aa14" stroked="false">
                <v:path arrowok="t"/>
                <v:fill type="solid"/>
              </v:shape>
            </v:group>
            <v:group style="position:absolute;left:10628;top:1990;width:58;height:488" coordorigin="10628,1990" coordsize="58,488">
              <v:shape style="position:absolute;left:10628;top:1990;width:58;height:488" coordorigin="10628,1990" coordsize="58,488" path="m10686,1990l10686,2375,10628,2478,10628,2092,10686,1990xe" filled="false" stroked="true" strokeweight=".055599pt" strokecolor="#000000">
                <v:path arrowok="t"/>
              </v:shape>
            </v:group>
            <v:group style="position:absolute;left:10651;top:2096;width:98;height:458" coordorigin="10651,2096" coordsize="98,458">
              <v:shape style="position:absolute;left:10651;top:2096;width:98;height:458" coordorigin="10651,2096" coordsize="98,458" path="m10749,2096l10651,2167,10651,2553,10749,2482,10749,2096xe" filled="true" fillcolor="#009e05" stroked="false">
                <v:path arrowok="t"/>
                <v:fill type="solid"/>
              </v:shape>
            </v:group>
            <v:group style="position:absolute;left:10651;top:2096;width:98;height:458" coordorigin="10651,2096" coordsize="98,458">
              <v:shape style="position:absolute;left:10651;top:2096;width:98;height:458" coordorigin="10651,2096" coordsize="98,458" path="m10749,2096l10749,2482,10651,2553,10651,2167,10749,2096xe" filled="false" stroked="true" strokeweight=".055596pt" strokecolor="#000000">
                <v:path arrowok="t"/>
              </v:shape>
            </v:group>
            <v:group style="position:absolute;left:10564;top:2167;width:87;height:389" coordorigin="10564,2167" coordsize="87,389">
              <v:shape style="position:absolute;left:10564;top:2167;width:87;height:389" coordorigin="10564,2167" coordsize="87,389" path="m10651,2167l10564,2170,10564,2555,10651,2553,10651,2167xe" filled="true" fillcolor="#005e00" stroked="false">
                <v:path arrowok="t"/>
                <v:fill type="solid"/>
              </v:shape>
            </v:group>
            <v:group style="position:absolute;left:10564;top:2167;width:87;height:389" coordorigin="10564,2167" coordsize="87,389">
              <v:shape style="position:absolute;left:10564;top:2167;width:87;height:389" coordorigin="10564,2167" coordsize="87,389" path="m10651,2167l10651,2553,10564,2555,10564,2170,10651,2167xe" filled="false" stroked="true" strokeweight=".055595pt" strokecolor="#000000">
                <v:path arrowok="t"/>
              </v:shape>
            </v:group>
            <v:group style="position:absolute;left:10472;top:2170;width:93;height:484" coordorigin="10472,2170" coordsize="93,484">
              <v:shape style="position:absolute;left:10472;top:2170;width:93;height:484" coordorigin="10472,2170" coordsize="93,484" path="m10564,2170l10472,2269,10472,2654,10564,2555,10564,2170xe" filled="true" fillcolor="#00a80f" stroked="false">
                <v:path arrowok="t"/>
                <v:fill type="solid"/>
              </v:shape>
            </v:group>
            <v:group style="position:absolute;left:10472;top:2170;width:93;height:484" coordorigin="10472,2170" coordsize="93,484">
              <v:shape style="position:absolute;left:10472;top:2170;width:93;height:484" coordorigin="10472,2170" coordsize="93,484" path="m10564,2170l10564,2555,10472,2654,10472,2269,10564,2170xe" filled="false" stroked="true" strokeweight=".055597pt" strokecolor="#000000">
                <v:path arrowok="t"/>
              </v:shape>
            </v:group>
            <v:group style="position:absolute;left:10394;top:2269;width:78;height:398" coordorigin="10394,2269" coordsize="78,398">
              <v:shape style="position:absolute;left:10394;top:2269;width:78;height:398" coordorigin="10394,2269" coordsize="78,398" path="m10472,2269l10394,2280,10394,2666,10472,2654,10472,2269xe" filled="true" fillcolor="#006b00" stroked="false">
                <v:path arrowok="t"/>
                <v:fill type="solid"/>
              </v:shape>
            </v:group>
            <v:group style="position:absolute;left:10394;top:2269;width:78;height:398" coordorigin="10394,2269" coordsize="78,398">
              <v:shape style="position:absolute;left:10394;top:2269;width:78;height:398" coordorigin="10394,2269" coordsize="78,398" path="m10472,2269l10472,2654,10394,2666,10394,2280,10472,2269xe" filled="false" stroked="true" strokeweight=".055596pt" strokecolor="#000000">
                <v:path arrowok="t"/>
              </v:shape>
            </v:group>
            <v:group style="position:absolute;left:10330;top:2280;width:64;height:526" coordorigin="10330,2280" coordsize="64,526">
              <v:shape style="position:absolute;left:10330;top:2280;width:64;height:526" coordorigin="10330,2280" coordsize="64,526" path="m10394,2280l10330,2421,10330,2806,10394,2666,10394,2280xe" filled="true" fillcolor="#00aa14" stroked="false">
                <v:path arrowok="t"/>
                <v:fill type="solid"/>
              </v:shape>
            </v:group>
            <v:group style="position:absolute;left:10330;top:2280;width:64;height:526" coordorigin="10330,2280" coordsize="64,526">
              <v:shape style="position:absolute;left:10330;top:2280;width:64;height:526" coordorigin="10330,2280" coordsize="64,526" path="m10394,2280l10394,2666,10330,2806,10330,2421,10394,2280xe" filled="false" stroked="true" strokeweight=".055599pt" strokecolor="#000000">
                <v:path arrowok="t"/>
              </v:shape>
            </v:group>
            <v:group style="position:absolute;left:10254;top:2379;width:77;height:428" coordorigin="10254,2379" coordsize="77,428">
              <v:shape style="position:absolute;left:10254;top:2379;width:77;height:428" coordorigin="10254,2379" coordsize="77,428" path="m10254,2379l10254,2764,10330,2806,10330,2421,10254,2379xe" filled="true" fillcolor="#004400" stroked="false">
                <v:path arrowok="t"/>
                <v:fill type="solid"/>
              </v:shape>
            </v:group>
            <v:group style="position:absolute;left:10254;top:2379;width:77;height:428" coordorigin="10254,2379" coordsize="77,428">
              <v:shape style="position:absolute;left:10254;top:2379;width:77;height:428" coordorigin="10254,2379" coordsize="77,428" path="m10330,2421l10330,2806,10254,2764,10254,2379,10330,2421xe" filled="false" stroked="true" strokeweight=".055597pt" strokecolor="#000000">
                <v:path arrowok="t"/>
              </v:shape>
            </v:group>
            <v:group style="position:absolute;left:10235;top:2379;width:2;height:451" coordorigin="10235,2379" coordsize="2,451">
              <v:shape style="position:absolute;left:10235;top:2379;width:2;height:451" coordorigin="10235,2379" coordsize="0,451" path="m10235,2379l10235,2829e" filled="false" stroked="true" strokeweight="1.934809pt" strokecolor="#00aa14">
                <v:path arrowok="t"/>
              </v:shape>
            </v:group>
            <v:group style="position:absolute;left:10217;top:2379;width:37;height:451" coordorigin="10217,2379" coordsize="37,451">
              <v:shape style="position:absolute;left:10217;top:2379;width:37;height:451" coordorigin="10217,2379" coordsize="37,451" path="m10254,2379l10254,2764,10217,2829,10217,2444,10254,2379xe" filled="false" stroked="true" strokeweight=".0556pt" strokecolor="#000000">
                <v:path arrowok="t"/>
              </v:shape>
            </v:group>
            <v:group style="position:absolute;left:10171;top:2444;width:46;height:392" coordorigin="10171,2444" coordsize="46,392">
              <v:shape style="position:absolute;left:10171;top:2444;width:46;height:392" coordorigin="10171,2444" coordsize="46,392" path="m10217,2444l10171,2451,10171,2836,10217,2829,10217,2444xe" filled="true" fillcolor="#006b00" stroked="false">
                <v:path arrowok="t"/>
                <v:fill type="solid"/>
              </v:shape>
            </v:group>
            <v:group style="position:absolute;left:10171;top:2444;width:46;height:392" coordorigin="10171,2444" coordsize="46,392">
              <v:shape style="position:absolute;left:10171;top:2444;width:46;height:392" coordorigin="10171,2444" coordsize="46,392" path="m10217,2444l10217,2829,10171,2836e" filled="false" stroked="true" strokeweight=".055543pt" strokecolor="#000000">
                <v:path arrowok="t"/>
              </v:shape>
              <v:shape style="position:absolute;left:10171;top:2444;width:46;height:392" coordorigin="10171,2444" coordsize="46,392" path="m10171,2836l10171,2451,10217,2444e" filled="false" stroked="true" strokeweight=".055543pt" strokecolor="#000000">
                <v:path arrowok="t"/>
              </v:shape>
            </v:group>
            <v:group style="position:absolute;left:8665;top:1981;width:2;height:424" coordorigin="8665,1981" coordsize="2,424">
              <v:shape style="position:absolute;left:8665;top:1981;width:2;height:424" coordorigin="8665,1981" coordsize="0,424" path="m8665,1981l8665,2405e" filled="false" stroked="true" strokeweight=".433548pt" strokecolor="#004400">
                <v:path arrowok="t"/>
              </v:shape>
            </v:group>
            <v:group style="position:absolute;left:8661;top:1981;width:7;height:424" coordorigin="8661,1981" coordsize="7,424">
              <v:shape style="position:absolute;left:8661;top:1981;width:7;height:424" coordorigin="8661,1981" coordsize="7,424" path="m8668,2020l8668,2405,8661,2367,8661,1981,8668,2020xe" filled="false" stroked="true" strokeweight=".055601pt" strokecolor="#000000">
                <v:path arrowok="t"/>
              </v:shape>
            </v:group>
            <v:group style="position:absolute;left:9178;top:2044;width:352;height:404" coordorigin="9178,2044" coordsize="352,404">
              <v:shape style="position:absolute;left:9178;top:2044;width:352;height:404" coordorigin="9178,2044" coordsize="352,404" path="m9178,2044l9178,2429,9530,2448,9530,2062,9178,2044xe" filled="true" fillcolor="#005600" stroked="false">
                <v:path arrowok="t"/>
                <v:fill type="solid"/>
              </v:shape>
            </v:group>
            <v:group style="position:absolute;left:9178;top:2044;width:352;height:404" coordorigin="9178,2044" coordsize="352,404">
              <v:shape style="position:absolute;left:9178;top:2044;width:352;height:404" coordorigin="9178,2044" coordsize="352,404" path="m9530,2062l9530,2448,9178,2429,9178,2044,9530,2062xe" filled="false" stroked="true" strokeweight=".055551pt" strokecolor="#000000">
                <v:path arrowok="t"/>
              </v:shape>
            </v:group>
            <v:group style="position:absolute;left:9105;top:2044;width:74;height:406" coordorigin="9105,2044" coordsize="74,406">
              <v:shape style="position:absolute;left:9105;top:2044;width:74;height:406" coordorigin="9105,2044" coordsize="74,406" path="m9178,2044l9105,2064,9105,2449,9178,2429,9178,2044xe" filled="true" fillcolor="#007700" stroked="false">
                <v:path arrowok="t"/>
                <v:fill type="solid"/>
              </v:shape>
            </v:group>
            <v:group style="position:absolute;left:9105;top:2044;width:74;height:406" coordorigin="9105,2044" coordsize="74,406">
              <v:shape style="position:absolute;left:9105;top:2044;width:74;height:406" coordorigin="9105,2044" coordsize="74,406" path="m9178,2044l9178,2429,9105,2449,9105,2064,9178,2044xe" filled="false" stroked="true" strokeweight=".055597pt" strokecolor="#000000">
                <v:path arrowok="t"/>
              </v:shape>
            </v:group>
            <v:group style="position:absolute;left:9017;top:2064;width:88;height:394" coordorigin="9017,2064" coordsize="88,394">
              <v:shape style="position:absolute;left:9017;top:2064;width:88;height:394" coordorigin="9017,2064" coordsize="88,394" path="m9105,2064l9017,2072,9017,2458,9105,2449,9105,2064xe" filled="true" fillcolor="#006600" stroked="false">
                <v:path arrowok="t"/>
                <v:fill type="solid"/>
              </v:shape>
            </v:group>
            <v:group style="position:absolute;left:9017;top:2064;width:88;height:394" coordorigin="9017,2064" coordsize="88,394">
              <v:shape style="position:absolute;left:9017;top:2064;width:88;height:394" coordorigin="9017,2064" coordsize="88,394" path="m9105,2064l9105,2449,9017,2458,9017,2072,9105,2064xe" filled="false" stroked="true" strokeweight=".055595pt" strokecolor="#000000">
                <v:path arrowok="t"/>
              </v:shape>
            </v:group>
            <v:group style="position:absolute;left:9530;top:2062;width:2;height:409" coordorigin="9530,2062" coordsize="2,409">
              <v:shape style="position:absolute;left:9530;top:2062;width:2;height:409" coordorigin="9530,2062" coordsize="0,409" path="m9530,2062l9530,2471e" filled="false" stroked="true" strokeweight=".155573pt" strokecolor="#004700">
                <v:path arrowok="t"/>
              </v:shape>
            </v:group>
            <v:group style="position:absolute;left:9530;top:2062;width:2;height:409" coordorigin="9530,2062" coordsize="2,409">
              <v:shape style="position:absolute;left:9530;top:2062;width:2;height:409" coordorigin="9530,2062" coordsize="2,409" path="m9531,2086l9531,2471,9530,2448,9530,2062,9531,2086xe" filled="false" stroked="true" strokeweight=".055601pt" strokecolor="#000000">
                <v:path arrowok="t"/>
              </v:shape>
            </v:group>
            <v:group style="position:absolute;left:9545;top:2076;width:2;height:396" coordorigin="9545,2076" coordsize="2,396">
              <v:shape style="position:absolute;left:9545;top:2076;width:2;height:396" coordorigin="9545,2076" coordsize="0,396" path="m9545,2076l9545,2471e" filled="false" stroked="true" strokeweight="1.490045pt" strokecolor="#008200">
                <v:path arrowok="t"/>
              </v:shape>
            </v:group>
            <v:group style="position:absolute;left:9531;top:2076;width:28;height:396" coordorigin="9531,2076" coordsize="28,396">
              <v:shape style="position:absolute;left:9531;top:2076;width:28;height:396" coordorigin="9531,2076" coordsize="28,396" path="m9559,2076l9559,2461,9531,2471,9531,2086,9559,2076xe" filled="false" stroked="true" strokeweight=".0556pt" strokecolor="#000000">
                <v:path arrowok="t"/>
              </v:shape>
            </v:group>
            <v:group style="position:absolute;left:8612;top:2087;width:385;height:396" coordorigin="8612,2087" coordsize="385,396">
              <v:shape style="position:absolute;left:8612;top:2087;width:385;height:396" coordorigin="8612,2087" coordsize="385,396" path="m8612,2087l8612,2472,8997,2482,8997,2097,8612,2087xe" filled="true" fillcolor="#005900" stroked="false">
                <v:path arrowok="t"/>
                <v:fill type="solid"/>
              </v:shape>
            </v:group>
            <v:group style="position:absolute;left:8612;top:2087;width:385;height:396" coordorigin="8612,2087" coordsize="385,396">
              <v:shape style="position:absolute;left:8612;top:2087;width:385;height:396" coordorigin="8612,2087" coordsize="385,396" path="m8997,2097l8997,2482,8612,2472e" filled="false" stroked="true" strokeweight=".055543pt" strokecolor="#000000">
                <v:path arrowok="t"/>
              </v:shape>
              <v:shape style="position:absolute;left:8612;top:2087;width:385;height:396" coordorigin="8612,2087" coordsize="385,396" path="m8612,2087l8997,2097e" filled="false" stroked="true" strokeweight=".055543pt" strokecolor="#000000">
                <v:path arrowok="t"/>
              </v:shape>
            </v:group>
            <v:group style="position:absolute;left:9007;top:2072;width:2;height:410" coordorigin="9007,2072" coordsize="2,410">
              <v:shape style="position:absolute;left:9007;top:2072;width:2;height:410" coordorigin="9007,2072" coordsize="0,410" path="m9007,2072l9007,2482e" filled="false" stroked="true" strokeweight="1.100757pt" strokecolor="#00aa14">
                <v:path arrowok="t"/>
              </v:shape>
            </v:group>
            <v:group style="position:absolute;left:8997;top:2072;width:20;height:410" coordorigin="8997,2072" coordsize="20,410">
              <v:shape style="position:absolute;left:8997;top:2072;width:20;height:410" coordorigin="8997,2072" coordsize="20,410" path="m9017,2072l9017,2458,8997,2482,8997,2097,9017,2072xe" filled="false" stroked="true" strokeweight=".0556pt" strokecolor="#000000">
                <v:path arrowok="t"/>
              </v:shape>
            </v:group>
            <v:group style="position:absolute;left:9599;top:2173;width:268;height:386" coordorigin="9599,2173" coordsize="268,386">
              <v:shape style="position:absolute;left:9599;top:2173;width:268;height:386" coordorigin="9599,2173" coordsize="268,386" path="m9867,2173l9867,2559,9599,2559,9599,2173,9867,2173xe" filled="true" fillcolor="#005b00" stroked="false">
                <v:path arrowok="t"/>
                <v:fill type="solid"/>
              </v:shape>
            </v:group>
            <v:group style="position:absolute;left:9599;top:2173;width:268;height:386" coordorigin="9599,2173" coordsize="268,386">
              <v:shape style="position:absolute;left:9599;top:2173;width:268;height:386" coordorigin="9599,2173" coordsize="268,386" path="m9867,2173l9867,2559,9599,2559,9599,2173,9867,2173xe" filled="false" stroked="true" strokeweight=".055563pt" strokecolor="#000000">
                <v:path arrowok="t"/>
              </v:shape>
            </v:group>
            <v:group style="position:absolute;left:9579;top:2076;width:2;height:483" coordorigin="9579,2076" coordsize="2,483">
              <v:shape style="position:absolute;left:9579;top:2076;width:2;height:483" coordorigin="9579,2076" coordsize="0,483" path="m9579,2076l9579,2559e" filled="false" stroked="true" strokeweight="2.101619pt" strokecolor="#004400">
                <v:path arrowok="t"/>
              </v:shape>
            </v:group>
            <v:group style="position:absolute;left:9559;top:2076;width:41;height:483" coordorigin="9559,2076" coordsize="41,483">
              <v:shape style="position:absolute;left:9559;top:2076;width:41;height:483" coordorigin="9559,2076" coordsize="41,483" path="m9599,2173l9599,2559,9559,2461,9559,2076,9599,2173xe" filled="false" stroked="true" strokeweight=".0556pt" strokecolor="#000000">
                <v:path arrowok="t"/>
              </v:shape>
            </v:group>
            <v:group style="position:absolute;left:9867;top:2173;width:305;height:663" coordorigin="9867,2173" coordsize="305,663">
              <v:shape style="position:absolute;left:9867;top:2173;width:305;height:663" coordorigin="9867,2173" coordsize="305,663" path="m9867,2173l9867,2559,10171,2836,10171,2451,9867,2173xe" filled="true" fillcolor="#004400" stroked="false">
                <v:path arrowok="t"/>
                <v:fill type="solid"/>
              </v:shape>
            </v:group>
            <v:group style="position:absolute;left:9867;top:2173;width:305;height:663" coordorigin="9867,2173" coordsize="305,663">
              <v:shape style="position:absolute;left:9867;top:2173;width:305;height:663" coordorigin="9867,2173" coordsize="305,663" path="m10171,2451l10171,2836e" filled="false" stroked="true" strokeweight=".055543pt" strokecolor="#000000">
                <v:path arrowok="t"/>
              </v:shape>
              <v:shape style="position:absolute;left:9867;top:2173;width:305;height:663" coordorigin="9867,2173" coordsize="305,663" path="m10171,2836l9867,2559,9867,2173,10171,2451e" filled="false" stroked="true" strokeweight=".055543pt" strokecolor="#000000">
                <v:path arrowok="t"/>
              </v:shape>
            </v:group>
            <v:group style="position:absolute;left:8612;top:1605;width:2283;height:846" coordorigin="8612,1605" coordsize="2283,846">
              <v:shape style="position:absolute;left:8612;top:1605;width:2283;height:846" coordorigin="8612,1605" coordsize="2283,846" path="m10638,2076l9559,2076,9599,2173,9867,2173,10171,2451,10217,2444,10254,2379,10349,2379,10394,2280,10472,2269,10564,2170,10651,2167,10735,2106,10632,2106,10580,2102,10572,2079,10636,2079,10638,2076xe" filled="true" fillcolor="#00bf38" stroked="false">
                <v:path arrowok="t"/>
                <v:fill type="solid"/>
              </v:shape>
              <v:shape style="position:absolute;left:8612;top:1605;width:2283;height:846" coordorigin="8612,1605" coordsize="2283,846" path="m10349,2379l10254,2379,10330,2421,10349,2379xe" filled="true" fillcolor="#00bf38" stroked="false">
                <v:path arrowok="t"/>
                <v:fill type="solid"/>
              </v:shape>
              <v:shape style="position:absolute;left:8612;top:1605;width:2283;height:846" coordorigin="8612,1605" coordsize="2283,846" path="m10725,2072l10632,2106,10735,2106,10749,2096,10725,2072xe" filled="true" fillcolor="#00bf38" stroked="false">
                <v:path arrowok="t"/>
                <v:fill type="solid"/>
              </v:shape>
              <v:shape style="position:absolute;left:8612;top:1605;width:2283;height:846" coordorigin="8612,1605" coordsize="2283,846" path="m8635,2017l8612,2087,8997,2097,9017,2072,9105,2064,9178,2044,10656,2044,10669,2020,8668,2020,8635,2017xe" filled="true" fillcolor="#00bf38" stroked="false">
                <v:path arrowok="t"/>
                <v:fill type="solid"/>
              </v:shape>
              <v:shape style="position:absolute;left:8612;top:1605;width:2283;height:846" coordorigin="8612,1605" coordsize="2283,846" path="m10636,2079l10572,2079,10628,2092,10636,2079xe" filled="true" fillcolor="#00bf38" stroked="false">
                <v:path arrowok="t"/>
                <v:fill type="solid"/>
              </v:shape>
              <v:shape style="position:absolute;left:8612;top:1605;width:2283;height:846" coordorigin="8612,1605" coordsize="2283,846" path="m10656,2044l9178,2044,9530,2062,9531,2086,9559,2076,10638,2076,10656,2044xe" filled="true" fillcolor="#00bf38" stroked="false">
                <v:path arrowok="t"/>
                <v:fill type="solid"/>
              </v:shape>
              <v:shape style="position:absolute;left:8612;top:1605;width:2283;height:846" coordorigin="8612,1605" coordsize="2283,846" path="m9071,1791l8999,1819,8987,1847,8956,1853,8850,1919,8732,1937,8661,1981,8668,2020,10669,2020,10686,1990,10665,1973,10660,1929,10851,1929,10868,1908,10892,1889,10895,1824,10894,1819,10809,1819,10812,1805,9084,1805,9071,1791xe" filled="true" fillcolor="#00bf38" stroked="false">
                <v:path arrowok="t"/>
                <v:fill type="solid"/>
              </v:shape>
              <v:shape style="position:absolute;left:8612;top:1605;width:2283;height:846" coordorigin="8612,1605" coordsize="2283,846" path="m10851,1929l10660,1929,10699,1933,10700,1960,10764,1975,10821,1967,10851,1929xe" filled="true" fillcolor="#00bf38" stroked="false">
                <v:path arrowok="t"/>
                <v:fill type="solid"/>
              </v:shape>
              <v:shape style="position:absolute;left:8612;top:1605;width:2283;height:846" coordorigin="8612,1605" coordsize="2283,846" path="m10886,1793l10862,1815,10809,1819,10894,1819,10886,1793xe" filled="true" fillcolor="#00bf38" stroked="false">
                <v:path arrowok="t"/>
                <v:fill type="solid"/>
              </v:shape>
              <v:shape style="position:absolute;left:8612;top:1605;width:2283;height:846" coordorigin="8612,1605" coordsize="2283,846" path="m9188,1755l9084,1805,10812,1805,10815,1790,10650,1790,10663,1768,10703,1768,10706,1767,9210,1767,9188,1755xe" filled="true" fillcolor="#00bf38" stroked="false">
                <v:path arrowok="t"/>
                <v:fill type="solid"/>
              </v:shape>
              <v:shape style="position:absolute;left:8612;top:1605;width:2283;height:846" coordorigin="8612,1605" coordsize="2283,846" path="m10777,1775l10710,1788,10650,1790,10815,1790,10815,1788,10777,1775xe" filled="true" fillcolor="#00bf38" stroked="false">
                <v:path arrowok="t"/>
                <v:fill type="solid"/>
              </v:shape>
              <v:shape style="position:absolute;left:8612;top:1605;width:2283;height:846" coordorigin="8612,1605" coordsize="2283,846" path="m10703,1768l10663,1768,10701,1770,10703,1768xe" filled="true" fillcolor="#00bf38" stroked="false">
                <v:path arrowok="t"/>
                <v:fill type="solid"/>
              </v:shape>
              <v:shape style="position:absolute;left:8612;top:1605;width:2283;height:846" coordorigin="8612,1605" coordsize="2283,846" path="m9332,1605l9304,1691,9265,1707,9210,1767,10706,1767,10805,1725,10824,1712,10867,1712,10851,1654,10836,1637,10031,1637,9950,1636,9877,1636,9812,1634,9703,1632,9659,1630,9621,1629,9589,1626,9562,1625,9540,1623,9523,1622,9510,1621,9367,1621,9332,1605xe" filled="true" fillcolor="#00bf38" stroked="false">
                <v:path arrowok="t"/>
                <v:fill type="solid"/>
              </v:shape>
              <v:shape style="position:absolute;left:8612;top:1605;width:2283;height:846" coordorigin="8612,1605" coordsize="2283,846" path="m10867,1712l10824,1712,10859,1721,10870,1723,10867,1712xe" filled="true" fillcolor="#00bf38" stroked="false">
                <v:path arrowok="t"/>
                <v:fill type="solid"/>
              </v:shape>
              <v:shape style="position:absolute;left:8612;top:1605;width:2283;height:846" coordorigin="8612,1605" coordsize="2283,846" path="m10814,1613l10811,1613,10802,1614,10790,1615,10772,1617,10750,1620,10723,1621,10690,1623,10607,1627,10438,1634,10210,1637,10836,1637,10814,1613xe" filled="true" fillcolor="#00bf38" stroked="false">
                <v:path arrowok="t"/>
                <v:fill type="solid"/>
              </v:shape>
              <v:shape style="position:absolute;left:8612;top:1605;width:2283;height:846" coordorigin="8612,1605" coordsize="2283,846" path="m9396,1615l9367,1621,9510,1621,9501,1620,9494,1619,9492,1619,9396,1615xe" filled="true" fillcolor="#00bf38" stroked="false">
                <v:path arrowok="t"/>
                <v:fill type="solid"/>
              </v:shape>
            </v:group>
            <v:group style="position:absolute;left:8612;top:1605;width:2283;height:846" coordorigin="8612,1605" coordsize="2283,846">
              <v:shape style="position:absolute;left:8612;top:1605;width:2283;height:846" coordorigin="8612,1605" coordsize="2283,846" path="m9332,1605l9367,1621,9396,1615,9492,1619,9494,1619,9501,1620,9510,1621,9523,1622,9540,1623,9562,1625,9589,1626,9621,1629,9659,1630,9703,1632,9754,1633,9812,1634,9877,1636,9950,1636,10031,1637,10120,1637,10210,1637,10294,1636,10369,1635,10438,1634,10502,1632,10607,1627,10690,1623,10723,1621,10750,1620,10772,1617,10790,1615,10802,1614,10811,1613,10814,1613,10851,1654,10870,1723,10859,1721,10824,1712,10805,1725,10701,1770,10663,1768,10650,1790,10710,1788,10777,1775,10815,1788,10809,1819,10862,1815,10886,1793,10895,1824e" filled="false" stroked="true" strokeweight=".055543pt" strokecolor="#000000">
                <v:path arrowok="t"/>
              </v:shape>
              <v:shape style="position:absolute;left:8612;top:1605;width:2283;height:846" coordorigin="8612,1605" coordsize="2283,846" path="m10895,1824l10892,1889,10868,1908,10821,1967,10764,1975,10700,1960,10699,1933,10660,1929,10665,1973,10686,1990,10628,2092,10572,2079,10580,2102,10632,2106,10725,2072,10749,2096,10651,2167,10564,2170,10472,2269,10394,2280,10330,2421,10254,2379,10217,2444,10171,2451,9867,2173,9599,2173,9559,2076,9531,2086,9530,2062,9178,2044,9105,2064,9017,2072,8997,2097,8612,2087e" filled="false" stroked="true" strokeweight=".055543pt" strokecolor="#000000">
                <v:path arrowok="t"/>
              </v:shape>
              <v:shape style="position:absolute;left:8612;top:1605;width:2283;height:846" coordorigin="8612,1605" coordsize="2283,846" path="m8612,2087l8635,2017,8668,2020,8661,1981,8732,1937,8850,1919,8956,1853,8987,1847,8999,1819,9071,1791,9084,1805,9188,1755,9210,1767,9265,1707,9304,1691,9332,1605e" filled="false" stroked="true" strokeweight=".055543pt" strokecolor="#00000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667"/>
        <w:gridCol w:w="2659"/>
        <w:gridCol w:w="2861"/>
      </w:tblGrid>
      <w:tr>
        <w:trPr>
          <w:trHeight w:val="1512" w:hRule="exact"/>
        </w:trPr>
        <w:tc>
          <w:tcPr>
            <w:tcW w:w="704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/>
              <w:ind w:left="1672" w:right="1527" w:hanging="139"/>
              <w:jc w:val="left"/>
              <w:rPr>
                <w:rFonts w:ascii="Calibri" w:hAnsi="Calibri" w:cs="Calibri" w:eastAsia="Calibri"/>
                <w:sz w:val="60"/>
                <w:szCs w:val="60"/>
              </w:rPr>
            </w:pPr>
            <w:r>
              <w:rPr>
                <w:rFonts w:ascii="Calibri"/>
                <w:b/>
                <w:color w:val="FFFFFF"/>
                <w:spacing w:val="-1"/>
                <w:sz w:val="60"/>
              </w:rPr>
              <w:t>Telemedicine</w:t>
            </w:r>
            <w:r>
              <w:rPr>
                <w:rFonts w:ascii="Calibri"/>
                <w:b/>
                <w:color w:val="FFFFFF"/>
                <w:spacing w:val="-11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in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60"/>
              </w:rPr>
              <w:t> </w:t>
            </w:r>
            <w:r>
              <w:rPr>
                <w:rFonts w:ascii="Calibri"/>
                <w:b/>
                <w:color w:val="FFFFFF"/>
                <w:sz w:val="60"/>
              </w:rPr>
              <w:t>North</w:t>
            </w:r>
            <w:r>
              <w:rPr>
                <w:rFonts w:ascii="Calibri"/>
                <w:b/>
                <w:color w:val="FFFFFF"/>
                <w:spacing w:val="-28"/>
                <w:sz w:val="60"/>
              </w:rPr>
              <w:t> </w:t>
            </w:r>
            <w:r>
              <w:rPr>
                <w:rFonts w:ascii="Calibri"/>
                <w:b/>
                <w:color w:val="FFFFFF"/>
                <w:sz w:val="60"/>
              </w:rPr>
              <w:t>Carolina</w:t>
            </w:r>
            <w:r>
              <w:rPr>
                <w:rFonts w:ascii="Calibri"/>
                <w:sz w:val="60"/>
              </w:rPr>
            </w:r>
          </w:p>
        </w:tc>
        <w:tc>
          <w:tcPr>
            <w:tcW w:w="28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907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5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PARITY:</w:t>
            </w:r>
            <w:r>
              <w:rPr>
                <w:rFonts w:ascii="Calibri"/>
                <w:sz w:val="33"/>
              </w:rPr>
            </w:r>
          </w:p>
        </w:tc>
        <w:tc>
          <w:tcPr>
            <w:tcW w:w="552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GAPS:</w:t>
            </w:r>
            <w:r>
              <w:rPr>
                <w:rFonts w:ascii="Calibri"/>
                <w:sz w:val="33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86" w:lineRule="exact" w:before="1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Private</w:t>
            </w:r>
            <w:r>
              <w:rPr>
                <w:rFonts w:ascii="Calibri"/>
                <w:b/>
                <w:spacing w:val="-9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35"/>
              </w:numPr>
              <w:tabs>
                <w:tab w:pos="549" w:val="left" w:leader="none"/>
              </w:tabs>
              <w:spacing w:line="292" w:lineRule="exact" w:before="1" w:after="0"/>
              <w:ind w:left="548" w:right="163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Bordered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GA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VA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which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have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laws.</w:t>
            </w:r>
            <w:r>
              <w:rPr>
                <w:rFonts w:ascii="Calibri"/>
                <w:spacing w:val="46"/>
                <w:sz w:val="24"/>
              </w:rPr>
              <w:t> </w:t>
            </w:r>
            <w:r>
              <w:rPr>
                <w:rFonts w:ascii="Calibri"/>
                <w:sz w:val="24"/>
              </w:rPr>
              <w:t>No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law.</w:t>
            </w:r>
            <w:r>
              <w:rPr>
                <w:rFonts w:ascii="Calibri"/>
                <w:spacing w:val="50"/>
                <w:sz w:val="24"/>
              </w:rPr>
              <w:t> </w:t>
            </w:r>
            <w:r>
              <w:rPr>
                <w:rFonts w:ascii="Calibri"/>
                <w:sz w:val="24"/>
              </w:rPr>
              <w:t>Legislation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introduced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failed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passage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in</w:t>
            </w:r>
            <w:r>
              <w:rPr>
                <w:rFonts w:ascii="Calibri"/>
                <w:spacing w:val="19"/>
                <w:sz w:val="24"/>
              </w:rPr>
              <w:t> </w:t>
            </w:r>
            <w:r>
              <w:rPr>
                <w:rFonts w:ascii="Calibri"/>
                <w:sz w:val="24"/>
              </w:rPr>
              <w:t>2015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which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would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have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establish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telehealth</w:t>
            </w:r>
            <w:r>
              <w:rPr>
                <w:rFonts w:ascii="Calibri"/>
                <w:spacing w:val="24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all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insurers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state.</w:t>
            </w:r>
            <w:r>
              <w:rPr>
                <w:rFonts w:ascii="Calibri"/>
                <w:position w:val="11"/>
                <w:sz w:val="16"/>
              </w:rPr>
              <w:t>188</w:t>
            </w:r>
            <w:r>
              <w:rPr>
                <w:rFonts w:ascii="Calibri"/>
                <w:sz w:val="16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Medicaid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35"/>
              </w:numPr>
              <w:tabs>
                <w:tab w:pos="549" w:val="left" w:leader="none"/>
              </w:tabs>
              <w:spacing w:line="292" w:lineRule="exact" w:before="1" w:after="0"/>
              <w:ind w:left="548" w:right="163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imposes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settings,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covered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services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designates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eligible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distant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site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providers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condition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payment.</w:t>
            </w:r>
          </w:p>
          <w:p>
            <w:pPr>
              <w:pStyle w:val="ListParagraph"/>
              <w:numPr>
                <w:ilvl w:val="0"/>
                <w:numId w:val="35"/>
              </w:numPr>
              <w:tabs>
                <w:tab w:pos="549" w:val="left" w:leader="none"/>
              </w:tabs>
              <w:spacing w:line="292" w:lineRule="exact" w:before="1" w:after="0"/>
              <w:ind w:left="548" w:right="323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-3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-3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interactive</w:t>
            </w:r>
            <w:r>
              <w:rPr>
                <w:rFonts w:ascii="Calibri" w:hAnsi="Calibri" w:cs="Calibri" w:eastAsia="Calibri"/>
                <w:spacing w:val="-3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audio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video</w:t>
            </w:r>
            <w:r>
              <w:rPr>
                <w:rFonts w:ascii="Calibri" w:hAnsi="Calibri" w:cs="Calibri" w:eastAsia="Calibri"/>
                <w:spacing w:val="-3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only,</w:t>
            </w:r>
            <w:r>
              <w:rPr>
                <w:rFonts w:ascii="Calibri" w:hAnsi="Calibri" w:cs="Calibri" w:eastAsia="Calibri"/>
                <w:spacing w:val="-3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but</w:t>
            </w:r>
            <w:r>
              <w:rPr>
                <w:rFonts w:ascii="Calibri" w:hAnsi="Calibri" w:cs="Calibri" w:eastAsia="Calibri"/>
                <w:spacing w:val="32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does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u w:val="single" w:color="000000"/>
              </w:rPr>
              <w:t>not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  <w:u w:val="single" w:color="000000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</w:r>
            <w:r>
              <w:rPr>
                <w:rFonts w:ascii="Calibri" w:hAnsi="Calibri" w:cs="Calibri" w:eastAsia="Calibri"/>
                <w:sz w:val="24"/>
                <w:szCs w:val="24"/>
              </w:rPr>
              <w:t>permit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use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of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“video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cell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phones”.</w:t>
            </w:r>
          </w:p>
          <w:p>
            <w:pPr>
              <w:pStyle w:val="ListParagraph"/>
              <w:numPr>
                <w:ilvl w:val="0"/>
                <w:numId w:val="35"/>
              </w:numPr>
              <w:tabs>
                <w:tab w:pos="549" w:val="left" w:leader="none"/>
              </w:tabs>
              <w:spacing w:line="292" w:lineRule="exact" w:before="0" w:after="0"/>
              <w:ind w:left="548" w:right="345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Requires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provider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be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premises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with</w:t>
            </w:r>
            <w:r>
              <w:rPr>
                <w:rFonts w:ascii="Calibri"/>
                <w:sz w:val="24"/>
              </w:rPr>
              <w:t> the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patient.</w:t>
            </w:r>
          </w:p>
          <w:p>
            <w:pPr>
              <w:pStyle w:val="TableParagraph"/>
              <w:spacing w:line="302" w:lineRule="exact" w:before="1"/>
              <w:ind w:left="9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b/>
                <w:sz w:val="26"/>
              </w:rPr>
              <w:t>Innovation</w:t>
            </w:r>
            <w:r>
              <w:rPr>
                <w:rFonts w:ascii="Calibri"/>
                <w:sz w:val="26"/>
              </w:rPr>
            </w:r>
          </w:p>
          <w:p>
            <w:pPr>
              <w:pStyle w:val="ListParagraph"/>
              <w:numPr>
                <w:ilvl w:val="0"/>
                <w:numId w:val="35"/>
              </w:numPr>
              <w:tabs>
                <w:tab w:pos="549" w:val="left" w:leader="none"/>
              </w:tabs>
              <w:spacing w:line="312" w:lineRule="exact" w:before="0" w:after="0"/>
              <w:ind w:left="548" w:right="0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spacing w:val="10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telepsychiatry</w:t>
            </w:r>
            <w:r>
              <w:rPr>
                <w:rFonts w:ascii="Calibri" w:hAnsi="Calibri" w:cs="Calibri" w:eastAsia="Calibri"/>
                <w:spacing w:val="11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network.</w:t>
            </w:r>
            <w:r>
              <w:rPr>
                <w:rFonts w:ascii="Calibri" w:hAnsi="Calibri" w:cs="Calibri" w:eastAsia="Calibri"/>
                <w:w w:val="95"/>
                <w:position w:val="11"/>
                <w:sz w:val="16"/>
                <w:szCs w:val="16"/>
              </w:rPr>
              <w:t>189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1" w:lineRule="exact"/>
              <w:ind w:left="2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position w:val="11"/>
                <w:sz w:val="16"/>
              </w:rPr>
              <w:t>190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06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auto" w:before="174"/>
              <w:ind w:left="580" w:right="252" w:hanging="32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MEDICAID</w:t>
            </w:r>
            <w:r>
              <w:rPr>
                <w:rFonts w:ascii="Calibri"/>
                <w:b/>
                <w:spacing w:val="-13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COVERAGE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&amp;</w:t>
            </w:r>
            <w:r>
              <w:rPr>
                <w:rFonts w:ascii="Calibri"/>
                <w:b/>
                <w:spacing w:val="26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CONDITIONS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OF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2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Setting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2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Technologies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108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Distance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Geography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7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Mental/behavioral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Rehabilitation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11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N/A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Consent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Telepresenter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42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54"/>
              <w:ind w:left="539" w:right="530" w:firstLine="69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INNOVATIVE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OR</w:t>
            </w:r>
            <w:r>
              <w:rPr>
                <w:rFonts w:ascii="Calibri"/>
                <w:b/>
                <w:spacing w:val="25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DELIVERY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MODELS: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5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90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Dual</w:t>
            </w:r>
            <w:r>
              <w:rPr>
                <w:rFonts w:ascii="Calibri" w:hAnsi="Calibri" w:cs="Calibri" w:eastAsia="Calibri"/>
                <w:spacing w:val="3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Eligibles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HCBS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Waiver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Corrections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427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760" w:footer="834" w:top="1240" w:bottom="1020" w:left="1140" w:right="98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3.079987pt;margin-top:195.240005pt;width:273.850pt;height:488.2pt;mso-position-horizontal-relative:page;mso-position-vertical-relative:page;z-index:-414328" coordorigin="5662,3905" coordsize="5477,9764">
            <v:group style="position:absolute;left:5662;top:3905;width:5477;height:9764" coordorigin="5662,3905" coordsize="5477,9764">
              <v:shape style="position:absolute;left:5662;top:3905;width:5477;height:9764" coordorigin="5662,3905" coordsize="5477,9764" path="m5662,3905l11138,3905,11138,13668,5662,13668,5662,3905xe" filled="true" fillcolor="#ffffff" stroked="false">
                <v:path arrowok="t"/>
                <v:fill type="solid"/>
              </v:shape>
            </v:group>
            <v:group style="position:absolute;left:5753;top:3905;width:5304;height:298" coordorigin="5753,3905" coordsize="5304,298">
              <v:shape style="position:absolute;left:5753;top:3905;width:5304;height:298" coordorigin="5753,3905" coordsize="5304,298" path="m5753,3905l11057,3905,11057,4202,5753,4202,5753,3905xe" filled="true" fillcolor="#ffffff" stroked="false">
                <v:path arrowok="t"/>
                <v:fill type="solid"/>
              </v:shape>
            </v:group>
            <v:group style="position:absolute;left:5753;top:4198;width:5304;height:298" coordorigin="5753,4198" coordsize="5304,298">
              <v:shape style="position:absolute;left:5753;top:4198;width:5304;height:298" coordorigin="5753,4198" coordsize="5304,298" path="m5753,4198l11057,4198,11057,4495,5753,4495,5753,4198xe" filled="true" fillcolor="#ffffff" stroked="false">
                <v:path arrowok="t"/>
                <v:fill type="solid"/>
              </v:shape>
            </v:group>
            <v:group style="position:absolute;left:5753;top:4490;width:5304;height:298" coordorigin="5753,4490" coordsize="5304,298">
              <v:shape style="position:absolute;left:5753;top:4490;width:5304;height:298" coordorigin="5753,4490" coordsize="5304,298" path="m5753,4490l11057,4490,11057,4788,5753,4788,5753,4490xe" filled="true" fillcolor="#ffffff" stroked="false">
                <v:path arrowok="t"/>
                <v:fill type="solid"/>
              </v:shape>
            </v:group>
            <v:group style="position:absolute;left:5753;top:4783;width:5304;height:298" coordorigin="5753,4783" coordsize="5304,298">
              <v:shape style="position:absolute;left:5753;top:4783;width:5304;height:298" coordorigin="5753,4783" coordsize="5304,298" path="m5753,4783l11057,4783,11057,5081,5753,5081,5753,4783xe" filled="true" fillcolor="#ffffff" stroked="false">
                <v:path arrowok="t"/>
                <v:fill type="solid"/>
              </v:shape>
            </v:group>
            <v:group style="position:absolute;left:5753;top:5076;width:5304;height:322" coordorigin="5753,5076" coordsize="5304,322">
              <v:shape style="position:absolute;left:5753;top:5076;width:5304;height:322" coordorigin="5753,5076" coordsize="5304,322" path="m5753,5076l11057,5076,11057,5398,5753,5398,5753,5076xe" filled="true" fillcolor="#ffffff" stroked="false">
                <v:path arrowok="t"/>
                <v:fill type="solid"/>
              </v:shape>
            </v:group>
            <v:group style="position:absolute;left:5753;top:5393;width:5304;height:322" coordorigin="5753,5393" coordsize="5304,322">
              <v:shape style="position:absolute;left:5753;top:5393;width:5304;height:322" coordorigin="5753,5393" coordsize="5304,322" path="m5753,5393l11057,5393,11057,5714,5753,5714,5753,5393xe" filled="true" fillcolor="#ffffff" stroked="false">
                <v:path arrowok="t"/>
                <v:fill type="solid"/>
              </v:shape>
            </v:group>
            <v:group style="position:absolute;left:5753;top:5710;width:5304;height:298" coordorigin="5753,5710" coordsize="5304,298">
              <v:shape style="position:absolute;left:5753;top:5710;width:5304;height:298" coordorigin="5753,5710" coordsize="5304,298" path="m5753,5710l11057,5710,11057,6007,5753,6007,5753,5710xe" filled="true" fillcolor="#ffffff" stroked="false">
                <v:path arrowok="t"/>
                <v:fill type="solid"/>
              </v:shape>
            </v:group>
            <v:group style="position:absolute;left:5753;top:6002;width:5304;height:298" coordorigin="5753,6002" coordsize="5304,298">
              <v:shape style="position:absolute;left:5753;top:6002;width:5304;height:298" coordorigin="5753,6002" coordsize="5304,298" path="m5753,6002l11057,6002,11057,6300,5753,6300,5753,6002xe" filled="true" fillcolor="#ffffff" stroked="false">
                <v:path arrowok="t"/>
                <v:fill type="solid"/>
              </v:shape>
            </v:group>
            <v:group style="position:absolute;left:5753;top:6295;width:5304;height:298" coordorigin="5753,6295" coordsize="5304,298">
              <v:shape style="position:absolute;left:5753;top:6295;width:5304;height:298" coordorigin="5753,6295" coordsize="5304,298" path="m5753,6295l11057,6295,11057,6593,5753,6593,5753,6295xe" filled="true" fillcolor="#ffffff" stroked="false">
                <v:path arrowok="t"/>
                <v:fill type="solid"/>
              </v:shape>
            </v:group>
            <v:group style="position:absolute;left:5753;top:6588;width:5304;height:322" coordorigin="5753,6588" coordsize="5304,322">
              <v:shape style="position:absolute;left:5753;top:6588;width:5304;height:322" coordorigin="5753,6588" coordsize="5304,322" path="m5753,6588l11057,6588,11057,6910,5753,6910,5753,6588xe" filled="true" fillcolor="#ffffff" stroked="false">
                <v:path arrowok="t"/>
                <v:fill type="solid"/>
              </v:shape>
            </v:group>
            <v:group style="position:absolute;left:5753;top:6905;width:5304;height:298" coordorigin="5753,6905" coordsize="5304,298">
              <v:shape style="position:absolute;left:5753;top:6905;width:5304;height:298" coordorigin="5753,6905" coordsize="5304,298" path="m5753,6905l11057,6905,11057,7202,5753,7202,5753,6905xe" filled="true" fillcolor="#ffffff" stroked="false">
                <v:path arrowok="t"/>
                <v:fill type="solid"/>
              </v:shape>
            </v:group>
            <v:group style="position:absolute;left:5753;top:7198;width:5304;height:298" coordorigin="5753,7198" coordsize="5304,298">
              <v:shape style="position:absolute;left:5753;top:7198;width:5304;height:298" coordorigin="5753,7198" coordsize="5304,298" path="m5753,7198l11057,7198,11057,7495,5753,7495,5753,7198xe" filled="true" fillcolor="#ffffff" stroked="false">
                <v:path arrowok="t"/>
                <v:fill type="solid"/>
              </v:shape>
            </v:group>
            <v:group style="position:absolute;left:5753;top:7490;width:5304;height:298" coordorigin="5753,7490" coordsize="5304,298">
              <v:shape style="position:absolute;left:5753;top:7490;width:5304;height:298" coordorigin="5753,7490" coordsize="5304,298" path="m5753,7490l11057,7490,11057,7788,5753,7788,5753,7490xe" filled="true" fillcolor="#ffffff" stroked="false">
                <v:path arrowok="t"/>
                <v:fill type="solid"/>
              </v:shape>
            </v:group>
            <v:group style="position:absolute;left:5753;top:7783;width:5304;height:298" coordorigin="5753,7783" coordsize="5304,298">
              <v:shape style="position:absolute;left:5753;top:7783;width:5304;height:298" coordorigin="5753,7783" coordsize="5304,298" path="m5753,7783l11057,7783,11057,8081,5753,8081,5753,7783xe" filled="true" fillcolor="#ffffff" stroked="false">
                <v:path arrowok="t"/>
                <v:fill type="solid"/>
              </v:shape>
            </v:group>
            <v:group style="position:absolute;left:5753;top:8076;width:5304;height:298" coordorigin="5753,8076" coordsize="5304,298">
              <v:shape style="position:absolute;left:5753;top:8076;width:5304;height:298" coordorigin="5753,8076" coordsize="5304,298" path="m5753,8076l11057,8076,11057,8374,5753,8374,5753,8076xe" filled="true" fillcolor="#ffffff" stroked="false">
                <v:path arrowok="t"/>
                <v:fill type="solid"/>
              </v:shape>
            </v:group>
            <v:group style="position:absolute;left:5753;top:8369;width:5304;height:298" coordorigin="5753,8369" coordsize="5304,298">
              <v:shape style="position:absolute;left:5753;top:8369;width:5304;height:298" coordorigin="5753,8369" coordsize="5304,298" path="m5753,8369l11057,8369,11057,8666,5753,8666,5753,8369xe" filled="true" fillcolor="#ffffff" stroked="false">
                <v:path arrowok="t"/>
                <v:fill type="solid"/>
              </v:shape>
            </v:group>
            <v:group style="position:absolute;left:5753;top:8662;width:5304;height:298" coordorigin="5753,8662" coordsize="5304,298">
              <v:shape style="position:absolute;left:5753;top:8662;width:5304;height:298" coordorigin="5753,8662" coordsize="5304,298" path="m5753,8662l11057,8662,11057,8959,5753,8959,5753,8662xe" filled="true" fillcolor="#ffffff" stroked="false">
                <v:path arrowok="t"/>
                <v:fill type="solid"/>
              </v:shape>
            </v:group>
            <v:group style="position:absolute;left:5753;top:8954;width:5304;height:298" coordorigin="5753,8954" coordsize="5304,298">
              <v:shape style="position:absolute;left:5753;top:8954;width:5304;height:298" coordorigin="5753,8954" coordsize="5304,298" path="m5753,8954l11057,8954,11057,9252,5753,9252,5753,8954xe" filled="true" fillcolor="#ffffff" stroked="false">
                <v:path arrowok="t"/>
                <v:fill type="solid"/>
              </v:shape>
            </v:group>
            <v:group style="position:absolute;left:5753;top:9247;width:5304;height:303" coordorigin="5753,9247" coordsize="5304,303">
              <v:shape style="position:absolute;left:5753;top:9247;width:5304;height:303" coordorigin="5753,9247" coordsize="5304,303" path="m5753,9247l11057,9247,11057,9550,5753,9550,5753,9247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667"/>
        <w:gridCol w:w="2659"/>
        <w:gridCol w:w="2861"/>
      </w:tblGrid>
      <w:tr>
        <w:trPr>
          <w:trHeight w:val="1512" w:hRule="exact"/>
        </w:trPr>
        <w:tc>
          <w:tcPr>
            <w:tcW w:w="704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/>
              <w:ind w:left="1809" w:right="1527" w:hanging="275"/>
              <w:jc w:val="left"/>
              <w:rPr>
                <w:rFonts w:ascii="Calibri" w:hAnsi="Calibri" w:cs="Calibri" w:eastAsia="Calibri"/>
                <w:sz w:val="60"/>
                <w:szCs w:val="60"/>
              </w:rPr>
            </w:pPr>
            <w:r>
              <w:rPr>
                <w:rFonts w:ascii="Calibri"/>
                <w:b/>
                <w:color w:val="FFFFFF"/>
                <w:spacing w:val="-1"/>
                <w:sz w:val="60"/>
              </w:rPr>
              <w:t>Telemedicine</w:t>
            </w:r>
            <w:r>
              <w:rPr>
                <w:rFonts w:ascii="Calibri"/>
                <w:b/>
                <w:color w:val="FFFFFF"/>
                <w:spacing w:val="-11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in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60"/>
              </w:rPr>
              <w:t> </w:t>
            </w:r>
            <w:r>
              <w:rPr>
                <w:rFonts w:ascii="Calibri"/>
                <w:b/>
                <w:color w:val="FFFFFF"/>
                <w:sz w:val="60"/>
              </w:rPr>
              <w:t>North</w:t>
            </w:r>
            <w:r>
              <w:rPr>
                <w:rFonts w:ascii="Calibri"/>
                <w:b/>
                <w:color w:val="FFFFFF"/>
                <w:spacing w:val="-27"/>
                <w:sz w:val="60"/>
              </w:rPr>
              <w:t> </w:t>
            </w:r>
            <w:r>
              <w:rPr>
                <w:rFonts w:ascii="Calibri"/>
                <w:b/>
                <w:color w:val="FFFFFF"/>
                <w:sz w:val="60"/>
              </w:rPr>
              <w:t>Dakota</w:t>
            </w:r>
            <w:r>
              <w:rPr>
                <w:rFonts w:ascii="Calibri"/>
                <w:sz w:val="60"/>
              </w:rPr>
            </w:r>
          </w:p>
        </w:tc>
        <w:tc>
          <w:tcPr>
            <w:tcW w:w="28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5"/>
                <w:szCs w:val="5"/>
              </w:rPr>
            </w:pPr>
          </w:p>
          <w:p>
            <w:pPr>
              <w:pStyle w:val="TableParagraph"/>
              <w:spacing w:line="200" w:lineRule="atLeast"/>
              <w:ind w:left="56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1107622" cy="857250"/>
                  <wp:effectExtent l="0" t="0" r="0" b="0"/>
                  <wp:docPr id="17" name="image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26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622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907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7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PARITY:</w:t>
            </w:r>
            <w:r>
              <w:rPr>
                <w:rFonts w:ascii="Calibri"/>
                <w:sz w:val="33"/>
              </w:rPr>
            </w:r>
          </w:p>
        </w:tc>
        <w:tc>
          <w:tcPr>
            <w:tcW w:w="552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GAPS:</w:t>
            </w:r>
            <w:r>
              <w:rPr>
                <w:rFonts w:ascii="Calibri"/>
                <w:sz w:val="33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86" w:lineRule="exact" w:before="1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Progress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36"/>
              </w:numPr>
              <w:tabs>
                <w:tab w:pos="549" w:val="left" w:leader="none"/>
              </w:tabs>
              <w:spacing w:line="292" w:lineRule="exact" w:before="1" w:after="0"/>
              <w:ind w:left="548" w:right="454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HB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1038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was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enacted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2015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establish</w:t>
            </w:r>
            <w:r>
              <w:rPr>
                <w:rFonts w:ascii="Calibri"/>
                <w:sz w:val="24"/>
              </w:rPr>
              <w:t> telemedicine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z w:val="24"/>
              </w:rPr>
              <w:t> plans.</w:t>
            </w:r>
            <w:r>
              <w:rPr>
                <w:rFonts w:ascii="Calibri"/>
                <w:position w:val="11"/>
                <w:sz w:val="16"/>
              </w:rPr>
              <w:t>191</w:t>
            </w:r>
            <w:r>
              <w:rPr>
                <w:rFonts w:ascii="Calibri"/>
                <w:sz w:val="16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303" w:lineRule="exact"/>
              <w:ind w:left="9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b/>
                <w:sz w:val="26"/>
              </w:rPr>
              <w:t>Private</w:t>
            </w:r>
            <w:r>
              <w:rPr>
                <w:rFonts w:ascii="Calibri"/>
                <w:b/>
                <w:spacing w:val="-19"/>
                <w:sz w:val="26"/>
              </w:rPr>
              <w:t> </w:t>
            </w:r>
            <w:r>
              <w:rPr>
                <w:rFonts w:ascii="Calibri"/>
                <w:b/>
                <w:sz w:val="26"/>
              </w:rPr>
              <w:t>Insurance</w:t>
            </w:r>
            <w:r>
              <w:rPr>
                <w:rFonts w:ascii="Calibri"/>
                <w:sz w:val="26"/>
              </w:rPr>
            </w:r>
          </w:p>
          <w:p>
            <w:pPr>
              <w:pStyle w:val="ListParagraph"/>
              <w:numPr>
                <w:ilvl w:val="0"/>
                <w:numId w:val="37"/>
              </w:numPr>
              <w:tabs>
                <w:tab w:pos="549" w:val="left" w:leader="none"/>
              </w:tabs>
              <w:spacing w:line="292" w:lineRule="exact" w:before="13" w:after="0"/>
              <w:ind w:left="548" w:right="87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Bordered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MT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which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has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law.</w:t>
            </w:r>
            <w:r>
              <w:rPr>
                <w:rFonts w:ascii="Calibri"/>
                <w:spacing w:val="47"/>
                <w:sz w:val="24"/>
              </w:rPr>
              <w:t> </w:t>
            </w:r>
            <w:r>
              <w:rPr>
                <w:rFonts w:ascii="Calibri"/>
                <w:sz w:val="24"/>
              </w:rPr>
              <w:t>No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law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insurance.</w:t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Medicaid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38"/>
              </w:numPr>
              <w:tabs>
                <w:tab w:pos="549" w:val="left" w:leader="none"/>
              </w:tabs>
              <w:spacing w:line="292" w:lineRule="exact" w:before="1" w:after="0"/>
              <w:ind w:left="548" w:right="408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imposes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settings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covered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services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condition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z w:val="24"/>
              </w:rPr>
              <w:t> payment.</w:t>
            </w:r>
          </w:p>
          <w:p>
            <w:pPr>
              <w:pStyle w:val="ListParagraph"/>
              <w:numPr>
                <w:ilvl w:val="0"/>
                <w:numId w:val="38"/>
              </w:numPr>
              <w:tabs>
                <w:tab w:pos="549" w:val="left" w:leader="none"/>
              </w:tabs>
              <w:spacing w:line="292" w:lineRule="exact" w:before="0" w:after="0"/>
              <w:ind w:left="548" w:right="0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Includes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coverage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speech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therapy.</w:t>
            </w:r>
          </w:p>
          <w:p>
            <w:pPr>
              <w:pStyle w:val="ListParagraph"/>
              <w:numPr>
                <w:ilvl w:val="0"/>
                <w:numId w:val="38"/>
              </w:numPr>
              <w:tabs>
                <w:tab w:pos="549" w:val="left" w:leader="none"/>
              </w:tabs>
              <w:spacing w:line="292" w:lineRule="exact" w:before="1" w:after="0"/>
              <w:ind w:left="548" w:right="427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-3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-3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interactive</w:t>
            </w:r>
            <w:r>
              <w:rPr>
                <w:rFonts w:ascii="Calibri" w:hAnsi="Calibri" w:cs="Calibri" w:eastAsia="Calibri"/>
                <w:spacing w:val="-3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audio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video</w:t>
            </w:r>
            <w:r>
              <w:rPr>
                <w:rFonts w:ascii="Calibri" w:hAnsi="Calibri" w:cs="Calibri" w:eastAsia="Calibri"/>
                <w:spacing w:val="-3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3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RPM</w:t>
            </w:r>
            <w:r>
              <w:rPr>
                <w:rFonts w:ascii="Calibri" w:hAnsi="Calibri" w:cs="Calibri" w:eastAsia="Calibri"/>
                <w:spacing w:val="24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under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home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health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benefit.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192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  <w:p>
            <w:pPr>
              <w:pStyle w:val="TableParagraph"/>
              <w:spacing w:line="240" w:lineRule="auto" w:before="6"/>
              <w:ind w:left="548" w:right="143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Non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home</w:t>
            </w:r>
            <w:r>
              <w:rPr>
                <w:rFonts w:ascii="Calibri" w:hAnsi="Calibri" w:cs="Calibri" w:eastAsia="Calibri"/>
                <w:spacing w:val="5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health</w:t>
            </w:r>
            <w:r>
              <w:rPr>
                <w:rFonts w:ascii="Calibri" w:hAnsi="Calibri" w:cs="Calibri" w:eastAsia="Calibri"/>
                <w:spacing w:val="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  <w:r>
              <w:rPr>
                <w:rFonts w:ascii="Calibri" w:hAnsi="Calibri" w:cs="Calibri" w:eastAsia="Calibri"/>
                <w:spacing w:val="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require</w:t>
            </w:r>
            <w:r>
              <w:rPr>
                <w:rFonts w:ascii="Calibri" w:hAnsi="Calibri" w:cs="Calibri" w:eastAsia="Calibri"/>
                <w:spacing w:val="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a</w:t>
            </w:r>
            <w:r>
              <w:rPr>
                <w:rFonts w:ascii="Calibri" w:hAnsi="Calibri" w:cs="Calibri" w:eastAsia="Calibri"/>
                <w:spacing w:val="3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telepresenter.</w:t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1" w:lineRule="exact"/>
              <w:ind w:left="2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position w:val="11"/>
                <w:sz w:val="16"/>
              </w:rPr>
              <w:t>193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06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auto" w:before="174"/>
              <w:ind w:left="580" w:right="252" w:hanging="32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MEDICAID</w:t>
            </w:r>
            <w:r>
              <w:rPr>
                <w:rFonts w:ascii="Calibri"/>
                <w:b/>
                <w:spacing w:val="-13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COVERAGE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&amp;</w:t>
            </w:r>
            <w:r>
              <w:rPr>
                <w:rFonts w:ascii="Calibri"/>
                <w:b/>
                <w:spacing w:val="27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CONDITIONS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OF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2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Setting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2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Technologies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108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Distance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Geography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7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Mental/behavioral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Rehabilitation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Telepresenter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42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54"/>
              <w:ind w:left="539" w:right="530" w:firstLine="69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INNOVATIVE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OR</w:t>
            </w:r>
            <w:r>
              <w:rPr>
                <w:rFonts w:ascii="Calibri"/>
                <w:b/>
                <w:spacing w:val="25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DELIVERY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MODELS: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5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90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Dual</w:t>
            </w:r>
            <w:r>
              <w:rPr>
                <w:rFonts w:ascii="Calibri" w:hAnsi="Calibri" w:cs="Calibri" w:eastAsia="Calibri"/>
                <w:spacing w:val="3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Eligibles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HCBS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Waiver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Corrections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422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760" w:footer="834" w:top="1240" w:bottom="1020" w:left="1140" w:right="98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3.079987pt;margin-top:195.240005pt;width:273.850pt;height:490.1pt;mso-position-horizontal-relative:page;mso-position-vertical-relative:page;z-index:-414304" coordorigin="5662,3905" coordsize="5477,9802">
            <v:group style="position:absolute;left:5662;top:3905;width:5477;height:9802" coordorigin="5662,3905" coordsize="5477,9802">
              <v:shape style="position:absolute;left:5662;top:3905;width:5477;height:9802" coordorigin="5662,3905" coordsize="5477,9802" path="m5662,3905l11138,3905,11138,13706,5662,13706,5662,3905xe" filled="true" fillcolor="#ffffff" stroked="false">
                <v:path arrowok="t"/>
                <v:fill type="solid"/>
              </v:shape>
            </v:group>
            <v:group style="position:absolute;left:5753;top:3905;width:5304;height:298" coordorigin="5753,3905" coordsize="5304,298">
              <v:shape style="position:absolute;left:5753;top:3905;width:5304;height:298" coordorigin="5753,3905" coordsize="5304,298" path="m5753,3905l11057,3905,11057,4202,5753,4202,5753,3905xe" filled="true" fillcolor="#ffffff" stroked="false">
                <v:path arrowok="t"/>
                <v:fill type="solid"/>
              </v:shape>
            </v:group>
            <v:group style="position:absolute;left:5753;top:4198;width:5304;height:298" coordorigin="5753,4198" coordsize="5304,298">
              <v:shape style="position:absolute;left:5753;top:4198;width:5304;height:298" coordorigin="5753,4198" coordsize="5304,298" path="m5753,4198l11057,4198,11057,4495,5753,4495,5753,4198xe" filled="true" fillcolor="#ffffff" stroked="false">
                <v:path arrowok="t"/>
                <v:fill type="solid"/>
              </v:shape>
            </v:group>
            <v:group style="position:absolute;left:5753;top:4490;width:5304;height:298" coordorigin="5753,4490" coordsize="5304,298">
              <v:shape style="position:absolute;left:5753;top:4490;width:5304;height:298" coordorigin="5753,4490" coordsize="5304,298" path="m5753,4490l11057,4490,11057,4788,5753,4788,5753,4490xe" filled="true" fillcolor="#ffffff" stroked="false">
                <v:path arrowok="t"/>
                <v:fill type="solid"/>
              </v:shape>
            </v:group>
            <v:group style="position:absolute;left:5753;top:4783;width:5304;height:298" coordorigin="5753,4783" coordsize="5304,298">
              <v:shape style="position:absolute;left:5753;top:4783;width:5304;height:298" coordorigin="5753,4783" coordsize="5304,298" path="m5753,4783l11057,4783,11057,5081,5753,5081,5753,4783xe" filled="true" fillcolor="#ffffff" stroked="false">
                <v:path arrowok="t"/>
                <v:fill type="solid"/>
              </v:shape>
            </v:group>
            <v:group style="position:absolute;left:5753;top:5076;width:5304;height:322" coordorigin="5753,5076" coordsize="5304,322">
              <v:shape style="position:absolute;left:5753;top:5076;width:5304;height:322" coordorigin="5753,5076" coordsize="5304,322" path="m5753,5076l11057,5076,11057,5398,5753,5398,5753,5076xe" filled="true" fillcolor="#ffffff" stroked="false">
                <v:path arrowok="t"/>
                <v:fill type="solid"/>
              </v:shape>
            </v:group>
            <v:group style="position:absolute;left:5753;top:5393;width:5304;height:298" coordorigin="5753,5393" coordsize="5304,298">
              <v:shape style="position:absolute;left:5753;top:5393;width:5304;height:298" coordorigin="5753,5393" coordsize="5304,298" path="m5753,5393l11057,5393,11057,5690,5753,5690,5753,5393xe" filled="true" fillcolor="#ffffff" stroked="false">
                <v:path arrowok="t"/>
                <v:fill type="solid"/>
              </v:shape>
            </v:group>
            <v:group style="position:absolute;left:5753;top:5686;width:5304;height:298" coordorigin="5753,5686" coordsize="5304,298">
              <v:shape style="position:absolute;left:5753;top:5686;width:5304;height:298" coordorigin="5753,5686" coordsize="5304,298" path="m5753,5686l11057,5686,11057,5983,5753,5983,5753,5686xe" filled="true" fillcolor="#ffffff" stroked="false">
                <v:path arrowok="t"/>
                <v:fill type="solid"/>
              </v:shape>
            </v:group>
            <v:group style="position:absolute;left:5753;top:5978;width:5304;height:298" coordorigin="5753,5978" coordsize="5304,298">
              <v:shape style="position:absolute;left:5753;top:5978;width:5304;height:298" coordorigin="5753,5978" coordsize="5304,298" path="m5753,5978l11057,5978,11057,6276,5753,6276,5753,5978xe" filled="true" fillcolor="#ffffff" stroked="false">
                <v:path arrowok="t"/>
                <v:fill type="solid"/>
              </v:shape>
            </v:group>
            <v:group style="position:absolute;left:5753;top:6271;width:5304;height:298" coordorigin="5753,6271" coordsize="5304,298">
              <v:shape style="position:absolute;left:5753;top:6271;width:5304;height:298" coordorigin="5753,6271" coordsize="5304,298" path="m5753,6271l11057,6271,11057,6569,5753,6569,5753,6271xe" filled="true" fillcolor="#ffffff" stroked="false">
                <v:path arrowok="t"/>
                <v:fill type="solid"/>
              </v:shape>
            </v:group>
            <v:group style="position:absolute;left:5753;top:6564;width:5304;height:298" coordorigin="5753,6564" coordsize="5304,298">
              <v:shape style="position:absolute;left:5753;top:6564;width:5304;height:298" coordorigin="5753,6564" coordsize="5304,298" path="m5753,6564l11057,6564,11057,6862,5753,6862,5753,6564xe" filled="true" fillcolor="#ffffff" stroked="false">
                <v:path arrowok="t"/>
                <v:fill type="solid"/>
              </v:shape>
            </v:group>
            <v:group style="position:absolute;left:5753;top:6857;width:5304;height:298" coordorigin="5753,6857" coordsize="5304,298">
              <v:shape style="position:absolute;left:5753;top:6857;width:5304;height:298" coordorigin="5753,6857" coordsize="5304,298" path="m5753,6857l11057,6857,11057,7154,5753,7154,5753,6857xe" filled="true" fillcolor="#ffffff" stroked="false">
                <v:path arrowok="t"/>
                <v:fill type="solid"/>
              </v:shape>
            </v:group>
            <v:group style="position:absolute;left:5753;top:7150;width:5304;height:298" coordorigin="5753,7150" coordsize="5304,298">
              <v:shape style="position:absolute;left:5753;top:7150;width:5304;height:298" coordorigin="5753,7150" coordsize="5304,298" path="m5753,7150l11057,7150,11057,7447,5753,7447,5753,7150xe" filled="true" fillcolor="#ffffff" stroked="false">
                <v:path arrowok="t"/>
                <v:fill type="solid"/>
              </v:shape>
            </v:group>
            <v:group style="position:absolute;left:5753;top:7442;width:5304;height:298" coordorigin="5753,7442" coordsize="5304,298">
              <v:shape style="position:absolute;left:5753;top:7442;width:5304;height:298" coordorigin="5753,7442" coordsize="5304,298" path="m5753,7442l11057,7442,11057,7740,5753,7740,5753,7442xe" filled="true" fillcolor="#ffffff" stroked="false">
                <v:path arrowok="t"/>
                <v:fill type="solid"/>
              </v:shape>
            </v:group>
            <v:group style="position:absolute;left:5753;top:7735;width:5304;height:298" coordorigin="5753,7735" coordsize="5304,298">
              <v:shape style="position:absolute;left:5753;top:7735;width:5304;height:298" coordorigin="5753,7735" coordsize="5304,298" path="m5753,7735l11057,7735,11057,8033,5753,8033,5753,7735xe" filled="true" fillcolor="#ffffff" stroked="false">
                <v:path arrowok="t"/>
                <v:fill type="solid"/>
              </v:shape>
            </v:group>
            <v:group style="position:absolute;left:5753;top:8028;width:5304;height:298" coordorigin="5753,8028" coordsize="5304,298">
              <v:shape style="position:absolute;left:5753;top:8028;width:5304;height:298" coordorigin="5753,8028" coordsize="5304,298" path="m5753,8028l11057,8028,11057,8326,5753,8326,5753,8028xe" filled="true" fillcolor="#ffffff" stroked="false">
                <v:path arrowok="t"/>
                <v:fill type="solid"/>
              </v:shape>
            </v:group>
            <v:group style="position:absolute;left:5753;top:8321;width:5304;height:298" coordorigin="5753,8321" coordsize="5304,298">
              <v:shape style="position:absolute;left:5753;top:8321;width:5304;height:298" coordorigin="5753,8321" coordsize="5304,298" path="m5753,8321l11057,8321,11057,8618,5753,8618,5753,8321xe" filled="true" fillcolor="#ffffff" stroked="false">
                <v:path arrowok="t"/>
                <v:fill type="solid"/>
              </v:shape>
            </v:group>
            <v:group style="position:absolute;left:5753;top:8614;width:5304;height:298" coordorigin="5753,8614" coordsize="5304,298">
              <v:shape style="position:absolute;left:5753;top:8614;width:5304;height:298" coordorigin="5753,8614" coordsize="5304,298" path="m5753,8614l11057,8614,11057,8911,5753,8911,5753,8614xe" filled="true" fillcolor="#ffffff" stroked="false">
                <v:path arrowok="t"/>
                <v:fill type="solid"/>
              </v:shape>
            </v:group>
            <v:group style="position:absolute;left:5753;top:8906;width:5304;height:298" coordorigin="5753,8906" coordsize="5304,298">
              <v:shape style="position:absolute;left:5753;top:8906;width:5304;height:298" coordorigin="5753,8906" coordsize="5304,298" path="m5753,8906l11057,8906,11057,9204,5753,9204,5753,8906xe" filled="true" fillcolor="#ffffff" stroked="false">
                <v:path arrowok="t"/>
                <v:fill type="solid"/>
              </v:shape>
            </v:group>
            <v:group style="position:absolute;left:5753;top:9199;width:5304;height:298" coordorigin="5753,9199" coordsize="5304,298">
              <v:shape style="position:absolute;left:5753;top:9199;width:5304;height:298" coordorigin="5753,9199" coordsize="5304,298" path="m5753,9199l11057,9199,11057,9497,5753,9497,5753,9199xe" filled="true" fillcolor="#ffffff" stroked="false">
                <v:path arrowok="t"/>
                <v:fill type="solid"/>
              </v:shape>
            </v:group>
            <v:group style="position:absolute;left:5753;top:9492;width:5304;height:298" coordorigin="5753,9492" coordsize="5304,298">
              <v:shape style="position:absolute;left:5753;top:9492;width:5304;height:298" coordorigin="5753,9492" coordsize="5304,298" path="m5753,9492l11057,9492,11057,9790,5753,9790,5753,9492xe" filled="true" fillcolor="#ffffff" stroked="false">
                <v:path arrowok="t"/>
                <v:fill type="solid"/>
              </v:shape>
            </v:group>
            <v:group style="position:absolute;left:5753;top:9785;width:5304;height:298" coordorigin="5753,9785" coordsize="5304,298">
              <v:shape style="position:absolute;left:5753;top:9785;width:5304;height:298" coordorigin="5753,9785" coordsize="5304,298" path="m5753,9785l11057,9785,11057,10082,5753,10082,5753,9785xe" filled="true" fillcolor="#ffffff" stroked="false">
                <v:path arrowok="t"/>
                <v:fill type="solid"/>
              </v:shape>
            </v:group>
            <v:group style="position:absolute;left:5753;top:10078;width:5304;height:298" coordorigin="5753,10078" coordsize="5304,298">
              <v:shape style="position:absolute;left:5753;top:10078;width:5304;height:298" coordorigin="5753,10078" coordsize="5304,298" path="m5753,10078l11057,10078,11057,10375,5753,10375,5753,10078xe" filled="true" fillcolor="#ffffff" stroked="false">
                <v:path arrowok="t"/>
                <v:fill type="solid"/>
              </v:shape>
            </v:group>
            <v:group style="position:absolute;left:5753;top:10370;width:5304;height:327" coordorigin="5753,10370" coordsize="5304,327">
              <v:shape style="position:absolute;left:5753;top:10370;width:5304;height:327" coordorigin="5753,10370" coordsize="5304,327" path="m5753,10370l11057,10370,11057,10697,5753,10697,5753,10370xe" filled="true" fillcolor="#ffffff" stroked="false">
                <v:path arrowok="t"/>
                <v:fill type="solid"/>
              </v:shape>
            </v:group>
            <v:group style="position:absolute;left:5753;top:10692;width:5304;height:298" coordorigin="5753,10692" coordsize="5304,298">
              <v:shape style="position:absolute;left:5753;top:10692;width:5304;height:298" coordorigin="5753,10692" coordsize="5304,298" path="m5753,10692l11057,10692,11057,10990,5753,10990,5753,10692xe" filled="true" fillcolor="#ffffff" stroked="false">
                <v:path arrowok="t"/>
                <v:fill type="solid"/>
              </v:shape>
            </v:group>
            <v:group style="position:absolute;left:5753;top:10985;width:5304;height:298" coordorigin="5753,10985" coordsize="5304,298">
              <v:shape style="position:absolute;left:5753;top:10985;width:5304;height:298" coordorigin="5753,10985" coordsize="5304,298" path="m5753,10985l11057,10985,11057,11282,5753,11282,5753,10985xe" filled="true" fillcolor="#ffffff" stroked="false">
                <v:path arrowok="t"/>
                <v:fill type="solid"/>
              </v:shape>
            </v:group>
            <v:group style="position:absolute;left:5753;top:11278;width:5304;height:298" coordorigin="5753,11278" coordsize="5304,298">
              <v:shape style="position:absolute;left:5753;top:11278;width:5304;height:298" coordorigin="5753,11278" coordsize="5304,298" path="m5753,11278l11057,11278,11057,11575,5753,11575,5753,11278xe" filled="true" fillcolor="#ffffff" stroked="false">
                <v:path arrowok="t"/>
                <v:fill type="solid"/>
              </v:shape>
            </v:group>
            <v:group style="position:absolute;left:5753;top:11570;width:5304;height:298" coordorigin="5753,11570" coordsize="5304,298">
              <v:shape style="position:absolute;left:5753;top:11570;width:5304;height:298" coordorigin="5753,11570" coordsize="5304,298" path="m5753,11570l11057,11570,11057,11868,5753,11868,5753,11570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60.601959pt;margin-top:76.590202pt;width:53.65pt;height:70.05pt;mso-position-horizontal-relative:page;mso-position-vertical-relative:page;z-index:-414280" coordorigin="9212,1532" coordsize="1073,1401">
            <v:group style="position:absolute;left:9574;top:1617;width:2;height:259" coordorigin="9574,1617" coordsize="2,259">
              <v:shape style="position:absolute;left:9574;top:1617;width:2;height:259" coordorigin="9574,1617" coordsize="0,259" path="m9574,1617l9574,1875e" filled="false" stroked="true" strokeweight=".206783pt" strokecolor="#440000">
                <v:path arrowok="t"/>
              </v:shape>
            </v:group>
            <v:group style="position:absolute;left:9573;top:1617;width:3;height:259" coordorigin="9573,1617" coordsize="3,259">
              <v:shape style="position:absolute;left:9573;top:1617;width:3;height:259" coordorigin="9573,1617" coordsize="3,259" path="m9576,1617l9576,1863,9573,1875,9573,1629,9576,1617xe" filled="false" stroked="true" strokeweight=".035602pt" strokecolor="#000000">
                <v:path arrowok="t"/>
              </v:shape>
            </v:group>
            <v:group style="position:absolute;left:9737;top:1678;width:2;height:271" coordorigin="9737,1678" coordsize="2,271">
              <v:shape style="position:absolute;left:9737;top:1678;width:2;height:271" coordorigin="9737,1678" coordsize="0,271" path="m9737,1678l9737,1948e" filled="false" stroked="true" strokeweight=".206811pt" strokecolor="#440000">
                <v:path arrowok="t"/>
              </v:shape>
            </v:group>
            <v:group style="position:absolute;left:9736;top:1678;width:3;height:271" coordorigin="9736,1678" coordsize="3,271">
              <v:shape style="position:absolute;left:9736;top:1678;width:3;height:271" coordorigin="9736,1678" coordsize="3,271" path="m9738,1678l9738,1924,9736,1948,9736,1703,9738,1678xe" filled="false" stroked="true" strokeweight=".035602pt" strokecolor="#000000">
                <v:path arrowok="t"/>
              </v:shape>
            </v:group>
            <v:group style="position:absolute;left:10272;top:1954;width:2;height:255" coordorigin="10272,1954" coordsize="2,255">
              <v:shape style="position:absolute;left:10272;top:1954;width:2;height:255" coordorigin="10272,1954" coordsize="0,255" path="m10272,1954l10272,2209e" filled="false" stroked="true" strokeweight="1.274868pt" strokecolor="#7c0000">
                <v:path arrowok="t"/>
              </v:shape>
            </v:group>
            <v:group style="position:absolute;left:10261;top:1954;width:24;height:255" coordorigin="10261,1954" coordsize="24,255">
              <v:shape style="position:absolute;left:10261;top:1954;width:24;height:255" coordorigin="10261,1954" coordsize="24,255" path="m10284,1954l10284,2201,10261,2209,10261,1963,10284,1954xe" filled="false" stroked="true" strokeweight=".035601pt" strokecolor="#000000">
                <v:path arrowok="t"/>
              </v:shape>
            </v:group>
            <v:group style="position:absolute;left:10238;top:1995;width:28;height:265" coordorigin="10238,1995" coordsize="28,265">
              <v:shape style="position:absolute;left:10238;top:1995;width:28;height:265" coordorigin="10238,1995" coordsize="28,265" path="m10266,1995l10238,2014,10238,2260,10266,2241,10266,1995xe" filled="true" fillcolor="#440000" stroked="false">
                <v:path arrowok="t"/>
                <v:fill type="solid"/>
              </v:shape>
            </v:group>
            <v:group style="position:absolute;left:10238;top:1995;width:28;height:265" coordorigin="10238,1995" coordsize="28,265">
              <v:shape style="position:absolute;left:10238;top:1995;width:28;height:265" coordorigin="10238,1995" coordsize="28,265" path="m10266,1995l10266,2241,10238,2260,10238,2014,10266,1995xe" filled="false" stroked="true" strokeweight=".035601pt" strokecolor="#000000">
                <v:path arrowok="t"/>
              </v:shape>
            </v:group>
            <v:group style="position:absolute;left:10226;top:2048;width:42;height:368" coordorigin="10226,2048" coordsize="42,368">
              <v:shape style="position:absolute;left:10226;top:2048;width:42;height:368" coordorigin="10226,2048" coordsize="42,368" path="m10268,2048l10226,2170,10226,2416,10268,2294,10268,2048xe" filled="true" fillcolor="#440000" stroked="false">
                <v:path arrowok="t"/>
                <v:fill type="solid"/>
              </v:shape>
            </v:group>
            <v:group style="position:absolute;left:10226;top:2048;width:42;height:368" coordorigin="10226,2048" coordsize="42,368">
              <v:shape style="position:absolute;left:10226;top:2048;width:42;height:368" coordorigin="10226,2048" coordsize="42,368" path="m10268,2048l10268,2294,10226,2416,10226,2170,10268,2048xe" filled="false" stroked="true" strokeweight=".035601pt" strokecolor="#000000">
                <v:path arrowok="t"/>
              </v:shape>
            </v:group>
            <v:group style="position:absolute;left:10214;top:2170;width:2;height:261" coordorigin="10214,2170" coordsize="2,261">
              <v:shape style="position:absolute;left:10214;top:2170;width:2;height:261" coordorigin="10214,2170" coordsize="0,261" path="m10214,2170l10214,2431e" filled="false" stroked="true" strokeweight="1.239283pt" strokecolor="#440000">
                <v:path arrowok="t"/>
              </v:shape>
            </v:group>
            <v:group style="position:absolute;left:10203;top:2170;width:23;height:261" coordorigin="10203,2170" coordsize="23,261">
              <v:shape style="position:absolute;left:10203;top:2170;width:23;height:261" coordorigin="10203,2170" coordsize="23,261" path="m10226,2170l10226,2416,10203,2431,10203,2184,10226,2170xe" filled="false" stroked="true" strokeweight=".035601pt" strokecolor="#000000">
                <v:path arrowok="t"/>
              </v:shape>
            </v:group>
            <v:group style="position:absolute;left:10136;top:2264;width:76;height:290" coordorigin="10136,2264" coordsize="76,290">
              <v:shape style="position:absolute;left:10136;top:2264;width:76;height:290" coordorigin="10136,2264" coordsize="76,290" path="m10211,2264l10136,2308,10136,2554,10211,2510,10211,2264xe" filled="true" fillcolor="#440000" stroked="false">
                <v:path arrowok="t"/>
                <v:fill type="solid"/>
              </v:shape>
            </v:group>
            <v:group style="position:absolute;left:10136;top:2264;width:76;height:290" coordorigin="10136,2264" coordsize="76,290">
              <v:shape style="position:absolute;left:10136;top:2264;width:76;height:290" coordorigin="10136,2264" coordsize="76,290" path="m10211,2264l10211,2510,10136,2554,10136,2308,10211,2264xe" filled="false" stroked="true" strokeweight=".035593pt" strokecolor="#000000">
                <v:path arrowok="t"/>
              </v:shape>
            </v:group>
            <v:group style="position:absolute;left:10067;top:2344;width:2;height:254" coordorigin="10067,2344" coordsize="2,254">
              <v:shape style="position:absolute;left:10067;top:2344;width:2;height:254" coordorigin="10067,2344" coordsize="0,254" path="m10067,2344l10067,2598e" filled="false" stroked="true" strokeweight="1.02569pt" strokecolor="#ba3d00">
                <v:path arrowok="t"/>
              </v:shape>
            </v:group>
            <v:group style="position:absolute;left:10058;top:2344;width:19;height:254" coordorigin="10058,2344" coordsize="19,254">
              <v:shape style="position:absolute;left:10058;top:2344;width:19;height:254" coordorigin="10058,2344" coordsize="19,254" path="m10076,2352l10076,2598,10058,2590,10058,2344,10076,2352xe" filled="false" stroked="true" strokeweight=".035602pt" strokecolor="#000000">
                <v:path arrowok="t"/>
              </v:shape>
            </v:group>
            <v:group style="position:absolute;left:10076;top:2308;width:60;height:290" coordorigin="10076,2308" coordsize="60,290">
              <v:shape style="position:absolute;left:10076;top:2308;width:60;height:290" coordorigin="10076,2308" coordsize="60,290" path="m10136,2308l10076,2352,10076,2598,10136,2554,10136,2308xe" filled="true" fillcolor="#440000" stroked="false">
                <v:path arrowok="t"/>
                <v:fill type="solid"/>
              </v:shape>
            </v:group>
            <v:group style="position:absolute;left:10076;top:2308;width:60;height:290" coordorigin="10076,2308" coordsize="60,290">
              <v:shape style="position:absolute;left:10076;top:2308;width:60;height:290" coordorigin="10076,2308" coordsize="60,290" path="m10136,2308l10136,2554,10076,2598,10076,2352,10136,2308xe" filled="false" stroked="true" strokeweight=".035596pt" strokecolor="#000000">
                <v:path arrowok="t"/>
              </v:shape>
            </v:group>
            <v:group style="position:absolute;left:9966;top:2344;width:92;height:362" coordorigin="9966,2344" coordsize="92,362">
              <v:shape style="position:absolute;left:9966;top:2344;width:92;height:362" coordorigin="9966,2344" coordsize="92,362" path="m10058,2344l9966,2460,9966,2706,10058,2590,10058,2344xe" filled="true" fillcolor="#440000" stroked="false">
                <v:path arrowok="t"/>
                <v:fill type="solid"/>
              </v:shape>
            </v:group>
            <v:group style="position:absolute;left:9966;top:2344;width:92;height:362" coordorigin="9966,2344" coordsize="92,362">
              <v:shape style="position:absolute;left:9966;top:2344;width:92;height:362" coordorigin="9966,2344" coordsize="92,362" path="m10058,2344l10058,2590,9966,2706,9966,2460,10058,2344xe" filled="false" stroked="true" strokeweight=".035594pt" strokecolor="#000000">
                <v:path arrowok="t"/>
              </v:shape>
            </v:group>
            <v:group style="position:absolute;left:9899;top:2471;width:26;height:255" coordorigin="9899,2471" coordsize="26,255">
              <v:shape style="position:absolute;left:9899;top:2471;width:26;height:255" coordorigin="9899,2471" coordsize="26,255" path="m9924,2471l9899,2479,9899,2725,9924,2718,9924,2471xe" filled="true" fillcolor="#7c0000" stroked="false">
                <v:path arrowok="t"/>
                <v:fill type="solid"/>
              </v:shape>
            </v:group>
            <v:group style="position:absolute;left:9899;top:2471;width:26;height:255" coordorigin="9899,2471" coordsize="26,255">
              <v:shape style="position:absolute;left:9899;top:2471;width:26;height:255" coordorigin="9899,2471" coordsize="26,255" path="m9924,2471l9924,2718,9899,2725,9899,2479,9924,2471xe" filled="false" stroked="true" strokeweight=".035601pt" strokecolor="#000000">
                <v:path arrowok="t"/>
              </v:shape>
            </v:group>
            <v:group style="position:absolute;left:9897;top:2479;width:2;height:281" coordorigin="9897,2479" coordsize="2,281">
              <v:shape style="position:absolute;left:9897;top:2479;width:2;height:281" coordorigin="9897,2479" coordsize="0,281" path="m9897,2479l9897,2760e" filled="false" stroked="true" strokeweight=".313626pt" strokecolor="#440000">
                <v:path arrowok="t"/>
              </v:shape>
            </v:group>
            <v:group style="position:absolute;left:9895;top:2479;width:5;height:281" coordorigin="9895,2479" coordsize="5,281">
              <v:shape style="position:absolute;left:9895;top:2479;width:5;height:281" coordorigin="9895,2479" coordsize="5,281" path="m9899,2479l9899,2725,9895,2760,9895,2514,9899,2479xe" filled="false" stroked="true" strokeweight=".035602pt" strokecolor="#000000">
                <v:path arrowok="t"/>
              </v:shape>
            </v:group>
            <v:group style="position:absolute;left:9929;top:2481;width:45;height:288" coordorigin="9929,2481" coordsize="45,288">
              <v:shape style="position:absolute;left:9929;top:2481;width:45;height:288" coordorigin="9929,2481" coordsize="45,288" path="m9974,2481l9929,2522,9929,2768,9974,2727,9974,2481xe" filled="true" fillcolor="#440000" stroked="false">
                <v:path arrowok="t"/>
                <v:fill type="solid"/>
              </v:shape>
            </v:group>
            <v:group style="position:absolute;left:9929;top:2481;width:45;height:288" coordorigin="9929,2481" coordsize="45,288">
              <v:shape style="position:absolute;left:9929;top:2481;width:45;height:288" coordorigin="9929,2481" coordsize="45,288" path="m9974,2481l9974,2727,9929,2768,9929,2522,9974,2481xe" filled="false" stroked="true" strokeweight=".035599pt" strokecolor="#000000">
                <v:path arrowok="t"/>
              </v:shape>
            </v:group>
            <v:group style="position:absolute;left:9927;top:2471;width:2;height:298" coordorigin="9927,2471" coordsize="2,298">
              <v:shape style="position:absolute;left:9927;top:2471;width:2;height:298" coordorigin="9927,2471" coordsize="0,298" path="m9927,2471l9927,2768e" filled="false" stroked="true" strokeweight=".349239pt" strokecolor="#c14900">
                <v:path arrowok="t"/>
              </v:shape>
            </v:group>
            <v:group style="position:absolute;left:9924;top:2471;width:5;height:298" coordorigin="9924,2471" coordsize="5,298">
              <v:shape style="position:absolute;left:9924;top:2471;width:5;height:298" coordorigin="9924,2471" coordsize="5,298" path="m9929,2522l9929,2768,9924,2718,9924,2471,9929,2522xe" filled="false" stroked="true" strokeweight=".035602pt" strokecolor="#000000">
                <v:path arrowok="t"/>
              </v:shape>
            </v:group>
            <v:group style="position:absolute;left:9880;top:2514;width:2;height:288" coordorigin="9880,2514" coordsize="2,288">
              <v:shape style="position:absolute;left:9880;top:2514;width:2;height:288" coordorigin="9880,2514" coordsize="0,288" path="m9880,2514l9880,2802e" filled="false" stroked="true" strokeweight="1.524103pt" strokecolor="#440000">
                <v:path arrowok="t"/>
              </v:shape>
            </v:group>
            <v:group style="position:absolute;left:9866;top:2514;width:29;height:288" coordorigin="9866,2514" coordsize="29,288">
              <v:shape style="position:absolute;left:9866;top:2514;width:29;height:288" coordorigin="9866,2514" coordsize="29,288" path="m9895,2514l9895,2760,9866,2802,9866,2556,9895,2514xe" filled="false" stroked="true" strokeweight=".035601pt" strokecolor="#000000">
                <v:path arrowok="t"/>
              </v:shape>
            </v:group>
            <v:group style="position:absolute;left:9861;top:2556;width:2;height:301" coordorigin="9861,2556" coordsize="2,301">
              <v:shape style="position:absolute;left:9861;top:2556;width:2;height:301" coordorigin="9861,2556" coordsize="0,301" path="m9861,2556l9861,2857e" filled="false" stroked="true" strokeweight=".598442pt" strokecolor="#440000">
                <v:path arrowok="t"/>
              </v:shape>
            </v:group>
            <v:group style="position:absolute;left:9856;top:2556;width:10;height:301" coordorigin="9856,2556" coordsize="10,301">
              <v:shape style="position:absolute;left:9856;top:2556;width:10;height:301" coordorigin="9856,2556" coordsize="10,301" path="m9866,2556l9866,2802,9856,2857,9856,2610,9866,2556xe" filled="false" stroked="true" strokeweight=".035602pt" strokecolor="#000000">
                <v:path arrowok="t"/>
              </v:shape>
            </v:group>
            <v:group style="position:absolute;left:9212;top:2438;width:45;height:267" coordorigin="9212,2438" coordsize="45,267">
              <v:shape style="position:absolute;left:9212;top:2438;width:45;height:267" coordorigin="9212,2438" coordsize="45,267" path="m9212,2438l9212,2685,9257,2705,9257,2459,9212,2438xe" filled="true" fillcolor="#bc4200" stroked="false">
                <v:path arrowok="t"/>
                <v:fill type="solid"/>
              </v:shape>
            </v:group>
            <v:group style="position:absolute;left:9212;top:2438;width:45;height:267" coordorigin="9212,2438" coordsize="45,267">
              <v:shape style="position:absolute;left:9212;top:2438;width:45;height:267" coordorigin="9212,2438" coordsize="45,267" path="m9257,2459l9257,2705,9212,2685e" filled="false" stroked="true" strokeweight=".035528pt" strokecolor="#000000">
                <v:path arrowok="t"/>
              </v:shape>
              <v:shape style="position:absolute;left:9212;top:2438;width:45;height:267" coordorigin="9212,2438" coordsize="45,267" path="m9212,2438l9257,2459e" filled="false" stroked="true" strokeweight=".035528pt" strokecolor="#000000">
                <v:path arrowok="t"/>
              </v:shape>
            </v:group>
            <v:group style="position:absolute;left:9265;top:2459;width:2;height:249" coordorigin="9265,2459" coordsize="2,249">
              <v:shape style="position:absolute;left:9265;top:2459;width:2;height:249" coordorigin="9265,2459" coordsize="0,249" path="m9265,2459l9265,2707e" filled="false" stroked="true" strokeweight=".918857pt" strokecolor="#9e1100">
                <v:path arrowok="t"/>
              </v:shape>
            </v:group>
            <v:group style="position:absolute;left:9257;top:2459;width:17;height:249" coordorigin="9257,2459" coordsize="17,249">
              <v:shape style="position:absolute;left:9257;top:2459;width:17;height:249" coordorigin="9257,2459" coordsize="17,249" path="m9274,2460l9274,2707,9257,2705,9257,2459,9274,2460xe" filled="false" stroked="true" strokeweight=".035602pt" strokecolor="#000000">
                <v:path arrowok="t"/>
              </v:shape>
            </v:group>
            <v:group style="position:absolute;left:9274;top:2446;width:28;height:261" coordorigin="9274,2446" coordsize="28,261">
              <v:shape style="position:absolute;left:9274;top:2446;width:28;height:261" coordorigin="9274,2446" coordsize="28,261" path="m9301,2446l9274,2460,9274,2707,9301,2692,9301,2446xe" filled="true" fillcolor="#7a0000" stroked="false">
                <v:path arrowok="t"/>
                <v:fill type="solid"/>
              </v:shape>
            </v:group>
            <v:group style="position:absolute;left:9274;top:2446;width:28;height:261" coordorigin="9274,2446" coordsize="28,261">
              <v:shape style="position:absolute;left:9274;top:2446;width:28;height:261" coordorigin="9274,2446" coordsize="28,261" path="m9301,2446l9301,2692,9274,2707,9274,2460,9301,2446xe" filled="false" stroked="true" strokeweight=".035601pt" strokecolor="#000000">
                <v:path arrowok="t"/>
              </v:shape>
            </v:group>
            <v:group style="position:absolute;left:9301;top:2446;width:45;height:290" coordorigin="9301,2446" coordsize="45,290">
              <v:shape style="position:absolute;left:9301;top:2446;width:45;height:290" coordorigin="9301,2446" coordsize="45,290" path="m9301,2446l9301,2692,9346,2735,9346,2489,9301,2446xe" filled="true" fillcolor="#ce6000" stroked="false">
                <v:path arrowok="t"/>
                <v:fill type="solid"/>
              </v:shape>
            </v:group>
            <v:group style="position:absolute;left:9301;top:2446;width:45;height:290" coordorigin="9301,2446" coordsize="45,290">
              <v:shape style="position:absolute;left:9301;top:2446;width:45;height:290" coordorigin="9301,2446" coordsize="45,290" path="m9346,2489l9346,2735,9301,2692,9301,2446,9346,2489xe" filled="false" stroked="true" strokeweight=".035599pt" strokecolor="#000000">
                <v:path arrowok="t"/>
              </v:shape>
            </v:group>
            <v:group style="position:absolute;left:9347;top:2489;width:2;height:293" coordorigin="9347,2489" coordsize="2,293">
              <v:shape style="position:absolute;left:9347;top:2489;width:2;height:293" coordorigin="9347,2489" coordsize="0,293" path="m9347,2489l9347,2782e" filled="false" stroked="true" strokeweight=".206783pt" strokecolor="#bc4400">
                <v:path arrowok="t"/>
              </v:shape>
            </v:group>
            <v:group style="position:absolute;left:9346;top:2489;width:3;height:293" coordorigin="9346,2489" coordsize="3,293">
              <v:shape style="position:absolute;left:9346;top:2489;width:3;height:293" coordorigin="9346,2489" coordsize="3,293" path="m9348,2535l9348,2782,9346,2735,9346,2489,9348,2535xe" filled="false" stroked="true" strokeweight=".035602pt" strokecolor="#000000">
                <v:path arrowok="t"/>
              </v:shape>
            </v:group>
            <v:group style="position:absolute;left:9361;top:2535;width:2;height:267" coordorigin="9361,2535" coordsize="2,267">
              <v:shape style="position:absolute;left:9361;top:2535;width:2;height:267" coordorigin="9361,2535" coordsize="0,267" path="m9361,2535l9361,2802e" filled="false" stroked="true" strokeweight="1.381711pt" strokecolor="#cc5b00">
                <v:path arrowok="t"/>
              </v:shape>
            </v:group>
            <v:group style="position:absolute;left:9348;top:2535;width:26;height:267" coordorigin="9348,2535" coordsize="26,267">
              <v:shape style="position:absolute;left:9348;top:2535;width:26;height:267" coordorigin="9348,2535" coordsize="26,267" path="m9373,2556l9373,2802,9348,2782,9348,2535,9373,2556xe" filled="false" stroked="true" strokeweight=".035601pt" strokecolor="#000000">
                <v:path arrowok="t"/>
              </v:shape>
            </v:group>
            <v:group style="position:absolute;left:9373;top:2556;width:84;height:252" coordorigin="9373,2556" coordsize="84,252">
              <v:shape style="position:absolute;left:9373;top:2556;width:84;height:252" coordorigin="9373,2556" coordsize="84,252" path="m9373,2556l9373,2802,9457,2808,9457,2561,9373,2556xe" filled="true" fillcolor="#990700" stroked="false">
                <v:path arrowok="t"/>
                <v:fill type="solid"/>
              </v:shape>
            </v:group>
            <v:group style="position:absolute;left:9373;top:2556;width:84;height:252" coordorigin="9373,2556" coordsize="84,252">
              <v:shape style="position:absolute;left:9373;top:2556;width:84;height:252" coordorigin="9373,2556" coordsize="84,252" path="m9457,2561l9457,2808,9373,2802,9373,2556,9457,2561xe" filled="false" stroked="true" strokeweight=".035588pt" strokecolor="#000000">
                <v:path arrowok="t"/>
              </v:shape>
            </v:group>
            <v:group style="position:absolute;left:9461;top:2561;width:2;height:281" coordorigin="9461,2561" coordsize="2,281">
              <v:shape style="position:absolute;left:9461;top:2561;width:2;height:281" coordorigin="9461,2561" coordsize="0,281" path="m9461,2561l9461,2842e" filled="false" stroked="true" strokeweight=".562832pt" strokecolor="#c95600">
                <v:path arrowok="t"/>
              </v:shape>
            </v:group>
            <v:group style="position:absolute;left:9457;top:2561;width:10;height:281" coordorigin="9457,2561" coordsize="10,281">
              <v:shape style="position:absolute;left:9457;top:2561;width:10;height:281" coordorigin="9457,2561" coordsize="10,281" path="m9466,2595l9466,2842,9457,2808,9457,2561,9466,2595xe" filled="false" stroked="true" strokeweight=".035602pt" strokecolor="#000000">
                <v:path arrowok="t"/>
              </v:shape>
            </v:group>
            <v:group style="position:absolute;left:9613;top:2555;width:72;height:289" coordorigin="9613,2555" coordsize="72,289">
              <v:shape style="position:absolute;left:9613;top:2555;width:72;height:289" coordorigin="9613,2555" coordsize="72,289" path="m9685,2555l9613,2598,9613,2844,9685,2801,9685,2555xe" filled="true" fillcolor="#440000" stroked="false">
                <v:path arrowok="t"/>
                <v:fill type="solid"/>
              </v:shape>
            </v:group>
            <v:group style="position:absolute;left:9613;top:2555;width:72;height:289" coordorigin="9613,2555" coordsize="72,289">
              <v:shape style="position:absolute;left:9613;top:2555;width:72;height:289" coordorigin="9613,2555" coordsize="72,289" path="m9685,2555l9685,2801,9613,2844,9613,2598,9685,2555xe" filled="false" stroked="true" strokeweight=".035594pt" strokecolor="#000000">
                <v:path arrowok="t"/>
              </v:shape>
            </v:group>
            <v:group style="position:absolute;left:9595;top:2598;width:2;height:248" coordorigin="9595,2598" coordsize="2,248">
              <v:shape style="position:absolute;left:9595;top:2598;width:2;height:248" coordorigin="9595,2598" coordsize="0,248" path="m9595,2598l9595,2845e" filled="false" stroked="true" strokeweight="1.951322pt" strokecolor="#910000">
                <v:path arrowok="t"/>
              </v:shape>
            </v:group>
            <v:group style="position:absolute;left:9576;top:2598;width:38;height:248" coordorigin="9576,2598" coordsize="38,248">
              <v:shape style="position:absolute;left:9576;top:2598;width:38;height:248" coordorigin="9576,2598" coordsize="38,248" path="m9613,2598l9613,2844,9576,2845,9576,2599,9613,2598xe" filled="false" stroked="true" strokeweight=".035599pt" strokecolor="#000000">
                <v:path arrowok="t"/>
              </v:shape>
            </v:group>
            <v:group style="position:absolute;left:9534;top:2574;width:42;height:272" coordorigin="9534,2574" coordsize="42,272">
              <v:shape style="position:absolute;left:9534;top:2574;width:42;height:272" coordorigin="9534,2574" coordsize="42,272" path="m9534,2574l9534,2821,9576,2845,9576,2599,9534,2574xe" filled="true" fillcolor="#c44f00" stroked="false">
                <v:path arrowok="t"/>
                <v:fill type="solid"/>
              </v:shape>
            </v:group>
            <v:group style="position:absolute;left:9534;top:2574;width:42;height:272" coordorigin="9534,2574" coordsize="42,272">
              <v:shape style="position:absolute;left:9534;top:2574;width:42;height:272" coordorigin="9534,2574" coordsize="42,272" path="m9576,2599l9576,2845,9534,2821,9534,2574,9576,2599xe" filled="false" stroked="true" strokeweight=".035599pt" strokecolor="#000000">
                <v:path arrowok="t"/>
              </v:shape>
            </v:group>
            <v:group style="position:absolute;left:9491;top:2574;width:44;height:273" coordorigin="9491,2574" coordsize="44,273">
              <v:shape style="position:absolute;left:9491;top:2574;width:44;height:273" coordorigin="9491,2574" coordsize="44,273" path="m9534,2574l9491,2601,9491,2847,9534,2821,9534,2574xe" filled="true" fillcolor="#440000" stroked="false">
                <v:path arrowok="t"/>
                <v:fill type="solid"/>
              </v:shape>
            </v:group>
            <v:group style="position:absolute;left:9491;top:2574;width:44;height:273" coordorigin="9491,2574" coordsize="44,273">
              <v:shape style="position:absolute;left:9491;top:2574;width:44;height:273" coordorigin="9491,2574" coordsize="44,273" path="m9534,2574l9534,2821,9491,2847,9491,2601,9534,2574xe" filled="false" stroked="true" strokeweight=".035599pt" strokecolor="#000000">
                <v:path arrowok="t"/>
              </v:shape>
            </v:group>
            <v:group style="position:absolute;left:9478;top:2595;width:2;height:252" coordorigin="9478,2595" coordsize="2,252">
              <v:shape style="position:absolute;left:9478;top:2595;width:2;height:252" coordorigin="9478,2595" coordsize="0,252" path="m9478,2595l9478,2847e" filled="false" stroked="true" strokeweight="1.346062pt" strokecolor="#a82100">
                <v:path arrowok="t"/>
              </v:shape>
            </v:group>
            <v:group style="position:absolute;left:9466;top:2595;width:25;height:252" coordorigin="9466,2595" coordsize="25,252">
              <v:shape style="position:absolute;left:9466;top:2595;width:25;height:252" coordorigin="9466,2595" coordsize="25,252" path="m9491,2601l9491,2847,9466,2842,9466,2595,9491,2601xe" filled="false" stroked="true" strokeweight=".035601pt" strokecolor="#000000">
                <v:path arrowok="t"/>
              </v:shape>
            </v:group>
            <v:group style="position:absolute;left:9698;top:2555;width:2;height:305" coordorigin="9698,2555" coordsize="2,305">
              <v:shape style="position:absolute;left:9698;top:2555;width:2;height:305" coordorigin="9698,2555" coordsize="0,305" path="m9698,2555l9698,2860e" filled="false" stroked="true" strokeweight="1.417292pt" strokecolor="#ce6000">
                <v:path arrowok="t"/>
              </v:shape>
            </v:group>
            <v:group style="position:absolute;left:9685;top:2555;width:27;height:305" coordorigin="9685,2555" coordsize="27,305">
              <v:shape style="position:absolute;left:9685;top:2555;width:27;height:305" coordorigin="9685,2555" coordsize="27,305" path="m9712,2614l9712,2860,9685,2801,9685,2555,9712,2614xe" filled="false" stroked="true" strokeweight=".035601pt" strokecolor="#000000">
                <v:path arrowok="t"/>
              </v:shape>
            </v:group>
            <v:group style="position:absolute;left:9712;top:2614;width:42;height:251" coordorigin="9712,2614" coordsize="42,251">
              <v:shape style="position:absolute;left:9712;top:2614;width:42;height:251" coordorigin="9712,2614" coordsize="42,251" path="m9712,2614l9712,2860,9754,2865,9754,2619,9712,2614xe" filled="true" fillcolor="#9e0f00" stroked="false">
                <v:path arrowok="t"/>
                <v:fill type="solid"/>
              </v:shape>
            </v:group>
            <v:group style="position:absolute;left:9712;top:2614;width:42;height:251" coordorigin="9712,2614" coordsize="42,251">
              <v:shape style="position:absolute;left:9712;top:2614;width:42;height:251" coordorigin="9712,2614" coordsize="42,251" path="m9754,2619l9754,2865,9712,2860,9712,2614,9754,2619xe" filled="false" stroked="true" strokeweight=".035598pt" strokecolor="#000000">
                <v:path arrowok="t"/>
              </v:shape>
            </v:group>
            <v:group style="position:absolute;left:9823;top:2610;width:34;height:264" coordorigin="9823,2610" coordsize="34,264">
              <v:shape style="position:absolute;left:9823;top:2610;width:34;height:264" coordorigin="9823,2610" coordsize="34,264" path="m9856,2610l9823,2627,9823,2873,9856,2857,9856,2610xe" filled="true" fillcolor="#7a0000" stroked="false">
                <v:path arrowok="t"/>
                <v:fill type="solid"/>
              </v:shape>
            </v:group>
            <v:group style="position:absolute;left:9823;top:2610;width:34;height:264" coordorigin="9823,2610" coordsize="34,264">
              <v:shape style="position:absolute;left:9823;top:2610;width:34;height:264" coordorigin="9823,2610" coordsize="34,264" path="m9856,2610l9856,2857,9823,2873,9823,2627,9856,2610xe" filled="false" stroked="true" strokeweight=".0356pt" strokecolor="#000000">
                <v:path arrowok="t"/>
              </v:shape>
            </v:group>
            <v:group style="position:absolute;left:9814;top:2627;width:2;height:280" coordorigin="9814,2627" coordsize="2,280">
              <v:shape style="position:absolute;left:9814;top:2627;width:2;height:280" coordorigin="9814,2627" coordsize="0,280" path="m9814,2627l9814,2906e" filled="false" stroked="true" strokeweight=".954463pt" strokecolor="#440000">
                <v:path arrowok="t"/>
              </v:shape>
            </v:group>
            <v:group style="position:absolute;left:9806;top:2627;width:18;height:280" coordorigin="9806,2627" coordsize="18,280">
              <v:shape style="position:absolute;left:9806;top:2627;width:18;height:280" coordorigin="9806,2627" coordsize="18,280" path="m9823,2627l9823,2873,9806,2906,9806,2660,9823,2627xe" filled="false" stroked="true" strokeweight=".035602pt" strokecolor="#000000">
                <v:path arrowok="t"/>
              </v:shape>
            </v:group>
            <v:group style="position:absolute;left:9755;top:2619;width:2;height:288" coordorigin="9755,2619" coordsize="2,288">
              <v:shape style="position:absolute;left:9755;top:2619;width:2;height:288" coordorigin="9755,2619" coordsize="0,288" path="m9755,2619l9755,2907e" filled="false" stroked="true" strokeweight=".278009pt" strokecolor="#bf4700">
                <v:path arrowok="t"/>
              </v:shape>
            </v:group>
            <v:group style="position:absolute;left:9754;top:2619;width:4;height:288" coordorigin="9754,2619" coordsize="4,288">
              <v:shape style="position:absolute;left:9754;top:2619;width:4;height:288" coordorigin="9754,2619" coordsize="4,288" path="m9757,2661l9757,2907,9754,2865,9754,2619,9757,2661xe" filled="false" stroked="true" strokeweight=".035602pt" strokecolor="#000000">
                <v:path arrowok="t"/>
              </v:shape>
            </v:group>
            <v:group style="position:absolute;left:9781;top:2660;width:2;height:247" coordorigin="9781,2660" coordsize="2,247">
              <v:shape style="position:absolute;left:9781;top:2660;width:2;height:247" coordorigin="9781,2660" coordsize="0,247" path="m9781,2660l9781,2907e" filled="false" stroked="true" strokeweight="2.520958pt" strokecolor="#910000">
                <v:path arrowok="t"/>
              </v:shape>
            </v:group>
            <v:group style="position:absolute;left:9757;top:2660;width:49;height:247" coordorigin="9757,2660" coordsize="49,247">
              <v:shape style="position:absolute;left:9757;top:2660;width:49;height:247" coordorigin="9757,2660" coordsize="49,247" path="m9806,2660l9806,2906,9757,2907,9757,2661,9806,2660xe" filled="false" stroked="true" strokeweight=".035597pt" strokecolor="#000000">
                <v:path arrowok="t"/>
              </v:shape>
            </v:group>
            <v:group style="position:absolute;left:9212;top:1532;width:1072;height:1129" coordorigin="9212,1532" coordsize="1072,1129">
              <v:shape style="position:absolute;left:9212;top:1532;width:1072;height:1129" coordorigin="9212,1532" coordsize="1072,1129" path="m9867,2555l9685,2555,9712,2614,9754,2619,9757,2661,9806,2660,9823,2627,9856,2610,9866,2556,9867,2555xe" filled="true" fillcolor="#d16300" stroked="false">
                <v:path arrowok="t"/>
                <v:fill type="solid"/>
              </v:shape>
              <v:shape style="position:absolute;left:9212;top:1532;width:1072;height:1129" coordorigin="9212,1532" coordsize="1072,1129" path="m9977,2446l9301,2446,9346,2489,9348,2535,9373,2556,9457,2561,9466,2595,9491,2601,9534,2574,9654,2574,9685,2555,9867,2555,9895,2514,9899,2479,9924,2471,9971,2471,9966,2460,9977,2446xe" filled="true" fillcolor="#d16300" stroked="false">
                <v:path arrowok="t"/>
                <v:fill type="solid"/>
              </v:shape>
              <v:shape style="position:absolute;left:9212;top:1532;width:1072;height:1129" coordorigin="9212,1532" coordsize="1072,1129" path="m9654,2574l9534,2574,9576,2599,9613,2598,9654,2574xe" filled="true" fillcolor="#d16300" stroked="false">
                <v:path arrowok="t"/>
                <v:fill type="solid"/>
              </v:shape>
              <v:shape style="position:absolute;left:9212;top:1532;width:1072;height:1129" coordorigin="9212,1532" coordsize="1072,1129" path="m9971,2471l9924,2471,9929,2522,9974,2481,9971,2471xe" filled="true" fillcolor="#d16300" stroked="false">
                <v:path arrowok="t"/>
                <v:fill type="solid"/>
              </v:shape>
              <v:shape style="position:absolute;left:9212;top:1532;width:1072;height:1129" coordorigin="9212,1532" coordsize="1072,1129" path="m9576,1617l9258,1617,9212,2438,9257,2459,9274,2460,9301,2446,9977,2446,10058,2344,10087,2344,10136,2308,10211,2264,10203,2184,10226,2170,10268,2048,10238,2038,10238,2014,10266,1995,10261,1963,10284,1954,10283,1724,9817,1724,9764,1703,9736,1703,9738,1678,9621,1629,9573,1629,9576,1617xe" filled="true" fillcolor="#d16300" stroked="false">
                <v:path arrowok="t"/>
                <v:fill type="solid"/>
              </v:shape>
              <v:shape style="position:absolute;left:9212;top:1532;width:1072;height:1129" coordorigin="9212,1532" coordsize="1072,1129" path="m10087,2344l10058,2344,10076,2352,10087,2344xe" filled="true" fillcolor="#d16300" stroked="false">
                <v:path arrowok="t"/>
                <v:fill type="solid"/>
              </v:shape>
              <v:shape style="position:absolute;left:9212;top:1532;width:1072;height:1129" coordorigin="9212,1532" coordsize="1072,1129" path="m9905,1681l9817,1724,10283,1724,10283,1690,9963,1690,9905,1681xe" filled="true" fillcolor="#d16300" stroked="false">
                <v:path arrowok="t"/>
                <v:fill type="solid"/>
              </v:shape>
              <v:shape style="position:absolute;left:9212;top:1532;width:1072;height:1129" coordorigin="9212,1532" coordsize="1072,1129" path="m9751,1698l9736,1703,9764,1703,9751,1698xe" filled="true" fillcolor="#d16300" stroked="false">
                <v:path arrowok="t"/>
                <v:fill type="solid"/>
              </v:shape>
              <v:shape style="position:absolute;left:9212;top:1532;width:1072;height:1129" coordorigin="9212,1532" coordsize="1072,1129" path="m10282,1532l10055,1618,9963,1690,10283,1690,10282,1532xe" filled="true" fillcolor="#d16300" stroked="false">
                <v:path arrowok="t"/>
                <v:fill type="solid"/>
              </v:shape>
              <v:shape style="position:absolute;left:9212;top:1532;width:1072;height:1129" coordorigin="9212,1532" coordsize="1072,1129" path="m9609,1624l9573,1629,9621,1629,9609,1624xe" filled="true" fillcolor="#d16300" stroked="false">
                <v:path arrowok="t"/>
                <v:fill type="solid"/>
              </v:shape>
            </v:group>
            <v:group style="position:absolute;left:9212;top:1532;width:1072;height:1129" coordorigin="9212,1532" coordsize="1072,1129">
              <v:shape style="position:absolute;left:9212;top:1532;width:1072;height:1129" coordorigin="9212,1532" coordsize="1072,1129" path="m9258,1617l9576,1617,9573,1629,9609,1624,9738,1678,9736,1703,9751,1698,9817,1724,9905,1681,9963,1690,10055,1618,10282,1532e" filled="false" stroked="true" strokeweight=".035528pt" strokecolor="#000000">
                <v:path arrowok="t"/>
              </v:shape>
              <v:shape style="position:absolute;left:9212;top:1532;width:1072;height:1129" coordorigin="9212,1532" coordsize="1072,1129" path="m10282,1532l10284,1954,10261,1963,10266,1995,10238,2014,10238,2038,10268,2048,10226,2170,10203,2184,10211,2264,10136,2308,10076,2352,10058,2344,9966,2460,9974,2481,9929,2522,9924,2471,9899,2479,9895,2514,9866,2556,9856,2610,9823,2627,9806,2660,9757,2661,9754,2619,9712,2614,9685,2555,9613,2598,9576,2599,9534,2574,9491,2601,9466,2595,9457,2561,9373,2556,9348,2535,9346,2489,9301,2446,9274,2460,9257,2459,9212,2438e" filled="false" stroked="true" strokeweight=".035528pt" strokecolor="#000000">
                <v:path arrowok="t"/>
              </v:shape>
              <v:shape style="position:absolute;left:9212;top:1532;width:1072;height:1129" coordorigin="9212,1532" coordsize="1072,1129" path="m9212,2438l9258,1617e" filled="false" stroked="true" strokeweight=".035528pt" strokecolor="#00000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667"/>
        <w:gridCol w:w="2659"/>
        <w:gridCol w:w="2861"/>
      </w:tblGrid>
      <w:tr>
        <w:trPr>
          <w:trHeight w:val="1512" w:hRule="exact"/>
        </w:trPr>
        <w:tc>
          <w:tcPr>
            <w:tcW w:w="704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/>
              <w:ind w:left="2903" w:right="1527" w:hanging="1369"/>
              <w:jc w:val="left"/>
              <w:rPr>
                <w:rFonts w:ascii="Calibri" w:hAnsi="Calibri" w:cs="Calibri" w:eastAsia="Calibri"/>
                <w:sz w:val="60"/>
                <w:szCs w:val="60"/>
              </w:rPr>
            </w:pPr>
            <w:r>
              <w:rPr>
                <w:rFonts w:ascii="Calibri"/>
                <w:b/>
                <w:color w:val="FFFFFF"/>
                <w:spacing w:val="-1"/>
                <w:sz w:val="60"/>
              </w:rPr>
              <w:t>Telemedicine</w:t>
            </w:r>
            <w:r>
              <w:rPr>
                <w:rFonts w:ascii="Calibri"/>
                <w:b/>
                <w:color w:val="FFFFFF"/>
                <w:spacing w:val="-11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in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Ohio</w:t>
            </w:r>
            <w:r>
              <w:rPr>
                <w:rFonts w:ascii="Calibri"/>
                <w:sz w:val="60"/>
              </w:rPr>
            </w:r>
          </w:p>
        </w:tc>
        <w:tc>
          <w:tcPr>
            <w:tcW w:w="28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907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5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PARITY:</w:t>
            </w:r>
            <w:r>
              <w:rPr>
                <w:rFonts w:ascii="Calibri"/>
                <w:sz w:val="33"/>
              </w:rPr>
            </w:r>
          </w:p>
        </w:tc>
        <w:tc>
          <w:tcPr>
            <w:tcW w:w="552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GAPS:</w:t>
            </w:r>
            <w:r>
              <w:rPr>
                <w:rFonts w:ascii="Calibri"/>
                <w:sz w:val="33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86" w:lineRule="exact" w:before="1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Private</w:t>
            </w:r>
            <w:r>
              <w:rPr>
                <w:rFonts w:ascii="Calibri"/>
                <w:b/>
                <w:spacing w:val="-9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39"/>
              </w:numPr>
              <w:tabs>
                <w:tab w:pos="549" w:val="left" w:leader="none"/>
              </w:tabs>
              <w:spacing w:line="292" w:lineRule="exact" w:before="1" w:after="0"/>
              <w:ind w:left="548" w:right="206" w:hanging="45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No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law.</w:t>
            </w:r>
            <w:r>
              <w:rPr>
                <w:rFonts w:ascii="Calibri"/>
                <w:spacing w:val="49"/>
                <w:sz w:val="24"/>
              </w:rPr>
              <w:t> </w:t>
            </w:r>
            <w:r>
              <w:rPr>
                <w:rFonts w:ascii="Calibri"/>
                <w:sz w:val="24"/>
              </w:rPr>
              <w:t>SB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32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introduced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z w:val="24"/>
              </w:rPr>
              <w:t> 2015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establish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telehealth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under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Medicaid.</w:t>
            </w:r>
            <w:r>
              <w:rPr>
                <w:rFonts w:ascii="Calibri"/>
                <w:position w:val="11"/>
                <w:sz w:val="16"/>
              </w:rPr>
              <w:t>194</w:t>
            </w:r>
            <w:r>
              <w:rPr>
                <w:rFonts w:ascii="Calibri"/>
                <w:sz w:val="16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Medicaid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39"/>
              </w:numPr>
              <w:tabs>
                <w:tab w:pos="549" w:val="left" w:leader="none"/>
              </w:tabs>
              <w:spacing w:line="292" w:lineRule="exact" w:before="1" w:after="0"/>
              <w:ind w:left="548" w:right="161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New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regulations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expand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telemedicine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include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consultations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by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physicians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and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limited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selection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of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practitioners.</w:t>
            </w:r>
            <w:r>
              <w:rPr>
                <w:rFonts w:ascii="Calibri" w:hAnsi="Calibri" w:cs="Calibri" w:eastAsia="Calibri"/>
                <w:spacing w:val="5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new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rules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also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requires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that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distant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originating</w:t>
            </w:r>
            <w:r>
              <w:rPr>
                <w:rFonts w:ascii="Calibri" w:hAnsi="Calibri" w:cs="Calibri" w:eastAsia="Calibri"/>
                <w:spacing w:val="-1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site</w:t>
            </w:r>
            <w:r>
              <w:rPr>
                <w:rFonts w:ascii="Calibri" w:hAnsi="Calibri" w:cs="Calibri" w:eastAsia="Calibri"/>
                <w:spacing w:val="-1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be</w:t>
            </w:r>
            <w:r>
              <w:rPr>
                <w:rFonts w:ascii="Calibri" w:hAnsi="Calibri" w:cs="Calibri" w:eastAsia="Calibri"/>
                <w:spacing w:val="-1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at</w:t>
            </w:r>
            <w:r>
              <w:rPr>
                <w:rFonts w:ascii="Calibri" w:hAnsi="Calibri" w:cs="Calibri" w:eastAsia="Calibri"/>
                <w:spacing w:val="-1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least</w:t>
            </w:r>
            <w:r>
              <w:rPr>
                <w:rFonts w:ascii="Calibri" w:hAnsi="Calibri" w:cs="Calibri" w:eastAsia="Calibri"/>
                <w:spacing w:val="-1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5</w:t>
            </w:r>
            <w:r>
              <w:rPr>
                <w:rFonts w:ascii="Calibri" w:hAnsi="Calibri" w:cs="Calibri" w:eastAsia="Calibri"/>
                <w:spacing w:val="-1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miles</w:t>
            </w:r>
            <w:r>
              <w:rPr>
                <w:rFonts w:ascii="Calibri" w:hAnsi="Calibri" w:cs="Calibri" w:eastAsia="Calibri"/>
                <w:spacing w:val="-1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away.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195-­‐196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  <w:p>
            <w:pPr>
              <w:pStyle w:val="ListParagraph"/>
              <w:numPr>
                <w:ilvl w:val="0"/>
                <w:numId w:val="39"/>
              </w:numPr>
              <w:tabs>
                <w:tab w:pos="549" w:val="left" w:leader="none"/>
              </w:tabs>
              <w:spacing w:line="292" w:lineRule="exact" w:before="1" w:after="0"/>
              <w:ind w:left="548" w:right="322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1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also</w:t>
            </w:r>
            <w:r>
              <w:rPr>
                <w:rFonts w:ascii="Calibri" w:hAnsi="Calibri" w:cs="Calibri" w:eastAsia="Calibri"/>
                <w:spacing w:val="17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includes</w:t>
            </w:r>
            <w:r>
              <w:rPr>
                <w:rFonts w:ascii="Calibri" w:hAnsi="Calibri" w:cs="Calibri" w:eastAsia="Calibri"/>
                <w:spacing w:val="17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school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based</w:t>
            </w:r>
            <w:r>
              <w:rPr>
                <w:rFonts w:ascii="Calibri" w:hAnsi="Calibri" w:cs="Calibri" w:eastAsia="Calibri"/>
                <w:spacing w:val="17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speech</w:t>
            </w:r>
            <w:r>
              <w:rPr>
                <w:rFonts w:ascii="Calibri" w:hAnsi="Calibri" w:cs="Calibri" w:eastAsia="Calibri"/>
                <w:spacing w:val="3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therapy,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behavioral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health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counseling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therapy,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mental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health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assessment,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pharmacological</w:t>
            </w:r>
            <w:r>
              <w:rPr>
                <w:rFonts w:ascii="Calibri" w:hAnsi="Calibri" w:cs="Calibri" w:eastAsia="Calibri"/>
                <w:spacing w:val="-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management,</w:t>
            </w:r>
            <w:r>
              <w:rPr>
                <w:rFonts w:ascii="Calibri" w:hAnsi="Calibri" w:cs="Calibri" w:eastAsia="Calibri"/>
                <w:spacing w:val="-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community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psychiatric</w:t>
            </w:r>
            <w:r>
              <w:rPr>
                <w:rFonts w:ascii="Calibri" w:hAnsi="Calibri" w:cs="Calibri" w:eastAsia="Calibri"/>
                <w:spacing w:val="-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supportive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treatment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service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via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interactive</w:t>
            </w:r>
            <w:r>
              <w:rPr>
                <w:rFonts w:ascii="Calibri" w:hAnsi="Calibri" w:cs="Calibri" w:eastAsia="Calibri"/>
                <w:spacing w:val="1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audio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video</w:t>
            </w:r>
            <w:r>
              <w:rPr>
                <w:rFonts w:ascii="Calibri" w:hAnsi="Calibri" w:cs="Calibri" w:eastAsia="Calibri"/>
                <w:spacing w:val="1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only.</w:t>
            </w:r>
            <w:r>
              <w:rPr>
                <w:rFonts w:ascii="Calibri" w:hAnsi="Calibri" w:cs="Calibri" w:eastAsia="Calibri"/>
                <w:w w:val="95"/>
                <w:position w:val="11"/>
                <w:sz w:val="16"/>
                <w:szCs w:val="16"/>
              </w:rPr>
              <w:t>197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  <w:p>
            <w:pPr>
              <w:pStyle w:val="ListParagraph"/>
              <w:numPr>
                <w:ilvl w:val="0"/>
                <w:numId w:val="39"/>
              </w:numPr>
              <w:tabs>
                <w:tab w:pos="549" w:val="left" w:leader="none"/>
              </w:tabs>
              <w:spacing w:line="292" w:lineRule="exact" w:before="0" w:after="0"/>
              <w:ind w:left="548" w:right="400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allows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beneficiaries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choose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24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location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when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used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some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mental/behavioral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services.</w:t>
            </w:r>
          </w:p>
          <w:p>
            <w:pPr>
              <w:pStyle w:val="ListParagraph"/>
              <w:numPr>
                <w:ilvl w:val="0"/>
                <w:numId w:val="39"/>
              </w:numPr>
              <w:tabs>
                <w:tab w:pos="549" w:val="left" w:leader="none"/>
              </w:tabs>
              <w:spacing w:line="292" w:lineRule="exact" w:before="1" w:after="0"/>
              <w:ind w:left="548" w:right="435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Requires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written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mental</w:t>
            </w:r>
            <w:r>
              <w:rPr>
                <w:rFonts w:ascii="Calibri"/>
                <w:sz w:val="24"/>
              </w:rPr>
              <w:t> and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behavioral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services.</w:t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Innovation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39"/>
              </w:numPr>
              <w:tabs>
                <w:tab w:pos="549" w:val="left" w:leader="none"/>
              </w:tabs>
              <w:spacing w:line="292" w:lineRule="exact" w:before="1" w:after="0"/>
              <w:ind w:left="548" w:right="80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CMS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approved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health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home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proposal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allows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service</w:t>
            </w:r>
            <w:r>
              <w:rPr>
                <w:rFonts w:ascii="Calibri" w:hAnsi="Calibri" w:cs="Calibri" w:eastAsia="Calibri"/>
                <w:spacing w:val="-2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delivery</w:t>
            </w:r>
            <w:r>
              <w:rPr>
                <w:rFonts w:ascii="Calibri" w:hAnsi="Calibri" w:cs="Calibri" w:eastAsia="Calibri"/>
                <w:spacing w:val="-2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via</w:t>
            </w:r>
            <w:r>
              <w:rPr>
                <w:rFonts w:ascii="Calibri" w:hAnsi="Calibri" w:cs="Calibri" w:eastAsia="Calibri"/>
                <w:spacing w:val="-2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in-­‐person,</w:t>
            </w:r>
            <w:r>
              <w:rPr>
                <w:rFonts w:ascii="Calibri" w:hAnsi="Calibri" w:cs="Calibri" w:eastAsia="Calibri"/>
                <w:spacing w:val="-2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by</w:t>
            </w:r>
            <w:r>
              <w:rPr>
                <w:rFonts w:ascii="Calibri" w:hAnsi="Calibri" w:cs="Calibri" w:eastAsia="Calibri"/>
                <w:spacing w:val="-2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telephone,</w:t>
            </w:r>
            <w:r>
              <w:rPr>
                <w:rFonts w:ascii="Calibri" w:hAnsi="Calibri" w:cs="Calibri" w:eastAsia="Calibri"/>
                <w:spacing w:val="-2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or</w:t>
            </w:r>
            <w:r>
              <w:rPr>
                <w:rFonts w:ascii="Calibri" w:hAnsi="Calibri" w:cs="Calibri" w:eastAsia="Calibri"/>
                <w:spacing w:val="-2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by</w:t>
            </w:r>
            <w:r>
              <w:rPr>
                <w:rFonts w:ascii="Calibri" w:hAnsi="Calibri" w:cs="Calibri" w:eastAsia="Calibri"/>
                <w:spacing w:val="29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video</w:t>
            </w:r>
            <w:r>
              <w:rPr>
                <w:rFonts w:ascii="Calibri" w:hAnsi="Calibri" w:cs="Calibri" w:eastAsia="Calibri"/>
                <w:spacing w:val="-1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conferencing.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198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06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auto" w:before="174"/>
              <w:ind w:left="580" w:right="252" w:hanging="32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MEDICAID</w:t>
            </w:r>
            <w:r>
              <w:rPr>
                <w:rFonts w:ascii="Calibri"/>
                <w:b/>
                <w:spacing w:val="-13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COVERAGE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&amp;</w:t>
            </w:r>
            <w:r>
              <w:rPr>
                <w:rFonts w:ascii="Calibri"/>
                <w:b/>
                <w:spacing w:val="27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CONDITIONS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OF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2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Setting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2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Technologies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108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Distance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Geography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7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Mental/behavioral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Rehabilitation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Telepresenter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42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54"/>
              <w:ind w:left="539" w:right="530" w:firstLine="69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INNOVATIVE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OR</w:t>
            </w:r>
            <w:r>
              <w:rPr>
                <w:rFonts w:ascii="Calibri"/>
                <w:b/>
                <w:spacing w:val="25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DELIVERY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MODELS: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5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90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Dual</w:t>
            </w:r>
            <w:r>
              <w:rPr>
                <w:rFonts w:ascii="Calibri" w:hAnsi="Calibri" w:cs="Calibri" w:eastAsia="Calibri"/>
                <w:spacing w:val="3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Eligibles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HCBS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Waiver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Corrections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427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760" w:footer="834" w:top="1240" w:bottom="1020" w:left="1140" w:right="9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/>
        <w:ind w:left="2399" w:right="3469" w:hanging="685"/>
        <w:jc w:val="left"/>
        <w:rPr>
          <w:b w:val="0"/>
          <w:bCs w:val="0"/>
        </w:rPr>
      </w:pPr>
      <w:r>
        <w:rPr>
          <w:color w:val="FFFFFF"/>
          <w:spacing w:val="-1"/>
        </w:rPr>
        <w:t>Telemedicine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in</w:t>
      </w:r>
      <w:r>
        <w:rPr>
          <w:color w:val="FFFFFF"/>
          <w:spacing w:val="25"/>
          <w:w w:val="99"/>
        </w:rPr>
        <w:t> </w:t>
      </w:r>
      <w:r>
        <w:rPr>
          <w:color w:val="FFFFFF"/>
        </w:rPr>
        <w:t>Oklahoma</w:t>
      </w:r>
      <w:r>
        <w:rPr>
          <w:b w:val="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pStyle w:val="Heading4"/>
        <w:tabs>
          <w:tab w:pos="6875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1"/>
        </w:rPr>
        <w:t>PARITY:</w:t>
        <w:tab/>
        <w:t>GAPS:</w:t>
      </w:r>
      <w:r>
        <w:rPr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pgSz w:w="12240" w:h="15840"/>
          <w:pgMar w:header="760" w:footer="834" w:top="1240" w:bottom="1020" w:left="1100" w:right="920"/>
        </w:sectPr>
      </w:pPr>
    </w:p>
    <w:p>
      <w:pPr>
        <w:pStyle w:val="BodyText"/>
        <w:tabs>
          <w:tab w:pos="4137" w:val="left" w:leader="none"/>
        </w:tabs>
        <w:spacing w:line="240" w:lineRule="auto" w:before="58"/>
        <w:ind w:left="450" w:right="0" w:firstLine="0"/>
        <w:jc w:val="left"/>
        <w:rPr>
          <w:rFonts w:ascii="Calibri" w:hAnsi="Calibri" w:cs="Calibri" w:eastAsia="Calibri"/>
        </w:rPr>
      </w:pPr>
      <w:r>
        <w:rPr/>
        <w:t>Private</w:t>
      </w:r>
      <w:r>
        <w:rPr>
          <w:spacing w:val="-10"/>
        </w:rPr>
        <w:t> </w:t>
      </w:r>
      <w:r>
        <w:rPr/>
        <w:t>Insurance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450" w:right="0" w:firstLine="0"/>
        <w:jc w:val="left"/>
        <w:rPr>
          <w:rFonts w:ascii="Calibri" w:hAnsi="Calibri" w:cs="Calibri" w:eastAsia="Calibri"/>
        </w:rPr>
      </w:pPr>
      <w:r>
        <w:rPr>
          <w:w w:val="95"/>
        </w:rPr>
        <w:t>Medicaid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441" w:right="0" w:firstLine="9"/>
        <w:jc w:val="left"/>
        <w:rPr>
          <w:rFonts w:ascii="Calibri" w:hAnsi="Calibri" w:cs="Calibri" w:eastAsia="Calibri"/>
        </w:rPr>
      </w:pPr>
      <w:r>
        <w:rPr/>
        <w:t>State</w:t>
      </w:r>
      <w:r>
        <w:rPr>
          <w:spacing w:val="-5"/>
        </w:rPr>
        <w:t> </w:t>
      </w:r>
      <w:r>
        <w:rPr/>
        <w:t>Employee</w:t>
      </w:r>
      <w:r>
        <w:rPr>
          <w:spacing w:val="-4"/>
        </w:rPr>
        <w:t> </w:t>
      </w:r>
      <w:r>
        <w:rPr/>
        <w:t>Health</w:t>
      </w:r>
      <w:r>
        <w:rPr>
          <w:spacing w:val="-5"/>
        </w:rPr>
        <w:t> </w:t>
      </w:r>
      <w:r>
        <w:rPr/>
        <w:t>Plan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Heading6"/>
        <w:spacing w:line="242" w:lineRule="auto"/>
        <w:ind w:left="760" w:right="0" w:hanging="320"/>
        <w:jc w:val="left"/>
        <w:rPr>
          <w:b w:val="0"/>
          <w:bCs w:val="0"/>
        </w:rPr>
      </w:pPr>
      <w:r>
        <w:rPr/>
        <w:t>MEDICAID</w:t>
      </w:r>
      <w:r>
        <w:rPr>
          <w:spacing w:val="-13"/>
        </w:rPr>
        <w:t> </w:t>
      </w:r>
      <w:r>
        <w:rPr/>
        <w:t>SERVICE</w:t>
      </w:r>
      <w:r>
        <w:rPr>
          <w:spacing w:val="-12"/>
        </w:rPr>
        <w:t> </w:t>
      </w:r>
      <w:r>
        <w:rPr/>
        <w:t>COVERAGE</w:t>
      </w:r>
      <w:r>
        <w:rPr>
          <w:spacing w:val="-12"/>
        </w:rPr>
        <w:t> </w:t>
      </w:r>
      <w:r>
        <w:rPr/>
        <w:t>&amp;</w:t>
      </w:r>
      <w:r>
        <w:rPr>
          <w:spacing w:val="27"/>
          <w:w w:val="99"/>
        </w:rPr>
        <w:t> </w:t>
      </w:r>
      <w:r>
        <w:rPr/>
        <w:t>CONDITIONS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PAYMENT:</w:t>
      </w:r>
      <w:r>
        <w:rPr>
          <w:b w:val="0"/>
        </w:rPr>
      </w:r>
    </w:p>
    <w:p>
      <w:pPr>
        <w:pStyle w:val="BodyText"/>
        <w:tabs>
          <w:tab w:pos="4137" w:val="left" w:leader="none"/>
        </w:tabs>
        <w:spacing w:line="240" w:lineRule="auto" w:before="143"/>
        <w:ind w:left="540" w:right="0" w:firstLine="0"/>
        <w:jc w:val="left"/>
        <w:rPr>
          <w:rFonts w:ascii="Calibri" w:hAnsi="Calibri" w:cs="Calibri" w:eastAsia="Calibri"/>
        </w:rPr>
      </w:pPr>
      <w:r>
        <w:rPr/>
        <w:t>Patient</w:t>
      </w:r>
      <w:r>
        <w:rPr>
          <w:spacing w:val="-6"/>
        </w:rPr>
        <w:t> </w:t>
      </w:r>
      <w:r>
        <w:rPr/>
        <w:t>Setting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BodyText"/>
        <w:tabs>
          <w:tab w:pos="4155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Technologies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Heading9"/>
        <w:spacing w:line="286" w:lineRule="exact" w:before="58"/>
        <w:ind w:left="329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Progress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88" w:val="left" w:leader="none"/>
        </w:tabs>
        <w:spacing w:line="292" w:lineRule="exact" w:before="1" w:after="0"/>
        <w:ind w:left="787" w:right="770" w:hanging="450"/>
        <w:jc w:val="both"/>
        <w:rPr>
          <w:sz w:val="16"/>
          <w:szCs w:val="16"/>
        </w:rPr>
      </w:pPr>
      <w:r>
        <w:rPr/>
        <w:t>Medicaid</w:t>
      </w:r>
      <w:r>
        <w:rPr>
          <w:spacing w:val="-3"/>
        </w:rPr>
        <w:t> </w:t>
      </w:r>
      <w:r>
        <w:rPr>
          <w:spacing w:val="-1"/>
        </w:rPr>
        <w:t>regulations</w:t>
      </w:r>
      <w:r>
        <w:rPr>
          <w:spacing w:val="-3"/>
        </w:rPr>
        <w:t> </w:t>
      </w:r>
      <w:r>
        <w:rPr/>
        <w:t>updated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2015</w:t>
      </w:r>
      <w:r>
        <w:rPr>
          <w:spacing w:val="-3"/>
        </w:rPr>
        <w:t> </w:t>
      </w:r>
      <w:r>
        <w:rPr/>
        <w:t>which</w:t>
      </w:r>
      <w:r>
        <w:rPr>
          <w:spacing w:val="20"/>
        </w:rPr>
        <w:t> </w:t>
      </w:r>
      <w:r>
        <w:rPr/>
        <w:t>removed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originating</w:t>
      </w:r>
      <w:r>
        <w:rPr>
          <w:spacing w:val="-2"/>
        </w:rPr>
        <w:t> </w:t>
      </w:r>
      <w:r>
        <w:rPr/>
        <w:t>site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geography</w:t>
      </w:r>
      <w:r>
        <w:rPr>
          <w:spacing w:val="28"/>
        </w:rPr>
        <w:t> </w:t>
      </w:r>
      <w:r>
        <w:rPr/>
        <w:t>restrictions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well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>
          <w:spacing w:val="-1"/>
        </w:rPr>
        <w:t>expanded</w:t>
      </w:r>
      <w:r>
        <w:rPr>
          <w:spacing w:val="-3"/>
        </w:rPr>
        <w:t> </w:t>
      </w:r>
      <w:r>
        <w:rPr/>
        <w:t>coverage</w:t>
      </w:r>
      <w:r>
        <w:rPr>
          <w:spacing w:val="-2"/>
        </w:rPr>
        <w:t> </w:t>
      </w:r>
      <w:r>
        <w:rPr/>
        <w:t>to</w:t>
      </w:r>
      <w:r>
        <w:rPr>
          <w:spacing w:val="27"/>
        </w:rPr>
        <w:t> </w:t>
      </w:r>
      <w:r>
        <w:rPr/>
        <w:t>include</w:t>
      </w:r>
      <w:r>
        <w:rPr>
          <w:spacing w:val="-8"/>
        </w:rPr>
        <w:t> </w:t>
      </w:r>
      <w:r>
        <w:rPr/>
        <w:t>other</w:t>
      </w:r>
      <w:r>
        <w:rPr>
          <w:spacing w:val="-7"/>
        </w:rPr>
        <w:t> </w:t>
      </w:r>
      <w:r>
        <w:rPr/>
        <w:t>services.</w:t>
      </w:r>
      <w:r>
        <w:rPr>
          <w:position w:val="11"/>
          <w:sz w:val="16"/>
        </w:rPr>
        <w:t>199</w:t>
      </w:r>
      <w:r>
        <w:rPr>
          <w:sz w:val="16"/>
        </w:rPr>
      </w:r>
    </w:p>
    <w:p>
      <w:pPr>
        <w:spacing w:line="240" w:lineRule="auto" w:before="6"/>
        <w:rPr>
          <w:rFonts w:ascii="Calibri" w:hAnsi="Calibri" w:cs="Calibri" w:eastAsia="Calibri"/>
          <w:sz w:val="24"/>
          <w:szCs w:val="24"/>
        </w:rPr>
      </w:pPr>
    </w:p>
    <w:p>
      <w:pPr>
        <w:pStyle w:val="Heading9"/>
        <w:spacing w:line="286" w:lineRule="exact"/>
        <w:ind w:right="0"/>
        <w:jc w:val="left"/>
        <w:rPr>
          <w:b w:val="0"/>
          <w:bCs w:val="0"/>
        </w:rPr>
      </w:pPr>
      <w:r>
        <w:rPr>
          <w:spacing w:val="-1"/>
        </w:rPr>
        <w:t>Private</w:t>
      </w:r>
      <w:r>
        <w:rPr>
          <w:spacing w:val="-9"/>
        </w:rPr>
        <w:t> </w:t>
      </w:r>
      <w:r>
        <w:rPr>
          <w:spacing w:val="-1"/>
        </w:rPr>
        <w:t>Insurance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88" w:val="left" w:leader="none"/>
        </w:tabs>
        <w:spacing w:line="292" w:lineRule="exact" w:before="1" w:after="0"/>
        <w:ind w:left="787" w:right="395" w:hanging="450"/>
        <w:jc w:val="left"/>
        <w:rPr>
          <w:sz w:val="16"/>
          <w:szCs w:val="16"/>
        </w:rPr>
      </w:pPr>
      <w:r>
        <w:rPr/>
        <w:t>OK’s</w:t>
      </w:r>
      <w:r>
        <w:rPr>
          <w:spacing w:val="-4"/>
        </w:rPr>
        <w:t> </w:t>
      </w:r>
      <w:r>
        <w:rPr/>
        <w:t>private</w:t>
      </w:r>
      <w:r>
        <w:rPr>
          <w:spacing w:val="-3"/>
        </w:rPr>
        <w:t> </w:t>
      </w:r>
      <w:r>
        <w:rPr/>
        <w:t>insurance</w:t>
      </w:r>
      <w:r>
        <w:rPr>
          <w:spacing w:val="-4"/>
        </w:rPr>
        <w:t> </w:t>
      </w:r>
      <w:r>
        <w:rPr/>
        <w:t>parity</w:t>
      </w:r>
      <w:r>
        <w:rPr>
          <w:spacing w:val="-3"/>
        </w:rPr>
        <w:t> </w:t>
      </w:r>
      <w:r>
        <w:rPr/>
        <w:t>law</w:t>
      </w:r>
      <w:r>
        <w:rPr>
          <w:spacing w:val="-3"/>
        </w:rPr>
        <w:t> </w:t>
      </w:r>
      <w:r>
        <w:rPr/>
        <w:t>was</w:t>
      </w:r>
      <w:r>
        <w:rPr>
          <w:spacing w:val="-4"/>
        </w:rPr>
        <w:t> </w:t>
      </w:r>
      <w:r>
        <w:rPr/>
        <w:t>enacted</w:t>
      </w:r>
      <w:r>
        <w:rPr>
          <w:spacing w:val="-3"/>
        </w:rPr>
        <w:t> </w:t>
      </w:r>
      <w:r>
        <w:rPr/>
        <w:t>in</w:t>
      </w:r>
      <w:r>
        <w:rPr/>
        <w:t> 1997.</w:t>
      </w:r>
      <w:r>
        <w:rPr>
          <w:position w:val="11"/>
          <w:sz w:val="16"/>
          <w:szCs w:val="16"/>
        </w:rPr>
        <w:t>200</w:t>
      </w:r>
      <w:r>
        <w:rPr>
          <w:sz w:val="16"/>
          <w:szCs w:val="16"/>
        </w:rPr>
      </w:r>
    </w:p>
    <w:p>
      <w:pPr>
        <w:spacing w:after="0" w:line="292" w:lineRule="exact"/>
        <w:jc w:val="left"/>
        <w:rPr>
          <w:sz w:val="16"/>
          <w:szCs w:val="16"/>
        </w:rPr>
        <w:sectPr>
          <w:type w:val="continuous"/>
          <w:pgSz w:w="12240" w:h="15840"/>
          <w:pgMar w:top="100" w:bottom="0" w:left="1100" w:right="920"/>
          <w:cols w:num="2" w:equalWidth="0">
            <w:col w:w="4284" w:space="40"/>
            <w:col w:w="5896"/>
          </w:cols>
        </w:sectPr>
      </w:pPr>
    </w:p>
    <w:p>
      <w:pPr>
        <w:pStyle w:val="BodyText"/>
        <w:spacing w:line="240" w:lineRule="auto" w:before="43"/>
        <w:ind w:left="540" w:right="0" w:firstLine="0"/>
        <w:jc w:val="left"/>
      </w:pPr>
      <w:r>
        <w:rPr/>
        <w:t>Distance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Geography</w:t>
      </w:r>
      <w:r>
        <w:rPr>
          <w:w w:val="99"/>
        </w:rPr>
        <w:t> </w:t>
      </w:r>
      <w:r>
        <w:rPr/>
        <w:t>Restrictions</w:t>
      </w:r>
    </w:p>
    <w:p>
      <w:pPr>
        <w:spacing w:line="252" w:lineRule="exact" w:before="43"/>
        <w:ind w:left="54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/>
        <w:br w:type="column"/>
      </w:r>
      <w:r>
        <w:rPr>
          <w:rFonts w:ascii="Calibri"/>
          <w:b/>
          <w:color w:val="FFFFFF"/>
          <w:sz w:val="24"/>
        </w:rPr>
        <w:t>A</w:t>
      </w:r>
      <w:r>
        <w:rPr>
          <w:rFonts w:ascii="Calibri"/>
          <w:sz w:val="24"/>
        </w:rPr>
      </w:r>
    </w:p>
    <w:p>
      <w:pPr>
        <w:pStyle w:val="Heading9"/>
        <w:spacing w:line="252" w:lineRule="exact"/>
        <w:ind w:left="1055" w:right="0"/>
        <w:jc w:val="left"/>
        <w:rPr>
          <w:b w:val="0"/>
          <w:bCs w:val="0"/>
        </w:rPr>
      </w:pPr>
      <w:r>
        <w:rPr/>
        <w:t>Medicaid</w:t>
      </w:r>
      <w:r>
        <w:rPr>
          <w:b w:val="0"/>
        </w:rPr>
      </w:r>
    </w:p>
    <w:p>
      <w:pPr>
        <w:spacing w:after="0" w:line="252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2768" w:space="829"/>
            <w:col w:w="6623"/>
          </w:cols>
        </w:sectPr>
      </w:pPr>
    </w:p>
    <w:p>
      <w:pPr>
        <w:pStyle w:val="BodyText"/>
        <w:tabs>
          <w:tab w:pos="4137" w:val="left" w:leader="none"/>
        </w:tabs>
        <w:spacing w:line="240" w:lineRule="auto" w:before="48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Providers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  <w:w w:val="95"/>
        </w:rPr>
        <w:t>Physician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provided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Services</w:t>
        <w:tab/>
      </w:r>
      <w:r>
        <w:rPr>
          <w:rFonts w:ascii="Calibri" w:hAnsi="Calibri" w:cs="Calibri" w:eastAsia="Calibri"/>
          <w:b/>
          <w:bCs/>
          <w:color w:val="FFFFFF"/>
        </w:rPr>
        <w:t>A</w:t>
      </w:r>
      <w:r>
        <w:rPr>
          <w:rFonts w:ascii="Calibri" w:hAnsi="Calibri" w:cs="Calibri" w:eastAsia="Calibri"/>
        </w:rPr>
      </w:r>
    </w:p>
    <w:p>
      <w:pPr>
        <w:pStyle w:val="BodyText"/>
        <w:numPr>
          <w:ilvl w:val="1"/>
          <w:numId w:val="22"/>
        </w:numPr>
        <w:tabs>
          <w:tab w:pos="788" w:val="left" w:leader="none"/>
        </w:tabs>
        <w:spacing w:line="205" w:lineRule="exact" w:before="0" w:after="0"/>
        <w:ind w:left="787" w:right="0" w:hanging="450"/>
        <w:jc w:val="left"/>
      </w:pPr>
      <w:r>
        <w:rPr>
          <w:w w:val="95"/>
        </w:rPr>
        <w:br w:type="column"/>
        <w:t>Coverage</w:t>
      </w:r>
      <w:r>
        <w:rPr>
          <w:spacing w:val="13"/>
          <w:w w:val="95"/>
        </w:rPr>
        <w:t> </w:t>
      </w:r>
      <w:r>
        <w:rPr>
          <w:w w:val="95"/>
        </w:rPr>
        <w:t>for</w:t>
      </w:r>
      <w:r>
        <w:rPr>
          <w:spacing w:val="13"/>
          <w:w w:val="95"/>
        </w:rPr>
        <w:t> </w:t>
      </w:r>
      <w:r>
        <w:rPr>
          <w:w w:val="95"/>
        </w:rPr>
        <w:t>interactive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audio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video</w:t>
      </w:r>
      <w:r>
        <w:rPr>
          <w:spacing w:val="14"/>
          <w:w w:val="95"/>
        </w:rPr>
        <w:t> </w:t>
      </w:r>
      <w:r>
        <w:rPr>
          <w:w w:val="95"/>
        </w:rPr>
        <w:t>only.</w:t>
      </w:r>
    </w:p>
    <w:p>
      <w:pPr>
        <w:pStyle w:val="BodyText"/>
        <w:numPr>
          <w:ilvl w:val="1"/>
          <w:numId w:val="22"/>
        </w:numPr>
        <w:tabs>
          <w:tab w:pos="788" w:val="left" w:leader="none"/>
        </w:tabs>
        <w:spacing w:line="292" w:lineRule="exact" w:before="1" w:after="0"/>
        <w:ind w:left="787" w:right="616" w:hanging="450"/>
        <w:jc w:val="left"/>
      </w:pPr>
      <w:r>
        <w:rPr/>
        <w:t>Medicaid</w:t>
      </w:r>
      <w:r>
        <w:rPr>
          <w:spacing w:val="-6"/>
        </w:rPr>
        <w:t> </w:t>
      </w:r>
      <w:r>
        <w:rPr/>
        <w:t>requires</w:t>
      </w:r>
      <w:r>
        <w:rPr>
          <w:spacing w:val="-5"/>
        </w:rPr>
        <w:t> </w:t>
      </w:r>
      <w:r>
        <w:rPr/>
        <w:t>written</w:t>
      </w:r>
      <w:r>
        <w:rPr>
          <w:spacing w:val="-5"/>
        </w:rPr>
        <w:t> </w:t>
      </w:r>
      <w:r>
        <w:rPr/>
        <w:t>informed</w:t>
      </w:r>
      <w:r>
        <w:rPr>
          <w:spacing w:val="-5"/>
        </w:rPr>
        <w:t> </w:t>
      </w:r>
      <w:r>
        <w:rPr/>
        <w:t>consent</w:t>
      </w:r>
      <w:r>
        <w:rPr>
          <w:w w:val="99"/>
        </w:rPr>
        <w:t> </w:t>
      </w:r>
      <w:r>
        <w:rPr/>
        <w:t>from</w:t>
      </w:r>
      <w:r>
        <w:rPr>
          <w:spacing w:val="-5"/>
        </w:rPr>
        <w:t> </w:t>
      </w:r>
      <w:r>
        <w:rPr/>
        <w:t>patient</w:t>
      </w:r>
      <w:r>
        <w:rPr>
          <w:spacing w:val="-4"/>
        </w:rPr>
        <w:t> </w:t>
      </w:r>
      <w:r>
        <w:rPr/>
        <w:t>before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encounter</w:t>
      </w:r>
      <w:r>
        <w:rPr/>
      </w:r>
    </w:p>
    <w:p>
      <w:pPr>
        <w:spacing w:after="0" w:line="292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284" w:space="40"/>
            <w:col w:w="5896"/>
          </w:cols>
        </w:sectPr>
      </w:pPr>
    </w:p>
    <w:p>
      <w:pPr>
        <w:pStyle w:val="BodyText"/>
        <w:spacing w:line="227" w:lineRule="exact" w:before="0"/>
        <w:ind w:left="540" w:right="0" w:firstLine="0"/>
        <w:jc w:val="left"/>
      </w:pPr>
      <w:r>
        <w:rPr/>
        <w:t>Mental/behavioral</w:t>
      </w:r>
      <w:r>
        <w:rPr>
          <w:spacing w:val="-11"/>
        </w:rPr>
        <w:t> </w:t>
      </w:r>
      <w:r>
        <w:rPr/>
        <w:t>Health</w:t>
      </w:r>
    </w:p>
    <w:p>
      <w:pPr>
        <w:pStyle w:val="BodyText"/>
        <w:spacing w:line="240" w:lineRule="auto" w:before="0"/>
        <w:ind w:left="540" w:right="0" w:firstLine="0"/>
        <w:jc w:val="left"/>
      </w:pPr>
      <w:r>
        <w:rPr>
          <w:spacing w:val="-1"/>
        </w:rPr>
        <w:t>Services</w:t>
      </w:r>
    </w:p>
    <w:p>
      <w:pPr>
        <w:pStyle w:val="BodyText"/>
        <w:tabs>
          <w:tab w:pos="1513" w:val="left" w:leader="none"/>
        </w:tabs>
        <w:spacing w:line="299" w:lineRule="exact" w:before="0"/>
        <w:ind w:left="540" w:right="0" w:firstLine="0"/>
        <w:jc w:val="left"/>
      </w:pPr>
      <w:r>
        <w:rPr>
          <w:w w:val="95"/>
        </w:rPr>
        <w:br w:type="column"/>
      </w:r>
      <w:r>
        <w:rPr>
          <w:rFonts w:ascii="Calibri"/>
          <w:b/>
          <w:color w:val="FFFFFF"/>
          <w:w w:val="95"/>
          <w:position w:val="7"/>
        </w:rPr>
        <w:t>A</w:t>
        <w:tab/>
      </w:r>
      <w:r>
        <w:rPr/>
        <w:t>and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telepresenter.</w:t>
      </w:r>
    </w:p>
    <w:p>
      <w:pPr>
        <w:spacing w:after="0" w:line="299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3065" w:space="533"/>
            <w:col w:w="6622"/>
          </w:cols>
        </w:sectPr>
      </w:pPr>
    </w:p>
    <w:p>
      <w:pPr>
        <w:pStyle w:val="BodyText"/>
        <w:tabs>
          <w:tab w:pos="4007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60.669998pt;margin-top:72.070pt;width:499.55pt;height:615.7pt;mso-position-horizontal-relative:page;mso-position-vertical-relative:page;z-index:-414256" coordorigin="1213,1441" coordsize="9991,12314">
            <v:group style="position:absolute;left:1279;top:1486;width:6999;height:1464" coordorigin="1279,1486" coordsize="6999,1464">
              <v:shape style="position:absolute;left:1279;top:1486;width:6999;height:1464" coordorigin="1279,1486" coordsize="6999,1464" path="m1279,1486l8278,1486,8278,2950,1279,2950,1279,1486xe" filled="true" fillcolor="#ee5d1b" stroked="false">
                <v:path arrowok="t"/>
                <v:fill type="solid"/>
              </v:shape>
            </v:group>
            <v:group style="position:absolute;left:1370;top:1486;width:6826;height:740" coordorigin="1370,1486" coordsize="6826,740">
              <v:shape style="position:absolute;left:1370;top:1486;width:6826;height:740" coordorigin="1370,1486" coordsize="6826,740" path="m1370,1486l8196,1486,8196,2225,1370,2225,1370,1486xe" filled="true" fillcolor="#ee5d1b" stroked="false">
                <v:path arrowok="t"/>
                <v:fill type="solid"/>
              </v:shape>
            </v:group>
            <v:group style="position:absolute;left:1370;top:2220;width:6826;height:735" coordorigin="1370,2220" coordsize="6826,735">
              <v:shape style="position:absolute;left:1370;top:2220;width:6826;height:735" coordorigin="1370,2220" coordsize="6826,735" path="m1370,2220l8196,2220,8196,2954,1370,2954,1370,2220xe" filled="true" fillcolor="#ee5d1b" stroked="false">
                <v:path arrowok="t"/>
                <v:fill type="solid"/>
              </v:shape>
            </v:group>
            <v:group style="position:absolute;left:1236;top:1464;width:9946;height:2" coordorigin="1236,1464" coordsize="9946,2">
              <v:shape style="position:absolute;left:1236;top:1464;width:9946;height:2" coordorigin="1236,1464" coordsize="9946,0" path="m1236,1464l11182,1464e" filled="false" stroked="true" strokeweight="2.260pt" strokecolor="#000000">
                <v:path arrowok="t"/>
              </v:shape>
            </v:group>
            <v:group style="position:absolute;left:1258;top:1486;width:2;height:12226" coordorigin="1258,1486" coordsize="2,12226">
              <v:shape style="position:absolute;left:1258;top:1486;width:2;height:12226" coordorigin="1258,1486" coordsize="0,12226" path="m1258,1486l1258,13711e" filled="false" stroked="true" strokeweight="2.260pt" strokecolor="#000000">
                <v:path arrowok="t"/>
              </v:shape>
            </v:group>
            <v:group style="position:absolute;left:8299;top:1486;width:2;height:1469" coordorigin="8299,1486" coordsize="2,1469">
              <v:shape style="position:absolute;left:8299;top:1486;width:2;height:1469" coordorigin="8299,1486" coordsize="0,1469" path="m8299,1486l8299,2954e" filled="false" stroked="true" strokeweight="2.260pt" strokecolor="#000000">
                <v:path arrowok="t"/>
              </v:shape>
            </v:group>
            <v:group style="position:absolute;left:11160;top:1486;width:2;height:12226" coordorigin="11160,1486" coordsize="2,12226">
              <v:shape style="position:absolute;left:11160;top:1486;width:2;height:12226" coordorigin="11160,1486" coordsize="0,12226" path="m11160,1486l11160,13711e" filled="false" stroked="true" strokeweight="2.260pt" strokecolor="#000000">
                <v:path arrowok="t"/>
              </v:shape>
            </v:group>
            <v:group style="position:absolute;left:5532;top:2998;width:87;height:864" coordorigin="5532,2998" coordsize="87,864">
              <v:shape style="position:absolute;left:5532;top:2998;width:87;height:864" coordorigin="5532,2998" coordsize="87,864" path="m5532,3862l5618,3862,5618,2998,5532,2998,5532,3862xe" filled="true" fillcolor="#bebebe" stroked="false">
                <v:path arrowok="t"/>
                <v:fill type="solid"/>
              </v:shape>
            </v:group>
            <v:group style="position:absolute;left:1279;top:2998;width:92;height:864" coordorigin="1279,2998" coordsize="92,864">
              <v:shape style="position:absolute;left:1279;top:2998;width:92;height:864" coordorigin="1279,2998" coordsize="92,864" path="m1279,3862l1370,3862,1370,2998,1279,2998,1279,3862xe" filled="true" fillcolor="#bebebe" stroked="false">
                <v:path arrowok="t"/>
                <v:fill type="solid"/>
              </v:shape>
            </v:group>
            <v:group style="position:absolute;left:1370;top:2998;width:4162;height:864" coordorigin="1370,2998" coordsize="4162,864">
              <v:shape style="position:absolute;left:1370;top:2998;width:4162;height:864" coordorigin="1370,2998" coordsize="4162,864" path="m1370,2998l5532,2998,5532,3862,1370,3862,1370,2998xe" filled="true" fillcolor="#bebebe" stroked="false">
                <v:path arrowok="t"/>
                <v:fill type="solid"/>
              </v:shape>
            </v:group>
            <v:group style="position:absolute;left:11057;top:2998;width:82;height:864" coordorigin="11057,2998" coordsize="82,864">
              <v:shape style="position:absolute;left:11057;top:2998;width:82;height:864" coordorigin="11057,2998" coordsize="82,864" path="m11057,3862l11138,3862,11138,2998,11057,2998,11057,3862xe" filled="true" fillcolor="#bebebe" stroked="false">
                <v:path arrowok="t"/>
                <v:fill type="solid"/>
              </v:shape>
            </v:group>
            <v:group style="position:absolute;left:5662;top:2998;width:92;height:864" coordorigin="5662,2998" coordsize="92,864">
              <v:shape style="position:absolute;left:5662;top:2998;width:92;height:864" coordorigin="5662,2998" coordsize="92,864" path="m5662,3862l5753,3862,5753,2998,5662,2998,5662,3862xe" filled="true" fillcolor="#bebebe" stroked="false">
                <v:path arrowok="t"/>
                <v:fill type="solid"/>
              </v:shape>
            </v:group>
            <v:group style="position:absolute;left:5753;top:2998;width:5304;height:864" coordorigin="5753,2998" coordsize="5304,864">
              <v:shape style="position:absolute;left:5753;top:2998;width:5304;height:864" coordorigin="5753,2998" coordsize="5304,864" path="m5753,2998l11057,2998,11057,3862,5753,3862,5753,2998xe" filled="true" fillcolor="#bebebe" stroked="false">
                <v:path arrowok="t"/>
                <v:fill type="solid"/>
              </v:shape>
            </v:group>
            <v:group style="position:absolute;left:1236;top:2976;width:9946;height:2" coordorigin="1236,2976" coordsize="9946,2">
              <v:shape style="position:absolute;left:1236;top:2976;width:9946;height:2" coordorigin="1236,2976" coordsize="9946,0" path="m1236,2976l11182,2976e" filled="false" stroked="true" strokeweight="2.260pt" strokecolor="#000000">
                <v:path arrowok="t"/>
              </v:shape>
            </v:group>
            <v:group style="position:absolute;left:5640;top:2998;width:2;height:10714" coordorigin="5640,2998" coordsize="2,10714">
              <v:shape style="position:absolute;left:5640;top:2998;width:2;height:10714" coordorigin="5640,2998" coordsize="0,10714" path="m5640,2998l5640,13711e" filled="false" stroked="true" strokeweight="2.260pt" strokecolor="#000000">
                <v:path arrowok="t"/>
              </v:shape>
            </v:group>
            <v:group style="position:absolute;left:5537;top:3905;width:82;height:293" coordorigin="5537,3905" coordsize="82,293">
              <v:shape style="position:absolute;left:5537;top:3905;width:82;height:293" coordorigin="5537,3905" coordsize="82,293" path="m5537,4198l5618,4198,5618,3905,5537,3905,5537,4198xe" filled="true" fillcolor="#ee5d1b" stroked="false">
                <v:path arrowok="t"/>
                <v:fill type="solid"/>
              </v:shape>
            </v:group>
            <v:group style="position:absolute;left:4994;top:3905;width:92;height:293" coordorigin="4994,3905" coordsize="92,293">
              <v:shape style="position:absolute;left:4994;top:3905;width:92;height:293" coordorigin="4994,3905" coordsize="92,293" path="m4994,4198l5086,4198,5086,3905,4994,3905,4994,4198xe" filled="true" fillcolor="#ee5d1b" stroked="false">
                <v:path arrowok="t"/>
                <v:fill type="solid"/>
              </v:shape>
            </v:group>
            <v:group style="position:absolute;left:5086;top:3905;width:452;height:298" coordorigin="5086,3905" coordsize="452,298">
              <v:shape style="position:absolute;left:5086;top:3905;width:452;height:298" coordorigin="5086,3905" coordsize="452,298" path="m5086,3905l5537,3905,5537,4202,5086,4202,5086,3905xe" filled="true" fillcolor="#ee5d1b" stroked="false">
                <v:path arrowok="t"/>
                <v:fill type="solid"/>
              </v:shape>
            </v:group>
            <v:group style="position:absolute;left:1236;top:3883;width:9946;height:2" coordorigin="1236,3883" coordsize="9946,2">
              <v:shape style="position:absolute;left:1236;top:3883;width:9946;height:2" coordorigin="1236,3883" coordsize="9946,0" path="m1236,3883l11182,3883e" filled="false" stroked="true" strokeweight="2.260pt" strokecolor="#000000">
                <v:path arrowok="t"/>
              </v:shape>
            </v:group>
            <v:group style="position:absolute;left:4973;top:3905;width:2;height:970" coordorigin="4973,3905" coordsize="2,970">
              <v:shape style="position:absolute;left:4973;top:3905;width:2;height:970" coordorigin="4973,3905" coordsize="0,970" path="m4973,3905l4973,4874e" filled="false" stroked="true" strokeweight="2.260pt" strokecolor="#000000">
                <v:path arrowok="t"/>
              </v:shape>
            </v:group>
            <v:group style="position:absolute;left:5537;top:4241;width:82;height:293" coordorigin="5537,4241" coordsize="82,293">
              <v:shape style="position:absolute;left:5537;top:4241;width:82;height:293" coordorigin="5537,4241" coordsize="82,293" path="m5537,4534l5618,4534,5618,4241,5537,4241,5537,4534xe" filled="true" fillcolor="#ee5d1b" stroked="false">
                <v:path arrowok="t"/>
                <v:fill type="solid"/>
              </v:shape>
            </v:group>
            <v:group style="position:absolute;left:4994;top:4241;width:92;height:293" coordorigin="4994,4241" coordsize="92,293">
              <v:shape style="position:absolute;left:4994;top:4241;width:92;height:293" coordorigin="4994,4241" coordsize="92,293" path="m4994,4534l5086,4534,5086,4241,4994,4241,4994,4534xe" filled="true" fillcolor="#ee5d1b" stroked="false">
                <v:path arrowok="t"/>
                <v:fill type="solid"/>
              </v:shape>
            </v:group>
            <v:group style="position:absolute;left:5086;top:4241;width:452;height:298" coordorigin="5086,4241" coordsize="452,298">
              <v:shape style="position:absolute;left:5086;top:4241;width:452;height:298" coordorigin="5086,4241" coordsize="452,298" path="m5086,4241l5537,4241,5537,4538,5086,4538,5086,4241xe" filled="true" fillcolor="#ee5d1b" stroked="false">
                <v:path arrowok="t"/>
                <v:fill type="solid"/>
              </v:shape>
            </v:group>
            <v:group style="position:absolute;left:1236;top:4219;width:4426;height:2" coordorigin="1236,4219" coordsize="4426,2">
              <v:shape style="position:absolute;left:1236;top:4219;width:4426;height:2" coordorigin="1236,4219" coordsize="4426,0" path="m1236,4219l5662,4219e" filled="false" stroked="true" strokeweight="2.260pt" strokecolor="#000000">
                <v:path arrowok="t"/>
              </v:shape>
            </v:group>
            <v:group style="position:absolute;left:5537;top:4577;width:82;height:293" coordorigin="5537,4577" coordsize="82,293">
              <v:shape style="position:absolute;left:5537;top:4577;width:82;height:293" coordorigin="5537,4577" coordsize="82,293" path="m5537,4870l5618,4870,5618,4577,5537,4577,5537,4870xe" filled="true" fillcolor="#ee5d1b" stroked="false">
                <v:path arrowok="t"/>
                <v:fill type="solid"/>
              </v:shape>
            </v:group>
            <v:group style="position:absolute;left:4994;top:4577;width:92;height:293" coordorigin="4994,4577" coordsize="92,293">
              <v:shape style="position:absolute;left:4994;top:4577;width:92;height:293" coordorigin="4994,4577" coordsize="92,293" path="m4994,4870l5086,4870,5086,4577,4994,4577,4994,4870xe" filled="true" fillcolor="#ee5d1b" stroked="false">
                <v:path arrowok="t"/>
                <v:fill type="solid"/>
              </v:shape>
            </v:group>
            <v:group style="position:absolute;left:5086;top:4577;width:452;height:298" coordorigin="5086,4577" coordsize="452,298">
              <v:shape style="position:absolute;left:5086;top:4577;width:452;height:298" coordorigin="5086,4577" coordsize="452,298" path="m5086,4577l5537,4577,5537,4874,5086,4874,5086,4577xe" filled="true" fillcolor="#ee5d1b" stroked="false">
                <v:path arrowok="t"/>
                <v:fill type="solid"/>
              </v:shape>
            </v:group>
            <v:group style="position:absolute;left:1236;top:4555;width:4426;height:2" coordorigin="1236,4555" coordsize="4426,2">
              <v:shape style="position:absolute;left:1236;top:4555;width:4426;height:2" coordorigin="1236,4555" coordsize="4426,0" path="m1236,4555l5662,4555e" filled="false" stroked="true" strokeweight="2.260pt" strokecolor="#000000">
                <v:path arrowok="t"/>
              </v:shape>
            </v:group>
            <v:group style="position:absolute;left:1279;top:4918;width:4340;height:960" coordorigin="1279,4918" coordsize="4340,960">
              <v:shape style="position:absolute;left:1279;top:4918;width:4340;height:960" coordorigin="1279,4918" coordsize="4340,960" path="m1279,4918l5618,4918,5618,5878,1279,5878,1279,4918xe" filled="true" fillcolor="#bebebe" stroked="false">
                <v:path arrowok="t"/>
                <v:fill type="solid"/>
              </v:shape>
            </v:group>
            <v:group style="position:absolute;left:1370;top:4918;width:4162;height:528" coordorigin="1370,4918" coordsize="4162,528">
              <v:shape style="position:absolute;left:1370;top:4918;width:4162;height:528" coordorigin="1370,4918" coordsize="4162,528" path="m1370,4918l5532,4918,5532,5446,1370,5446,1370,4918xe" filled="true" fillcolor="#bebebe" stroked="false">
                <v:path arrowok="t"/>
                <v:fill type="solid"/>
              </v:shape>
            </v:group>
            <v:group style="position:absolute;left:1370;top:5441;width:4162;height:346" coordorigin="1370,5441" coordsize="4162,346">
              <v:shape style="position:absolute;left:1370;top:5441;width:4162;height:346" coordorigin="1370,5441" coordsize="4162,346" path="m1370,5441l5532,5441,5532,5786,1370,5786,1370,5441xe" filled="true" fillcolor="#bebebe" stroked="false">
                <v:path arrowok="t"/>
                <v:fill type="solid"/>
              </v:shape>
            </v:group>
            <v:group style="position:absolute;left:1236;top:4896;width:4426;height:2" coordorigin="1236,4896" coordsize="4426,2">
              <v:shape style="position:absolute;left:1236;top:4896;width:4426;height:2" coordorigin="1236,4896" coordsize="4426,0" path="m1236,4896l5662,4896e" filled="false" stroked="true" strokeweight="2.260pt" strokecolor="#000000">
                <v:path arrowok="t"/>
              </v:shape>
            </v:group>
            <v:group style="position:absolute;left:5537;top:5926;width:82;height:293" coordorigin="5537,5926" coordsize="82,293">
              <v:shape style="position:absolute;left:5537;top:5926;width:82;height:293" coordorigin="5537,5926" coordsize="82,293" path="m5537,6218l5618,6218,5618,5926,5537,5926,5537,6218xe" filled="true" fillcolor="#ee5d1b" stroked="false">
                <v:path arrowok="t"/>
                <v:fill type="solid"/>
              </v:shape>
            </v:group>
            <v:group style="position:absolute;left:4994;top:5926;width:92;height:293" coordorigin="4994,5926" coordsize="92,293">
              <v:shape style="position:absolute;left:4994;top:5926;width:92;height:293" coordorigin="4994,5926" coordsize="92,293" path="m4994,6218l5086,6218,5086,5926,4994,5926,4994,6218xe" filled="true" fillcolor="#ee5d1b" stroked="false">
                <v:path arrowok="t"/>
                <v:fill type="solid"/>
              </v:shape>
            </v:group>
            <v:group style="position:absolute;left:5086;top:5926;width:452;height:298" coordorigin="5086,5926" coordsize="452,298">
              <v:shape style="position:absolute;left:5086;top:5926;width:452;height:298" coordorigin="5086,5926" coordsize="452,298" path="m5086,5926l5537,5926,5537,6223,5086,6223,5086,5926xe" filled="true" fillcolor="#ee5d1b" stroked="false">
                <v:path arrowok="t"/>
                <v:fill type="solid"/>
              </v:shape>
            </v:group>
            <v:group style="position:absolute;left:1236;top:5904;width:4426;height:2" coordorigin="1236,5904" coordsize="4426,2">
              <v:shape style="position:absolute;left:1236;top:5904;width:4426;height:2" coordorigin="1236,5904" coordsize="4426,0" path="m1236,5904l5662,5904e" filled="false" stroked="true" strokeweight="2.260pt" strokecolor="#000000">
                <v:path arrowok="t"/>
              </v:shape>
            </v:group>
            <v:group style="position:absolute;left:4973;top:5926;width:2;height:3922" coordorigin="4973,5926" coordsize="2,3922">
              <v:shape style="position:absolute;left:4973;top:5926;width:2;height:3922" coordorigin="4973,5926" coordsize="0,3922" path="m4973,5926l4973,9847e" filled="false" stroked="true" strokeweight="2.260pt" strokecolor="#000000">
                <v:path arrowok="t"/>
              </v:shape>
            </v:group>
            <v:group style="position:absolute;left:5537;top:6262;width:82;height:293" coordorigin="5537,6262" coordsize="82,293">
              <v:shape style="position:absolute;left:5537;top:6262;width:82;height:293" coordorigin="5537,6262" coordsize="82,293" path="m5537,6554l5618,6554,5618,6262,5537,6262,5537,6554xe" filled="true" fillcolor="#ee5d1b" stroked="false">
                <v:path arrowok="t"/>
                <v:fill type="solid"/>
              </v:shape>
            </v:group>
            <v:group style="position:absolute;left:4994;top:6262;width:92;height:293" coordorigin="4994,6262" coordsize="92,293">
              <v:shape style="position:absolute;left:4994;top:6262;width:92;height:293" coordorigin="4994,6262" coordsize="92,293" path="m4994,6554l5086,6554,5086,6262,4994,6262,4994,6554xe" filled="true" fillcolor="#ee5d1b" stroked="false">
                <v:path arrowok="t"/>
                <v:fill type="solid"/>
              </v:shape>
            </v:group>
            <v:group style="position:absolute;left:5086;top:6262;width:452;height:298" coordorigin="5086,6262" coordsize="452,298">
              <v:shape style="position:absolute;left:5086;top:6262;width:452;height:298" coordorigin="5086,6262" coordsize="452,298" path="m5086,6262l5537,6262,5537,6559,5086,6559,5086,6262xe" filled="true" fillcolor="#ee5d1b" stroked="false">
                <v:path arrowok="t"/>
                <v:fill type="solid"/>
              </v:shape>
            </v:group>
            <v:group style="position:absolute;left:1236;top:6240;width:4426;height:2" coordorigin="1236,6240" coordsize="4426,2">
              <v:shape style="position:absolute;left:1236;top:6240;width:4426;height:2" coordorigin="1236,6240" coordsize="4426,0" path="m1236,6240l5662,6240e" filled="false" stroked="true" strokeweight="2.260pt" strokecolor="#000000">
                <v:path arrowok="t"/>
              </v:shape>
            </v:group>
            <v:group style="position:absolute;left:4994;top:6598;width:624;height:586" coordorigin="4994,6598" coordsize="624,586">
              <v:shape style="position:absolute;left:4994;top:6598;width:624;height:586" coordorigin="4994,6598" coordsize="624,586" path="m4994,6598l5618,6598,5618,7183,4994,7183,4994,6598xe" filled="true" fillcolor="#ee5d1b" stroked="false">
                <v:path arrowok="t"/>
                <v:fill type="solid"/>
              </v:shape>
            </v:group>
            <v:group style="position:absolute;left:5086;top:6598;width:452;height:298" coordorigin="5086,6598" coordsize="452,298">
              <v:shape style="position:absolute;left:5086;top:6598;width:452;height:298" coordorigin="5086,6598" coordsize="452,298" path="m5086,6598l5537,6598,5537,6895,5086,6895,5086,6598xe" filled="true" fillcolor="#ee5d1b" stroked="false">
                <v:path arrowok="t"/>
                <v:fill type="solid"/>
              </v:shape>
            </v:group>
            <v:group style="position:absolute;left:1236;top:6576;width:4426;height:2" coordorigin="1236,6576" coordsize="4426,2">
              <v:shape style="position:absolute;left:1236;top:6576;width:4426;height:2" coordorigin="1236,6576" coordsize="4426,0" path="m1236,6576l5662,6576e" filled="false" stroked="true" strokeweight="2.260pt" strokecolor="#000000">
                <v:path arrowok="t"/>
              </v:shape>
            </v:group>
            <v:group style="position:absolute;left:5537;top:7231;width:82;height:293" coordorigin="5537,7231" coordsize="82,293">
              <v:shape style="position:absolute;left:5537;top:7231;width:82;height:293" coordorigin="5537,7231" coordsize="82,293" path="m5537,7524l5618,7524,5618,7231,5537,7231,5537,7524xe" filled="true" fillcolor="#ee5d1b" stroked="false">
                <v:path arrowok="t"/>
                <v:fill type="solid"/>
              </v:shape>
            </v:group>
            <v:group style="position:absolute;left:4994;top:7231;width:92;height:293" coordorigin="4994,7231" coordsize="92,293">
              <v:shape style="position:absolute;left:4994;top:7231;width:92;height:293" coordorigin="4994,7231" coordsize="92,293" path="m4994,7524l5086,7524,5086,7231,4994,7231,4994,7524xe" filled="true" fillcolor="#ee5d1b" stroked="false">
                <v:path arrowok="t"/>
                <v:fill type="solid"/>
              </v:shape>
            </v:group>
            <v:group style="position:absolute;left:5086;top:7231;width:452;height:298" coordorigin="5086,7231" coordsize="452,298">
              <v:shape style="position:absolute;left:5086;top:7231;width:452;height:298" coordorigin="5086,7231" coordsize="452,298" path="m5086,7231l5537,7231,5537,7529,5086,7529,5086,7231xe" filled="true" fillcolor="#ee5d1b" stroked="false">
                <v:path arrowok="t"/>
                <v:fill type="solid"/>
              </v:shape>
            </v:group>
            <v:group style="position:absolute;left:1236;top:7210;width:4426;height:2" coordorigin="1236,7210" coordsize="4426,2">
              <v:shape style="position:absolute;left:1236;top:7210;width:4426;height:2" coordorigin="1236,7210" coordsize="4426,0" path="m1236,7210l5662,7210e" filled="false" stroked="true" strokeweight="2.260pt" strokecolor="#000000">
                <v:path arrowok="t"/>
              </v:shape>
            </v:group>
            <v:group style="position:absolute;left:5537;top:7567;width:82;height:293" coordorigin="5537,7567" coordsize="82,293">
              <v:shape style="position:absolute;left:5537;top:7567;width:82;height:293" coordorigin="5537,7567" coordsize="82,293" path="m5537,7860l5618,7860,5618,7567,5537,7567,5537,7860xe" filled="true" fillcolor="#ee5d1b" stroked="false">
                <v:path arrowok="t"/>
                <v:fill type="solid"/>
              </v:shape>
            </v:group>
            <v:group style="position:absolute;left:4994;top:7567;width:92;height:293" coordorigin="4994,7567" coordsize="92,293">
              <v:shape style="position:absolute;left:4994;top:7567;width:92;height:293" coordorigin="4994,7567" coordsize="92,293" path="m4994,7860l5086,7860,5086,7567,4994,7567,4994,7860xe" filled="true" fillcolor="#ee5d1b" stroked="false">
                <v:path arrowok="t"/>
                <v:fill type="solid"/>
              </v:shape>
            </v:group>
            <v:group style="position:absolute;left:5086;top:7567;width:452;height:298" coordorigin="5086,7567" coordsize="452,298">
              <v:shape style="position:absolute;left:5086;top:7567;width:452;height:298" coordorigin="5086,7567" coordsize="452,298" path="m5086,7567l5537,7567,5537,7865,5086,7865,5086,7567xe" filled="true" fillcolor="#ee5d1b" stroked="false">
                <v:path arrowok="t"/>
                <v:fill type="solid"/>
              </v:shape>
            </v:group>
            <v:group style="position:absolute;left:1236;top:7546;width:4426;height:2" coordorigin="1236,7546" coordsize="4426,2">
              <v:shape style="position:absolute;left:1236;top:7546;width:4426;height:2" coordorigin="1236,7546" coordsize="4426,0" path="m1236,7546l5662,7546e" filled="false" stroked="true" strokeweight="2.260pt" strokecolor="#000000">
                <v:path arrowok="t"/>
              </v:shape>
            </v:group>
            <v:group style="position:absolute;left:4994;top:7908;width:624;height:586" coordorigin="4994,7908" coordsize="624,586">
              <v:shape style="position:absolute;left:4994;top:7908;width:624;height:586" coordorigin="4994,7908" coordsize="624,586" path="m4994,7908l5618,7908,5618,8494,4994,8494,4994,7908xe" filled="true" fillcolor="#ee5d1b" stroked="false">
                <v:path arrowok="t"/>
                <v:fill type="solid"/>
              </v:shape>
            </v:group>
            <v:group style="position:absolute;left:5086;top:7908;width:452;height:298" coordorigin="5086,7908" coordsize="452,298">
              <v:shape style="position:absolute;left:5086;top:7908;width:452;height:298" coordorigin="5086,7908" coordsize="452,298" path="m5086,7908l5537,7908,5537,8206,5086,8206,5086,7908xe" filled="true" fillcolor="#ee5d1b" stroked="false">
                <v:path arrowok="t"/>
                <v:fill type="solid"/>
              </v:shape>
            </v:group>
            <v:group style="position:absolute;left:1236;top:7886;width:4426;height:2" coordorigin="1236,7886" coordsize="4426,2">
              <v:shape style="position:absolute;left:1236;top:7886;width:4426;height:2" coordorigin="1236,7886" coordsize="4426,0" path="m1236,7886l5662,7886e" filled="false" stroked="true" strokeweight="2.260pt" strokecolor="#000000">
                <v:path arrowok="t"/>
              </v:shape>
            </v:group>
            <v:group style="position:absolute;left:5537;top:8537;width:82;height:293" coordorigin="5537,8537" coordsize="82,293">
              <v:shape style="position:absolute;left:5537;top:8537;width:82;height:293" coordorigin="5537,8537" coordsize="82,293" path="m5537,8830l5618,8830,5618,8537,5537,8537,5537,8830xe" filled="true" fillcolor="#ee5d1b" stroked="false">
                <v:path arrowok="t"/>
                <v:fill type="solid"/>
              </v:shape>
            </v:group>
            <v:group style="position:absolute;left:4994;top:8537;width:92;height:293" coordorigin="4994,8537" coordsize="92,293">
              <v:shape style="position:absolute;left:4994;top:8537;width:92;height:293" coordorigin="4994,8537" coordsize="92,293" path="m4994,8830l5086,8830,5086,8537,4994,8537,4994,8830xe" filled="true" fillcolor="#ee5d1b" stroked="false">
                <v:path arrowok="t"/>
                <v:fill type="solid"/>
              </v:shape>
            </v:group>
            <v:group style="position:absolute;left:5086;top:8537;width:452;height:298" coordorigin="5086,8537" coordsize="452,298">
              <v:shape style="position:absolute;left:5086;top:8537;width:452;height:298" coordorigin="5086,8537" coordsize="452,298" path="m5086,8537l5537,8537,5537,8834,5086,8834,5086,8537xe" filled="true" fillcolor="#ee5d1b" stroked="false">
                <v:path arrowok="t"/>
                <v:fill type="solid"/>
              </v:shape>
            </v:group>
            <v:group style="position:absolute;left:1236;top:8515;width:4426;height:2" coordorigin="1236,8515" coordsize="4426,2">
              <v:shape style="position:absolute;left:1236;top:8515;width:4426;height:2" coordorigin="1236,8515" coordsize="4426,0" path="m1236,8515l5662,8515e" filled="false" stroked="true" strokeweight="2.260pt" strokecolor="#000000">
                <v:path arrowok="t"/>
              </v:shape>
            </v:group>
            <v:group style="position:absolute;left:5537;top:8878;width:82;height:293" coordorigin="5537,8878" coordsize="82,293">
              <v:shape style="position:absolute;left:5537;top:8878;width:82;height:293" coordorigin="5537,8878" coordsize="82,293" path="m5537,9170l5618,9170,5618,8878,5537,8878,5537,9170xe" filled="true" fillcolor="#ee5d1b" stroked="false">
                <v:path arrowok="t"/>
                <v:fill type="solid"/>
              </v:shape>
            </v:group>
            <v:group style="position:absolute;left:4994;top:8878;width:92;height:293" coordorigin="4994,8878" coordsize="92,293">
              <v:shape style="position:absolute;left:4994;top:8878;width:92;height:293" coordorigin="4994,8878" coordsize="92,293" path="m4994,9170l5086,9170,5086,8878,4994,8878,4994,9170xe" filled="true" fillcolor="#ee5d1b" stroked="false">
                <v:path arrowok="t"/>
                <v:fill type="solid"/>
              </v:shape>
            </v:group>
            <v:group style="position:absolute;left:5086;top:8878;width:452;height:298" coordorigin="5086,8878" coordsize="452,298">
              <v:shape style="position:absolute;left:5086;top:8878;width:452;height:298" coordorigin="5086,8878" coordsize="452,298" path="m5086,8878l5537,8878,5537,9175,5086,9175,5086,8878xe" filled="true" fillcolor="#ee5d1b" stroked="false">
                <v:path arrowok="t"/>
                <v:fill type="solid"/>
              </v:shape>
            </v:group>
            <v:group style="position:absolute;left:1236;top:8856;width:4426;height:2" coordorigin="1236,8856" coordsize="4426,2">
              <v:shape style="position:absolute;left:1236;top:8856;width:4426;height:2" coordorigin="1236,8856" coordsize="4426,0" path="m1236,8856l5662,8856e" filled="false" stroked="true" strokeweight="2.260pt" strokecolor="#000000">
                <v:path arrowok="t"/>
              </v:shape>
            </v:group>
            <v:group style="position:absolute;left:5537;top:9214;width:82;height:293" coordorigin="5537,9214" coordsize="82,293">
              <v:shape style="position:absolute;left:5537;top:9214;width:82;height:293" coordorigin="5537,9214" coordsize="82,293" path="m5537,9506l5618,9506,5618,9214,5537,9214,5537,9506xe" filled="true" fillcolor="#ee5d1b" stroked="false">
                <v:path arrowok="t"/>
                <v:fill type="solid"/>
              </v:shape>
            </v:group>
            <v:group style="position:absolute;left:4994;top:9214;width:92;height:293" coordorigin="4994,9214" coordsize="92,293">
              <v:shape style="position:absolute;left:4994;top:9214;width:92;height:293" coordorigin="4994,9214" coordsize="92,293" path="m4994,9506l5086,9506,5086,9214,4994,9214,4994,9506xe" filled="true" fillcolor="#ee5d1b" stroked="false">
                <v:path arrowok="t"/>
                <v:fill type="solid"/>
              </v:shape>
            </v:group>
            <v:group style="position:absolute;left:5086;top:9214;width:452;height:298" coordorigin="5086,9214" coordsize="452,298">
              <v:shape style="position:absolute;left:5086;top:9214;width:452;height:298" coordorigin="5086,9214" coordsize="452,298" path="m5086,9214l5537,9214,5537,9511,5086,9511,5086,9214xe" filled="true" fillcolor="#ee5d1b" stroked="false">
                <v:path arrowok="t"/>
                <v:fill type="solid"/>
              </v:shape>
            </v:group>
            <v:group style="position:absolute;left:1236;top:9192;width:4426;height:2" coordorigin="1236,9192" coordsize="4426,2">
              <v:shape style="position:absolute;left:1236;top:9192;width:4426;height:2" coordorigin="1236,9192" coordsize="4426,0" path="m1236,9192l5662,9192e" filled="false" stroked="true" strokeweight="2.260pt" strokecolor="#000000">
                <v:path arrowok="t"/>
              </v:shape>
            </v:group>
            <v:group style="position:absolute;left:5537;top:9550;width:82;height:293" coordorigin="5537,9550" coordsize="82,293">
              <v:shape style="position:absolute;left:5537;top:9550;width:82;height:293" coordorigin="5537,9550" coordsize="82,293" path="m5537,9842l5618,9842,5618,9550,5537,9550,5537,9842xe" filled="true" fillcolor="#ee5d1b" stroked="false">
                <v:path arrowok="t"/>
                <v:fill type="solid"/>
              </v:shape>
            </v:group>
            <v:group style="position:absolute;left:4994;top:9550;width:92;height:293" coordorigin="4994,9550" coordsize="92,293">
              <v:shape style="position:absolute;left:4994;top:9550;width:92;height:293" coordorigin="4994,9550" coordsize="92,293" path="m4994,9842l5086,9842,5086,9550,4994,9550,4994,9842xe" filled="true" fillcolor="#ee5d1b" stroked="false">
                <v:path arrowok="t"/>
                <v:fill type="solid"/>
              </v:shape>
            </v:group>
            <v:group style="position:absolute;left:5086;top:9550;width:452;height:298" coordorigin="5086,9550" coordsize="452,298">
              <v:shape style="position:absolute;left:5086;top:9550;width:452;height:298" coordorigin="5086,9550" coordsize="452,298" path="m5086,9550l5537,9550,5537,9847,5086,9847,5086,9550xe" filled="true" fillcolor="#ee5d1b" stroked="false">
                <v:path arrowok="t"/>
                <v:fill type="solid"/>
              </v:shape>
            </v:group>
            <v:group style="position:absolute;left:1236;top:9528;width:4426;height:2" coordorigin="1236,9528" coordsize="4426,2">
              <v:shape style="position:absolute;left:1236;top:9528;width:4426;height:2" coordorigin="1236,9528" coordsize="4426,0" path="m1236,9528l5662,9528e" filled="false" stroked="true" strokeweight="2.260pt" strokecolor="#000000">
                <v:path arrowok="t"/>
              </v:shape>
            </v:group>
            <v:group style="position:absolute;left:1279;top:9890;width:4340;height:999" coordorigin="1279,9890" coordsize="4340,999">
              <v:shape style="position:absolute;left:1279;top:9890;width:4340;height:999" coordorigin="1279,9890" coordsize="4340,999" path="m1279,9890l5618,9890,5618,10889,1279,10889,1279,9890xe" filled="true" fillcolor="#bebebe" stroked="false">
                <v:path arrowok="t"/>
                <v:fill type="solid"/>
              </v:shape>
            </v:group>
            <v:group style="position:absolute;left:1370;top:9890;width:4162;height:504" coordorigin="1370,9890" coordsize="4162,504">
              <v:shape style="position:absolute;left:1370;top:9890;width:4162;height:504" coordorigin="1370,9890" coordsize="4162,504" path="m1370,9890l5532,9890,5532,10394,1370,10394,1370,9890xe" filled="true" fillcolor="#bebebe" stroked="false">
                <v:path arrowok="t"/>
                <v:fill type="solid"/>
              </v:shape>
            </v:group>
            <v:group style="position:absolute;left:1370;top:10390;width:4162;height:351" coordorigin="1370,10390" coordsize="4162,351">
              <v:shape style="position:absolute;left:1370;top:10390;width:4162;height:351" coordorigin="1370,10390" coordsize="4162,351" path="m1370,10390l5532,10390,5532,10740,1370,10740,1370,10390xe" filled="true" fillcolor="#bebebe" stroked="false">
                <v:path arrowok="t"/>
                <v:fill type="solid"/>
              </v:shape>
            </v:group>
            <v:group style="position:absolute;left:1236;top:9869;width:4426;height:2" coordorigin="1236,9869" coordsize="4426,2">
              <v:shape style="position:absolute;left:1236;top:9869;width:4426;height:2" coordorigin="1236,9869" coordsize="4426,0" path="m1236,9869l5662,9869e" filled="false" stroked="true" strokeweight="2.260pt" strokecolor="#000000">
                <v:path arrowok="t"/>
              </v:shape>
            </v:group>
            <v:group style="position:absolute;left:5537;top:10932;width:82;height:293" coordorigin="5537,10932" coordsize="82,293">
              <v:shape style="position:absolute;left:5537;top:10932;width:82;height:293" coordorigin="5537,10932" coordsize="82,293" path="m5537,11225l5618,11225,5618,10932,5537,10932,5537,11225xe" filled="true" fillcolor="#ee5d1b" stroked="false">
                <v:path arrowok="t"/>
                <v:fill type="solid"/>
              </v:shape>
            </v:group>
            <v:group style="position:absolute;left:4994;top:10932;width:92;height:293" coordorigin="4994,10932" coordsize="92,293">
              <v:shape style="position:absolute;left:4994;top:10932;width:92;height:293" coordorigin="4994,10932" coordsize="92,293" path="m4994,11225l5086,11225,5086,10932,4994,10932,4994,11225xe" filled="true" fillcolor="#ee5d1b" stroked="false">
                <v:path arrowok="t"/>
                <v:fill type="solid"/>
              </v:shape>
            </v:group>
            <v:group style="position:absolute;left:5086;top:10932;width:452;height:298" coordorigin="5086,10932" coordsize="452,298">
              <v:shape style="position:absolute;left:5086;top:10932;width:452;height:298" coordorigin="5086,10932" coordsize="452,298" path="m5086,10932l5537,10932,5537,11230,5086,11230,5086,10932xe" filled="true" fillcolor="#ee5d1b" stroked="false">
                <v:path arrowok="t"/>
                <v:fill type="solid"/>
              </v:shape>
            </v:group>
            <v:group style="position:absolute;left:1236;top:10910;width:4426;height:2" coordorigin="1236,10910" coordsize="4426,2">
              <v:shape style="position:absolute;left:1236;top:10910;width:4426;height:2" coordorigin="1236,10910" coordsize="4426,0" path="m1236,10910l5662,10910e" filled="false" stroked="true" strokeweight="2.260pt" strokecolor="#000000">
                <v:path arrowok="t"/>
              </v:shape>
            </v:group>
            <v:group style="position:absolute;left:4973;top:10932;width:2;height:2780" coordorigin="4973,10932" coordsize="2,2780">
              <v:shape style="position:absolute;left:4973;top:10932;width:2;height:2780" coordorigin="4973,10932" coordsize="0,2780" path="m4973,10932l4973,13711e" filled="false" stroked="true" strokeweight="2.260pt" strokecolor="#000000">
                <v:path arrowok="t"/>
              </v:shape>
            </v:group>
            <v:group style="position:absolute;left:5537;top:11273;width:82;height:312" coordorigin="5537,11273" coordsize="82,312">
              <v:shape style="position:absolute;left:5537;top:11273;width:82;height:312" coordorigin="5537,11273" coordsize="82,312" path="m5537,11585l5618,11585,5618,11273,5537,11273,5537,11585xe" filled="true" fillcolor="#ee5d1b" stroked="false">
                <v:path arrowok="t"/>
                <v:fill type="solid"/>
              </v:shape>
            </v:group>
            <v:group style="position:absolute;left:4994;top:11273;width:92;height:312" coordorigin="4994,11273" coordsize="92,312">
              <v:shape style="position:absolute;left:4994;top:11273;width:92;height:312" coordorigin="4994,11273" coordsize="92,312" path="m4994,11585l5086,11585,5086,11273,4994,11273,4994,11585xe" filled="true" fillcolor="#ee5d1b" stroked="false">
                <v:path arrowok="t"/>
                <v:fill type="solid"/>
              </v:shape>
            </v:group>
            <v:group style="position:absolute;left:5086;top:11273;width:452;height:317" coordorigin="5086,11273" coordsize="452,317">
              <v:shape style="position:absolute;left:5086;top:11273;width:452;height:317" coordorigin="5086,11273" coordsize="452,317" path="m5086,11273l5537,11273,5537,11590,5086,11590,5086,11273xe" filled="true" fillcolor="#ee5d1b" stroked="false">
                <v:path arrowok="t"/>
                <v:fill type="solid"/>
              </v:shape>
            </v:group>
            <v:group style="position:absolute;left:1236;top:11251;width:4426;height:2" coordorigin="1236,11251" coordsize="4426,2">
              <v:shape style="position:absolute;left:1236;top:11251;width:4426;height:2" coordorigin="1236,11251" coordsize="4426,0" path="m1236,11251l5662,11251e" filled="false" stroked="true" strokeweight="2.260pt" strokecolor="#000000">
                <v:path arrowok="t"/>
              </v:shape>
            </v:group>
            <v:group style="position:absolute;left:4994;top:11628;width:624;height:586" coordorigin="4994,11628" coordsize="624,586">
              <v:shape style="position:absolute;left:4994;top:11628;width:624;height:586" coordorigin="4994,11628" coordsize="624,586" path="m4994,11628l5618,11628,5618,12214,4994,12214,4994,11628xe" filled="true" fillcolor="#ee5d1b" stroked="false">
                <v:path arrowok="t"/>
                <v:fill type="solid"/>
              </v:shape>
            </v:group>
            <v:group style="position:absolute;left:5086;top:11628;width:452;height:298" coordorigin="5086,11628" coordsize="452,298">
              <v:shape style="position:absolute;left:5086;top:11628;width:452;height:298" coordorigin="5086,11628" coordsize="452,298" path="m5086,11628l5537,11628,5537,11926,5086,11926,5086,11628xe" filled="true" fillcolor="#ee5d1b" stroked="false">
                <v:path arrowok="t"/>
                <v:fill type="solid"/>
              </v:shape>
            </v:group>
            <v:group style="position:absolute;left:1236;top:11606;width:4426;height:2" coordorigin="1236,11606" coordsize="4426,2">
              <v:shape style="position:absolute;left:1236;top:11606;width:4426;height:2" coordorigin="1236,11606" coordsize="4426,0" path="m1236,11606l5662,11606e" filled="false" stroked="true" strokeweight="2.260pt" strokecolor="#000000">
                <v:path arrowok="t"/>
              </v:shape>
            </v:group>
            <v:group style="position:absolute;left:5537;top:12257;width:82;height:312" coordorigin="5537,12257" coordsize="82,312">
              <v:shape style="position:absolute;left:5537;top:12257;width:82;height:312" coordorigin="5537,12257" coordsize="82,312" path="m5537,12569l5618,12569,5618,12257,5537,12257,5537,12569xe" filled="true" fillcolor="#ee5d1b" stroked="false">
                <v:path arrowok="t"/>
                <v:fill type="solid"/>
              </v:shape>
            </v:group>
            <v:group style="position:absolute;left:4994;top:12257;width:92;height:312" coordorigin="4994,12257" coordsize="92,312">
              <v:shape style="position:absolute;left:4994;top:12257;width:92;height:312" coordorigin="4994,12257" coordsize="92,312" path="m4994,12569l5086,12569,5086,12257,4994,12257,4994,12569xe" filled="true" fillcolor="#ee5d1b" stroked="false">
                <v:path arrowok="t"/>
                <v:fill type="solid"/>
              </v:shape>
            </v:group>
            <v:group style="position:absolute;left:5086;top:12257;width:452;height:317" coordorigin="5086,12257" coordsize="452,317">
              <v:shape style="position:absolute;left:5086;top:12257;width:452;height:317" coordorigin="5086,12257" coordsize="452,317" path="m5086,12257l5537,12257,5537,12574,5086,12574,5086,12257xe" filled="true" fillcolor="#ee5d1b" stroked="false">
                <v:path arrowok="t"/>
                <v:fill type="solid"/>
              </v:shape>
            </v:group>
            <v:group style="position:absolute;left:1236;top:12235;width:4426;height:2" coordorigin="1236,12235" coordsize="4426,2">
              <v:shape style="position:absolute;left:1236;top:12235;width:4426;height:2" coordorigin="1236,12235" coordsize="4426,0" path="m1236,12235l5662,12235e" filled="false" stroked="true" strokeweight="2.260pt" strokecolor="#000000">
                <v:path arrowok="t"/>
              </v:shape>
            </v:group>
            <v:group style="position:absolute;left:5537;top:12617;width:82;height:312" coordorigin="5537,12617" coordsize="82,312">
              <v:shape style="position:absolute;left:5537;top:12617;width:82;height:312" coordorigin="5537,12617" coordsize="82,312" path="m5537,12929l5618,12929,5618,12617,5537,12617,5537,12929xe" filled="true" fillcolor="#ee5d1b" stroked="false">
                <v:path arrowok="t"/>
                <v:fill type="solid"/>
              </v:shape>
            </v:group>
            <v:group style="position:absolute;left:4994;top:12617;width:92;height:312" coordorigin="4994,12617" coordsize="92,312">
              <v:shape style="position:absolute;left:4994;top:12617;width:92;height:312" coordorigin="4994,12617" coordsize="92,312" path="m4994,12929l5086,12929,5086,12617,4994,12617,4994,12929xe" filled="true" fillcolor="#ee5d1b" stroked="false">
                <v:path arrowok="t"/>
                <v:fill type="solid"/>
              </v:shape>
            </v:group>
            <v:group style="position:absolute;left:5086;top:12617;width:452;height:317" coordorigin="5086,12617" coordsize="452,317">
              <v:shape style="position:absolute;left:5086;top:12617;width:452;height:317" coordorigin="5086,12617" coordsize="452,317" path="m5086,12617l5537,12617,5537,12934,5086,12934,5086,12617xe" filled="true" fillcolor="#ee5d1b" stroked="false">
                <v:path arrowok="t"/>
                <v:fill type="solid"/>
              </v:shape>
            </v:group>
            <v:group style="position:absolute;left:1236;top:12595;width:4426;height:2" coordorigin="1236,12595" coordsize="4426,2">
              <v:shape style="position:absolute;left:1236;top:12595;width:4426;height:2" coordorigin="1236,12595" coordsize="4426,0" path="m1236,12595l5662,12595e" filled="false" stroked="true" strokeweight="2.260pt" strokecolor="#000000">
                <v:path arrowok="t"/>
              </v:shape>
            </v:group>
            <v:group style="position:absolute;left:5537;top:12972;width:82;height:312" coordorigin="5537,12972" coordsize="82,312">
              <v:shape style="position:absolute;left:5537;top:12972;width:82;height:312" coordorigin="5537,12972" coordsize="82,312" path="m5537,13284l5618,13284,5618,12972,5537,12972,5537,13284xe" filled="true" fillcolor="#ee5d1b" stroked="false">
                <v:path arrowok="t"/>
                <v:fill type="solid"/>
              </v:shape>
            </v:group>
            <v:group style="position:absolute;left:4994;top:12972;width:92;height:312" coordorigin="4994,12972" coordsize="92,312">
              <v:shape style="position:absolute;left:4994;top:12972;width:92;height:312" coordorigin="4994,12972" coordsize="92,312" path="m4994,13284l5086,13284,5086,12972,4994,12972,4994,13284xe" filled="true" fillcolor="#ee5d1b" stroked="false">
                <v:path arrowok="t"/>
                <v:fill type="solid"/>
              </v:shape>
            </v:group>
            <v:group style="position:absolute;left:5086;top:12972;width:452;height:317" coordorigin="5086,12972" coordsize="452,317">
              <v:shape style="position:absolute;left:5086;top:12972;width:452;height:317" coordorigin="5086,12972" coordsize="452,317" path="m5086,12972l5537,12972,5537,13289,5086,13289,5086,12972xe" filled="true" fillcolor="#ee5d1b" stroked="false">
                <v:path arrowok="t"/>
                <v:fill type="solid"/>
              </v:shape>
            </v:group>
            <v:group style="position:absolute;left:1236;top:12950;width:4426;height:2" coordorigin="1236,12950" coordsize="4426,2">
              <v:shape style="position:absolute;left:1236;top:12950;width:4426;height:2" coordorigin="1236,12950" coordsize="4426,0" path="m1236,12950l5662,12950e" filled="false" stroked="true" strokeweight="2.260pt" strokecolor="#000000">
                <v:path arrowok="t"/>
              </v:shape>
            </v:group>
            <v:group style="position:absolute;left:4994;top:13327;width:624;height:380" coordorigin="4994,13327" coordsize="624,380">
              <v:shape style="position:absolute;left:4994;top:13327;width:624;height:380" coordorigin="4994,13327" coordsize="624,380" path="m4994,13327l5618,13327,5618,13706,4994,13706,4994,13327xe" filled="true" fillcolor="#ee5d1b" stroked="false">
                <v:path arrowok="t"/>
                <v:fill type="solid"/>
              </v:shape>
            </v:group>
            <v:group style="position:absolute;left:5086;top:13327;width:452;height:284" coordorigin="5086,13327" coordsize="452,284">
              <v:shape style="position:absolute;left:5086;top:13327;width:452;height:284" coordorigin="5086,13327" coordsize="452,284" path="m5086,13327l5537,13327,5537,13610,5086,13610,5086,13327xe" filled="true" fillcolor="#ee5d1b" stroked="false">
                <v:path arrowok="t"/>
                <v:fill type="solid"/>
              </v:shape>
            </v:group>
            <v:group style="position:absolute;left:5662;top:3905;width:5477;height:9802" coordorigin="5662,3905" coordsize="5477,9802">
              <v:shape style="position:absolute;left:5662;top:3905;width:5477;height:9802" coordorigin="5662,3905" coordsize="5477,9802" path="m5662,3905l11138,3905,11138,13706,5662,13706,5662,3905xe" filled="true" fillcolor="#ffffff" stroked="false">
                <v:path arrowok="t"/>
                <v:fill type="solid"/>
              </v:shape>
            </v:group>
            <v:group style="position:absolute;left:5753;top:3905;width:5304;height:298" coordorigin="5753,3905" coordsize="5304,298">
              <v:shape style="position:absolute;left:5753;top:3905;width:5304;height:298" coordorigin="5753,3905" coordsize="5304,298" path="m5753,3905l11057,3905,11057,4202,5753,4202,5753,3905xe" filled="true" fillcolor="#ffffff" stroked="false">
                <v:path arrowok="t"/>
                <v:fill type="solid"/>
              </v:shape>
            </v:group>
            <v:group style="position:absolute;left:5753;top:4198;width:5304;height:298" coordorigin="5753,4198" coordsize="5304,298">
              <v:shape style="position:absolute;left:5753;top:4198;width:5304;height:298" coordorigin="5753,4198" coordsize="5304,298" path="m5753,4198l11057,4198,11057,4495,5753,4495,5753,4198xe" filled="true" fillcolor="#ffffff" stroked="false">
                <v:path arrowok="t"/>
                <v:fill type="solid"/>
              </v:shape>
            </v:group>
            <v:group style="position:absolute;left:5753;top:4490;width:5304;height:298" coordorigin="5753,4490" coordsize="5304,298">
              <v:shape style="position:absolute;left:5753;top:4490;width:5304;height:298" coordorigin="5753,4490" coordsize="5304,298" path="m5753,4490l11057,4490,11057,4788,5753,4788,5753,4490xe" filled="true" fillcolor="#ffffff" stroked="false">
                <v:path arrowok="t"/>
                <v:fill type="solid"/>
              </v:shape>
            </v:group>
            <v:group style="position:absolute;left:5753;top:4783;width:5304;height:298" coordorigin="5753,4783" coordsize="5304,298">
              <v:shape style="position:absolute;left:5753;top:4783;width:5304;height:298" coordorigin="5753,4783" coordsize="5304,298" path="m5753,4783l11057,4783,11057,5081,5753,5081,5753,4783xe" filled="true" fillcolor="#ffffff" stroked="false">
                <v:path arrowok="t"/>
                <v:fill type="solid"/>
              </v:shape>
            </v:group>
            <v:group style="position:absolute;left:5753;top:5076;width:5304;height:298" coordorigin="5753,5076" coordsize="5304,298">
              <v:shape style="position:absolute;left:5753;top:5076;width:5304;height:298" coordorigin="5753,5076" coordsize="5304,298" path="m5753,5076l11057,5076,11057,5374,5753,5374,5753,5076xe" filled="true" fillcolor="#ffffff" stroked="false">
                <v:path arrowok="t"/>
                <v:fill type="solid"/>
              </v:shape>
            </v:group>
            <v:group style="position:absolute;left:5753;top:5369;width:5304;height:298" coordorigin="5753,5369" coordsize="5304,298">
              <v:shape style="position:absolute;left:5753;top:5369;width:5304;height:298" coordorigin="5753,5369" coordsize="5304,298" path="m5753,5369l11057,5369,11057,5666,5753,5666,5753,5369xe" filled="true" fillcolor="#ffffff" stroked="false">
                <v:path arrowok="t"/>
                <v:fill type="solid"/>
              </v:shape>
            </v:group>
            <v:group style="position:absolute;left:5753;top:5662;width:5304;height:298" coordorigin="5753,5662" coordsize="5304,298">
              <v:shape style="position:absolute;left:5753;top:5662;width:5304;height:298" coordorigin="5753,5662" coordsize="5304,298" path="m5753,5662l11057,5662,11057,5959,5753,5959,5753,5662xe" filled="true" fillcolor="#ffffff" stroked="false">
                <v:path arrowok="t"/>
                <v:fill type="solid"/>
              </v:shape>
            </v:group>
            <v:group style="position:absolute;left:5753;top:5954;width:5304;height:298" coordorigin="5753,5954" coordsize="5304,298">
              <v:shape style="position:absolute;left:5753;top:5954;width:5304;height:298" coordorigin="5753,5954" coordsize="5304,298" path="m5753,5954l11057,5954,11057,6252,5753,6252,5753,5954xe" filled="true" fillcolor="#ffffff" stroked="false">
                <v:path arrowok="t"/>
                <v:fill type="solid"/>
              </v:shape>
            </v:group>
            <v:group style="position:absolute;left:5753;top:6247;width:5304;height:298" coordorigin="5753,6247" coordsize="5304,298">
              <v:shape style="position:absolute;left:5753;top:6247;width:5304;height:298" coordorigin="5753,6247" coordsize="5304,298" path="m5753,6247l11057,6247,11057,6545,5753,6545,5753,6247xe" filled="true" fillcolor="#ffffff" stroked="false">
                <v:path arrowok="t"/>
                <v:fill type="solid"/>
              </v:shape>
            </v:group>
            <v:group style="position:absolute;left:5753;top:6540;width:5304;height:274" coordorigin="5753,6540" coordsize="5304,274">
              <v:shape style="position:absolute;left:5753;top:6540;width:5304;height:274" coordorigin="5753,6540" coordsize="5304,274" path="m5753,6540l11057,6540,11057,6814,5753,6814,5753,6540xe" filled="true" fillcolor="#ffffff" stroked="false">
                <v:path arrowok="t"/>
                <v:fill type="solid"/>
              </v:shape>
            </v:group>
            <v:group style="position:absolute;left:5753;top:6809;width:5304;height:298" coordorigin="5753,6809" coordsize="5304,298">
              <v:shape style="position:absolute;left:5753;top:6809;width:5304;height:298" coordorigin="5753,6809" coordsize="5304,298" path="m5753,6809l11057,6809,11057,7106,5753,7106,5753,6809xe" filled="true" fillcolor="#ffffff" stroked="false">
                <v:path arrowok="t"/>
                <v:fill type="solid"/>
              </v:shape>
            </v:group>
            <v:group style="position:absolute;left:5753;top:7102;width:5304;height:298" coordorigin="5753,7102" coordsize="5304,298">
              <v:shape style="position:absolute;left:5753;top:7102;width:5304;height:298" coordorigin="5753,7102" coordsize="5304,298" path="m5753,7102l11057,7102,11057,7399,5753,7399,5753,7102xe" filled="true" fillcolor="#ffffff" stroked="false">
                <v:path arrowok="t"/>
                <v:fill type="solid"/>
              </v:shape>
            </v:group>
            <v:group style="position:absolute;left:5753;top:7394;width:5304;height:298" coordorigin="5753,7394" coordsize="5304,298">
              <v:shape style="position:absolute;left:5753;top:7394;width:5304;height:298" coordorigin="5753,7394" coordsize="5304,298" path="m5753,7394l11057,7394,11057,7692,5753,7692,5753,7394xe" filled="true" fillcolor="#ffffff" stroked="false">
                <v:path arrowok="t"/>
                <v:fill type="solid"/>
              </v:shape>
            </v:group>
            <v:group style="position:absolute;left:5753;top:7687;width:5304;height:298" coordorigin="5753,7687" coordsize="5304,298">
              <v:shape style="position:absolute;left:5753;top:7687;width:5304;height:298" coordorigin="5753,7687" coordsize="5304,298" path="m5753,7687l11057,7687,11057,7985,5753,7985,5753,7687xe" filled="true" fillcolor="#ffffff" stroked="false">
                <v:path arrowok="t"/>
                <v:fill type="solid"/>
              </v:shape>
            </v:group>
            <v:group style="position:absolute;left:5753;top:7980;width:5304;height:298" coordorigin="5753,7980" coordsize="5304,298">
              <v:shape style="position:absolute;left:5753;top:7980;width:5304;height:298" coordorigin="5753,7980" coordsize="5304,298" path="m5753,7980l11057,7980,11057,8278,5753,8278,5753,7980xe" filled="true" fillcolor="#ffffff" stroked="false">
                <v:path arrowok="t"/>
                <v:fill type="solid"/>
              </v:shape>
            </v:group>
            <v:group style="position:absolute;left:1236;top:13306;width:4426;height:2" coordorigin="1236,13306" coordsize="4426,2">
              <v:shape style="position:absolute;left:1236;top:13306;width:4426;height:2" coordorigin="1236,13306" coordsize="4426,0" path="m1236,13306l5662,13306e" filled="false" stroked="true" strokeweight="2.260pt" strokecolor="#000000">
                <v:path arrowok="t"/>
              </v:shape>
            </v:group>
            <v:group style="position:absolute;left:1236;top:13733;width:9946;height:2" coordorigin="1236,13733" coordsize="9946,2">
              <v:shape style="position:absolute;left:1236;top:13733;width:9946;height:2" coordorigin="1236,13733" coordsize="9946,0" path="m1236,13733l11182,13733e" filled="false" stroked="true" strokeweight="2.260pt" strokecolor="#000000">
                <v:path arrowok="t"/>
              </v:shape>
            </v:group>
            <v:group style="position:absolute;left:8732;top:1655;width:717;height:415" coordorigin="8732,1655" coordsize="717,415">
              <v:shape style="position:absolute;left:8732;top:1655;width:717;height:415" coordorigin="8732,1655" coordsize="717,415" path="m8732,1655l8732,2029,9449,2070,9449,1697,8732,1655xe" filled="true" fillcolor="#005b00" stroked="false">
                <v:path arrowok="t"/>
                <v:fill type="solid"/>
              </v:shape>
            </v:group>
            <v:group style="position:absolute;left:8732;top:1655;width:717;height:415" coordorigin="8732,1655" coordsize="717,415">
              <v:shape style="position:absolute;left:8732;top:1655;width:717;height:415" coordorigin="8732,1655" coordsize="717,415" path="m9449,1697l9449,2070,8732,2029e" filled="false" stroked="true" strokeweight=".05358pt" strokecolor="#000000">
                <v:path arrowok="t"/>
              </v:shape>
              <v:shape style="position:absolute;left:8732;top:1655;width:717;height:415" coordorigin="8732,1655" coordsize="717,415" path="m8732,1655l9449,1697e" filled="false" stroked="true" strokeweight=".05358pt" strokecolor="#000000">
                <v:path arrowok="t"/>
              </v:shape>
            </v:group>
            <v:group style="position:absolute;left:9409;top:2267;width:71;height:433" coordorigin="9409,2267" coordsize="71,433">
              <v:shape style="position:absolute;left:9409;top:2267;width:71;height:433" coordorigin="9409,2267" coordsize="71,433" path="m9409,2267l9409,2641,9479,2700,9479,2327,9409,2267xe" filled="true" fillcolor="#00af00" stroked="false">
                <v:path arrowok="t"/>
                <v:fill type="solid"/>
              </v:shape>
            </v:group>
            <v:group style="position:absolute;left:9409;top:2267;width:71;height:433" coordorigin="9409,2267" coordsize="71,433">
              <v:shape style="position:absolute;left:9409;top:2267;width:71;height:433" coordorigin="9409,2267" coordsize="71,433" path="m9479,2327l9479,2700,9409,2641,9409,2267,9479,2327xe" filled="false" stroked="true" strokeweight=".053499pt" strokecolor="#000000">
                <v:path arrowok="t"/>
              </v:shape>
            </v:group>
            <v:group style="position:absolute;left:9479;top:2314;width:84;height:386" coordorigin="9479,2314" coordsize="84,386">
              <v:shape style="position:absolute;left:9479;top:2314;width:84;height:386" coordorigin="9479,2314" coordsize="84,386" path="m9563,2314l9479,2327,9479,2700,9563,2687,9563,2314xe" filled="true" fillcolor="#003d00" stroked="false">
                <v:path arrowok="t"/>
                <v:fill type="solid"/>
              </v:shape>
            </v:group>
            <v:group style="position:absolute;left:9479;top:2314;width:84;height:386" coordorigin="9479,2314" coordsize="84,386">
              <v:shape style="position:absolute;left:9479;top:2314;width:84;height:386" coordorigin="9479,2314" coordsize="84,386" path="m9563,2314l9563,2687,9479,2700,9479,2327,9563,2314xe" filled="false" stroked="true" strokeweight=".053503pt" strokecolor="#000000">
                <v:path arrowok="t"/>
              </v:shape>
            </v:group>
            <v:group style="position:absolute;left:9576;top:2314;width:2;height:388" coordorigin="9576,2314" coordsize="2,388">
              <v:shape style="position:absolute;left:9576;top:2314;width:2;height:388" coordorigin="9576,2314" coordsize="0,388" path="m9576,2314l9576,2702e" filled="false" stroked="true" strokeweight="1.437369pt" strokecolor="#009e00">
                <v:path arrowok="t"/>
              </v:shape>
            </v:group>
            <v:group style="position:absolute;left:9563;top:2314;width:27;height:388" coordorigin="9563,2314" coordsize="27,388">
              <v:shape style="position:absolute;left:9563;top:2314;width:27;height:388" coordorigin="9563,2314" coordsize="27,388" path="m9589,2329l9589,2702,9563,2687,9563,2314,9589,2329xe" filled="false" stroked="true" strokeweight=".053496pt" strokecolor="#000000">
                <v:path arrowok="t"/>
              </v:shape>
            </v:group>
            <v:group style="position:absolute;left:9587;top:2385;width:195;height:420" coordorigin="9587,2385" coordsize="195,420">
              <v:shape style="position:absolute;left:9587;top:2385;width:195;height:420" coordorigin="9587,2385" coordsize="195,420" path="m9587,2385l9587,2758,9782,2805,9782,2432,9587,2385xe" filled="true" fillcolor="#007700" stroked="false">
                <v:path arrowok="t"/>
                <v:fill type="solid"/>
              </v:shape>
            </v:group>
            <v:group style="position:absolute;left:9587;top:2385;width:195;height:420" coordorigin="9587,2385" coordsize="195,420">
              <v:shape style="position:absolute;left:9587;top:2385;width:195;height:420" coordorigin="9587,2385" coordsize="195,420" path="m9782,2432l9782,2805,9587,2758,9587,2385,9782,2432xe" filled="false" stroked="true" strokeweight=".053525pt" strokecolor="#000000">
                <v:path arrowok="t"/>
              </v:shape>
            </v:group>
            <v:group style="position:absolute;left:9782;top:2418;width:80;height:387" coordorigin="9782,2418" coordsize="80,387">
              <v:shape style="position:absolute;left:9782;top:2418;width:80;height:387" coordorigin="9782,2418" coordsize="80,387" path="m9861,2418l9782,2432,9782,2805,9861,2792,9861,2418xe" filled="true" fillcolor="#003d00" stroked="false">
                <v:path arrowok="t"/>
                <v:fill type="solid"/>
              </v:shape>
            </v:group>
            <v:group style="position:absolute;left:9782;top:2418;width:80;height:387" coordorigin="9782,2418" coordsize="80,387">
              <v:shape style="position:absolute;left:9782;top:2418;width:80;height:387" coordorigin="9782,2418" coordsize="80,387" path="m9861,2418l9861,2792,9782,2805,9782,2432,9861,2418xe" filled="false" stroked="true" strokeweight=".053502pt" strokecolor="#000000">
                <v:path arrowok="t"/>
              </v:shape>
            </v:group>
            <v:group style="position:absolute;left:9879;top:2418;width:2;height:444" coordorigin="9879,2418" coordsize="2,444">
              <v:shape style="position:absolute;left:9879;top:2418;width:2;height:444" coordorigin="9879,2418" coordsize="0,444" path="m9879,2418l9879,2862e" filled="false" stroked="true" strokeweight="1.91885pt" strokecolor="#00b200">
                <v:path arrowok="t"/>
              </v:shape>
            </v:group>
            <v:group style="position:absolute;left:9861;top:2418;width:37;height:444" coordorigin="9861,2418" coordsize="37,444">
              <v:shape style="position:absolute;left:9861;top:2418;width:37;height:444" coordorigin="9861,2418" coordsize="37,444" path="m9898,2489l9898,2862,9861,2792,9861,2418,9898,2489xe" filled="false" stroked="true" strokeweight=".053496pt" strokecolor="#000000">
                <v:path arrowok="t"/>
              </v:shape>
            </v:group>
            <v:group style="position:absolute;left:10129;top:2489;width:85;height:376" coordorigin="10129,2489" coordsize="85,376">
              <v:shape style="position:absolute;left:10129;top:2489;width:85;height:376" coordorigin="10129,2489" coordsize="85,376" path="m10129,2489l10129,2862,10213,2865,10213,2493,10129,2489xe" filled="true" fillcolor="#005600" stroked="false">
                <v:path arrowok="t"/>
                <v:fill type="solid"/>
              </v:shape>
            </v:group>
            <v:group style="position:absolute;left:10129;top:2489;width:85;height:376" coordorigin="10129,2489" coordsize="85,376">
              <v:shape style="position:absolute;left:10129;top:2489;width:85;height:376" coordorigin="10129,2489" coordsize="85,376" path="m10213,2493l10213,2865,10129,2862,10129,2489,10213,2493xe" filled="false" stroked="true" strokeweight=".053503pt" strokecolor="#000000">
                <v:path arrowok="t"/>
              </v:shape>
            </v:group>
            <v:group style="position:absolute;left:9898;top:2489;width:48;height:383" coordorigin="9898,2489" coordsize="48,383">
              <v:shape style="position:absolute;left:9898;top:2489;width:48;height:383" coordorigin="9898,2489" coordsize="48,383" path="m9898,2489l9898,2862,9945,2871,9945,2499,9898,2489xe" filled="true" fillcolor="#007200" stroked="false">
                <v:path arrowok="t"/>
                <v:fill type="solid"/>
              </v:shape>
            </v:group>
            <v:group style="position:absolute;left:9898;top:2489;width:48;height:383" coordorigin="9898,2489" coordsize="48,383">
              <v:shape style="position:absolute;left:9898;top:2489;width:48;height:383" coordorigin="9898,2489" coordsize="48,383" path="m9945,2499l9945,2871,9898,2862,9898,2489,9945,2499xe" filled="false" stroked="true" strokeweight=".053497pt" strokecolor="#000000">
                <v:path arrowok="t"/>
              </v:shape>
            </v:group>
            <v:group style="position:absolute;left:9945;top:2458;width:55;height:414" coordorigin="9945,2458" coordsize="55,414">
              <v:shape style="position:absolute;left:9945;top:2458;width:55;height:414" coordorigin="9945,2458" coordsize="55,414" path="m9999,2458l9945,2499,9945,2871,9999,2831,9999,2458xe" filled="true" fillcolor="#002b00" stroked="false">
                <v:path arrowok="t"/>
                <v:fill type="solid"/>
              </v:shape>
            </v:group>
            <v:group style="position:absolute;left:9945;top:2458;width:55;height:414" coordorigin="9945,2458" coordsize="55,414">
              <v:shape style="position:absolute;left:9945;top:2458;width:55;height:414" coordorigin="9945,2458" coordsize="55,414" path="m9999,2458l9999,2831,9945,2871,9945,2499,9999,2458xe" filled="false" stroked="true" strokeweight=".053498pt" strokecolor="#000000">
                <v:path arrowok="t"/>
              </v:shape>
            </v:group>
            <v:group style="position:absolute;left:10020;top:2458;width:2;height:419" coordorigin="10020,2458" coordsize="2,419">
              <v:shape style="position:absolute;left:10020;top:2458;width:2;height:419" coordorigin="10020,2458" coordsize="0,419" path="m10020,2458l10020,2877e" filled="false" stroked="true" strokeweight="2.186303pt" strokecolor="#00b500">
                <v:path arrowok="t"/>
              </v:shape>
            </v:group>
            <v:group style="position:absolute;left:9999;top:2458;width:42;height:419" coordorigin="9999,2458" coordsize="42,419">
              <v:shape style="position:absolute;left:9999;top:2458;width:42;height:419" coordorigin="9999,2458" coordsize="42,419" path="m10041,2504l10041,2877,9999,2831,9999,2458,10041,2504xe" filled="false" stroked="true" strokeweight=".053497pt" strokecolor="#000000">
                <v:path arrowok="t"/>
              </v:shape>
            </v:group>
            <v:group style="position:absolute;left:10041;top:2487;width:48;height:390" coordorigin="10041,2487" coordsize="48,390">
              <v:shape style="position:absolute;left:10041;top:2487;width:48;height:390" coordorigin="10041,2487" coordsize="48,390" path="m10088,2487l10041,2504,10041,2877,10088,2860,10088,2487xe" filled="true" fillcolor="#002d00" stroked="false">
                <v:path arrowok="t"/>
                <v:fill type="solid"/>
              </v:shape>
            </v:group>
            <v:group style="position:absolute;left:10041;top:2487;width:48;height:390" coordorigin="10041,2487" coordsize="48,390">
              <v:shape style="position:absolute;left:10041;top:2487;width:48;height:390" coordorigin="10041,2487" coordsize="48,390" path="m10088,2487l10088,2860,10041,2877,10041,2504,10088,2487xe" filled="false" stroked="true" strokeweight=".053497pt" strokecolor="#000000">
                <v:path arrowok="t"/>
              </v:shape>
            </v:group>
            <v:group style="position:absolute;left:10335;top:2479;width:244;height:407" coordorigin="10335,2479" coordsize="244,407">
              <v:shape style="position:absolute;left:10335;top:2479;width:244;height:407" coordorigin="10335,2479" coordsize="244,407" path="m10579,2479l10335,2512,10335,2885,10579,2852,10579,2479xe" filled="true" fillcolor="#004200" stroked="false">
                <v:path arrowok="t"/>
                <v:fill type="solid"/>
              </v:shape>
            </v:group>
            <v:group style="position:absolute;left:10335;top:2479;width:244;height:407" coordorigin="10335,2479" coordsize="244,407">
              <v:shape style="position:absolute;left:10335;top:2479;width:244;height:407" coordorigin="10335,2479" coordsize="244,407" path="m10579,2479l10579,2852,10335,2885,10335,2512,10579,2479xe" filled="false" stroked="true" strokeweight=".05354pt" strokecolor="#000000">
                <v:path arrowok="t"/>
              </v:shape>
            </v:group>
            <v:group style="position:absolute;left:10111;top:2489;width:2;height:424" coordorigin="10111,2489" coordsize="2,424">
              <v:shape style="position:absolute;left:10111;top:2489;width:2;height:424" coordorigin="10111,2489" coordsize="0,424" path="m10111,2489l10111,2913e" filled="false" stroked="true" strokeweight="1.811825pt" strokecolor="#002b00">
                <v:path arrowok="t"/>
              </v:shape>
            </v:group>
            <v:group style="position:absolute;left:10094;top:2489;width:35;height:424" coordorigin="10094,2489" coordsize="35,424">
              <v:shape style="position:absolute;left:10094;top:2489;width:35;height:424" coordorigin="10094,2489" coordsize="35,424" path="m10129,2489l10129,2862,10094,2913,10094,2541,10129,2489xe" filled="false" stroked="true" strokeweight=".053496pt" strokecolor="#000000">
                <v:path arrowok="t"/>
              </v:shape>
            </v:group>
            <v:group style="position:absolute;left:10074;top:2540;width:2;height:374" coordorigin="10074,2540" coordsize="2,374">
              <v:shape style="position:absolute;left:10074;top:2540;width:2;height:374" coordorigin="10074,2540" coordsize="0,374" path="m10074,2540l10074,2913e" filled="false" stroked="true" strokeweight="2.18633pt" strokecolor="#005400">
                <v:path arrowok="t"/>
              </v:shape>
            </v:group>
            <v:group style="position:absolute;left:10053;top:2540;width:42;height:374" coordorigin="10053,2540" coordsize="42,374">
              <v:shape style="position:absolute;left:10053;top:2540;width:42;height:374" coordorigin="10053,2540" coordsize="42,374" path="m10094,2541l10094,2913,10053,2913,10053,2540,10094,2541xe" filled="false" stroked="true" strokeweight=".053497pt" strokecolor="#000000">
                <v:path arrowok="t"/>
              </v:shape>
            </v:group>
            <v:group style="position:absolute;left:10213;top:2493;width:84;height:424" coordorigin="10213,2493" coordsize="84,424">
              <v:shape style="position:absolute;left:10213;top:2493;width:84;height:424" coordorigin="10213,2493" coordsize="84,424" path="m10213,2493l10213,2865,10297,2916,10297,2544,10213,2493xe" filled="true" fillcolor="#00a300" stroked="false">
                <v:path arrowok="t"/>
                <v:fill type="solid"/>
              </v:shape>
            </v:group>
            <v:group style="position:absolute;left:10213;top:2493;width:84;height:424" coordorigin="10213,2493" coordsize="84,424">
              <v:shape style="position:absolute;left:10213;top:2493;width:84;height:424" coordorigin="10213,2493" coordsize="84,424" path="m10297,2544l10297,2916,10213,2865,10213,2493,10297,2544xe" filled="false" stroked="true" strokeweight=".053501pt" strokecolor="#000000">
                <v:path arrowok="t"/>
              </v:shape>
            </v:group>
            <v:group style="position:absolute;left:10316;top:2512;width:2;height:405" coordorigin="10316,2512" coordsize="2,405">
              <v:shape style="position:absolute;left:10316;top:2512;width:2;height:405" coordorigin="10316,2512" coordsize="0,405" path="m10316,2512l10316,2916e" filled="false" stroked="true" strokeweight="2.025783pt" strokecolor="#002b00">
                <v:path arrowok="t"/>
              </v:shape>
            </v:group>
            <v:group style="position:absolute;left:10297;top:2512;width:39;height:405" coordorigin="10297,2512" coordsize="39,405">
              <v:shape style="position:absolute;left:10297;top:2512;width:39;height:405" coordorigin="10297,2512" coordsize="39,405" path="m10335,2512l10335,2885,10297,2916,10297,2544,10335,2512xe" filled="false" stroked="true" strokeweight=".053496pt" strokecolor="#000000">
                <v:path arrowok="t"/>
              </v:shape>
            </v:group>
            <v:group style="position:absolute;left:10579;top:2479;width:167;height:448" coordorigin="10579,2479" coordsize="167,448">
              <v:shape style="position:absolute;left:10579;top:2479;width:167;height:448" coordorigin="10579,2479" coordsize="167,448" path="m10579,2479l10579,2852,10746,2926,10746,2554,10579,2479xe" filled="true" fillcolor="#009100" stroked="false">
                <v:path arrowok="t"/>
                <v:fill type="solid"/>
              </v:shape>
            </v:group>
            <v:group style="position:absolute;left:10579;top:2479;width:167;height:448" coordorigin="10579,2479" coordsize="167,448">
              <v:shape style="position:absolute;left:10579;top:2479;width:167;height:448" coordorigin="10579,2479" coordsize="167,448" path="m10746,2554l10746,2926,10579,2852,10579,2479,10746,2554xe" filled="false" stroked="true" strokeweight=".053516pt" strokecolor="#000000">
                <v:path arrowok="t"/>
              </v:shape>
            </v:group>
            <v:group style="position:absolute;left:8732;top:1514;width:2041;height:1041" coordorigin="8732,1514" coordsize="2041,1041">
              <v:shape style="position:absolute;left:8732;top:1514;width:2041;height:1041" coordorigin="8732,1514" coordsize="2041,1041" path="m10750,2479l10579,2479,10746,2554,10750,2479xe" filled="true" fillcolor="#2dc400" stroked="false">
                <v:path arrowok="t"/>
                <v:fill type="solid"/>
              </v:shape>
              <v:shape style="position:absolute;left:8732;top:1514;width:2041;height:1041" coordorigin="8732,1514" coordsize="2041,1041" path="m10500,2489l10129,2489,10213,2493,10297,2544,10335,2512,10500,2489xe" filled="true" fillcolor="#2dc400" stroked="false">
                <v:path arrowok="t"/>
                <v:fill type="solid"/>
              </v:shape>
              <v:shape style="position:absolute;left:8732;top:1514;width:2041;height:1041" coordorigin="8732,1514" coordsize="2041,1041" path="m10516,2487l10088,2487,10053,2540,10094,2541,10129,2489,10500,2489,10516,2487xe" filled="true" fillcolor="#2dc400" stroked="false">
                <v:path arrowok="t"/>
                <v:fill type="solid"/>
              </v:shape>
              <v:shape style="position:absolute;left:8732;top:1514;width:2041;height:1041" coordorigin="8732,1514" coordsize="2041,1041" path="m10751,2458l9999,2458,10041,2504,10088,2487,10516,2487,10579,2479,10750,2479,10751,2458xe" filled="true" fillcolor="#2dc400" stroked="false">
                <v:path arrowok="t"/>
                <v:fill type="solid"/>
              </v:shape>
              <v:shape style="position:absolute;left:8732;top:1514;width:2041;height:1041" coordorigin="8732,1514" coordsize="2041,1041" path="m10753,2418l9861,2418,9898,2489,9945,2499,9999,2458,10751,2458,10753,2418xe" filled="true" fillcolor="#2dc400" stroked="false">
                <v:path arrowok="t"/>
                <v:fill type="solid"/>
              </v:shape>
              <v:shape style="position:absolute;left:8732;top:1514;width:2041;height:1041" coordorigin="8732,1514" coordsize="2041,1041" path="m10758,2314l9563,2314,9589,2329,9587,2385,9782,2432,9861,2418,10753,2418,10758,2314xe" filled="true" fillcolor="#2dc400" stroked="false">
                <v:path arrowok="t"/>
                <v:fill type="solid"/>
              </v:shape>
              <v:shape style="position:absolute;left:8732;top:1514;width:2041;height:1041" coordorigin="8732,1514" coordsize="2041,1041" path="m8750,1514l8746,1514,8732,1655,9449,1697,9409,2267,9479,2327,9563,2314,10758,2314,10773,2033,10734,1545,9688,1545,9628,1544,9569,1544,9459,1542,9406,1542,9217,1537,9174,1535,9060,1532,9026,1530,8962,1528,8935,1526,8862,1522,8842,1520,8822,1519,8806,1518,8792,1517,8779,1517,8769,1516,8760,1515,8754,1515,8750,1514xe" filled="true" fillcolor="#2dc400" stroked="false">
                <v:path arrowok="t"/>
                <v:fill type="solid"/>
              </v:shape>
              <v:shape style="position:absolute;left:8732;top:1514;width:2041;height:1041" coordorigin="8732,1514" coordsize="2041,1041" path="m10733,1537l10713,1537,10704,1538,10671,1538,10656,1539,10622,1539,10603,1541,10532,1541,10504,1542,10443,1542,10410,1543,10335,1543,10294,1544,10159,1544,10108,1545,10734,1545,10733,1537xe" filled="true" fillcolor="#2dc400" stroked="false">
                <v:path arrowok="t"/>
                <v:fill type="solid"/>
              </v:shape>
            </v:group>
            <v:group style="position:absolute;left:8732;top:1514;width:2041;height:1041" coordorigin="8732,1514" coordsize="2041,1041">
              <v:shape style="position:absolute;left:8732;top:1514;width:2041;height:1041" coordorigin="8732,1514" coordsize="2041,1041" path="m8750,1514l8754,1515,8760,1515,8769,1516,8779,1517,8792,1517,8806,1518,8822,1519,8842,1520,8862,1522,8884,1523,8908,1524,8935,1526,8962,1528,8993,1529,9026,1530,9060,1532,9096,1533,9135,1534,9174,1535,9217,1537,9261,1538,9308,1539,9356,1541,9406,1542,9459,1542,9513,1543,9569,1544,9628,1544,9688,1545,10108,1545,10159,1544,10207,1544,10252,1544,10294,1544,10335,1543,10374,1543,10410,1543,10443,1542,10475,1542,10504,1542,10532,1541,10558,1541,10581,1541,10603,1541,10622,1539,10640,1539,10656,1539,10671,1538,10684,1538,10695,1538,10704,1538,10713,1537,10733,1537,10773,2033e" filled="false" stroked="true" strokeweight=".05358pt" strokecolor="#000000">
                <v:path arrowok="t"/>
              </v:shape>
              <v:shape style="position:absolute;left:8732;top:1514;width:2041;height:1041" coordorigin="8732,1514" coordsize="2041,1041" path="m10773,2033l10746,2554,10579,2479,10335,2512,10297,2544,10213,2493,10129,2489,10094,2541,10053,2540,10088,2487,10041,2504,9999,2458,9945,2499,9898,2489,9861,2418,9782,2432,9587,2385,9589,2329,9563,2314,9479,2327,9409,2267,9449,1697,8732,1655e" filled="false" stroked="true" strokeweight=".05358pt" strokecolor="#000000">
                <v:path arrowok="t"/>
              </v:shape>
              <v:shape style="position:absolute;left:8732;top:1514;width:2041;height:1041" coordorigin="8732,1514" coordsize="2041,1041" path="m8732,1655l8746,1514e" filled="false" stroked="true" strokeweight=".05358pt" strokecolor="#000000">
                <v:path arrowok="t"/>
              </v:shape>
            </v:group>
            <v:group style="position:absolute;left:10759;top:2033;width:2;height:893" coordorigin="10759,2033" coordsize="2,893">
              <v:shape style="position:absolute;left:10759;top:2033;width:2;height:893" coordorigin="10759,2033" coordsize="0,893" path="m10759,2033l10759,2926e" filled="false" stroked="true" strokeweight="1.437406pt" strokecolor="#002b00">
                <v:path arrowok="t"/>
              </v:shape>
            </v:group>
            <v:group style="position:absolute;left:10746;top:2033;width:27;height:893" coordorigin="10746,2033" coordsize="27,893">
              <v:shape style="position:absolute;left:10746;top:2033;width:27;height:893" coordorigin="10746,2033" coordsize="27,893" path="m10773,2406l10746,2926,10746,2554,10773,2033e" filled="false" stroked="true" strokeweight=".053495pt" strokecolor="#000000">
                <v:path arrowok="t"/>
              </v:shape>
            </v:group>
            <w10:wrap type="none"/>
          </v:group>
        </w:pict>
      </w:r>
      <w:r>
        <w:rPr>
          <w:w w:val="95"/>
        </w:rPr>
        <w:t>Rehabilitation</w:t>
        <w:tab/>
      </w:r>
      <w:r>
        <w:rPr>
          <w:rFonts w:ascii="Calibri"/>
          <w:b/>
          <w:color w:val="FFFFFF"/>
        </w:rPr>
        <w:t>N/A</w:t>
      </w:r>
      <w:r>
        <w:rPr>
          <w:rFonts w:ascii="Calibri"/>
        </w:rPr>
      </w:r>
    </w:p>
    <w:p>
      <w:pPr>
        <w:pStyle w:val="BodyText"/>
        <w:tabs>
          <w:tab w:pos="3615" w:val="left" w:leader="none"/>
        </w:tabs>
        <w:spacing w:line="240" w:lineRule="auto" w:before="48"/>
        <w:ind w:left="0" w:right="5411" w:firstLine="0"/>
        <w:jc w:val="center"/>
        <w:rPr>
          <w:rFonts w:ascii="Calibri" w:hAnsi="Calibri" w:cs="Calibri" w:eastAsia="Calibri"/>
        </w:rPr>
      </w:pPr>
      <w:r>
        <w:rPr/>
        <w:t>Home</w:t>
      </w:r>
      <w:r>
        <w:rPr>
          <w:spacing w:val="-6"/>
        </w:rPr>
        <w:t> </w:t>
      </w:r>
      <w:r>
        <w:rPr/>
        <w:t>Health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BodyText"/>
        <w:tabs>
          <w:tab w:pos="3615" w:val="left" w:leader="none"/>
        </w:tabs>
        <w:spacing w:line="240" w:lineRule="auto" w:before="43"/>
        <w:ind w:left="0" w:right="5411" w:firstLine="0"/>
        <w:jc w:val="center"/>
        <w:rPr>
          <w:rFonts w:ascii="Calibri" w:hAnsi="Calibri" w:cs="Calibri" w:eastAsia="Calibri"/>
        </w:rPr>
      </w:pPr>
      <w:r>
        <w:rPr/>
        <w:t>Informed</w:t>
      </w:r>
      <w:r>
        <w:rPr>
          <w:spacing w:val="-6"/>
        </w:rPr>
        <w:t> </w:t>
      </w:r>
      <w:r>
        <w:rPr/>
        <w:t>Consent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BodyText"/>
        <w:tabs>
          <w:tab w:pos="3606" w:val="left" w:leader="none"/>
        </w:tabs>
        <w:spacing w:line="240" w:lineRule="auto" w:before="43"/>
        <w:ind w:left="0" w:right="5403" w:firstLine="0"/>
        <w:jc w:val="center"/>
        <w:rPr>
          <w:rFonts w:ascii="Calibri" w:hAnsi="Calibri" w:cs="Calibri" w:eastAsia="Calibri"/>
        </w:rPr>
      </w:pPr>
      <w:r>
        <w:rPr>
          <w:w w:val="95"/>
        </w:rPr>
        <w:t>Telepresenter</w:t>
        <w:tab/>
      </w:r>
      <w:r>
        <w:rPr>
          <w:rFonts w:ascii="Calibri"/>
          <w:b/>
          <w:color w:val="FFFFFF"/>
        </w:rPr>
        <w:t>C</w:t>
      </w:r>
      <w:r>
        <w:rPr>
          <w:rFonts w:ascii="Calibri"/>
        </w:rPr>
      </w:r>
    </w:p>
    <w:p>
      <w:pPr>
        <w:pStyle w:val="Heading6"/>
        <w:spacing w:line="240" w:lineRule="auto" w:before="201"/>
        <w:ind w:right="6232"/>
        <w:jc w:val="center"/>
        <w:rPr>
          <w:b w:val="0"/>
          <w:bCs w:val="0"/>
        </w:rPr>
      </w:pPr>
      <w:r>
        <w:rPr/>
        <w:t>INNOVATIVE</w:t>
      </w:r>
      <w:r>
        <w:rPr>
          <w:spacing w:val="-15"/>
        </w:rPr>
        <w:t> </w:t>
      </w:r>
      <w:r>
        <w:rPr/>
        <w:t>PAYMENT</w:t>
      </w:r>
      <w:r>
        <w:rPr>
          <w:spacing w:val="-15"/>
        </w:rPr>
        <w:t> </w:t>
      </w:r>
      <w:r>
        <w:rPr/>
        <w:t>OR</w:t>
      </w:r>
      <w:r>
        <w:rPr>
          <w:spacing w:val="25"/>
          <w:w w:val="99"/>
        </w:rPr>
        <w:t> </w:t>
      </w:r>
      <w:r>
        <w:rPr/>
        <w:t>SERVICE</w:t>
      </w:r>
      <w:r>
        <w:rPr>
          <w:spacing w:val="-16"/>
        </w:rPr>
        <w:t> </w:t>
      </w:r>
      <w:r>
        <w:rPr/>
        <w:t>DELIVERY</w:t>
      </w:r>
      <w:r>
        <w:rPr>
          <w:spacing w:val="-16"/>
        </w:rPr>
        <w:t> </w:t>
      </w:r>
      <w:r>
        <w:rPr/>
        <w:t>MODELS: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11"/>
          <w:szCs w:val="11"/>
        </w:rPr>
      </w:pPr>
    </w:p>
    <w:p>
      <w:pPr>
        <w:pStyle w:val="BodyText"/>
        <w:spacing w:line="256" w:lineRule="exact" w:before="58"/>
        <w:ind w:left="540" w:right="0" w:firstLine="0"/>
        <w:jc w:val="left"/>
      </w:pPr>
      <w:r>
        <w:rPr>
          <w:spacing w:val="-1"/>
          <w:w w:val="90"/>
        </w:rPr>
        <w:t>State</w:t>
      </w:r>
      <w:r>
        <w:rPr>
          <w:spacing w:val="-3"/>
          <w:w w:val="90"/>
        </w:rPr>
        <w:t>-­‐</w:t>
      </w:r>
      <w:r>
        <w:rPr>
          <w:spacing w:val="-1"/>
          <w:w w:val="90"/>
        </w:rPr>
        <w:t>wide</w:t>
      </w:r>
      <w:r>
        <w:rPr>
          <w:w w:val="90"/>
        </w:rPr>
        <w:t> </w:t>
      </w:r>
      <w:r>
        <w:rPr>
          <w:spacing w:val="5"/>
          <w:w w:val="90"/>
        </w:rPr>
        <w:t> </w:t>
      </w:r>
      <w:r>
        <w:rPr>
          <w:w w:val="90"/>
        </w:rPr>
        <w:t>Network</w:t>
      </w:r>
      <w:r>
        <w:rPr/>
      </w:r>
    </w:p>
    <w:p>
      <w:pPr>
        <w:pStyle w:val="BodyText"/>
        <w:tabs>
          <w:tab w:pos="4090" w:val="left" w:leader="none"/>
        </w:tabs>
        <w:spacing w:line="383" w:lineRule="exact" w:before="0"/>
        <w:ind w:left="540" w:right="0" w:firstLine="0"/>
        <w:jc w:val="left"/>
        <w:rPr>
          <w:rFonts w:ascii="Arial Unicode MS" w:hAnsi="Arial Unicode MS" w:cs="Arial Unicode MS" w:eastAsia="Arial Unicode MS"/>
        </w:rPr>
      </w:pPr>
      <w:r>
        <w:rPr/>
        <w:t>Medicaid</w:t>
      </w:r>
      <w:r>
        <w:rPr>
          <w:spacing w:val="-6"/>
        </w:rPr>
        <w:t> </w:t>
      </w:r>
      <w:r>
        <w:rPr/>
        <w:t>Managed</w:t>
      </w:r>
      <w:r>
        <w:rPr>
          <w:spacing w:val="-5"/>
        </w:rPr>
        <w:t> </w:t>
      </w:r>
      <w:r>
        <w:rPr/>
        <w:t>Care</w:t>
        <w:tab/>
      </w:r>
      <w:r>
        <w:rPr>
          <w:rFonts w:ascii="Arial Unicode MS" w:hAnsi="Arial Unicode MS" w:cs="Arial Unicode MS" w:eastAsia="Arial Unicode MS"/>
          <w:color w:val="FFFFFF"/>
          <w:w w:val="105"/>
        </w:rPr>
        <w:t>✔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240" w:lineRule="auto" w:before="57"/>
        <w:ind w:left="540" w:right="6870" w:firstLine="0"/>
        <w:jc w:val="left"/>
      </w:pPr>
      <w:r>
        <w:rPr>
          <w:spacing w:val="-1"/>
          <w:w w:val="95"/>
        </w:rPr>
        <w:t>Medicare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Medicaid</w:t>
      </w:r>
      <w:r>
        <w:rPr>
          <w:spacing w:val="-26"/>
          <w:w w:val="95"/>
        </w:rPr>
        <w:t> </w:t>
      </w:r>
      <w:r>
        <w:rPr>
          <w:w w:val="95"/>
        </w:rPr>
        <w:t>Dual</w:t>
      </w:r>
      <w:r>
        <w:rPr>
          <w:spacing w:val="36"/>
        </w:rPr>
        <w:t> </w:t>
      </w:r>
      <w:r>
        <w:rPr>
          <w:spacing w:val="-1"/>
        </w:rPr>
        <w:t>Eligibles</w:t>
      </w:r>
    </w:p>
    <w:p>
      <w:pPr>
        <w:pStyle w:val="BodyText"/>
        <w:spacing w:line="294" w:lineRule="auto" w:before="43"/>
        <w:ind w:left="540" w:right="8272" w:firstLine="0"/>
        <w:jc w:val="left"/>
      </w:pPr>
      <w:r>
        <w:rPr/>
        <w:t>Health</w:t>
      </w:r>
      <w:r>
        <w:rPr>
          <w:spacing w:val="-6"/>
        </w:rPr>
        <w:t> </w:t>
      </w:r>
      <w:r>
        <w:rPr/>
        <w:t>Home</w:t>
      </w:r>
      <w:r>
        <w:rPr>
          <w:w w:val="99"/>
        </w:rPr>
        <w:t> </w:t>
      </w:r>
      <w:r>
        <w:rPr/>
        <w:t>HCBS</w:t>
      </w:r>
      <w:r>
        <w:rPr>
          <w:spacing w:val="-7"/>
        </w:rPr>
        <w:t> </w:t>
      </w:r>
      <w:r>
        <w:rPr/>
        <w:t>Waiver</w:t>
      </w:r>
      <w:r>
        <w:rPr/>
      </w:r>
    </w:p>
    <w:p>
      <w:pPr>
        <w:pStyle w:val="BodyText"/>
        <w:tabs>
          <w:tab w:pos="4090" w:val="left" w:leader="none"/>
        </w:tabs>
        <w:spacing w:line="293" w:lineRule="exact" w:before="0"/>
        <w:ind w:left="540" w:right="0" w:firstLine="0"/>
        <w:jc w:val="left"/>
        <w:rPr>
          <w:rFonts w:ascii="Arial Unicode MS" w:hAnsi="Arial Unicode MS" w:cs="Arial Unicode MS" w:eastAsia="Arial Unicode MS"/>
        </w:rPr>
      </w:pPr>
      <w:r>
        <w:rPr>
          <w:w w:val="95"/>
        </w:rPr>
        <w:t>Corrections</w:t>
        <w:tab/>
      </w:r>
      <w:r>
        <w:rPr>
          <w:rFonts w:ascii="Arial Unicode MS" w:hAnsi="Arial Unicode MS" w:cs="Arial Unicode MS" w:eastAsia="Arial Unicode MS"/>
          <w:color w:val="FFFFFF"/>
          <w:w w:val="110"/>
        </w:rPr>
        <w:t>✔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240" w:lineRule="auto" w:before="57"/>
        <w:ind w:left="540" w:right="0" w:firstLine="0"/>
        <w:jc w:val="left"/>
      </w:pPr>
      <w:r>
        <w:rPr/>
        <w:t>Other</w:t>
      </w:r>
    </w:p>
    <w:p>
      <w:pPr>
        <w:spacing w:after="0" w:line="240" w:lineRule="auto"/>
        <w:jc w:val="left"/>
        <w:sectPr>
          <w:type w:val="continuous"/>
          <w:pgSz w:w="12240" w:h="15840"/>
          <w:pgMar w:top="100" w:bottom="0" w:left="1100" w:right="92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3.079987pt;margin-top:195.240005pt;width:273.850pt;height:488.2pt;mso-position-horizontal-relative:page;mso-position-vertical-relative:page;z-index:-414232" coordorigin="5662,3905" coordsize="5477,9764">
            <v:group style="position:absolute;left:5662;top:3905;width:5477;height:9764" coordorigin="5662,3905" coordsize="5477,9764">
              <v:shape style="position:absolute;left:5662;top:3905;width:5477;height:9764" coordorigin="5662,3905" coordsize="5477,9764" path="m5662,3905l11138,3905,11138,13668,5662,13668,5662,3905xe" filled="true" fillcolor="#ffffff" stroked="false">
                <v:path arrowok="t"/>
                <v:fill type="solid"/>
              </v:shape>
            </v:group>
            <v:group style="position:absolute;left:5753;top:3905;width:5304;height:298" coordorigin="5753,3905" coordsize="5304,298">
              <v:shape style="position:absolute;left:5753;top:3905;width:5304;height:298" coordorigin="5753,3905" coordsize="5304,298" path="m5753,3905l11057,3905,11057,4202,5753,4202,5753,3905xe" filled="true" fillcolor="#ffffff" stroked="false">
                <v:path arrowok="t"/>
                <v:fill type="solid"/>
              </v:shape>
            </v:group>
            <v:group style="position:absolute;left:5753;top:4198;width:5304;height:298" coordorigin="5753,4198" coordsize="5304,298">
              <v:shape style="position:absolute;left:5753;top:4198;width:5304;height:298" coordorigin="5753,4198" coordsize="5304,298" path="m5753,4198l11057,4198,11057,4495,5753,4495,5753,4198xe" filled="true" fillcolor="#ffffff" stroked="false">
                <v:path arrowok="t"/>
                <v:fill type="solid"/>
              </v:shape>
            </v:group>
            <v:group style="position:absolute;left:5753;top:4490;width:5304;height:298" coordorigin="5753,4490" coordsize="5304,298">
              <v:shape style="position:absolute;left:5753;top:4490;width:5304;height:298" coordorigin="5753,4490" coordsize="5304,298" path="m5753,4490l11057,4490,11057,4788,5753,4788,5753,4490xe" filled="true" fillcolor="#ffffff" stroked="false">
                <v:path arrowok="t"/>
                <v:fill type="solid"/>
              </v:shape>
            </v:group>
            <v:group style="position:absolute;left:5753;top:4783;width:5304;height:298" coordorigin="5753,4783" coordsize="5304,298">
              <v:shape style="position:absolute;left:5753;top:4783;width:5304;height:298" coordorigin="5753,4783" coordsize="5304,298" path="m5753,4783l11057,4783,11057,5081,5753,5081,5753,4783xe" filled="true" fillcolor="#ffffff" stroked="false">
                <v:path arrowok="t"/>
                <v:fill type="solid"/>
              </v:shape>
            </v:group>
            <v:group style="position:absolute;left:5753;top:5076;width:5304;height:298" coordorigin="5753,5076" coordsize="5304,298">
              <v:shape style="position:absolute;left:5753;top:5076;width:5304;height:298" coordorigin="5753,5076" coordsize="5304,298" path="m5753,5076l11057,5076,11057,5374,5753,5374,5753,5076xe" filled="true" fillcolor="#ffffff" stroked="false">
                <v:path arrowok="t"/>
                <v:fill type="solid"/>
              </v:shape>
            </v:group>
            <v:group style="position:absolute;left:5753;top:5369;width:5304;height:298" coordorigin="5753,5369" coordsize="5304,298">
              <v:shape style="position:absolute;left:5753;top:5369;width:5304;height:298" coordorigin="5753,5369" coordsize="5304,298" path="m5753,5369l11057,5369,11057,5666,5753,5666,5753,5369xe" filled="true" fillcolor="#ffffff" stroked="false">
                <v:path arrowok="t"/>
                <v:fill type="solid"/>
              </v:shape>
            </v:group>
            <v:group style="position:absolute;left:5753;top:5662;width:5304;height:298" coordorigin="5753,5662" coordsize="5304,298">
              <v:shape style="position:absolute;left:5753;top:5662;width:5304;height:298" coordorigin="5753,5662" coordsize="5304,298" path="m5753,5662l11057,5662,11057,5959,5753,5959,5753,5662xe" filled="true" fillcolor="#ffffff" stroked="false">
                <v:path arrowok="t"/>
                <v:fill type="solid"/>
              </v:shape>
            </v:group>
            <v:group style="position:absolute;left:5753;top:5954;width:5304;height:298" coordorigin="5753,5954" coordsize="5304,298">
              <v:shape style="position:absolute;left:5753;top:5954;width:5304;height:298" coordorigin="5753,5954" coordsize="5304,298" path="m5753,5954l11057,5954,11057,6252,5753,6252,5753,5954xe" filled="true" fillcolor="#ffffff" stroked="false">
                <v:path arrowok="t"/>
                <v:fill type="solid"/>
              </v:shape>
            </v:group>
            <v:group style="position:absolute;left:5753;top:6247;width:5304;height:298" coordorigin="5753,6247" coordsize="5304,298">
              <v:shape style="position:absolute;left:5753;top:6247;width:5304;height:298" coordorigin="5753,6247" coordsize="5304,298" path="m5753,6247l11057,6247,11057,6545,5753,6545,5753,6247xe" filled="true" fillcolor="#ffffff" stroked="false">
                <v:path arrowok="t"/>
                <v:fill type="solid"/>
              </v:shape>
            </v:group>
            <v:group style="position:absolute;left:5753;top:6540;width:5304;height:298" coordorigin="5753,6540" coordsize="5304,298">
              <v:shape style="position:absolute;left:5753;top:6540;width:5304;height:298" coordorigin="5753,6540" coordsize="5304,298" path="m5753,6540l11057,6540,11057,6838,5753,6838,5753,6540xe" filled="true" fillcolor="#ffffff" stroked="false">
                <v:path arrowok="t"/>
                <v:fill type="solid"/>
              </v:shape>
            </v:group>
            <v:group style="position:absolute;left:5753;top:6833;width:5304;height:298" coordorigin="5753,6833" coordsize="5304,298">
              <v:shape style="position:absolute;left:5753;top:6833;width:5304;height:298" coordorigin="5753,6833" coordsize="5304,298" path="m5753,6833l11057,6833,11057,7130,5753,7130,5753,6833xe" filled="true" fillcolor="#ffffff" stroked="false">
                <v:path arrowok="t"/>
                <v:fill type="solid"/>
              </v:shape>
            </v:group>
            <v:group style="position:absolute;left:5753;top:7126;width:5304;height:298" coordorigin="5753,7126" coordsize="5304,298">
              <v:shape style="position:absolute;left:5753;top:7126;width:5304;height:298" coordorigin="5753,7126" coordsize="5304,298" path="m5753,7126l11057,7126,11057,7423,5753,7423,5753,7126xe" filled="true" fillcolor="#ffffff" stroked="false">
                <v:path arrowok="t"/>
                <v:fill type="solid"/>
              </v:shape>
            </v:group>
            <v:group style="position:absolute;left:5753;top:7418;width:5304;height:298" coordorigin="5753,7418" coordsize="5304,298">
              <v:shape style="position:absolute;left:5753;top:7418;width:5304;height:298" coordorigin="5753,7418" coordsize="5304,298" path="m5753,7418l11057,7418,11057,7716,5753,7716,5753,7418xe" filled="true" fillcolor="#ffffff" stroked="false">
                <v:path arrowok="t"/>
                <v:fill type="solid"/>
              </v:shape>
            </v:group>
            <v:group style="position:absolute;left:5753;top:7711;width:5304;height:298" coordorigin="5753,7711" coordsize="5304,298">
              <v:shape style="position:absolute;left:5753;top:7711;width:5304;height:298" coordorigin="5753,7711" coordsize="5304,298" path="m5753,7711l11057,7711,11057,8009,5753,8009,5753,7711xe" filled="true" fillcolor="#ffffff" stroked="false">
                <v:path arrowok="t"/>
                <v:fill type="solid"/>
              </v:shape>
            </v:group>
            <v:group style="position:absolute;left:5753;top:8004;width:5304;height:298" coordorigin="5753,8004" coordsize="5304,298">
              <v:shape style="position:absolute;left:5753;top:8004;width:5304;height:298" coordorigin="5753,8004" coordsize="5304,298" path="m5753,8004l11057,8004,11057,8302,5753,8302,5753,8004xe" filled="true" fillcolor="#ffffff" stroked="false">
                <v:path arrowok="t"/>
                <v:fill type="solid"/>
              </v:shape>
            </v:group>
            <v:group style="position:absolute;left:5753;top:8297;width:5304;height:298" coordorigin="5753,8297" coordsize="5304,298">
              <v:shape style="position:absolute;left:5753;top:8297;width:5304;height:298" coordorigin="5753,8297" coordsize="5304,298" path="m5753,8297l11057,8297,11057,8594,5753,8594,5753,8297xe" filled="true" fillcolor="#ffffff" stroked="false">
                <v:path arrowok="t"/>
                <v:fill type="solid"/>
              </v:shape>
            </v:group>
            <v:group style="position:absolute;left:5753;top:8590;width:5304;height:298" coordorigin="5753,8590" coordsize="5304,298">
              <v:shape style="position:absolute;left:5753;top:8590;width:5304;height:298" coordorigin="5753,8590" coordsize="5304,298" path="m5753,8590l11057,8590,11057,8887,5753,8887,5753,8590xe" filled="true" fillcolor="#ffffff" stroked="false">
                <v:path arrowok="t"/>
                <v:fill type="solid"/>
              </v:shape>
            </v:group>
            <v:group style="position:absolute;left:5753;top:8882;width:5304;height:298" coordorigin="5753,8882" coordsize="5304,298">
              <v:shape style="position:absolute;left:5753;top:8882;width:5304;height:298" coordorigin="5753,8882" coordsize="5304,298" path="m5753,8882l11057,8882,11057,9180,5753,9180,5753,8882xe" filled="true" fillcolor="#ffffff" stroked="false">
                <v:path arrowok="t"/>
                <v:fill type="solid"/>
              </v:shape>
            </v:group>
            <v:group style="position:absolute;left:5753;top:9175;width:5304;height:298" coordorigin="5753,9175" coordsize="5304,298">
              <v:shape style="position:absolute;left:5753;top:9175;width:5304;height:298" coordorigin="5753,9175" coordsize="5304,298" path="m5753,9175l11057,9175,11057,9473,5753,9473,5753,9175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667"/>
        <w:gridCol w:w="2659"/>
        <w:gridCol w:w="2861"/>
      </w:tblGrid>
      <w:tr>
        <w:trPr>
          <w:trHeight w:val="1512" w:hRule="exact"/>
        </w:trPr>
        <w:tc>
          <w:tcPr>
            <w:tcW w:w="704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/>
              <w:ind w:left="2577" w:right="1527" w:hanging="1043"/>
              <w:jc w:val="left"/>
              <w:rPr>
                <w:rFonts w:ascii="Calibri" w:hAnsi="Calibri" w:cs="Calibri" w:eastAsia="Calibri"/>
                <w:sz w:val="60"/>
                <w:szCs w:val="60"/>
              </w:rPr>
            </w:pPr>
            <w:r>
              <w:rPr>
                <w:rFonts w:ascii="Calibri"/>
                <w:b/>
                <w:color w:val="FFFFFF"/>
                <w:spacing w:val="-1"/>
                <w:sz w:val="60"/>
              </w:rPr>
              <w:t>Telemedicine</w:t>
            </w:r>
            <w:r>
              <w:rPr>
                <w:rFonts w:ascii="Calibri"/>
                <w:b/>
                <w:color w:val="FFFFFF"/>
                <w:spacing w:val="-11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in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Oregon</w:t>
            </w:r>
            <w:r>
              <w:rPr>
                <w:rFonts w:ascii="Calibri"/>
                <w:sz w:val="60"/>
              </w:rPr>
            </w:r>
          </w:p>
        </w:tc>
        <w:tc>
          <w:tcPr>
            <w:tcW w:w="28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66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977353" cy="885825"/>
                  <wp:effectExtent l="0" t="0" r="0" b="0"/>
                  <wp:docPr id="19" name="image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27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353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907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5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PARITY:</w:t>
            </w:r>
            <w:r>
              <w:rPr>
                <w:rFonts w:ascii="Calibri"/>
                <w:sz w:val="33"/>
              </w:rPr>
            </w:r>
          </w:p>
        </w:tc>
        <w:tc>
          <w:tcPr>
            <w:tcW w:w="552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GAPS:</w:t>
            </w:r>
            <w:r>
              <w:rPr>
                <w:rFonts w:ascii="Calibri"/>
                <w:sz w:val="33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86" w:lineRule="exact" w:before="1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Progress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40"/>
              </w:numPr>
              <w:tabs>
                <w:tab w:pos="549" w:val="left" w:leader="none"/>
              </w:tabs>
              <w:spacing w:line="292" w:lineRule="exact" w:before="1" w:after="0"/>
              <w:ind w:left="548" w:right="199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2015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legislation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enacted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include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telemedicine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parity</w:t>
            </w:r>
            <w:r>
              <w:rPr>
                <w:rFonts w:ascii="Calibri" w:hAnsi="Calibri" w:cs="Calibri" w:eastAsia="Calibri"/>
                <w:spacing w:val="-3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-3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self-­‐insured</w:t>
            </w:r>
            <w:r>
              <w:rPr>
                <w:rFonts w:ascii="Calibri" w:hAnsi="Calibri" w:cs="Calibri" w:eastAsia="Calibri"/>
                <w:spacing w:val="-3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employee</w:t>
            </w:r>
            <w:r>
              <w:rPr>
                <w:rFonts w:ascii="Calibri" w:hAnsi="Calibri" w:cs="Calibri" w:eastAsia="Calibri"/>
                <w:spacing w:val="-3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health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plans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remove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originating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site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restrictions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from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existing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parity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law.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201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Private</w:t>
            </w:r>
            <w:r>
              <w:rPr>
                <w:rFonts w:ascii="Calibri"/>
                <w:b/>
                <w:spacing w:val="-9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40"/>
              </w:numPr>
              <w:tabs>
                <w:tab w:pos="549" w:val="left" w:leader="none"/>
              </w:tabs>
              <w:spacing w:line="292" w:lineRule="exact" w:before="1" w:after="0"/>
              <w:ind w:left="548" w:right="405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Oregon’s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private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insurance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parity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law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was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enacted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2009.</w:t>
            </w:r>
            <w:r>
              <w:rPr>
                <w:rFonts w:ascii="Calibri" w:hAnsi="Calibri" w:cs="Calibri" w:eastAsia="Calibri"/>
                <w:spacing w:val="5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OR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1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of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3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states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that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cover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interactive</w:t>
            </w:r>
            <w:r>
              <w:rPr>
                <w:rFonts w:ascii="Calibri" w:hAnsi="Calibri" w:cs="Calibri" w:eastAsia="Calibri"/>
                <w:spacing w:val="-2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audio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video</w:t>
            </w:r>
            <w:r>
              <w:rPr>
                <w:rFonts w:ascii="Calibri" w:hAnsi="Calibri" w:cs="Calibri" w:eastAsia="Calibri"/>
                <w:spacing w:val="-2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only</w:t>
            </w:r>
            <w:r>
              <w:rPr>
                <w:rFonts w:ascii="Calibri" w:hAnsi="Calibri" w:cs="Calibri" w:eastAsia="Calibri"/>
                <w:spacing w:val="-2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as</w:t>
            </w:r>
            <w:r>
              <w:rPr>
                <w:rFonts w:ascii="Calibri" w:hAnsi="Calibri" w:cs="Calibri" w:eastAsia="Calibri"/>
                <w:spacing w:val="-2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</w:t>
            </w:r>
            <w:r>
              <w:rPr>
                <w:rFonts w:ascii="Calibri" w:hAnsi="Calibri" w:cs="Calibri" w:eastAsia="Calibri"/>
                <w:spacing w:val="-2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condition</w:t>
            </w:r>
            <w:r>
              <w:rPr>
                <w:rFonts w:ascii="Calibri" w:hAnsi="Calibri" w:cs="Calibri" w:eastAsia="Calibri"/>
                <w:spacing w:val="-2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of</w:t>
            </w:r>
            <w:r>
              <w:rPr>
                <w:rFonts w:ascii="Calibri" w:hAnsi="Calibri" w:cs="Calibri" w:eastAsia="Calibri"/>
                <w:spacing w:val="2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their</w:t>
            </w:r>
            <w:r>
              <w:rPr>
                <w:rFonts w:ascii="Calibri" w:hAnsi="Calibri" w:cs="Calibri" w:eastAsia="Calibri"/>
                <w:spacing w:val="-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parity</w:t>
            </w:r>
            <w:r>
              <w:rPr>
                <w:rFonts w:ascii="Calibri" w:hAnsi="Calibri" w:cs="Calibri" w:eastAsia="Calibri"/>
                <w:spacing w:val="-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law.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202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Medicaid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40"/>
              </w:numPr>
              <w:tabs>
                <w:tab w:pos="549" w:val="left" w:leader="none"/>
              </w:tabs>
              <w:spacing w:line="292" w:lineRule="exact" w:before="1" w:after="0"/>
              <w:ind w:left="548" w:right="480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imposes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covered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services.</w:t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spacing w:line="240" w:lineRule="auto" w:before="6"/>
              <w:ind w:left="548" w:right="142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Allows</w:t>
            </w:r>
            <w:r>
              <w:rPr>
                <w:rFonts w:ascii="Calibri" w:hAnsi="Calibri" w:cs="Calibri" w:eastAsia="Calibri"/>
                <w:spacing w:val="14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15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14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interactive</w:t>
            </w:r>
            <w:r>
              <w:rPr>
                <w:rFonts w:ascii="Calibri" w:hAnsi="Calibri" w:cs="Calibri" w:eastAsia="Calibri"/>
                <w:spacing w:val="15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audio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video,</w:t>
            </w:r>
            <w:r>
              <w:rPr>
                <w:rFonts w:ascii="Calibri" w:hAnsi="Calibri" w:cs="Calibri" w:eastAsia="Calibri"/>
                <w:spacing w:val="26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telephone,</w:t>
            </w:r>
            <w:r>
              <w:rPr>
                <w:rFonts w:ascii="Calibri" w:hAnsi="Calibri" w:cs="Calibri" w:eastAsia="Calibri"/>
                <w:spacing w:val="22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2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online/e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mail</w:t>
            </w:r>
            <w:r>
              <w:rPr>
                <w:rFonts w:ascii="Calibri" w:hAnsi="Calibri" w:cs="Calibri" w:eastAsia="Calibri"/>
                <w:spacing w:val="2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consultations.</w:t>
            </w:r>
            <w:r>
              <w:rPr>
                <w:rFonts w:ascii="Calibri" w:hAnsi="Calibri" w:cs="Calibri" w:eastAsia="Calibri"/>
                <w:spacing w:val="2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10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will</w:t>
            </w:r>
            <w:r>
              <w:rPr>
                <w:rFonts w:ascii="Calibri" w:hAnsi="Calibri" w:cs="Calibri" w:eastAsia="Calibri"/>
                <w:spacing w:val="-10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also</w:t>
            </w:r>
            <w:r>
              <w:rPr>
                <w:rFonts w:ascii="Calibri" w:hAnsi="Calibri" w:cs="Calibri" w:eastAsia="Calibri"/>
                <w:spacing w:val="-10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cover</w:t>
            </w:r>
            <w:r>
              <w:rPr>
                <w:rFonts w:ascii="Calibri" w:hAnsi="Calibri" w:cs="Calibri" w:eastAsia="Calibri"/>
                <w:spacing w:val="-10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store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forward</w:t>
            </w:r>
            <w:r>
              <w:rPr>
                <w:rFonts w:ascii="Calibri" w:hAnsi="Calibri" w:cs="Calibri" w:eastAsia="Calibri"/>
                <w:spacing w:val="-10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when</w:t>
            </w:r>
            <w:r>
              <w:rPr>
                <w:rFonts w:ascii="Calibri" w:hAnsi="Calibri" w:cs="Calibri" w:eastAsia="Calibri"/>
                <w:spacing w:val="4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used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in lieu of video conferencing.</w:t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1" w:lineRule="exact"/>
              <w:ind w:left="2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position w:val="11"/>
                <w:sz w:val="16"/>
              </w:rPr>
              <w:t>203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Employee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06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auto" w:before="174"/>
              <w:ind w:left="580" w:right="252" w:hanging="32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MEDICAID</w:t>
            </w:r>
            <w:r>
              <w:rPr>
                <w:rFonts w:ascii="Calibri"/>
                <w:b/>
                <w:spacing w:val="-13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COVERAGE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&amp;</w:t>
            </w:r>
            <w:r>
              <w:rPr>
                <w:rFonts w:ascii="Calibri"/>
                <w:b/>
                <w:spacing w:val="27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CONDITIONS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OF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2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Setting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2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Technologies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108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Distance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Geography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7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Mental/behavioral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Rehabilitation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Telepresenter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42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54"/>
              <w:ind w:left="539" w:right="530" w:firstLine="69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INNOVATIVE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OR</w:t>
            </w:r>
            <w:r>
              <w:rPr>
                <w:rFonts w:ascii="Calibri"/>
                <w:b/>
                <w:spacing w:val="25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DELIVERY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MODELS: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5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90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Dual</w:t>
            </w:r>
            <w:r>
              <w:rPr>
                <w:rFonts w:ascii="Calibri" w:hAnsi="Calibri" w:cs="Calibri" w:eastAsia="Calibri"/>
                <w:spacing w:val="3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Eligibles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HCBS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Waiver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Corrections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422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760" w:footer="834" w:top="1240" w:bottom="1020" w:left="1140" w:right="98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3.079987pt;margin-top:195.240005pt;width:273.850pt;height:489.15pt;mso-position-horizontal-relative:page;mso-position-vertical-relative:page;z-index:-414208" coordorigin="5662,3905" coordsize="5477,9783">
            <v:group style="position:absolute;left:5662;top:3905;width:5477;height:9783" coordorigin="5662,3905" coordsize="5477,9783">
              <v:shape style="position:absolute;left:5662;top:3905;width:5477;height:9783" coordorigin="5662,3905" coordsize="5477,9783" path="m5662,3905l11138,3905,11138,13687,5662,13687,5662,3905xe" filled="true" fillcolor="#ffffff" stroked="false">
                <v:path arrowok="t"/>
                <v:fill type="solid"/>
              </v:shape>
            </v:group>
            <v:group style="position:absolute;left:5753;top:3905;width:5304;height:298" coordorigin="5753,3905" coordsize="5304,298">
              <v:shape style="position:absolute;left:5753;top:3905;width:5304;height:298" coordorigin="5753,3905" coordsize="5304,298" path="m5753,3905l11057,3905,11057,4202,5753,4202,5753,3905xe" filled="true" fillcolor="#ffffff" stroked="false">
                <v:path arrowok="t"/>
                <v:fill type="solid"/>
              </v:shape>
            </v:group>
            <v:group style="position:absolute;left:5753;top:4198;width:5304;height:298" coordorigin="5753,4198" coordsize="5304,298">
              <v:shape style="position:absolute;left:5753;top:4198;width:5304;height:298" coordorigin="5753,4198" coordsize="5304,298" path="m5753,4198l11057,4198,11057,4495,5753,4495,5753,4198xe" filled="true" fillcolor="#ffffff" stroked="false">
                <v:path arrowok="t"/>
                <v:fill type="solid"/>
              </v:shape>
            </v:group>
            <v:group style="position:absolute;left:5753;top:4490;width:5304;height:298" coordorigin="5753,4490" coordsize="5304,298">
              <v:shape style="position:absolute;left:5753;top:4490;width:5304;height:298" coordorigin="5753,4490" coordsize="5304,298" path="m5753,4490l11057,4490,11057,4788,5753,4788,5753,4490xe" filled="true" fillcolor="#ffffff" stroked="false">
                <v:path arrowok="t"/>
                <v:fill type="solid"/>
              </v:shape>
            </v:group>
            <v:group style="position:absolute;left:5753;top:4783;width:5304;height:298" coordorigin="5753,4783" coordsize="5304,298">
              <v:shape style="position:absolute;left:5753;top:4783;width:5304;height:298" coordorigin="5753,4783" coordsize="5304,298" path="m5753,4783l11057,4783,11057,5081,5753,5081,5753,4783xe" filled="true" fillcolor="#ffffff" stroked="false">
                <v:path arrowok="t"/>
                <v:fill type="solid"/>
              </v:shape>
            </v:group>
            <v:group style="position:absolute;left:5753;top:5076;width:5304;height:298" coordorigin="5753,5076" coordsize="5304,298">
              <v:shape style="position:absolute;left:5753;top:5076;width:5304;height:298" coordorigin="5753,5076" coordsize="5304,298" path="m5753,5076l11057,5076,11057,5374,5753,5374,5753,5076xe" filled="true" fillcolor="#ffffff" stroked="false">
                <v:path arrowok="t"/>
                <v:fill type="solid"/>
              </v:shape>
            </v:group>
            <v:group style="position:absolute;left:5753;top:5369;width:5304;height:298" coordorigin="5753,5369" coordsize="5304,298">
              <v:shape style="position:absolute;left:5753;top:5369;width:5304;height:298" coordorigin="5753,5369" coordsize="5304,298" path="m5753,5369l11057,5369,11057,5666,5753,5666,5753,5369xe" filled="true" fillcolor="#ffffff" stroked="false">
                <v:path arrowok="t"/>
                <v:fill type="solid"/>
              </v:shape>
            </v:group>
            <v:group style="position:absolute;left:5753;top:5662;width:5304;height:298" coordorigin="5753,5662" coordsize="5304,298">
              <v:shape style="position:absolute;left:5753;top:5662;width:5304;height:298" coordorigin="5753,5662" coordsize="5304,298" path="m5753,5662l11057,5662,11057,5959,5753,5959,5753,5662xe" filled="true" fillcolor="#ffffff" stroked="false">
                <v:path arrowok="t"/>
                <v:fill type="solid"/>
              </v:shape>
            </v:group>
            <v:group style="position:absolute;left:5753;top:5954;width:5304;height:298" coordorigin="5753,5954" coordsize="5304,298">
              <v:shape style="position:absolute;left:5753;top:5954;width:5304;height:298" coordorigin="5753,5954" coordsize="5304,298" path="m5753,5954l11057,5954,11057,6252,5753,6252,5753,5954xe" filled="true" fillcolor="#ffffff" stroked="false">
                <v:path arrowok="t"/>
                <v:fill type="solid"/>
              </v:shape>
            </v:group>
            <v:group style="position:absolute;left:5753;top:6247;width:5304;height:298" coordorigin="5753,6247" coordsize="5304,298">
              <v:shape style="position:absolute;left:5753;top:6247;width:5304;height:298" coordorigin="5753,6247" coordsize="5304,298" path="m5753,6247l11057,6247,11057,6545,5753,6545,5753,6247xe" filled="true" fillcolor="#ffffff" stroked="false">
                <v:path arrowok="t"/>
                <v:fill type="solid"/>
              </v:shape>
            </v:group>
            <v:group style="position:absolute;left:5753;top:6540;width:5304;height:298" coordorigin="5753,6540" coordsize="5304,298">
              <v:shape style="position:absolute;left:5753;top:6540;width:5304;height:298" coordorigin="5753,6540" coordsize="5304,298" path="m5753,6540l11057,6540,11057,6838,5753,6838,5753,6540xe" filled="true" fillcolor="#ffffff" stroked="false">
                <v:path arrowok="t"/>
                <v:fill type="solid"/>
              </v:shape>
            </v:group>
            <v:group style="position:absolute;left:5753;top:6833;width:5304;height:298" coordorigin="5753,6833" coordsize="5304,298">
              <v:shape style="position:absolute;left:5753;top:6833;width:5304;height:298" coordorigin="5753,6833" coordsize="5304,298" path="m5753,6833l11057,6833,11057,7130,5753,7130,5753,6833xe" filled="true" fillcolor="#ffffff" stroked="false">
                <v:path arrowok="t"/>
                <v:fill type="solid"/>
              </v:shape>
            </v:group>
            <v:group style="position:absolute;left:5753;top:7126;width:5304;height:298" coordorigin="5753,7126" coordsize="5304,298">
              <v:shape style="position:absolute;left:5753;top:7126;width:5304;height:298" coordorigin="5753,7126" coordsize="5304,298" path="m5753,7126l11057,7126,11057,7423,5753,7423,5753,7126xe" filled="true" fillcolor="#ffffff" stroked="false">
                <v:path arrowok="t"/>
                <v:fill type="solid"/>
              </v:shape>
            </v:group>
            <v:group style="position:absolute;left:5753;top:7418;width:5304;height:298" coordorigin="5753,7418" coordsize="5304,298">
              <v:shape style="position:absolute;left:5753;top:7418;width:5304;height:298" coordorigin="5753,7418" coordsize="5304,298" path="m5753,7418l11057,7418,11057,7716,5753,7716,5753,7418xe" filled="true" fillcolor="#ffffff" stroked="false">
                <v:path arrowok="t"/>
                <v:fill type="solid"/>
              </v:shape>
            </v:group>
            <v:group style="position:absolute;left:5753;top:7711;width:5304;height:298" coordorigin="5753,7711" coordsize="5304,298">
              <v:shape style="position:absolute;left:5753;top:7711;width:5304;height:298" coordorigin="5753,7711" coordsize="5304,298" path="m5753,7711l11057,7711,11057,8009,5753,8009,5753,7711xe" filled="true" fillcolor="#ffffff" stroked="false">
                <v:path arrowok="t"/>
                <v:fill type="solid"/>
              </v:shape>
            </v:group>
            <v:group style="position:absolute;left:5753;top:8004;width:5304;height:298" coordorigin="5753,8004" coordsize="5304,298">
              <v:shape style="position:absolute;left:5753;top:8004;width:5304;height:298" coordorigin="5753,8004" coordsize="5304,298" path="m5753,8004l11057,8004,11057,8302,5753,8302,5753,8004xe" filled="true" fillcolor="#ffffff" stroked="false">
                <v:path arrowok="t"/>
                <v:fill type="solid"/>
              </v:shape>
            </v:group>
            <v:group style="position:absolute;left:5753;top:8297;width:5304;height:298" coordorigin="5753,8297" coordsize="5304,298">
              <v:shape style="position:absolute;left:5753;top:8297;width:5304;height:298" coordorigin="5753,8297" coordsize="5304,298" path="m5753,8297l11057,8297,11057,8594,5753,8594,5753,8297xe" filled="true" fillcolor="#ffffff" stroked="false">
                <v:path arrowok="t"/>
                <v:fill type="solid"/>
              </v:shape>
            </v:group>
            <v:group style="position:absolute;left:5753;top:8590;width:5304;height:298" coordorigin="5753,8590" coordsize="5304,298">
              <v:shape style="position:absolute;left:5753;top:8590;width:5304;height:298" coordorigin="5753,8590" coordsize="5304,298" path="m5753,8590l11057,8590,11057,8887,5753,8887,5753,8590xe" filled="true" fillcolor="#ffffff" stroked="false">
                <v:path arrowok="t"/>
                <v:fill type="solid"/>
              </v:shape>
            </v:group>
            <v:group style="position:absolute;left:5753;top:8882;width:5304;height:298" coordorigin="5753,8882" coordsize="5304,298">
              <v:shape style="position:absolute;left:5753;top:8882;width:5304;height:298" coordorigin="5753,8882" coordsize="5304,298" path="m5753,8882l11057,8882,11057,9180,5753,9180,5753,8882xe" filled="true" fillcolor="#ffffff" stroked="false">
                <v:path arrowok="t"/>
                <v:fill type="solid"/>
              </v:shape>
            </v:group>
            <v:group style="position:absolute;left:5753;top:9175;width:5304;height:298" coordorigin="5753,9175" coordsize="5304,298">
              <v:shape style="position:absolute;left:5753;top:9175;width:5304;height:298" coordorigin="5753,9175" coordsize="5304,298" path="m5753,9175l11057,9175,11057,9473,5753,9473,5753,9175xe" filled="true" fillcolor="#ffffff" stroked="false">
                <v:path arrowok="t"/>
                <v:fill type="solid"/>
              </v:shape>
            </v:group>
            <v:group style="position:absolute;left:5753;top:9468;width:5304;height:322" coordorigin="5753,9468" coordsize="5304,322">
              <v:shape style="position:absolute;left:5753;top:9468;width:5304;height:322" coordorigin="5753,9468" coordsize="5304,322" path="m5753,9468l11057,9468,11057,9790,5753,9790,5753,9468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40.094788pt;margin-top:75.687271pt;width:94.95pt;height:70.6pt;mso-position-horizontal-relative:page;mso-position-vertical-relative:page;z-index:-414184" coordorigin="8802,1514" coordsize="1899,1412">
            <v:group style="position:absolute;left:9106;top:1517;width:2;height:456" coordorigin="9106,1517" coordsize="2,456">
              <v:shape style="position:absolute;left:9106;top:1517;width:2;height:456" coordorigin="9106,1517" coordsize="0,456" path="m9106,1517l9106,1973e" filled="false" stroked="true" strokeweight=".350923pt" strokecolor="#630000">
                <v:path arrowok="t"/>
              </v:shape>
            </v:group>
            <v:group style="position:absolute;left:9103;top:1517;width:5;height:456" coordorigin="9103,1517" coordsize="5,456">
              <v:shape style="position:absolute;left:9103;top:1517;width:5;height:456" coordorigin="9103,1517" coordsize="5,456" path="m9108,1517l9108,1863,9103,1973,9103,1625,9108,1517xe" filled="false" stroked="true" strokeweight=".050174pt" strokecolor="#000000">
                <v:path arrowok="t"/>
              </v:shape>
            </v:group>
            <v:group style="position:absolute;left:10585;top:1788;width:2;height:397" coordorigin="10585,1788" coordsize="2,397">
              <v:shape style="position:absolute;left:10585;top:1788;width:2;height:397" coordorigin="10585,1788" coordsize="0,397" path="m10585,1788l10585,2185e" filled="false" stroked="true" strokeweight=".702109pt" strokecolor="#5e0000">
                <v:path arrowok="t"/>
              </v:shape>
            </v:group>
            <v:group style="position:absolute;left:10579;top:1788;width:13;height:397" coordorigin="10579,1788" coordsize="13,397">
              <v:shape style="position:absolute;left:10579;top:1788;width:13;height:397" coordorigin="10579,1788" coordsize="13,397" path="m10591,1788l10591,2135,10579,2185,10579,1837,10591,1788xe" filled="false" stroked="true" strokeweight=".050174pt" strokecolor="#000000">
                <v:path arrowok="t"/>
              </v:shape>
            </v:group>
            <v:group style="position:absolute;left:10684;top:1893;width:2;height:365" coordorigin="10684,1893" coordsize="2,365">
              <v:shape style="position:absolute;left:10684;top:1893;width:2;height:365" coordorigin="10684,1893" coordsize="0,365" path="m10684,1893l10684,2258e" filled="false" stroked="true" strokeweight="1.555076pt" strokecolor="#660000">
                <v:path arrowok="t"/>
              </v:shape>
            </v:group>
            <v:group style="position:absolute;left:10670;top:1893;width:30;height:365" coordorigin="10670,1893" coordsize="30,365">
              <v:shape style="position:absolute;left:10670;top:1893;width:30;height:365" coordorigin="10670,1893" coordsize="30,365" path="m10699,2240l10670,2258,10670,1911,10699,1893e" filled="false" stroked="true" strokeweight=".050173pt" strokecolor="#000000">
                <v:path arrowok="t"/>
              </v:shape>
            </v:group>
            <v:group style="position:absolute;left:10613;top:1911;width:58;height:473" coordorigin="10613,1911" coordsize="58,473">
              <v:shape style="position:absolute;left:10613;top:1911;width:58;height:473" coordorigin="10613,1911" coordsize="58,473" path="m10670,1911l10613,2037,10613,2384,10670,2258,10670,1911xe" filled="true" fillcolor="#5e0000" stroked="false">
                <v:path arrowok="t"/>
                <v:fill type="solid"/>
              </v:shape>
            </v:group>
            <v:group style="position:absolute;left:10613;top:1911;width:58;height:473" coordorigin="10613,1911" coordsize="58,473">
              <v:shape style="position:absolute;left:10613;top:1911;width:58;height:473" coordorigin="10613,1911" coordsize="58,473" path="m10670,1911l10670,2258,10613,2384,10613,2037,10670,1911xe" filled="false" stroked="true" strokeweight=".050172pt" strokecolor="#000000">
                <v:path arrowok="t"/>
              </v:shape>
            </v:group>
            <v:group style="position:absolute;left:10563;top:2037;width:51;height:354" coordorigin="10563,2037" coordsize="51,354">
              <v:shape style="position:absolute;left:10563;top:2037;width:51;height:354" coordorigin="10563,2037" coordsize="51,354" path="m10613,2037l10563,2043,10563,2391,10613,2384,10613,2037xe" filled="true" fillcolor="#870500" stroked="false">
                <v:path arrowok="t"/>
                <v:fill type="solid"/>
              </v:shape>
            </v:group>
            <v:group style="position:absolute;left:10563;top:2037;width:51;height:354" coordorigin="10563,2037" coordsize="51,354">
              <v:shape style="position:absolute;left:10563;top:2037;width:51;height:354" coordorigin="10563,2037" coordsize="51,354" path="m10613,2037l10613,2384,10563,2391,10563,2043,10613,2037xe" filled="false" stroked="true" strokeweight=".050171pt" strokecolor="#000000">
                <v:path arrowok="t"/>
              </v:shape>
            </v:group>
            <v:group style="position:absolute;left:10526;top:2129;width:48;height:410" coordorigin="10526,2129" coordsize="48,410">
              <v:shape style="position:absolute;left:10526;top:2129;width:48;height:410" coordorigin="10526,2129" coordsize="48,410" path="m10574,2129l10526,2192,10526,2539,10574,2477,10574,2129xe" filled="true" fillcolor="#5b0000" stroked="false">
                <v:path arrowok="t"/>
                <v:fill type="solid"/>
              </v:shape>
            </v:group>
            <v:group style="position:absolute;left:10526;top:2129;width:48;height:410" coordorigin="10526,2129" coordsize="48,410">
              <v:shape style="position:absolute;left:10526;top:2129;width:48;height:410" coordorigin="10526,2129" coordsize="48,410" path="m10574,2129l10574,2477,10526,2539,10526,2192,10574,2129xe" filled="false" stroked="true" strokeweight=".050172pt" strokecolor="#000000">
                <v:path arrowok="t"/>
              </v:shape>
            </v:group>
            <v:group style="position:absolute;left:10546;top:2390;width:147;height:418" coordorigin="10546,2390" coordsize="147,418">
              <v:shape style="position:absolute;left:10546;top:2390;width:147;height:418" coordorigin="10546,2390" coordsize="147,418" path="m10693,2390l10546,2461,10546,2808,10693,2737,10693,2390xe" filled="true" fillcolor="#6d0000" stroked="false">
                <v:path arrowok="t"/>
                <v:fill type="solid"/>
              </v:shape>
            </v:group>
            <v:group style="position:absolute;left:10546;top:2390;width:147;height:418" coordorigin="10546,2390" coordsize="147,418">
              <v:shape style="position:absolute;left:10546;top:2390;width:147;height:418" coordorigin="10546,2390" coordsize="147,418" path="m10693,2390l10693,2737,10546,2808,10546,2461,10693,2390xe" filled="false" stroked="true" strokeweight=".050154pt" strokecolor="#000000">
                <v:path arrowok="t"/>
              </v:shape>
            </v:group>
            <v:group style="position:absolute;left:10471;top:2501;width:78;height:388" coordorigin="10471,2501" coordsize="78,388">
              <v:shape style="position:absolute;left:10471;top:2501;width:78;height:388" coordorigin="10471,2501" coordsize="78,388" path="m10548,2501l10471,2542,10471,2889,10548,2849,10548,2501xe" filled="true" fillcolor="#6b0000" stroked="false">
                <v:path arrowok="t"/>
                <v:fill type="solid"/>
              </v:shape>
            </v:group>
            <v:group style="position:absolute;left:10471;top:2501;width:78;height:388" coordorigin="10471,2501" coordsize="78,388">
              <v:shape style="position:absolute;left:10471;top:2501;width:78;height:388" coordorigin="10471,2501" coordsize="78,388" path="m10548,2501l10548,2849,10471,2889,10471,2542,10548,2501xe" filled="false" stroked="true" strokeweight=".050167pt" strokecolor="#000000">
                <v:path arrowok="t"/>
              </v:shape>
            </v:group>
            <v:group style="position:absolute;left:10430;top:2528;width:42;height:361" coordorigin="10430,2528" coordsize="42,361">
              <v:shape style="position:absolute;left:10430;top:2528;width:42;height:361" coordorigin="10430,2528" coordsize="42,361" path="m10430,2528l10430,2876,10471,2889,10471,2542,10430,2528xe" filled="true" fillcolor="#a51e00" stroked="false">
                <v:path arrowok="t"/>
                <v:fill type="solid"/>
              </v:shape>
            </v:group>
            <v:group style="position:absolute;left:10430;top:2528;width:42;height:361" coordorigin="10430,2528" coordsize="42,361">
              <v:shape style="position:absolute;left:10430;top:2528;width:42;height:361" coordorigin="10430,2528" coordsize="42,361" path="m10471,2542l10471,2889,10430,2876,10430,2528,10471,2542xe" filled="false" stroked="true" strokeweight=".050172pt" strokecolor="#000000">
                <v:path arrowok="t"/>
              </v:shape>
            </v:group>
            <v:group style="position:absolute;left:10357;top:2528;width:74;height:367" coordorigin="10357,2528" coordsize="74,367">
              <v:shape style="position:absolute;left:10357;top:2528;width:74;height:367" coordorigin="10357,2528" coordsize="74,367" path="m10430,2528l10357,2548,10357,2895,10430,2876,10430,2528xe" filled="true" fillcolor="#7f0000" stroked="false">
                <v:path arrowok="t"/>
                <v:fill type="solid"/>
              </v:shape>
            </v:group>
            <v:group style="position:absolute;left:10357;top:2528;width:74;height:367" coordorigin="10357,2528" coordsize="74,367">
              <v:shape style="position:absolute;left:10357;top:2528;width:74;height:367" coordorigin="10357,2528" coordsize="74,367" path="m10430,2528l10430,2876,10357,2895,10357,2548,10430,2528xe" filled="false" stroked="true" strokeweight=".050167pt" strokecolor="#000000">
                <v:path arrowok="t"/>
              </v:shape>
            </v:group>
            <v:group style="position:absolute;left:10352;top:2548;width:2;height:372" coordorigin="10352,2548" coordsize="2,372">
              <v:shape style="position:absolute;left:10352;top:2548;width:2;height:372" coordorigin="10352,2548" coordsize="0,372" path="m10352,2548l10352,2920e" filled="false" stroked="true" strokeweight=".551601pt" strokecolor="#5e0000">
                <v:path arrowok="t"/>
              </v:shape>
            </v:group>
            <v:group style="position:absolute;left:10348;top:2548;width:10;height:372" coordorigin="10348,2548" coordsize="10,372">
              <v:shape style="position:absolute;left:10348;top:2548;width:10;height:372" coordorigin="10348,2548" coordsize="10,372" path="m10357,2548l10357,2895,10348,2920e" filled="false" stroked="true" strokeweight=".05008pt" strokecolor="#000000">
                <v:path arrowok="t"/>
              </v:shape>
              <v:shape style="position:absolute;left:10348;top:2548;width:10;height:372" coordorigin="10348,2548" coordsize="10,372" path="m10348,2920l10348,2573,10357,2548e" filled="false" stroked="true" strokeweight=".05008pt" strokecolor="#000000">
                <v:path arrowok="t"/>
              </v:shape>
            </v:group>
            <v:group style="position:absolute;left:8802;top:1517;width:1897;height:1056" coordorigin="8802,1517" coordsize="1897,1056">
              <v:shape style="position:absolute;left:8802;top:1517;width:1897;height:1056" coordorigin="8802,1517" coordsize="1897,1056" path="m8997,1562l8970,1569,8962,1596,8862,1643,8802,2573,10348,2573,10357,2548,10430,2528,10498,2528,10548,2501,10546,2461,10693,2390,10616,2298,10587,2298,10581,2232,10542,2217,10526,2192,10574,2129,10563,2043,10613,2037,10670,1911,10699,1893,10695,1867,10579,1837,10591,1788,10562,1675,10518,1668,10498,1625,9103,1625,9106,1573,9006,1573,8997,1562xe" filled="true" fillcolor="#ef6d00" stroked="false">
                <v:path arrowok="t"/>
                <v:fill type="solid"/>
              </v:shape>
              <v:shape style="position:absolute;left:8802;top:1517;width:1897;height:1056" coordorigin="8802,1517" coordsize="1897,1056" path="m10498,2528l10430,2528,10471,2542,10498,2528xe" filled="true" fillcolor="#ef6d00" stroked="false">
                <v:path arrowok="t"/>
                <v:fill type="solid"/>
              </v:shape>
              <v:shape style="position:absolute;left:8802;top:1517;width:1897;height:1056" coordorigin="8802,1517" coordsize="1897,1056" path="m9108,1517l9006,1573,9106,1573,9108,1517xe" filled="true" fillcolor="#ef6d00" stroked="false">
                <v:path arrowok="t"/>
                <v:fill type="solid"/>
              </v:shape>
            </v:group>
            <v:group style="position:absolute;left:8802;top:1517;width:1897;height:1056" coordorigin="8802,1517" coordsize="1897,1056">
              <v:shape style="position:absolute;left:8802;top:1517;width:1897;height:1056" coordorigin="8802,1517" coordsize="1897,1056" path="m8862,1643l8962,1596,8970,1569,8997,1562,9006,1573,9108,1517,9103,1625,10498,1625,10518,1668,10562,1675,10591,1788,10579,1837,10695,1867,10699,1893e" filled="false" stroked="true" strokeweight=".05008pt" strokecolor="#000000">
                <v:path arrowok="t"/>
              </v:shape>
              <v:shape style="position:absolute;left:8802;top:1517;width:1897;height:1056" coordorigin="8802,1517" coordsize="1897,1056" path="m10699,1893l10670,1911,10613,2037,10563,2043,10574,2129,10526,2192,10542,2217,10581,2232,10587,2298,10616,2298,10693,2390,10546,2461,10548,2501,10471,2542,10430,2528,10357,2548,10348,2573,8802,2573,8862,1643e" filled="false" stroked="true" strokeweight=".05008pt" strokecolor="#000000">
                <v:path arrowok="t"/>
              </v:shape>
            </v:group>
            <v:group style="position:absolute;left:8802;top:2573;width:1546;height:347" coordorigin="8802,2573" coordsize="1546,347">
              <v:shape style="position:absolute;left:8802;top:2573;width:1546;height:347" coordorigin="8802,2573" coordsize="1546,347" path="m10348,2573l10348,2920e" filled="false" stroked="true" strokeweight=".05008pt" strokecolor="#000000">
                <v:path arrowok="t"/>
              </v:shape>
              <v:shape style="position:absolute;left:8802;top:2573;width:1546;height:347" coordorigin="8802,2573" coordsize="1546,347" path="m8802,2920l8802,2573,10348,2573e" filled="false" stroked="true" strokeweight=".05008pt" strokecolor="#00000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667"/>
        <w:gridCol w:w="2659"/>
        <w:gridCol w:w="2861"/>
      </w:tblGrid>
      <w:tr>
        <w:trPr>
          <w:trHeight w:val="1512" w:hRule="exact"/>
        </w:trPr>
        <w:tc>
          <w:tcPr>
            <w:tcW w:w="704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/>
              <w:ind w:left="1861" w:right="1527" w:hanging="327"/>
              <w:jc w:val="left"/>
              <w:rPr>
                <w:rFonts w:ascii="Calibri" w:hAnsi="Calibri" w:cs="Calibri" w:eastAsia="Calibri"/>
                <w:sz w:val="60"/>
                <w:szCs w:val="60"/>
              </w:rPr>
            </w:pPr>
            <w:r>
              <w:rPr>
                <w:rFonts w:ascii="Calibri"/>
                <w:b/>
                <w:color w:val="FFFFFF"/>
                <w:spacing w:val="-1"/>
                <w:sz w:val="60"/>
              </w:rPr>
              <w:t>Telemedicine</w:t>
            </w:r>
            <w:r>
              <w:rPr>
                <w:rFonts w:ascii="Calibri"/>
                <w:b/>
                <w:color w:val="FFFFFF"/>
                <w:spacing w:val="-11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in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Pennsylvania</w:t>
            </w:r>
            <w:r>
              <w:rPr>
                <w:rFonts w:ascii="Calibri"/>
                <w:sz w:val="60"/>
              </w:rPr>
            </w:r>
          </w:p>
        </w:tc>
        <w:tc>
          <w:tcPr>
            <w:tcW w:w="28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907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5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PARITY:</w:t>
            </w:r>
            <w:r>
              <w:rPr>
                <w:rFonts w:ascii="Calibri"/>
                <w:sz w:val="33"/>
              </w:rPr>
            </w:r>
          </w:p>
        </w:tc>
        <w:tc>
          <w:tcPr>
            <w:tcW w:w="552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GAPS:</w:t>
            </w:r>
            <w:r>
              <w:rPr>
                <w:rFonts w:ascii="Calibri"/>
                <w:sz w:val="33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86" w:lineRule="exact" w:before="1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Private</w:t>
            </w:r>
            <w:r>
              <w:rPr>
                <w:rFonts w:ascii="Calibri"/>
                <w:b/>
                <w:spacing w:val="-9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41"/>
              </w:numPr>
              <w:tabs>
                <w:tab w:pos="549" w:val="left" w:leader="none"/>
              </w:tabs>
              <w:spacing w:line="292" w:lineRule="exact" w:before="1" w:after="0"/>
              <w:ind w:left="548" w:right="389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Bordered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MD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NY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which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have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laws.</w:t>
            </w:r>
            <w:r>
              <w:rPr>
                <w:rFonts w:ascii="Calibri"/>
                <w:spacing w:val="47"/>
                <w:sz w:val="24"/>
              </w:rPr>
              <w:t> </w:t>
            </w:r>
            <w:r>
              <w:rPr>
                <w:rFonts w:ascii="Calibri"/>
                <w:sz w:val="24"/>
              </w:rPr>
              <w:t>2015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legislation</w:t>
            </w:r>
            <w:r>
              <w:rPr>
                <w:rFonts w:ascii="Calibri"/>
                <w:sz w:val="24"/>
              </w:rPr>
              <w:t> introduced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establish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13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insurance.</w:t>
            </w:r>
            <w:r>
              <w:rPr>
                <w:rFonts w:ascii="Calibri"/>
                <w:position w:val="11"/>
                <w:sz w:val="16"/>
              </w:rPr>
              <w:t>204</w:t>
            </w:r>
            <w:r>
              <w:rPr>
                <w:rFonts w:ascii="Calibri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Medicaid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41"/>
              </w:numPr>
              <w:tabs>
                <w:tab w:pos="549" w:val="left" w:leader="none"/>
              </w:tabs>
              <w:spacing w:line="292" w:lineRule="exact" w:before="1" w:after="0"/>
              <w:ind w:left="548" w:right="480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imposes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covered</w:t>
            </w:r>
            <w:r>
              <w:rPr>
                <w:rFonts w:ascii="Calibri"/>
                <w:sz w:val="24"/>
              </w:rPr>
              <w:t> services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designates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distant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site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providers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condition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payment.</w:t>
            </w:r>
          </w:p>
          <w:p>
            <w:pPr>
              <w:pStyle w:val="ListParagraph"/>
              <w:numPr>
                <w:ilvl w:val="0"/>
                <w:numId w:val="41"/>
              </w:numPr>
              <w:tabs>
                <w:tab w:pos="549" w:val="left" w:leader="none"/>
              </w:tabs>
              <w:spacing w:line="292" w:lineRule="exact" w:before="1" w:after="0"/>
              <w:ind w:left="548" w:right="136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PA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offers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number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modalities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z w:val="24"/>
              </w:rPr>
              <w:t> the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qualified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beneficiaries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including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sensors,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medication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management,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RPM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under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CMS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HCBS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waiver.</w:t>
            </w:r>
            <w:r>
              <w:rPr>
                <w:rFonts w:ascii="Calibri"/>
                <w:spacing w:val="51"/>
                <w:sz w:val="24"/>
              </w:rPr>
              <w:t> </w:t>
            </w:r>
            <w:r>
              <w:rPr>
                <w:rFonts w:ascii="Calibri"/>
                <w:sz w:val="24"/>
              </w:rPr>
              <w:t>This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waiver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expires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z w:val="24"/>
              </w:rPr>
              <w:t> 2018.</w:t>
            </w:r>
            <w:r>
              <w:rPr>
                <w:rFonts w:ascii="Calibri"/>
                <w:position w:val="11"/>
                <w:sz w:val="16"/>
              </w:rPr>
              <w:t>205</w:t>
            </w:r>
            <w:r>
              <w:rPr>
                <w:rFonts w:ascii="Calibri"/>
                <w:sz w:val="16"/>
              </w:rPr>
            </w:r>
          </w:p>
          <w:p>
            <w:pPr>
              <w:pStyle w:val="ListParagraph"/>
              <w:numPr>
                <w:ilvl w:val="0"/>
                <w:numId w:val="41"/>
              </w:numPr>
              <w:tabs>
                <w:tab w:pos="549" w:val="left" w:leader="none"/>
              </w:tabs>
              <w:spacing w:line="292" w:lineRule="exact" w:before="0" w:after="0"/>
              <w:ind w:left="548" w:right="553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-3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-3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interactive</w:t>
            </w:r>
            <w:r>
              <w:rPr>
                <w:rFonts w:ascii="Calibri" w:hAnsi="Calibri" w:cs="Calibri" w:eastAsia="Calibri"/>
                <w:spacing w:val="-3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audio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video</w:t>
            </w:r>
            <w:r>
              <w:rPr>
                <w:rFonts w:ascii="Calibri" w:hAnsi="Calibri" w:cs="Calibri" w:eastAsia="Calibri"/>
                <w:spacing w:val="-3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only</w:t>
            </w:r>
            <w:r>
              <w:rPr>
                <w:rFonts w:ascii="Calibri" w:hAnsi="Calibri" w:cs="Calibri" w:eastAsia="Calibri"/>
                <w:spacing w:val="-3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24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mental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health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services.</w:t>
            </w:r>
          </w:p>
          <w:p>
            <w:pPr>
              <w:pStyle w:val="ListParagraph"/>
              <w:numPr>
                <w:ilvl w:val="0"/>
                <w:numId w:val="41"/>
              </w:numPr>
              <w:tabs>
                <w:tab w:pos="549" w:val="left" w:leader="none"/>
              </w:tabs>
              <w:spacing w:line="292" w:lineRule="exact" w:before="1" w:after="0"/>
              <w:ind w:left="548" w:right="924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Requires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written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z w:val="24"/>
              </w:rPr>
              <w:t> telepresenter.</w:t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1" w:lineRule="exact"/>
              <w:ind w:left="2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position w:val="11"/>
                <w:sz w:val="16"/>
              </w:rPr>
              <w:t>206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06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auto" w:before="174"/>
              <w:ind w:left="580" w:right="253" w:hanging="32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MEDICAID</w:t>
            </w:r>
            <w:r>
              <w:rPr>
                <w:rFonts w:ascii="Calibri"/>
                <w:b/>
                <w:spacing w:val="-13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COVERAGE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&amp;</w:t>
            </w:r>
            <w:r>
              <w:rPr>
                <w:rFonts w:ascii="Calibri"/>
                <w:b/>
                <w:spacing w:val="26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CONDITIONS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OF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2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Setting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2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Technologies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108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Distance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Geography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4" w:lineRule="exact"/>
              <w:ind w:left="3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1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  <w:r>
              <w:rPr>
                <w:rFonts w:ascii="Calibri" w:hAnsi="Calibri" w:cs="Calibri" w:eastAsia="Calibri"/>
                <w:spacing w:val="-1"/>
                <w:w w:val="95"/>
                <w:position w:val="11"/>
                <w:sz w:val="16"/>
                <w:szCs w:val="16"/>
              </w:rPr>
              <w:t>207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7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Mental/behavioral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Rehabilitation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11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N/A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Telepresenter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42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54"/>
              <w:ind w:left="539" w:right="530" w:firstLine="69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INNOVATIVE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OR</w:t>
            </w:r>
            <w:r>
              <w:rPr>
                <w:rFonts w:ascii="Calibri"/>
                <w:b/>
                <w:spacing w:val="25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DELIVERY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MODELS: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5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90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Dual</w:t>
            </w:r>
            <w:r>
              <w:rPr>
                <w:rFonts w:ascii="Calibri" w:hAnsi="Calibri" w:cs="Calibri" w:eastAsia="Calibri"/>
                <w:spacing w:val="3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Eligibles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HCBS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Waiver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Corrections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427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760" w:footer="834" w:top="1240" w:bottom="1020" w:left="1140" w:right="98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3.079987pt;margin-top:202.199997pt;width:273.850pt;height:488.2pt;mso-position-horizontal-relative:page;mso-position-vertical-relative:page;z-index:-414160" coordorigin="5662,4044" coordsize="5477,9764">
            <v:group style="position:absolute;left:5662;top:4044;width:5477;height:9764" coordorigin="5662,4044" coordsize="5477,9764">
              <v:shape style="position:absolute;left:5662;top:4044;width:5477;height:9764" coordorigin="5662,4044" coordsize="5477,9764" path="m5662,4044l11138,4044,11138,13807,5662,13807,5662,4044xe" filled="true" fillcolor="#ffffff" stroked="false">
                <v:path arrowok="t"/>
                <v:fill type="solid"/>
              </v:shape>
            </v:group>
            <v:group style="position:absolute;left:5753;top:4044;width:5304;height:298" coordorigin="5753,4044" coordsize="5304,298">
              <v:shape style="position:absolute;left:5753;top:4044;width:5304;height:298" coordorigin="5753,4044" coordsize="5304,298" path="m5753,4044l11057,4044,11057,4342,5753,4342,5753,4044xe" filled="true" fillcolor="#ffffff" stroked="false">
                <v:path arrowok="t"/>
                <v:fill type="solid"/>
              </v:shape>
            </v:group>
            <v:group style="position:absolute;left:5753;top:4337;width:5304;height:298" coordorigin="5753,4337" coordsize="5304,298">
              <v:shape style="position:absolute;left:5753;top:4337;width:5304;height:298" coordorigin="5753,4337" coordsize="5304,298" path="m5753,4337l11057,4337,11057,4634,5753,4634,5753,4337xe" filled="true" fillcolor="#ffffff" stroked="false">
                <v:path arrowok="t"/>
                <v:fill type="solid"/>
              </v:shape>
            </v:group>
            <v:group style="position:absolute;left:5753;top:4630;width:5304;height:298" coordorigin="5753,4630" coordsize="5304,298">
              <v:shape style="position:absolute;left:5753;top:4630;width:5304;height:298" coordorigin="5753,4630" coordsize="5304,298" path="m5753,4630l11057,4630,11057,4927,5753,4927,5753,4630xe" filled="true" fillcolor="#ffffff" stroked="false">
                <v:path arrowok="t"/>
                <v:fill type="solid"/>
              </v:shape>
            </v:group>
            <v:group style="position:absolute;left:5753;top:4922;width:5304;height:298" coordorigin="5753,4922" coordsize="5304,298">
              <v:shape style="position:absolute;left:5753;top:4922;width:5304;height:298" coordorigin="5753,4922" coordsize="5304,298" path="m5753,4922l11057,4922,11057,5220,5753,5220,5753,4922xe" filled="true" fillcolor="#ffffff" stroked="false">
                <v:path arrowok="t"/>
                <v:fill type="solid"/>
              </v:shape>
            </v:group>
            <v:group style="position:absolute;left:5753;top:5215;width:5304;height:298" coordorigin="5753,5215" coordsize="5304,298">
              <v:shape style="position:absolute;left:5753;top:5215;width:5304;height:298" coordorigin="5753,5215" coordsize="5304,298" path="m5753,5215l11057,5215,11057,5513,5753,5513,5753,5215xe" filled="true" fillcolor="#ffffff" stroked="false">
                <v:path arrowok="t"/>
                <v:fill type="solid"/>
              </v:shape>
            </v:group>
            <v:group style="position:absolute;left:5753;top:5508;width:5304;height:298" coordorigin="5753,5508" coordsize="5304,298">
              <v:shape style="position:absolute;left:5753;top:5508;width:5304;height:298" coordorigin="5753,5508" coordsize="5304,298" path="m5753,5508l11057,5508,11057,5806,5753,5806,5753,5508xe" filled="true" fillcolor="#ffffff" stroked="false">
                <v:path arrowok="t"/>
                <v:fill type="solid"/>
              </v:shape>
            </v:group>
            <v:group style="position:absolute;left:5753;top:5801;width:5304;height:298" coordorigin="5753,5801" coordsize="5304,298">
              <v:shape style="position:absolute;left:5753;top:5801;width:5304;height:298" coordorigin="5753,5801" coordsize="5304,298" path="m5753,5801l11057,5801,11057,6098,5753,6098,5753,5801xe" filled="true" fillcolor="#ffffff" stroked="false">
                <v:path arrowok="t"/>
                <v:fill type="solid"/>
              </v:shape>
            </v:group>
            <v:group style="position:absolute;left:5753;top:6094;width:5304;height:298" coordorigin="5753,6094" coordsize="5304,298">
              <v:shape style="position:absolute;left:5753;top:6094;width:5304;height:298" coordorigin="5753,6094" coordsize="5304,298" path="m5753,6094l11057,6094,11057,6391,5753,6391,5753,6094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667"/>
        <w:gridCol w:w="2659"/>
        <w:gridCol w:w="2861"/>
      </w:tblGrid>
      <w:tr>
        <w:trPr>
          <w:trHeight w:val="1649" w:hRule="exact"/>
        </w:trPr>
        <w:tc>
          <w:tcPr>
            <w:tcW w:w="704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66"/>
              <w:ind w:left="1887" w:right="1527" w:hanging="354"/>
              <w:jc w:val="left"/>
              <w:rPr>
                <w:rFonts w:ascii="Calibri" w:hAnsi="Calibri" w:cs="Calibri" w:eastAsia="Calibri"/>
                <w:sz w:val="60"/>
                <w:szCs w:val="60"/>
              </w:rPr>
            </w:pPr>
            <w:r>
              <w:rPr>
                <w:rFonts w:ascii="Calibri"/>
                <w:b/>
                <w:color w:val="FFFFFF"/>
                <w:spacing w:val="-1"/>
                <w:sz w:val="60"/>
              </w:rPr>
              <w:t>Telemedicine</w:t>
            </w:r>
            <w:r>
              <w:rPr>
                <w:rFonts w:ascii="Calibri"/>
                <w:b/>
                <w:color w:val="FFFFFF"/>
                <w:spacing w:val="-11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in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60"/>
              </w:rPr>
              <w:t> </w:t>
            </w:r>
            <w:r>
              <w:rPr>
                <w:rFonts w:ascii="Calibri"/>
                <w:b/>
                <w:color w:val="FFFFFF"/>
                <w:sz w:val="60"/>
              </w:rPr>
              <w:t>Rhode</w:t>
            </w:r>
            <w:r>
              <w:rPr>
                <w:rFonts w:ascii="Calibri"/>
                <w:b/>
                <w:color w:val="FFFFFF"/>
                <w:spacing w:val="-28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Island</w:t>
            </w:r>
            <w:r>
              <w:rPr>
                <w:rFonts w:ascii="Calibri"/>
                <w:sz w:val="60"/>
              </w:rPr>
            </w:r>
          </w:p>
        </w:tc>
        <w:tc>
          <w:tcPr>
            <w:tcW w:w="28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00" w:lineRule="atLeast"/>
              <w:ind w:left="7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810029" cy="1023937"/>
                  <wp:effectExtent l="0" t="0" r="0" b="0"/>
                  <wp:docPr id="21" name="image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28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29" cy="1023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909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8"/>
              <w:ind w:left="85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PARITY:</w:t>
            </w:r>
            <w:r>
              <w:rPr>
                <w:rFonts w:ascii="Calibri"/>
                <w:sz w:val="33"/>
              </w:rPr>
            </w:r>
          </w:p>
        </w:tc>
        <w:tc>
          <w:tcPr>
            <w:tcW w:w="552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8"/>
              <w:ind w:left="8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GAPS:</w:t>
            </w:r>
            <w:r>
              <w:rPr>
                <w:rFonts w:ascii="Calibri"/>
                <w:sz w:val="33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86" w:lineRule="exact" w:before="1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Private</w:t>
            </w:r>
            <w:r>
              <w:rPr>
                <w:rFonts w:ascii="Calibri"/>
                <w:b/>
                <w:spacing w:val="-9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42"/>
              </w:numPr>
              <w:tabs>
                <w:tab w:pos="549" w:val="left" w:leader="none"/>
              </w:tabs>
              <w:spacing w:line="292" w:lineRule="exact" w:before="1" w:after="0"/>
              <w:ind w:left="548" w:right="128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No</w:t>
            </w:r>
            <w:r>
              <w:rPr>
                <w:rFonts w:ascii="Calibri" w:hAnsi="Calibri" w:cs="Calibri" w:eastAsia="Calibri"/>
                <w:spacing w:val="-2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telemedicine</w:t>
            </w:r>
            <w:r>
              <w:rPr>
                <w:rFonts w:ascii="Calibri" w:hAnsi="Calibri" w:cs="Calibri" w:eastAsia="Calibri"/>
                <w:spacing w:val="-2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parity</w:t>
            </w:r>
            <w:r>
              <w:rPr>
                <w:rFonts w:ascii="Calibri" w:hAnsi="Calibri" w:cs="Calibri" w:eastAsia="Calibri"/>
                <w:spacing w:val="-2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law</w:t>
            </w:r>
            <w:r>
              <w:rPr>
                <w:rFonts w:ascii="Calibri" w:hAnsi="Calibri" w:cs="Calibri" w:eastAsia="Calibri"/>
                <w:spacing w:val="-2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despite</w:t>
            </w:r>
            <w:r>
              <w:rPr>
                <w:rFonts w:ascii="Calibri" w:hAnsi="Calibri" w:cs="Calibri" w:eastAsia="Calibri"/>
                <w:spacing w:val="-2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</w:t>
            </w:r>
            <w:r>
              <w:rPr>
                <w:rFonts w:ascii="Calibri" w:hAnsi="Calibri" w:cs="Calibri" w:eastAsia="Calibri"/>
                <w:spacing w:val="-2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multi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year</w:t>
            </w:r>
            <w:r>
              <w:rPr>
                <w:rFonts w:ascii="Calibri" w:hAnsi="Calibri" w:cs="Calibri" w:eastAsia="Calibri"/>
                <w:spacing w:val="22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effort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introduce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legislation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regarding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under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private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insurance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Medicaid.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208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Medicaid</w:t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spacing w:line="240" w:lineRule="auto"/>
              <w:ind w:left="548" w:right="448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No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coverage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under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Medicaid</w:t>
            </w:r>
            <w:r>
              <w:rPr>
                <w:rFonts w:ascii="Calibri"/>
                <w:spacing w:val="24"/>
                <w:sz w:val="24"/>
              </w:rPr>
              <w:t> </w:t>
            </w:r>
            <w:r>
              <w:rPr>
                <w:rFonts w:ascii="Calibri"/>
                <w:sz w:val="24"/>
              </w:rPr>
              <w:t>plans.</w:t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06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auto" w:before="174"/>
              <w:ind w:left="580" w:right="252" w:hanging="32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MEDICAID</w:t>
            </w:r>
            <w:r>
              <w:rPr>
                <w:rFonts w:ascii="Calibri"/>
                <w:b/>
                <w:spacing w:val="-13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COVERAGE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&amp;</w:t>
            </w:r>
            <w:r>
              <w:rPr>
                <w:rFonts w:ascii="Calibri"/>
                <w:b/>
                <w:spacing w:val="27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CONDITIONS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OF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2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Setting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2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Technologies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108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Distance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Geography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7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Mental/behavioral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3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Rehabilitation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11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N/A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11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N/A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Telepresenter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11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N/A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42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54"/>
              <w:ind w:left="539" w:right="530" w:firstLine="69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INNOVATIVE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OR</w:t>
            </w:r>
            <w:r>
              <w:rPr>
                <w:rFonts w:ascii="Calibri"/>
                <w:b/>
                <w:spacing w:val="25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DELIVERY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MODELS: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5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90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Dual</w:t>
            </w:r>
            <w:r>
              <w:rPr>
                <w:rFonts w:ascii="Calibri" w:hAnsi="Calibri" w:cs="Calibri" w:eastAsia="Calibri"/>
                <w:spacing w:val="3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Eligibles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HCBS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Waiver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Corrections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422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760" w:footer="834" w:top="1240" w:bottom="1020" w:left="114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35"/>
        <w:ind w:right="3469" w:hanging="140"/>
        <w:jc w:val="left"/>
        <w:rPr>
          <w:b w:val="0"/>
          <w:bCs w:val="0"/>
        </w:rPr>
      </w:pPr>
      <w:r>
        <w:rPr>
          <w:color w:val="FFFFFF"/>
          <w:spacing w:val="-1"/>
        </w:rPr>
        <w:t>Telemedicine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in</w:t>
      </w:r>
      <w:r>
        <w:rPr>
          <w:color w:val="FFFFFF"/>
          <w:spacing w:val="25"/>
          <w:w w:val="99"/>
        </w:rPr>
        <w:t> </w:t>
      </w:r>
      <w:r>
        <w:rPr>
          <w:color w:val="FFFFFF"/>
        </w:rPr>
        <w:t>South</w:t>
      </w:r>
      <w:r>
        <w:rPr>
          <w:color w:val="FFFFFF"/>
          <w:spacing w:val="-28"/>
        </w:rPr>
        <w:t> </w:t>
      </w:r>
      <w:r>
        <w:rPr>
          <w:color w:val="FFFFFF"/>
        </w:rPr>
        <w:t>Carolina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pStyle w:val="Heading4"/>
        <w:tabs>
          <w:tab w:pos="6875" w:val="left" w:leader="none"/>
        </w:tabs>
        <w:spacing w:line="240" w:lineRule="auto" w:before="178"/>
        <w:ind w:right="0"/>
        <w:jc w:val="left"/>
        <w:rPr>
          <w:b w:val="0"/>
          <w:bCs w:val="0"/>
        </w:rPr>
      </w:pPr>
      <w:r>
        <w:rPr>
          <w:spacing w:val="1"/>
        </w:rPr>
        <w:t>PARITY:</w:t>
        <w:tab/>
        <w:t>GAPS:</w:t>
      </w:r>
      <w:r>
        <w:rPr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pgSz w:w="12240" w:h="15840"/>
          <w:pgMar w:header="760" w:footer="834" w:top="1240" w:bottom="1020" w:left="1100" w:right="920"/>
        </w:sectPr>
      </w:pPr>
    </w:p>
    <w:p>
      <w:pPr>
        <w:pStyle w:val="BodyText"/>
        <w:tabs>
          <w:tab w:pos="4155" w:val="left" w:leader="none"/>
        </w:tabs>
        <w:spacing w:line="240" w:lineRule="auto" w:before="58"/>
        <w:ind w:left="450" w:right="0" w:firstLine="0"/>
        <w:jc w:val="left"/>
        <w:rPr>
          <w:rFonts w:ascii="Calibri" w:hAnsi="Calibri" w:cs="Calibri" w:eastAsia="Calibri"/>
        </w:rPr>
      </w:pPr>
      <w:r>
        <w:rPr/>
        <w:t>Private</w:t>
      </w:r>
      <w:r>
        <w:rPr>
          <w:spacing w:val="-10"/>
        </w:rPr>
        <w:t> </w:t>
      </w:r>
      <w:r>
        <w:rPr/>
        <w:t>Insurance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tabs>
          <w:tab w:pos="4147" w:val="left" w:leader="none"/>
        </w:tabs>
        <w:spacing w:before="9"/>
        <w:ind w:left="45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w w:val="95"/>
          <w:sz w:val="24"/>
        </w:rPr>
        <w:t>Medicaid</w:t>
      </w:r>
      <w:r>
        <w:rPr>
          <w:rFonts w:ascii="Calibri"/>
          <w:w w:val="95"/>
          <w:position w:val="11"/>
          <w:sz w:val="16"/>
        </w:rPr>
        <w:t>212</w:t>
        <w:tab/>
      </w:r>
      <w:r>
        <w:rPr>
          <w:rFonts w:ascii="Calibri"/>
          <w:b/>
          <w:color w:val="FFFFFF"/>
          <w:sz w:val="24"/>
        </w:rPr>
        <w:t>C</w:t>
      </w:r>
      <w:r>
        <w:rPr>
          <w:rFonts w:ascii="Calibri"/>
          <w:sz w:val="24"/>
        </w:rPr>
      </w:r>
    </w:p>
    <w:p>
      <w:pPr>
        <w:pStyle w:val="BodyText"/>
        <w:tabs>
          <w:tab w:pos="4155" w:val="left" w:leader="none"/>
        </w:tabs>
        <w:spacing w:line="240" w:lineRule="auto" w:before="48"/>
        <w:ind w:left="441" w:right="0" w:firstLine="9"/>
        <w:jc w:val="left"/>
        <w:rPr>
          <w:rFonts w:ascii="Calibri" w:hAnsi="Calibri" w:cs="Calibri" w:eastAsia="Calibri"/>
        </w:rPr>
      </w:pPr>
      <w:r>
        <w:rPr/>
        <w:t>State</w:t>
      </w:r>
      <w:r>
        <w:rPr>
          <w:spacing w:val="-5"/>
        </w:rPr>
        <w:t> </w:t>
      </w:r>
      <w:r>
        <w:rPr/>
        <w:t>Employee</w:t>
      </w:r>
      <w:r>
        <w:rPr>
          <w:spacing w:val="-4"/>
        </w:rPr>
        <w:t> </w:t>
      </w:r>
      <w:r>
        <w:rPr/>
        <w:t>Health</w:t>
      </w:r>
      <w:r>
        <w:rPr>
          <w:spacing w:val="-5"/>
        </w:rPr>
        <w:t> </w:t>
      </w:r>
      <w:r>
        <w:rPr/>
        <w:t>Plan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pStyle w:val="Heading6"/>
        <w:spacing w:line="242" w:lineRule="auto"/>
        <w:ind w:left="760" w:right="0" w:hanging="320"/>
        <w:jc w:val="left"/>
        <w:rPr>
          <w:b w:val="0"/>
          <w:bCs w:val="0"/>
        </w:rPr>
      </w:pPr>
      <w:r>
        <w:rPr/>
        <w:t>MEDICAID</w:t>
      </w:r>
      <w:r>
        <w:rPr>
          <w:spacing w:val="-13"/>
        </w:rPr>
        <w:t> </w:t>
      </w:r>
      <w:r>
        <w:rPr/>
        <w:t>SERVICE</w:t>
      </w:r>
      <w:r>
        <w:rPr>
          <w:spacing w:val="-12"/>
        </w:rPr>
        <w:t> </w:t>
      </w:r>
      <w:r>
        <w:rPr/>
        <w:t>COVERAGE</w:t>
      </w:r>
      <w:r>
        <w:rPr>
          <w:spacing w:val="-12"/>
        </w:rPr>
        <w:t> </w:t>
      </w:r>
      <w:r>
        <w:rPr/>
        <w:t>&amp;</w:t>
      </w:r>
      <w:r>
        <w:rPr>
          <w:spacing w:val="27"/>
          <w:w w:val="99"/>
        </w:rPr>
        <w:t> </w:t>
      </w:r>
      <w:r>
        <w:rPr/>
        <w:t>CONDITIONS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PAYMENT:</w:t>
      </w:r>
      <w:r>
        <w:rPr>
          <w:b w:val="0"/>
        </w:rPr>
      </w:r>
    </w:p>
    <w:p>
      <w:pPr>
        <w:pStyle w:val="BodyText"/>
        <w:tabs>
          <w:tab w:pos="4147" w:val="left" w:leader="none"/>
        </w:tabs>
        <w:spacing w:line="240" w:lineRule="auto" w:before="143"/>
        <w:ind w:left="540" w:right="0" w:firstLine="0"/>
        <w:jc w:val="left"/>
        <w:rPr>
          <w:rFonts w:ascii="Calibri" w:hAnsi="Calibri" w:cs="Calibri" w:eastAsia="Calibri"/>
        </w:rPr>
      </w:pPr>
      <w:r>
        <w:rPr/>
        <w:t>Patient</w:t>
      </w:r>
      <w:r>
        <w:rPr>
          <w:spacing w:val="-6"/>
        </w:rPr>
        <w:t> </w:t>
      </w:r>
      <w:r>
        <w:rPr/>
        <w:t>Setting</w:t>
        <w:tab/>
      </w:r>
      <w:r>
        <w:rPr>
          <w:rFonts w:ascii="Calibri"/>
          <w:b/>
          <w:color w:val="FFFFFF"/>
        </w:rPr>
        <w:t>C</w:t>
      </w:r>
      <w:r>
        <w:rPr>
          <w:rFonts w:ascii="Calibri"/>
        </w:rPr>
      </w:r>
    </w:p>
    <w:p>
      <w:pPr>
        <w:pStyle w:val="BodyText"/>
        <w:tabs>
          <w:tab w:pos="4147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Technologies</w:t>
        <w:tab/>
      </w:r>
      <w:r>
        <w:rPr>
          <w:rFonts w:ascii="Calibri"/>
          <w:b/>
          <w:color w:val="FFFFFF"/>
        </w:rPr>
        <w:t>C</w:t>
      </w:r>
      <w:r>
        <w:rPr>
          <w:rFonts w:ascii="Calibri"/>
        </w:rPr>
      </w:r>
    </w:p>
    <w:p>
      <w:pPr>
        <w:pStyle w:val="Heading9"/>
        <w:spacing w:line="286" w:lineRule="exact" w:before="58"/>
        <w:ind w:left="346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Private</w:t>
      </w:r>
      <w:r>
        <w:rPr>
          <w:spacing w:val="-9"/>
        </w:rPr>
        <w:t> </w:t>
      </w:r>
      <w:r>
        <w:rPr>
          <w:spacing w:val="-1"/>
        </w:rPr>
        <w:t>Insurance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97" w:val="left" w:leader="none"/>
        </w:tabs>
        <w:spacing w:line="292" w:lineRule="exact" w:before="1" w:after="0"/>
        <w:ind w:left="796" w:right="805" w:hanging="450"/>
        <w:jc w:val="left"/>
      </w:pPr>
      <w:r>
        <w:rPr/>
        <w:t>Bordered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GA</w:t>
      </w:r>
      <w:r>
        <w:rPr>
          <w:spacing w:val="-2"/>
        </w:rPr>
        <w:t> </w:t>
      </w:r>
      <w:r>
        <w:rPr/>
        <w:t>which</w:t>
      </w:r>
      <w:r>
        <w:rPr>
          <w:spacing w:val="-3"/>
        </w:rPr>
        <w:t> </w:t>
      </w:r>
      <w:r>
        <w:rPr/>
        <w:t>has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parity</w:t>
      </w:r>
      <w:r>
        <w:rPr>
          <w:spacing w:val="-2"/>
        </w:rPr>
        <w:t> </w:t>
      </w:r>
      <w:r>
        <w:rPr/>
        <w:t>law.</w:t>
      </w:r>
      <w:r>
        <w:rPr>
          <w:spacing w:val="49"/>
        </w:rPr>
        <w:t> </w:t>
      </w:r>
      <w:r>
        <w:rPr/>
        <w:t>No</w:t>
      </w:r>
      <w:r>
        <w:rPr/>
        <w:t> telemedicine</w:t>
      </w:r>
      <w:r>
        <w:rPr>
          <w:spacing w:val="-5"/>
        </w:rPr>
        <w:t> </w:t>
      </w:r>
      <w:r>
        <w:rPr/>
        <w:t>parity</w:t>
      </w:r>
      <w:r>
        <w:rPr>
          <w:spacing w:val="-5"/>
        </w:rPr>
        <w:t> </w:t>
      </w:r>
      <w:r>
        <w:rPr/>
        <w:t>legislation</w:t>
      </w:r>
      <w:r>
        <w:rPr>
          <w:spacing w:val="-4"/>
        </w:rPr>
        <w:t> </w:t>
      </w:r>
      <w:r>
        <w:rPr/>
        <w:t>introduced</w:t>
      </w:r>
      <w:r>
        <w:rPr>
          <w:spacing w:val="-5"/>
        </w:rPr>
        <w:t> </w:t>
      </w:r>
      <w:r>
        <w:rPr/>
        <w:t>in</w:t>
      </w:r>
      <w:r>
        <w:rPr/>
        <w:t> 2015.</w:t>
      </w:r>
    </w:p>
    <w:p>
      <w:pPr>
        <w:spacing w:line="240" w:lineRule="auto" w:before="6"/>
        <w:rPr>
          <w:rFonts w:ascii="Calibri" w:hAnsi="Calibri" w:cs="Calibri" w:eastAsia="Calibri"/>
          <w:sz w:val="24"/>
          <w:szCs w:val="24"/>
        </w:rPr>
      </w:pPr>
    </w:p>
    <w:p>
      <w:pPr>
        <w:pStyle w:val="Heading9"/>
        <w:spacing w:line="286" w:lineRule="exact"/>
        <w:ind w:left="346" w:right="0"/>
        <w:jc w:val="left"/>
        <w:rPr>
          <w:b w:val="0"/>
          <w:bCs w:val="0"/>
        </w:rPr>
      </w:pPr>
      <w:r>
        <w:rPr/>
        <w:t>Medicaid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97" w:val="left" w:leader="none"/>
        </w:tabs>
        <w:spacing w:line="292" w:lineRule="exact" w:before="1" w:after="0"/>
        <w:ind w:left="796" w:right="403" w:hanging="450"/>
        <w:jc w:val="left"/>
      </w:pPr>
      <w:r>
        <w:rPr/>
        <w:t>Medicaid</w:t>
      </w:r>
      <w:r>
        <w:rPr>
          <w:spacing w:val="-4"/>
        </w:rPr>
        <w:t> </w:t>
      </w:r>
      <w:r>
        <w:rPr/>
        <w:t>imposes</w:t>
      </w:r>
      <w:r>
        <w:rPr>
          <w:spacing w:val="-4"/>
        </w:rPr>
        <w:t> </w:t>
      </w:r>
      <w:r>
        <w:rPr>
          <w:spacing w:val="-1"/>
        </w:rPr>
        <w:t>restrictions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covered</w:t>
      </w:r>
      <w:r>
        <w:rPr>
          <w:spacing w:val="22"/>
        </w:rPr>
        <w:t> </w:t>
      </w:r>
      <w:r>
        <w:rPr/>
        <w:t>services,</w:t>
      </w:r>
      <w:r>
        <w:rPr>
          <w:spacing w:val="-4"/>
        </w:rPr>
        <w:t> </w:t>
      </w:r>
      <w:r>
        <w:rPr/>
        <w:t>patient</w:t>
      </w:r>
      <w:r>
        <w:rPr>
          <w:spacing w:val="-4"/>
        </w:rPr>
        <w:t> </w:t>
      </w:r>
      <w:r>
        <w:rPr/>
        <w:t>settings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designates</w:t>
      </w:r>
      <w:r>
        <w:rPr>
          <w:spacing w:val="-4"/>
        </w:rPr>
        <w:t> </w:t>
      </w:r>
      <w:r>
        <w:rPr/>
        <w:t>eligible</w:t>
      </w:r>
      <w:r>
        <w:rPr>
          <w:w w:val="99"/>
        </w:rPr>
        <w:t> </w:t>
      </w:r>
      <w:r>
        <w:rPr/>
        <w:t>distant</w:t>
      </w:r>
      <w:r>
        <w:rPr>
          <w:spacing w:val="-2"/>
        </w:rPr>
        <w:t> </w:t>
      </w:r>
      <w:r>
        <w:rPr/>
        <w:t>site</w:t>
      </w:r>
      <w:r>
        <w:rPr>
          <w:spacing w:val="-2"/>
        </w:rPr>
        <w:t> </w:t>
      </w:r>
      <w:r>
        <w:rPr/>
        <w:t>providers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condition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payment.</w:t>
      </w:r>
    </w:p>
    <w:p>
      <w:pPr>
        <w:spacing w:after="0" w:line="292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275" w:space="40"/>
            <w:col w:w="5905"/>
          </w:cols>
        </w:sectPr>
      </w:pPr>
    </w:p>
    <w:p>
      <w:pPr>
        <w:pStyle w:val="BodyText"/>
        <w:spacing w:line="240" w:lineRule="auto" w:before="48"/>
        <w:ind w:left="540" w:right="0" w:firstLine="0"/>
        <w:jc w:val="left"/>
      </w:pPr>
      <w:r>
        <w:rPr/>
        <w:t>Distance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Geography</w:t>
      </w:r>
      <w:r>
        <w:rPr>
          <w:w w:val="99"/>
        </w:rPr>
        <w:t> </w:t>
      </w:r>
      <w:r>
        <w:rPr/>
        <w:t>Restrictions</w:t>
      </w:r>
    </w:p>
    <w:p>
      <w:pPr>
        <w:pStyle w:val="BodyText"/>
        <w:numPr>
          <w:ilvl w:val="0"/>
          <w:numId w:val="43"/>
        </w:numPr>
        <w:tabs>
          <w:tab w:pos="1064" w:val="left" w:leader="none"/>
          <w:tab w:pos="1513" w:val="left" w:leader="none"/>
        </w:tabs>
        <w:spacing w:line="200" w:lineRule="auto" w:before="12" w:after="0"/>
        <w:ind w:left="1513" w:right="653" w:hanging="973"/>
        <w:jc w:val="left"/>
      </w:pPr>
      <w:r>
        <w:rPr>
          <w:rFonts w:ascii="Symbol" w:hAnsi="Symbol" w:cs="Symbol" w:eastAsia="Symbol"/>
          <w:color w:val="EE5D1B"/>
          <w:w w:val="95"/>
        </w:rPr>
        <w:t></w:t>
      </w:r>
      <w:r>
        <w:rPr>
          <w:rFonts w:ascii="Times New Roman" w:hAnsi="Times New Roman" w:cs="Times New Roman" w:eastAsia="Times New Roman"/>
          <w:color w:val="EE5D1B"/>
          <w:w w:val="95"/>
        </w:rPr>
        <w:tab/>
      </w:r>
      <w:r>
        <w:rPr/>
        <w:t>Coverage</w:t>
      </w:r>
      <w:r>
        <w:rPr>
          <w:spacing w:val="-32"/>
        </w:rPr>
        <w:t> </w:t>
      </w:r>
      <w:r>
        <w:rPr/>
        <w:t>for</w:t>
      </w:r>
      <w:r>
        <w:rPr>
          <w:spacing w:val="-32"/>
        </w:rPr>
        <w:t> </w:t>
      </w:r>
      <w:r>
        <w:rPr/>
        <w:t>interactive</w:t>
      </w:r>
      <w:r>
        <w:rPr>
          <w:spacing w:val="-32"/>
        </w:rPr>
        <w:t> </w:t>
      </w:r>
      <w:r>
        <w:rPr>
          <w:spacing w:val="-1"/>
        </w:rPr>
        <w:t>audio</w:t>
      </w:r>
      <w:r>
        <w:rPr>
          <w:spacing w:val="-3"/>
        </w:rPr>
        <w:t>-­‐</w:t>
      </w:r>
      <w:r>
        <w:rPr>
          <w:spacing w:val="-1"/>
        </w:rPr>
        <w:t>video</w:t>
      </w:r>
      <w:r>
        <w:rPr>
          <w:spacing w:val="-32"/>
        </w:rPr>
        <w:t> </w:t>
      </w:r>
      <w:r>
        <w:rPr/>
        <w:t>only</w:t>
      </w:r>
      <w:r>
        <w:rPr>
          <w:spacing w:val="-32"/>
        </w:rPr>
        <w:t> </w:t>
      </w:r>
      <w:r>
        <w:rPr/>
        <w:t>and</w:t>
      </w:r>
      <w:r>
        <w:rPr>
          <w:spacing w:val="24"/>
        </w:rPr>
        <w:t> </w:t>
      </w:r>
      <w:r>
        <w:rPr/>
        <w:t>RPM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chronic</w:t>
      </w:r>
      <w:r>
        <w:rPr>
          <w:spacing w:val="-3"/>
        </w:rPr>
        <w:t> </w:t>
      </w:r>
      <w:r>
        <w:rPr/>
        <w:t>disease</w:t>
      </w:r>
      <w:r>
        <w:rPr>
          <w:spacing w:val="-4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/>
      </w:r>
    </w:p>
    <w:p>
      <w:pPr>
        <w:spacing w:after="0" w:line="200" w:lineRule="auto"/>
        <w:jc w:val="left"/>
        <w:sectPr>
          <w:type w:val="continuous"/>
          <w:pgSz w:w="12240" w:h="15840"/>
          <w:pgMar w:top="100" w:bottom="0" w:left="1100" w:right="920"/>
          <w:cols w:num="2" w:equalWidth="0">
            <w:col w:w="2768" w:space="829"/>
            <w:col w:w="6623"/>
          </w:cols>
        </w:sectPr>
      </w:pPr>
    </w:p>
    <w:p>
      <w:pPr>
        <w:pStyle w:val="BodyText"/>
        <w:tabs>
          <w:tab w:pos="4155" w:val="left" w:leader="none"/>
        </w:tabs>
        <w:spacing w:line="229" w:lineRule="exact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Providers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BodyText"/>
        <w:spacing w:line="213" w:lineRule="exact" w:before="0"/>
        <w:ind w:left="540" w:right="0" w:firstLine="0"/>
        <w:jc w:val="left"/>
      </w:pPr>
      <w:r>
        <w:rPr/>
        <w:br w:type="column"/>
      </w:r>
      <w:r>
        <w:rPr/>
        <w:t>home</w:t>
      </w:r>
      <w:r>
        <w:rPr>
          <w:spacing w:val="-3"/>
        </w:rPr>
        <w:t> </w:t>
      </w:r>
      <w:r>
        <w:rPr/>
        <w:t>under</w:t>
      </w:r>
      <w:r>
        <w:rPr>
          <w:spacing w:val="-3"/>
        </w:rPr>
        <w:t> </w:t>
      </w:r>
      <w:r>
        <w:rPr/>
        <w:t>their</w:t>
      </w:r>
      <w:r>
        <w:rPr>
          <w:spacing w:val="-2"/>
        </w:rPr>
        <w:t> </w:t>
      </w:r>
      <w:r>
        <w:rPr/>
        <w:t>HCBS</w:t>
      </w:r>
      <w:r>
        <w:rPr>
          <w:spacing w:val="-3"/>
        </w:rPr>
        <w:t> </w:t>
      </w:r>
      <w:r>
        <w:rPr/>
        <w:t>waiver.</w:t>
      </w:r>
      <w:r>
        <w:rPr>
          <w:spacing w:val="49"/>
        </w:rPr>
        <w:t> </w:t>
      </w:r>
      <w:r>
        <w:rPr/>
        <w:t>This</w:t>
      </w:r>
      <w:r>
        <w:rPr>
          <w:spacing w:val="-2"/>
        </w:rPr>
        <w:t> </w:t>
      </w:r>
      <w:r>
        <w:rPr/>
        <w:t>waiver</w:t>
      </w:r>
      <w:r>
        <w:rPr/>
      </w:r>
    </w:p>
    <w:p>
      <w:pPr>
        <w:spacing w:line="58" w:lineRule="exact" w:before="0"/>
        <w:ind w:left="0" w:right="1244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1"/>
          <w:sz w:val="16"/>
        </w:rPr>
        <w:t>209</w:t>
      </w:r>
      <w:r>
        <w:rPr>
          <w:rFonts w:ascii="Calibri"/>
          <w:sz w:val="16"/>
        </w:rPr>
      </w:r>
    </w:p>
    <w:p>
      <w:pPr>
        <w:spacing w:after="0" w:line="58" w:lineRule="exact"/>
        <w:jc w:val="center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100" w:bottom="0" w:left="1100" w:right="920"/>
          <w:cols w:num="2" w:equalWidth="0">
            <w:col w:w="4266" w:space="304"/>
            <w:col w:w="5650"/>
          </w:cols>
        </w:sectPr>
      </w:pPr>
    </w:p>
    <w:p>
      <w:pPr>
        <w:pStyle w:val="BodyText"/>
        <w:tabs>
          <w:tab w:pos="4143" w:val="left" w:leader="none"/>
        </w:tabs>
        <w:spacing w:line="240" w:lineRule="auto" w:before="112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  <w:w w:val="95"/>
        </w:rPr>
        <w:t>Physician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provided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Services</w:t>
        <w:tab/>
      </w:r>
      <w:r>
        <w:rPr>
          <w:rFonts w:ascii="Calibri" w:hAnsi="Calibri" w:cs="Calibri" w:eastAsia="Calibri"/>
          <w:b/>
          <w:bCs/>
          <w:color w:val="FFFFFF"/>
          <w:w w:val="95"/>
        </w:rPr>
        <w:t>B</w:t>
      </w:r>
      <w:r>
        <w:rPr>
          <w:rFonts w:ascii="Calibri" w:hAnsi="Calibri" w:cs="Calibri" w:eastAsia="Calibri"/>
        </w:rPr>
      </w:r>
    </w:p>
    <w:p>
      <w:pPr>
        <w:pStyle w:val="BodyText"/>
        <w:spacing w:line="245" w:lineRule="exact" w:before="0"/>
        <w:ind w:left="792" w:right="0" w:firstLine="0"/>
        <w:jc w:val="left"/>
      </w:pPr>
      <w:r>
        <w:rPr/>
        <w:br w:type="column"/>
      </w:r>
      <w:r>
        <w:rPr/>
        <w:t>expires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2016.</w:t>
      </w:r>
      <w:r>
        <w:rPr/>
      </w:r>
    </w:p>
    <w:p>
      <w:pPr>
        <w:pStyle w:val="BodyText"/>
        <w:numPr>
          <w:ilvl w:val="1"/>
          <w:numId w:val="22"/>
        </w:numPr>
        <w:tabs>
          <w:tab w:pos="793" w:val="left" w:leader="none"/>
        </w:tabs>
        <w:spacing w:line="244" w:lineRule="exact" w:before="0" w:after="0"/>
        <w:ind w:left="792" w:right="0" w:hanging="450"/>
        <w:jc w:val="left"/>
      </w:pPr>
      <w:r>
        <w:rPr/>
        <w:t>Medicaid</w:t>
      </w:r>
      <w:r>
        <w:rPr>
          <w:spacing w:val="-27"/>
        </w:rPr>
        <w:t> </w:t>
      </w:r>
      <w:r>
        <w:rPr/>
        <w:t>requires</w:t>
      </w:r>
      <w:r>
        <w:rPr>
          <w:spacing w:val="-27"/>
        </w:rPr>
        <w:t> </w:t>
      </w:r>
      <w:r>
        <w:rPr/>
        <w:t>a</w:t>
      </w:r>
      <w:r>
        <w:rPr>
          <w:spacing w:val="-26"/>
        </w:rPr>
        <w:t> </w:t>
      </w:r>
      <w:r>
        <w:rPr/>
        <w:t>telepresenter</w:t>
      </w:r>
      <w:r>
        <w:rPr>
          <w:spacing w:val="-27"/>
        </w:rPr>
        <w:t> </w:t>
      </w:r>
      <w:r>
        <w:rPr/>
        <w:t>for</w:t>
      </w:r>
      <w:r>
        <w:rPr>
          <w:spacing w:val="-27"/>
        </w:rPr>
        <w:t> </w:t>
      </w:r>
      <w:r>
        <w:rPr/>
        <w:t>all</w:t>
      </w:r>
      <w:r>
        <w:rPr>
          <w:spacing w:val="-27"/>
        </w:rPr>
        <w:t> </w:t>
      </w:r>
      <w:r>
        <w:rPr>
          <w:spacing w:val="-1"/>
        </w:rPr>
        <w:t>audio</w:t>
      </w:r>
      <w:r>
        <w:rPr>
          <w:spacing w:val="-3"/>
        </w:rPr>
        <w:t>-­‐</w:t>
      </w:r>
      <w:r>
        <w:rPr/>
      </w:r>
    </w:p>
    <w:p>
      <w:pPr>
        <w:spacing w:after="0" w:line="244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278" w:space="40"/>
            <w:col w:w="5902"/>
          </w:cols>
        </w:sectPr>
      </w:pPr>
    </w:p>
    <w:p>
      <w:pPr>
        <w:pStyle w:val="BodyText"/>
        <w:spacing w:line="252" w:lineRule="exact" w:before="0"/>
        <w:ind w:left="540" w:right="0" w:firstLine="0"/>
        <w:jc w:val="left"/>
      </w:pPr>
      <w:r>
        <w:rPr/>
        <w:t>Mental/behavioral</w:t>
      </w:r>
      <w:r>
        <w:rPr>
          <w:spacing w:val="-11"/>
        </w:rPr>
        <w:t> </w:t>
      </w:r>
      <w:r>
        <w:rPr/>
        <w:t>Health</w:t>
      </w:r>
    </w:p>
    <w:p>
      <w:pPr>
        <w:pStyle w:val="BodyText"/>
        <w:spacing w:line="240" w:lineRule="auto" w:before="0"/>
        <w:ind w:left="540" w:right="0" w:firstLine="0"/>
        <w:jc w:val="left"/>
      </w:pPr>
      <w:r>
        <w:rPr>
          <w:spacing w:val="-1"/>
        </w:rPr>
        <w:t>Services</w:t>
      </w:r>
    </w:p>
    <w:p>
      <w:pPr>
        <w:pStyle w:val="BodyText"/>
        <w:numPr>
          <w:ilvl w:val="0"/>
          <w:numId w:val="43"/>
        </w:numPr>
        <w:tabs>
          <w:tab w:pos="1508" w:val="left" w:leader="none"/>
        </w:tabs>
        <w:spacing w:line="348" w:lineRule="exact" w:before="0" w:after="0"/>
        <w:ind w:left="1507" w:right="0" w:hanging="967"/>
        <w:jc w:val="left"/>
      </w:pPr>
      <w:r>
        <w:rPr/>
        <w:br w:type="column"/>
        <w:t>video</w:t>
      </w:r>
      <w:r>
        <w:rPr>
          <w:spacing w:val="-7"/>
        </w:rPr>
        <w:t> </w:t>
      </w:r>
      <w:r>
        <w:rPr/>
        <w:t>related</w:t>
      </w:r>
      <w:r>
        <w:rPr>
          <w:spacing w:val="-7"/>
        </w:rPr>
        <w:t> </w:t>
      </w:r>
      <w:r>
        <w:rPr/>
        <w:t>telemedicine</w:t>
      </w:r>
      <w:r>
        <w:rPr>
          <w:spacing w:val="-8"/>
        </w:rPr>
        <w:t> </w:t>
      </w:r>
      <w:r>
        <w:rPr/>
        <w:t>encounters.</w:t>
      </w:r>
    </w:p>
    <w:p>
      <w:pPr>
        <w:spacing w:after="0" w:line="348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3065" w:space="538"/>
            <w:col w:w="6617"/>
          </w:cols>
        </w:sectPr>
      </w:pPr>
    </w:p>
    <w:p>
      <w:pPr>
        <w:pStyle w:val="BodyText"/>
        <w:tabs>
          <w:tab w:pos="4007" w:val="left" w:leader="none"/>
        </w:tabs>
        <w:spacing w:line="240" w:lineRule="auto" w:before="43"/>
        <w:ind w:left="540" w:right="0" w:firstLine="0"/>
        <w:jc w:val="both"/>
        <w:rPr>
          <w:rFonts w:ascii="Calibri" w:hAnsi="Calibri" w:cs="Calibri" w:eastAsia="Calibri"/>
        </w:rPr>
      </w:pPr>
      <w:r>
        <w:rPr/>
        <w:pict>
          <v:group style="position:absolute;margin-left:60.669994pt;margin-top:72.070pt;width:499.55pt;height:627.5pt;mso-position-horizontal-relative:page;mso-position-vertical-relative:page;z-index:-414136" coordorigin="1213,1441" coordsize="9991,12550">
            <v:group style="position:absolute;left:1279;top:1486;width:6999;height:1719" coordorigin="1279,1486" coordsize="6999,1719">
              <v:shape style="position:absolute;left:1279;top:1486;width:6999;height:1719" coordorigin="1279,1486" coordsize="6999,1719" path="m1279,1486l8278,1486,8278,3204,1279,3204,1279,1486xe" filled="true" fillcolor="#ee5d1b" stroked="false">
                <v:path arrowok="t"/>
                <v:fill type="solid"/>
              </v:shape>
            </v:group>
            <v:group style="position:absolute;left:1370;top:1615;width:6826;height:740" coordorigin="1370,1615" coordsize="6826,740">
              <v:shape style="position:absolute;left:1370;top:1615;width:6826;height:740" coordorigin="1370,1615" coordsize="6826,740" path="m1370,1615l8196,1615,8196,2354,1370,2354,1370,1615xe" filled="true" fillcolor="#ee5d1b" stroked="false">
                <v:path arrowok="t"/>
                <v:fill type="solid"/>
              </v:shape>
            </v:group>
            <v:group style="position:absolute;left:1370;top:2350;width:6826;height:735" coordorigin="1370,2350" coordsize="6826,735">
              <v:shape style="position:absolute;left:1370;top:2350;width:6826;height:735" coordorigin="1370,2350" coordsize="6826,735" path="m1370,2350l8196,2350,8196,3084,1370,3084,1370,2350xe" filled="true" fillcolor="#ee5d1b" stroked="false">
                <v:path arrowok="t"/>
                <v:fill type="solid"/>
              </v:shape>
            </v:group>
            <v:group style="position:absolute;left:1236;top:1464;width:9946;height:2" coordorigin="1236,1464" coordsize="9946,2">
              <v:shape style="position:absolute;left:1236;top:1464;width:9946;height:2" coordorigin="1236,1464" coordsize="9946,0" path="m1236,1464l11182,1464e" filled="false" stroked="true" strokeweight="2.260pt" strokecolor="#000000">
                <v:path arrowok="t"/>
              </v:shape>
            </v:group>
            <v:group style="position:absolute;left:1258;top:1486;width:2;height:12461" coordorigin="1258,1486" coordsize="2,12461">
              <v:shape style="position:absolute;left:1258;top:1486;width:2;height:12461" coordorigin="1258,1486" coordsize="0,12461" path="m1258,1486l1258,13946e" filled="false" stroked="true" strokeweight="2.260pt" strokecolor="#000000">
                <v:path arrowok="t"/>
              </v:shape>
            </v:group>
            <v:group style="position:absolute;left:8299;top:1486;width:2;height:1724" coordorigin="8299,1486" coordsize="2,1724">
              <v:shape style="position:absolute;left:8299;top:1486;width:2;height:1724" coordorigin="8299,1486" coordsize="0,1724" path="m8299,1486l8299,3209e" filled="false" stroked="true" strokeweight="2.260pt" strokecolor="#000000">
                <v:path arrowok="t"/>
              </v:shape>
            </v:group>
            <v:group style="position:absolute;left:11160;top:1486;width:2;height:12461" coordorigin="11160,1486" coordsize="2,12461">
              <v:shape style="position:absolute;left:11160;top:1486;width:2;height:12461" coordorigin="11160,1486" coordsize="0,12461" path="m11160,1486l11160,13946e" filled="false" stroked="true" strokeweight="2.260pt" strokecolor="#000000">
                <v:path arrowok="t"/>
              </v:shape>
            </v:group>
            <v:group style="position:absolute;left:5532;top:3252;width:87;height:864" coordorigin="5532,3252" coordsize="87,864">
              <v:shape style="position:absolute;left:5532;top:3252;width:87;height:864" coordorigin="5532,3252" coordsize="87,864" path="m5532,4116l5618,4116,5618,3252,5532,3252,5532,4116xe" filled="true" fillcolor="#bebebe" stroked="false">
                <v:path arrowok="t"/>
                <v:fill type="solid"/>
              </v:shape>
            </v:group>
            <v:group style="position:absolute;left:1279;top:3252;width:92;height:864" coordorigin="1279,3252" coordsize="92,864">
              <v:shape style="position:absolute;left:1279;top:3252;width:92;height:864" coordorigin="1279,3252" coordsize="92,864" path="m1279,4116l1370,4116,1370,3252,1279,3252,1279,4116xe" filled="true" fillcolor="#bebebe" stroked="false">
                <v:path arrowok="t"/>
                <v:fill type="solid"/>
              </v:shape>
            </v:group>
            <v:group style="position:absolute;left:1370;top:3252;width:4162;height:869" coordorigin="1370,3252" coordsize="4162,869">
              <v:shape style="position:absolute;left:1370;top:3252;width:4162;height:869" coordorigin="1370,3252" coordsize="4162,869" path="m1370,3252l5532,3252,5532,4121,1370,4121,1370,3252xe" filled="true" fillcolor="#bebebe" stroked="false">
                <v:path arrowok="t"/>
                <v:fill type="solid"/>
              </v:shape>
            </v:group>
            <v:group style="position:absolute;left:11057;top:3252;width:82;height:864" coordorigin="11057,3252" coordsize="82,864">
              <v:shape style="position:absolute;left:11057;top:3252;width:82;height:864" coordorigin="11057,3252" coordsize="82,864" path="m11057,4116l11138,4116,11138,3252,11057,3252,11057,4116xe" filled="true" fillcolor="#bebebe" stroked="false">
                <v:path arrowok="t"/>
                <v:fill type="solid"/>
              </v:shape>
            </v:group>
            <v:group style="position:absolute;left:5662;top:3252;width:92;height:864" coordorigin="5662,3252" coordsize="92,864">
              <v:shape style="position:absolute;left:5662;top:3252;width:92;height:864" coordorigin="5662,3252" coordsize="92,864" path="m5662,4116l5753,4116,5753,3252,5662,3252,5662,4116xe" filled="true" fillcolor="#bebebe" stroked="false">
                <v:path arrowok="t"/>
                <v:fill type="solid"/>
              </v:shape>
            </v:group>
            <v:group style="position:absolute;left:5753;top:3252;width:5304;height:869" coordorigin="5753,3252" coordsize="5304,869">
              <v:shape style="position:absolute;left:5753;top:3252;width:5304;height:869" coordorigin="5753,3252" coordsize="5304,869" path="m5753,3252l11057,3252,11057,4121,5753,4121,5753,3252xe" filled="true" fillcolor="#bebebe" stroked="false">
                <v:path arrowok="t"/>
                <v:fill type="solid"/>
              </v:shape>
            </v:group>
            <v:group style="position:absolute;left:1236;top:3230;width:9946;height:2" coordorigin="1236,3230" coordsize="9946,2">
              <v:shape style="position:absolute;left:1236;top:3230;width:9946;height:2" coordorigin="1236,3230" coordsize="9946,0" path="m1236,3230l11182,3230e" filled="false" stroked="true" strokeweight="2.260pt" strokecolor="#000000">
                <v:path arrowok="t"/>
              </v:shape>
            </v:group>
            <v:group style="position:absolute;left:5640;top:3252;width:2;height:10695" coordorigin="5640,3252" coordsize="2,10695">
              <v:shape style="position:absolute;left:5640;top:3252;width:2;height:10695" coordorigin="5640,3252" coordsize="0,10695" path="m5640,3252l5640,13946e" filled="false" stroked="true" strokeweight="2.260pt" strokecolor="#000000">
                <v:path arrowok="t"/>
              </v:shape>
            </v:group>
            <v:group style="position:absolute;left:5537;top:4159;width:82;height:293" coordorigin="5537,4159" coordsize="82,293">
              <v:shape style="position:absolute;left:5537;top:4159;width:82;height:293" coordorigin="5537,4159" coordsize="82,293" path="m5537,4452l5618,4452,5618,4159,5537,4159,5537,4452xe" filled="true" fillcolor="#ee5d1b" stroked="false">
                <v:path arrowok="t"/>
                <v:fill type="solid"/>
              </v:shape>
            </v:group>
            <v:group style="position:absolute;left:4994;top:4159;width:92;height:293" coordorigin="4994,4159" coordsize="92,293">
              <v:shape style="position:absolute;left:4994;top:4159;width:92;height:293" coordorigin="4994,4159" coordsize="92,293" path="m4994,4452l5086,4452,5086,4159,4994,4159,4994,4452xe" filled="true" fillcolor="#ee5d1b" stroked="false">
                <v:path arrowok="t"/>
                <v:fill type="solid"/>
              </v:shape>
            </v:group>
            <v:group style="position:absolute;left:5086;top:4159;width:452;height:298" coordorigin="5086,4159" coordsize="452,298">
              <v:shape style="position:absolute;left:5086;top:4159;width:452;height:298" coordorigin="5086,4159" coordsize="452,298" path="m5086,4159l5537,4159,5537,4457,5086,4457,5086,4159xe" filled="true" fillcolor="#ee5d1b" stroked="false">
                <v:path arrowok="t"/>
                <v:fill type="solid"/>
              </v:shape>
            </v:group>
            <v:group style="position:absolute;left:1236;top:4138;width:9946;height:2" coordorigin="1236,4138" coordsize="9946,2">
              <v:shape style="position:absolute;left:1236;top:4138;width:9946;height:2" coordorigin="1236,4138" coordsize="9946,0" path="m1236,4138l11182,4138e" filled="false" stroked="true" strokeweight="2.260pt" strokecolor="#000000">
                <v:path arrowok="t"/>
              </v:shape>
            </v:group>
            <v:group style="position:absolute;left:4973;top:4159;width:2;height:970" coordorigin="4973,4159" coordsize="2,970">
              <v:shape style="position:absolute;left:4973;top:4159;width:2;height:970" coordorigin="4973,4159" coordsize="0,970" path="m4973,4159l4973,5129e" filled="false" stroked="true" strokeweight="2.260pt" strokecolor="#000000">
                <v:path arrowok="t"/>
              </v:shape>
            </v:group>
            <v:group style="position:absolute;left:5537;top:4495;width:82;height:293" coordorigin="5537,4495" coordsize="82,293">
              <v:shape style="position:absolute;left:5537;top:4495;width:82;height:293" coordorigin="5537,4495" coordsize="82,293" path="m5537,4788l5618,4788,5618,4495,5537,4495,5537,4788xe" filled="true" fillcolor="#ee5d1b" stroked="false">
                <v:path arrowok="t"/>
                <v:fill type="solid"/>
              </v:shape>
            </v:group>
            <v:group style="position:absolute;left:4994;top:4495;width:92;height:293" coordorigin="4994,4495" coordsize="92,293">
              <v:shape style="position:absolute;left:4994;top:4495;width:92;height:293" coordorigin="4994,4495" coordsize="92,293" path="m4994,4788l5086,4788,5086,4495,4994,4495,4994,4788xe" filled="true" fillcolor="#ee5d1b" stroked="false">
                <v:path arrowok="t"/>
                <v:fill type="solid"/>
              </v:shape>
            </v:group>
            <v:group style="position:absolute;left:5086;top:4495;width:452;height:298" coordorigin="5086,4495" coordsize="452,298">
              <v:shape style="position:absolute;left:5086;top:4495;width:452;height:298" coordorigin="5086,4495" coordsize="452,298" path="m5086,4495l5537,4495,5537,4793,5086,4793,5086,4495xe" filled="true" fillcolor="#ee5d1b" stroked="false">
                <v:path arrowok="t"/>
                <v:fill type="solid"/>
              </v:shape>
            </v:group>
            <v:group style="position:absolute;left:1236;top:4474;width:4426;height:2" coordorigin="1236,4474" coordsize="4426,2">
              <v:shape style="position:absolute;left:1236;top:4474;width:4426;height:2" coordorigin="1236,4474" coordsize="4426,0" path="m1236,4474l5662,4474e" filled="false" stroked="true" strokeweight="2.260pt" strokecolor="#000000">
                <v:path arrowok="t"/>
              </v:shape>
            </v:group>
            <v:group style="position:absolute;left:5537;top:4836;width:82;height:293" coordorigin="5537,4836" coordsize="82,293">
              <v:shape style="position:absolute;left:5537;top:4836;width:82;height:293" coordorigin="5537,4836" coordsize="82,293" path="m5537,5129l5618,5129,5618,4836,5537,4836,5537,5129xe" filled="true" fillcolor="#ee5d1b" stroked="false">
                <v:path arrowok="t"/>
                <v:fill type="solid"/>
              </v:shape>
            </v:group>
            <v:group style="position:absolute;left:4994;top:4836;width:92;height:293" coordorigin="4994,4836" coordsize="92,293">
              <v:shape style="position:absolute;left:4994;top:4836;width:92;height:293" coordorigin="4994,4836" coordsize="92,293" path="m4994,5129l5086,5129,5086,4836,4994,4836,4994,5129xe" filled="true" fillcolor="#ee5d1b" stroked="false">
                <v:path arrowok="t"/>
                <v:fill type="solid"/>
              </v:shape>
            </v:group>
            <v:group style="position:absolute;left:5086;top:4836;width:452;height:298" coordorigin="5086,4836" coordsize="452,298">
              <v:shape style="position:absolute;left:5086;top:4836;width:452;height:298" coordorigin="5086,4836" coordsize="452,298" path="m5086,4836l5537,4836,5537,5134,5086,5134,5086,4836xe" filled="true" fillcolor="#ee5d1b" stroked="false">
                <v:path arrowok="t"/>
                <v:fill type="solid"/>
              </v:shape>
            </v:group>
            <v:group style="position:absolute;left:1236;top:4814;width:4426;height:2" coordorigin="1236,4814" coordsize="4426,2">
              <v:shape style="position:absolute;left:1236;top:4814;width:4426;height:2" coordorigin="1236,4814" coordsize="4426,0" path="m1236,4814l5662,4814e" filled="false" stroked="true" strokeweight="2.260pt" strokecolor="#000000">
                <v:path arrowok="t"/>
              </v:shape>
            </v:group>
            <v:group style="position:absolute;left:1279;top:5172;width:4340;height:960" coordorigin="1279,5172" coordsize="4340,960">
              <v:shape style="position:absolute;left:1279;top:5172;width:4340;height:960" coordorigin="1279,5172" coordsize="4340,960" path="m1279,5172l5618,5172,5618,6132,1279,6132,1279,5172xe" filled="true" fillcolor="#bebebe" stroked="false">
                <v:path arrowok="t"/>
                <v:fill type="solid"/>
              </v:shape>
            </v:group>
            <v:group style="position:absolute;left:1370;top:5172;width:4162;height:528" coordorigin="1370,5172" coordsize="4162,528">
              <v:shape style="position:absolute;left:1370;top:5172;width:4162;height:528" coordorigin="1370,5172" coordsize="4162,528" path="m1370,5172l5532,5172,5532,5700,1370,5700,1370,5172xe" filled="true" fillcolor="#bebebe" stroked="false">
                <v:path arrowok="t"/>
                <v:fill type="solid"/>
              </v:shape>
            </v:group>
            <v:group style="position:absolute;left:1370;top:5695;width:4162;height:346" coordorigin="1370,5695" coordsize="4162,346">
              <v:shape style="position:absolute;left:1370;top:5695;width:4162;height:346" coordorigin="1370,5695" coordsize="4162,346" path="m1370,5695l5532,5695,5532,6041,1370,6041,1370,5695xe" filled="true" fillcolor="#bebebe" stroked="false">
                <v:path arrowok="t"/>
                <v:fill type="solid"/>
              </v:shape>
            </v:group>
            <v:group style="position:absolute;left:1236;top:5150;width:4426;height:2" coordorigin="1236,5150" coordsize="4426,2">
              <v:shape style="position:absolute;left:1236;top:5150;width:4426;height:2" coordorigin="1236,5150" coordsize="4426,0" path="m1236,5150l5662,5150e" filled="false" stroked="true" strokeweight="2.260pt" strokecolor="#000000">
                <v:path arrowok="t"/>
              </v:shape>
            </v:group>
            <v:group style="position:absolute;left:5537;top:6180;width:82;height:293" coordorigin="5537,6180" coordsize="82,293">
              <v:shape style="position:absolute;left:5537;top:6180;width:82;height:293" coordorigin="5537,6180" coordsize="82,293" path="m5537,6473l5618,6473,5618,6180,5537,6180,5537,6473xe" filled="true" fillcolor="#ee5d1b" stroked="false">
                <v:path arrowok="t"/>
                <v:fill type="solid"/>
              </v:shape>
            </v:group>
            <v:group style="position:absolute;left:4994;top:6180;width:92;height:293" coordorigin="4994,6180" coordsize="92,293">
              <v:shape style="position:absolute;left:4994;top:6180;width:92;height:293" coordorigin="4994,6180" coordsize="92,293" path="m4994,6473l5086,6473,5086,6180,4994,6180,4994,6473xe" filled="true" fillcolor="#ee5d1b" stroked="false">
                <v:path arrowok="t"/>
                <v:fill type="solid"/>
              </v:shape>
            </v:group>
            <v:group style="position:absolute;left:5086;top:6180;width:452;height:298" coordorigin="5086,6180" coordsize="452,298">
              <v:shape style="position:absolute;left:5086;top:6180;width:452;height:298" coordorigin="5086,6180" coordsize="452,298" path="m5086,6180l5537,6180,5537,6478,5086,6478,5086,6180xe" filled="true" fillcolor="#ee5d1b" stroked="false">
                <v:path arrowok="t"/>
                <v:fill type="solid"/>
              </v:shape>
            </v:group>
            <v:group style="position:absolute;left:1236;top:6158;width:4426;height:2" coordorigin="1236,6158" coordsize="4426,2">
              <v:shape style="position:absolute;left:1236;top:6158;width:4426;height:2" coordorigin="1236,6158" coordsize="4426,0" path="m1236,6158l5662,6158e" filled="false" stroked="true" strokeweight="2.260pt" strokecolor="#000000">
                <v:path arrowok="t"/>
              </v:shape>
            </v:group>
            <v:group style="position:absolute;left:4973;top:6180;width:2;height:3922" coordorigin="4973,6180" coordsize="2,3922">
              <v:shape style="position:absolute;left:4973;top:6180;width:2;height:3922" coordorigin="4973,6180" coordsize="0,3922" path="m4973,6180l4973,10102e" filled="false" stroked="true" strokeweight="2.260pt" strokecolor="#000000">
                <v:path arrowok="t"/>
              </v:shape>
            </v:group>
            <v:group style="position:absolute;left:5537;top:6516;width:82;height:293" coordorigin="5537,6516" coordsize="82,293">
              <v:shape style="position:absolute;left:5537;top:6516;width:82;height:293" coordorigin="5537,6516" coordsize="82,293" path="m5537,6809l5618,6809,5618,6516,5537,6516,5537,6809xe" filled="true" fillcolor="#ee5d1b" stroked="false">
                <v:path arrowok="t"/>
                <v:fill type="solid"/>
              </v:shape>
            </v:group>
            <v:group style="position:absolute;left:4994;top:6516;width:92;height:293" coordorigin="4994,6516" coordsize="92,293">
              <v:shape style="position:absolute;left:4994;top:6516;width:92;height:293" coordorigin="4994,6516" coordsize="92,293" path="m4994,6809l5086,6809,5086,6516,4994,6516,4994,6809xe" filled="true" fillcolor="#ee5d1b" stroked="false">
                <v:path arrowok="t"/>
                <v:fill type="solid"/>
              </v:shape>
            </v:group>
            <v:group style="position:absolute;left:5086;top:6516;width:452;height:298" coordorigin="5086,6516" coordsize="452,298">
              <v:shape style="position:absolute;left:5086;top:6516;width:452;height:298" coordorigin="5086,6516" coordsize="452,298" path="m5086,6516l5537,6516,5537,6814,5086,6814,5086,6516xe" filled="true" fillcolor="#ee5d1b" stroked="false">
                <v:path arrowok="t"/>
                <v:fill type="solid"/>
              </v:shape>
            </v:group>
            <v:group style="position:absolute;left:1236;top:6494;width:4426;height:2" coordorigin="1236,6494" coordsize="4426,2">
              <v:shape style="position:absolute;left:1236;top:6494;width:4426;height:2" coordorigin="1236,6494" coordsize="4426,0" path="m1236,6494l5662,6494e" filled="false" stroked="true" strokeweight="2.260pt" strokecolor="#000000">
                <v:path arrowok="t"/>
              </v:shape>
            </v:group>
            <v:group style="position:absolute;left:4994;top:6857;width:624;height:586" coordorigin="4994,6857" coordsize="624,586">
              <v:shape style="position:absolute;left:4994;top:6857;width:624;height:586" coordorigin="4994,6857" coordsize="624,586" path="m4994,6857l5618,6857,5618,7442,4994,7442,4994,6857xe" filled="true" fillcolor="#ee5d1b" stroked="false">
                <v:path arrowok="t"/>
                <v:fill type="solid"/>
              </v:shape>
            </v:group>
            <v:group style="position:absolute;left:5086;top:6857;width:452;height:298" coordorigin="5086,6857" coordsize="452,298">
              <v:shape style="position:absolute;left:5086;top:6857;width:452;height:298" coordorigin="5086,6857" coordsize="452,298" path="m5086,6857l5537,6857,5537,7154,5086,7154,5086,6857xe" filled="true" fillcolor="#ee5d1b" stroked="false">
                <v:path arrowok="t"/>
                <v:fill type="solid"/>
              </v:shape>
            </v:group>
            <v:group style="position:absolute;left:1236;top:6835;width:4426;height:2" coordorigin="1236,6835" coordsize="4426,2">
              <v:shape style="position:absolute;left:1236;top:6835;width:4426;height:2" coordorigin="1236,6835" coordsize="4426,0" path="m1236,6835l5662,6835e" filled="false" stroked="true" strokeweight="2.260pt" strokecolor="#000000">
                <v:path arrowok="t"/>
              </v:shape>
            </v:group>
            <v:group style="position:absolute;left:5537;top:7486;width:82;height:293" coordorigin="5537,7486" coordsize="82,293">
              <v:shape style="position:absolute;left:5537;top:7486;width:82;height:293" coordorigin="5537,7486" coordsize="82,293" path="m5537,7778l5618,7778,5618,7486,5537,7486,5537,7778xe" filled="true" fillcolor="#ee5d1b" stroked="false">
                <v:path arrowok="t"/>
                <v:fill type="solid"/>
              </v:shape>
            </v:group>
            <v:group style="position:absolute;left:4994;top:7486;width:92;height:293" coordorigin="4994,7486" coordsize="92,293">
              <v:shape style="position:absolute;left:4994;top:7486;width:92;height:293" coordorigin="4994,7486" coordsize="92,293" path="m4994,7778l5086,7778,5086,7486,4994,7486,4994,7778xe" filled="true" fillcolor="#ee5d1b" stroked="false">
                <v:path arrowok="t"/>
                <v:fill type="solid"/>
              </v:shape>
            </v:group>
            <v:group style="position:absolute;left:5086;top:7486;width:452;height:298" coordorigin="5086,7486" coordsize="452,298">
              <v:shape style="position:absolute;left:5086;top:7486;width:452;height:298" coordorigin="5086,7486" coordsize="452,298" path="m5086,7486l5537,7486,5537,7783,5086,7783,5086,7486xe" filled="true" fillcolor="#ee5d1b" stroked="false">
                <v:path arrowok="t"/>
                <v:fill type="solid"/>
              </v:shape>
            </v:group>
            <v:group style="position:absolute;left:1236;top:7464;width:4426;height:2" coordorigin="1236,7464" coordsize="4426,2">
              <v:shape style="position:absolute;left:1236;top:7464;width:4426;height:2" coordorigin="1236,7464" coordsize="4426,0" path="m1236,7464l5662,7464e" filled="false" stroked="true" strokeweight="2.260pt" strokecolor="#000000">
                <v:path arrowok="t"/>
              </v:shape>
            </v:group>
            <v:group style="position:absolute;left:5537;top:7826;width:82;height:293" coordorigin="5537,7826" coordsize="82,293">
              <v:shape style="position:absolute;left:5537;top:7826;width:82;height:293" coordorigin="5537,7826" coordsize="82,293" path="m5537,8119l5618,8119,5618,7826,5537,7826,5537,8119xe" filled="true" fillcolor="#ee5d1b" stroked="false">
                <v:path arrowok="t"/>
                <v:fill type="solid"/>
              </v:shape>
            </v:group>
            <v:group style="position:absolute;left:4994;top:7826;width:92;height:293" coordorigin="4994,7826" coordsize="92,293">
              <v:shape style="position:absolute;left:4994;top:7826;width:92;height:293" coordorigin="4994,7826" coordsize="92,293" path="m4994,8119l5086,8119,5086,7826,4994,7826,4994,8119xe" filled="true" fillcolor="#ee5d1b" stroked="false">
                <v:path arrowok="t"/>
                <v:fill type="solid"/>
              </v:shape>
            </v:group>
            <v:group style="position:absolute;left:5086;top:7826;width:452;height:298" coordorigin="5086,7826" coordsize="452,298">
              <v:shape style="position:absolute;left:5086;top:7826;width:452;height:298" coordorigin="5086,7826" coordsize="452,298" path="m5086,7826l5537,7826,5537,8124,5086,8124,5086,7826xe" filled="true" fillcolor="#ee5d1b" stroked="false">
                <v:path arrowok="t"/>
                <v:fill type="solid"/>
              </v:shape>
            </v:group>
            <v:group style="position:absolute;left:1236;top:7805;width:4426;height:2" coordorigin="1236,7805" coordsize="4426,2">
              <v:shape style="position:absolute;left:1236;top:7805;width:4426;height:2" coordorigin="1236,7805" coordsize="4426,0" path="m1236,7805l5662,7805e" filled="false" stroked="true" strokeweight="2.260pt" strokecolor="#000000">
                <v:path arrowok="t"/>
              </v:shape>
            </v:group>
            <v:group style="position:absolute;left:4994;top:8162;width:624;height:586" coordorigin="4994,8162" coordsize="624,586">
              <v:shape style="position:absolute;left:4994;top:8162;width:624;height:586" coordorigin="4994,8162" coordsize="624,586" path="m4994,8162l5618,8162,5618,8748,4994,8748,4994,8162xe" filled="true" fillcolor="#ee5d1b" stroked="false">
                <v:path arrowok="t"/>
                <v:fill type="solid"/>
              </v:shape>
            </v:group>
            <v:group style="position:absolute;left:5086;top:8162;width:452;height:298" coordorigin="5086,8162" coordsize="452,298">
              <v:shape style="position:absolute;left:5086;top:8162;width:452;height:298" coordorigin="5086,8162" coordsize="452,298" path="m5086,8162l5537,8162,5537,8460,5086,8460,5086,8162xe" filled="true" fillcolor="#ee5d1b" stroked="false">
                <v:path arrowok="t"/>
                <v:fill type="solid"/>
              </v:shape>
            </v:group>
            <v:group style="position:absolute;left:1236;top:8141;width:4426;height:2" coordorigin="1236,8141" coordsize="4426,2">
              <v:shape style="position:absolute;left:1236;top:8141;width:4426;height:2" coordorigin="1236,8141" coordsize="4426,0" path="m1236,8141l5662,8141e" filled="false" stroked="true" strokeweight="2.260pt" strokecolor="#000000">
                <v:path arrowok="t"/>
              </v:shape>
            </v:group>
            <v:group style="position:absolute;left:5537;top:8791;width:82;height:293" coordorigin="5537,8791" coordsize="82,293">
              <v:shape style="position:absolute;left:5537;top:8791;width:82;height:293" coordorigin="5537,8791" coordsize="82,293" path="m5537,9084l5618,9084,5618,8791,5537,8791,5537,9084xe" filled="true" fillcolor="#ee5d1b" stroked="false">
                <v:path arrowok="t"/>
                <v:fill type="solid"/>
              </v:shape>
            </v:group>
            <v:group style="position:absolute;left:4994;top:8791;width:92;height:293" coordorigin="4994,8791" coordsize="92,293">
              <v:shape style="position:absolute;left:4994;top:8791;width:92;height:293" coordorigin="4994,8791" coordsize="92,293" path="m4994,9084l5086,9084,5086,8791,4994,8791,4994,9084xe" filled="true" fillcolor="#ee5d1b" stroked="false">
                <v:path arrowok="t"/>
                <v:fill type="solid"/>
              </v:shape>
            </v:group>
            <v:group style="position:absolute;left:5086;top:8791;width:452;height:298" coordorigin="5086,8791" coordsize="452,298">
              <v:shape style="position:absolute;left:5086;top:8791;width:452;height:298" coordorigin="5086,8791" coordsize="452,298" path="m5086,8791l5537,8791,5537,9089,5086,9089,5086,8791xe" filled="true" fillcolor="#ee5d1b" stroked="false">
                <v:path arrowok="t"/>
                <v:fill type="solid"/>
              </v:shape>
            </v:group>
            <v:group style="position:absolute;left:1236;top:8770;width:4426;height:2" coordorigin="1236,8770" coordsize="4426,2">
              <v:shape style="position:absolute;left:1236;top:8770;width:4426;height:2" coordorigin="1236,8770" coordsize="4426,0" path="m1236,8770l5662,8770e" filled="false" stroked="true" strokeweight="2.260pt" strokecolor="#000000">
                <v:path arrowok="t"/>
              </v:shape>
            </v:group>
            <v:group style="position:absolute;left:5537;top:9132;width:82;height:293" coordorigin="5537,9132" coordsize="82,293">
              <v:shape style="position:absolute;left:5537;top:9132;width:82;height:293" coordorigin="5537,9132" coordsize="82,293" path="m5537,9425l5618,9425,5618,9132,5537,9132,5537,9425xe" filled="true" fillcolor="#ee5d1b" stroked="false">
                <v:path arrowok="t"/>
                <v:fill type="solid"/>
              </v:shape>
            </v:group>
            <v:group style="position:absolute;left:4994;top:9132;width:92;height:293" coordorigin="4994,9132" coordsize="92,293">
              <v:shape style="position:absolute;left:4994;top:9132;width:92;height:293" coordorigin="4994,9132" coordsize="92,293" path="m4994,9425l5086,9425,5086,9132,4994,9132,4994,9425xe" filled="true" fillcolor="#ee5d1b" stroked="false">
                <v:path arrowok="t"/>
                <v:fill type="solid"/>
              </v:shape>
            </v:group>
            <v:group style="position:absolute;left:5086;top:9132;width:452;height:298" coordorigin="5086,9132" coordsize="452,298">
              <v:shape style="position:absolute;left:5086;top:9132;width:452;height:298" coordorigin="5086,9132" coordsize="452,298" path="m5086,9132l5537,9132,5537,9430,5086,9430,5086,9132xe" filled="true" fillcolor="#ee5d1b" stroked="false">
                <v:path arrowok="t"/>
                <v:fill type="solid"/>
              </v:shape>
            </v:group>
            <v:group style="position:absolute;left:1236;top:9110;width:4426;height:2" coordorigin="1236,9110" coordsize="4426,2">
              <v:shape style="position:absolute;left:1236;top:9110;width:4426;height:2" coordorigin="1236,9110" coordsize="4426,0" path="m1236,9110l5662,9110e" filled="false" stroked="true" strokeweight="2.260pt" strokecolor="#000000">
                <v:path arrowok="t"/>
              </v:shape>
            </v:group>
            <v:group style="position:absolute;left:5537;top:9468;width:82;height:293" coordorigin="5537,9468" coordsize="82,293">
              <v:shape style="position:absolute;left:5537;top:9468;width:82;height:293" coordorigin="5537,9468" coordsize="82,293" path="m5537,9761l5618,9761,5618,9468,5537,9468,5537,9761xe" filled="true" fillcolor="#ee5d1b" stroked="false">
                <v:path arrowok="t"/>
                <v:fill type="solid"/>
              </v:shape>
            </v:group>
            <v:group style="position:absolute;left:4994;top:9468;width:92;height:293" coordorigin="4994,9468" coordsize="92,293">
              <v:shape style="position:absolute;left:4994;top:9468;width:92;height:293" coordorigin="4994,9468" coordsize="92,293" path="m4994,9761l5086,9761,5086,9468,4994,9468,4994,9761xe" filled="true" fillcolor="#ee5d1b" stroked="false">
                <v:path arrowok="t"/>
                <v:fill type="solid"/>
              </v:shape>
            </v:group>
            <v:group style="position:absolute;left:5086;top:9468;width:452;height:298" coordorigin="5086,9468" coordsize="452,298">
              <v:shape style="position:absolute;left:5086;top:9468;width:452;height:298" coordorigin="5086,9468" coordsize="452,298" path="m5086,9468l5537,9468,5537,9766,5086,9766,5086,9468xe" filled="true" fillcolor="#ee5d1b" stroked="false">
                <v:path arrowok="t"/>
                <v:fill type="solid"/>
              </v:shape>
            </v:group>
            <v:group style="position:absolute;left:1236;top:9446;width:4426;height:2" coordorigin="1236,9446" coordsize="4426,2">
              <v:shape style="position:absolute;left:1236;top:9446;width:4426;height:2" coordorigin="1236,9446" coordsize="4426,0" path="m1236,9446l5662,9446e" filled="false" stroked="true" strokeweight="2.260pt" strokecolor="#000000">
                <v:path arrowok="t"/>
              </v:shape>
            </v:group>
            <v:group style="position:absolute;left:5537;top:9809;width:82;height:293" coordorigin="5537,9809" coordsize="82,293">
              <v:shape style="position:absolute;left:5537;top:9809;width:82;height:293" coordorigin="5537,9809" coordsize="82,293" path="m5537,10102l5618,10102,5618,9809,5537,9809,5537,10102xe" filled="true" fillcolor="#ee5d1b" stroked="false">
                <v:path arrowok="t"/>
                <v:fill type="solid"/>
              </v:shape>
            </v:group>
            <v:group style="position:absolute;left:4994;top:9809;width:92;height:293" coordorigin="4994,9809" coordsize="92,293">
              <v:shape style="position:absolute;left:4994;top:9809;width:92;height:293" coordorigin="4994,9809" coordsize="92,293" path="m4994,10102l5086,10102,5086,9809,4994,9809,4994,10102xe" filled="true" fillcolor="#ee5d1b" stroked="false">
                <v:path arrowok="t"/>
                <v:fill type="solid"/>
              </v:shape>
            </v:group>
            <v:group style="position:absolute;left:5086;top:9809;width:452;height:298" coordorigin="5086,9809" coordsize="452,298">
              <v:shape style="position:absolute;left:5086;top:9809;width:452;height:298" coordorigin="5086,9809" coordsize="452,298" path="m5086,9809l5537,9809,5537,10106,5086,10106,5086,9809xe" filled="true" fillcolor="#ee5d1b" stroked="false">
                <v:path arrowok="t"/>
                <v:fill type="solid"/>
              </v:shape>
            </v:group>
            <v:group style="position:absolute;left:1236;top:9787;width:4426;height:2" coordorigin="1236,9787" coordsize="4426,2">
              <v:shape style="position:absolute;left:1236;top:9787;width:4426;height:2" coordorigin="1236,9787" coordsize="4426,0" path="m1236,9787l5662,9787e" filled="false" stroked="true" strokeweight="2.260pt" strokecolor="#000000">
                <v:path arrowok="t"/>
              </v:shape>
            </v:group>
            <v:group style="position:absolute;left:1279;top:10145;width:4340;height:999" coordorigin="1279,10145" coordsize="4340,999">
              <v:shape style="position:absolute;left:1279;top:10145;width:4340;height:999" coordorigin="1279,10145" coordsize="4340,999" path="m1279,10145l5618,10145,5618,11143,1279,11143,1279,10145xe" filled="true" fillcolor="#bebebe" stroked="false">
                <v:path arrowok="t"/>
                <v:fill type="solid"/>
              </v:shape>
            </v:group>
            <v:group style="position:absolute;left:1370;top:10145;width:4162;height:509" coordorigin="1370,10145" coordsize="4162,509">
              <v:shape style="position:absolute;left:1370;top:10145;width:4162;height:509" coordorigin="1370,10145" coordsize="4162,509" path="m1370,10145l5532,10145,5532,10654,1370,10654,1370,10145xe" filled="true" fillcolor="#bebebe" stroked="false">
                <v:path arrowok="t"/>
                <v:fill type="solid"/>
              </v:shape>
            </v:group>
            <v:group style="position:absolute;left:1370;top:10649;width:4162;height:346" coordorigin="1370,10649" coordsize="4162,346">
              <v:shape style="position:absolute;left:1370;top:10649;width:4162;height:346" coordorigin="1370,10649" coordsize="4162,346" path="m1370,10649l5532,10649,5532,10994,1370,10994,1370,10649xe" filled="true" fillcolor="#bebebe" stroked="false">
                <v:path arrowok="t"/>
                <v:fill type="solid"/>
              </v:shape>
            </v:group>
            <v:group style="position:absolute;left:1236;top:10123;width:4426;height:2" coordorigin="1236,10123" coordsize="4426,2">
              <v:shape style="position:absolute;left:1236;top:10123;width:4426;height:2" coordorigin="1236,10123" coordsize="4426,0" path="m1236,10123l5662,10123e" filled="false" stroked="true" strokeweight="2.260pt" strokecolor="#000000">
                <v:path arrowok="t"/>
              </v:shape>
            </v:group>
            <v:group style="position:absolute;left:5537;top:11186;width:82;height:312" coordorigin="5537,11186" coordsize="82,312">
              <v:shape style="position:absolute;left:5537;top:11186;width:82;height:312" coordorigin="5537,11186" coordsize="82,312" path="m5537,11498l5618,11498,5618,11186,5537,11186,5537,11498xe" filled="true" fillcolor="#ee5d1b" stroked="false">
                <v:path arrowok="t"/>
                <v:fill type="solid"/>
              </v:shape>
            </v:group>
            <v:group style="position:absolute;left:4994;top:11186;width:92;height:312" coordorigin="4994,11186" coordsize="92,312">
              <v:shape style="position:absolute;left:4994;top:11186;width:92;height:312" coordorigin="4994,11186" coordsize="92,312" path="m4994,11498l5086,11498,5086,11186,4994,11186,4994,11498xe" filled="true" fillcolor="#ee5d1b" stroked="false">
                <v:path arrowok="t"/>
                <v:fill type="solid"/>
              </v:shape>
            </v:group>
            <v:group style="position:absolute;left:5086;top:11186;width:452;height:317" coordorigin="5086,11186" coordsize="452,317">
              <v:shape style="position:absolute;left:5086;top:11186;width:452;height:317" coordorigin="5086,11186" coordsize="452,317" path="m5086,11186l5537,11186,5537,11503,5086,11503,5086,11186xe" filled="true" fillcolor="#ee5d1b" stroked="false">
                <v:path arrowok="t"/>
                <v:fill type="solid"/>
              </v:shape>
            </v:group>
            <v:group style="position:absolute;left:1236;top:11165;width:4426;height:2" coordorigin="1236,11165" coordsize="4426,2">
              <v:shape style="position:absolute;left:1236;top:11165;width:4426;height:2" coordorigin="1236,11165" coordsize="4426,0" path="m1236,11165l5662,11165e" filled="false" stroked="true" strokeweight="2.260pt" strokecolor="#000000">
                <v:path arrowok="t"/>
              </v:shape>
            </v:group>
            <v:group style="position:absolute;left:4973;top:11186;width:2;height:2760" coordorigin="4973,11186" coordsize="2,2760">
              <v:shape style="position:absolute;left:4973;top:11186;width:2;height:2760" coordorigin="4973,11186" coordsize="0,2760" path="m4973,11186l4973,13946e" filled="false" stroked="true" strokeweight="2.260pt" strokecolor="#000000">
                <v:path arrowok="t"/>
              </v:shape>
            </v:group>
            <v:group style="position:absolute;left:5537;top:11546;width:82;height:293" coordorigin="5537,11546" coordsize="82,293">
              <v:shape style="position:absolute;left:5537;top:11546;width:82;height:293" coordorigin="5537,11546" coordsize="82,293" path="m5537,11839l5618,11839,5618,11546,5537,11546,5537,11839xe" filled="true" fillcolor="#ee5d1b" stroked="false">
                <v:path arrowok="t"/>
                <v:fill type="solid"/>
              </v:shape>
            </v:group>
            <v:group style="position:absolute;left:4994;top:11546;width:92;height:293" coordorigin="4994,11546" coordsize="92,293">
              <v:shape style="position:absolute;left:4994;top:11546;width:92;height:293" coordorigin="4994,11546" coordsize="92,293" path="m4994,11839l5086,11839,5086,11546,4994,11546,4994,11839xe" filled="true" fillcolor="#ee5d1b" stroked="false">
                <v:path arrowok="t"/>
                <v:fill type="solid"/>
              </v:shape>
            </v:group>
            <v:group style="position:absolute;left:5086;top:11546;width:452;height:298" coordorigin="5086,11546" coordsize="452,298">
              <v:shape style="position:absolute;left:5086;top:11546;width:452;height:298" coordorigin="5086,11546" coordsize="452,298" path="m5086,11546l5537,11546,5537,11844,5086,11844,5086,11546xe" filled="true" fillcolor="#ee5d1b" stroked="false">
                <v:path arrowok="t"/>
                <v:fill type="solid"/>
              </v:shape>
            </v:group>
            <v:group style="position:absolute;left:1236;top:11525;width:4426;height:2" coordorigin="1236,11525" coordsize="4426,2">
              <v:shape style="position:absolute;left:1236;top:11525;width:4426;height:2" coordorigin="1236,11525" coordsize="4426,0" path="m1236,11525l5662,11525e" filled="false" stroked="true" strokeweight="2.260pt" strokecolor="#000000">
                <v:path arrowok="t"/>
              </v:shape>
            </v:group>
            <v:group style="position:absolute;left:4994;top:11882;width:624;height:586" coordorigin="4994,11882" coordsize="624,586">
              <v:shape style="position:absolute;left:4994;top:11882;width:624;height:586" coordorigin="4994,11882" coordsize="624,586" path="m4994,11882l5618,11882,5618,12468,4994,12468,4994,11882xe" filled="true" fillcolor="#ee5d1b" stroked="false">
                <v:path arrowok="t"/>
                <v:fill type="solid"/>
              </v:shape>
            </v:group>
            <v:group style="position:absolute;left:5086;top:11882;width:452;height:298" coordorigin="5086,11882" coordsize="452,298">
              <v:shape style="position:absolute;left:5086;top:11882;width:452;height:298" coordorigin="5086,11882" coordsize="452,298" path="m5086,11882l5537,11882,5537,12180,5086,12180,5086,11882xe" filled="true" fillcolor="#ee5d1b" stroked="false">
                <v:path arrowok="t"/>
                <v:fill type="solid"/>
              </v:shape>
            </v:group>
            <v:group style="position:absolute;left:1236;top:11861;width:4426;height:2" coordorigin="1236,11861" coordsize="4426,2">
              <v:shape style="position:absolute;left:1236;top:11861;width:4426;height:2" coordorigin="1236,11861" coordsize="4426,0" path="m1236,11861l5662,11861e" filled="false" stroked="true" strokeweight="2.260pt" strokecolor="#000000">
                <v:path arrowok="t"/>
              </v:shape>
            </v:group>
            <v:group style="position:absolute;left:5537;top:12516;width:82;height:312" coordorigin="5537,12516" coordsize="82,312">
              <v:shape style="position:absolute;left:5537;top:12516;width:82;height:312" coordorigin="5537,12516" coordsize="82,312" path="m5537,12828l5618,12828,5618,12516,5537,12516,5537,12828xe" filled="true" fillcolor="#ee5d1b" stroked="false">
                <v:path arrowok="t"/>
                <v:fill type="solid"/>
              </v:shape>
            </v:group>
            <v:group style="position:absolute;left:4994;top:12516;width:92;height:312" coordorigin="4994,12516" coordsize="92,312">
              <v:shape style="position:absolute;left:4994;top:12516;width:92;height:312" coordorigin="4994,12516" coordsize="92,312" path="m4994,12828l5086,12828,5086,12516,4994,12516,4994,12828xe" filled="true" fillcolor="#ee5d1b" stroked="false">
                <v:path arrowok="t"/>
                <v:fill type="solid"/>
              </v:shape>
            </v:group>
            <v:group style="position:absolute;left:5086;top:12516;width:452;height:317" coordorigin="5086,12516" coordsize="452,317">
              <v:shape style="position:absolute;left:5086;top:12516;width:452;height:317" coordorigin="5086,12516" coordsize="452,317" path="m5086,12516l5537,12516,5537,12833,5086,12833,5086,12516xe" filled="true" fillcolor="#ee5d1b" stroked="false">
                <v:path arrowok="t"/>
                <v:fill type="solid"/>
              </v:shape>
            </v:group>
            <v:group style="position:absolute;left:1236;top:12494;width:4426;height:2" coordorigin="1236,12494" coordsize="4426,2">
              <v:shape style="position:absolute;left:1236;top:12494;width:4426;height:2" coordorigin="1236,12494" coordsize="4426,0" path="m1236,12494l5662,12494e" filled="false" stroked="true" strokeweight="2.260pt" strokecolor="#000000">
                <v:path arrowok="t"/>
              </v:shape>
            </v:group>
            <v:group style="position:absolute;left:5537;top:12871;width:82;height:312" coordorigin="5537,12871" coordsize="82,312">
              <v:shape style="position:absolute;left:5537;top:12871;width:82;height:312" coordorigin="5537,12871" coordsize="82,312" path="m5537,13183l5618,13183,5618,12871,5537,12871,5537,13183xe" filled="true" fillcolor="#ee5d1b" stroked="false">
                <v:path arrowok="t"/>
                <v:fill type="solid"/>
              </v:shape>
            </v:group>
            <v:group style="position:absolute;left:4994;top:12871;width:92;height:312" coordorigin="4994,12871" coordsize="92,312">
              <v:shape style="position:absolute;left:4994;top:12871;width:92;height:312" coordorigin="4994,12871" coordsize="92,312" path="m4994,13183l5086,13183,5086,12871,4994,12871,4994,13183xe" filled="true" fillcolor="#ee5d1b" stroked="false">
                <v:path arrowok="t"/>
                <v:fill type="solid"/>
              </v:shape>
            </v:group>
            <v:group style="position:absolute;left:5086;top:12871;width:452;height:317" coordorigin="5086,12871" coordsize="452,317">
              <v:shape style="position:absolute;left:5086;top:12871;width:452;height:317" coordorigin="5086,12871" coordsize="452,317" path="m5086,12871l5537,12871,5537,13188,5086,13188,5086,12871xe" filled="true" fillcolor="#ee5d1b" stroked="false">
                <v:path arrowok="t"/>
                <v:fill type="solid"/>
              </v:shape>
            </v:group>
            <v:group style="position:absolute;left:1236;top:12850;width:4426;height:2" coordorigin="1236,12850" coordsize="4426,2">
              <v:shape style="position:absolute;left:1236;top:12850;width:4426;height:2" coordorigin="1236,12850" coordsize="4426,0" path="m1236,12850l5662,12850e" filled="false" stroked="true" strokeweight="2.260pt" strokecolor="#000000">
                <v:path arrowok="t"/>
              </v:shape>
            </v:group>
            <v:group style="position:absolute;left:4994;top:13226;width:624;height:293" coordorigin="4994,13226" coordsize="624,293">
              <v:shape style="position:absolute;left:4994;top:13226;width:624;height:293" coordorigin="4994,13226" coordsize="624,293" path="m4994,13226l5618,13226,5618,13519,4994,13519,4994,13226xe" filled="true" fillcolor="#ee5d1b" stroked="false">
                <v:path arrowok="t"/>
                <v:fill type="solid"/>
              </v:shape>
            </v:group>
            <v:group style="position:absolute;left:5086;top:13226;width:452;height:284" coordorigin="5086,13226" coordsize="452,284">
              <v:shape style="position:absolute;left:5086;top:13226;width:452;height:284" coordorigin="5086,13226" coordsize="452,284" path="m5086,13226l5537,13226,5537,13510,5086,13510,5086,13226xe" filled="true" fillcolor="#ee5d1b" stroked="false">
                <v:path arrowok="t"/>
                <v:fill type="solid"/>
              </v:shape>
            </v:group>
            <v:group style="position:absolute;left:1236;top:13205;width:4426;height:2" coordorigin="1236,13205" coordsize="4426,2">
              <v:shape style="position:absolute;left:1236;top:13205;width:4426;height:2" coordorigin="1236,13205" coordsize="4426,0" path="m1236,13205l5662,13205e" filled="false" stroked="true" strokeweight="2.260pt" strokecolor="#000000">
                <v:path arrowok="t"/>
              </v:shape>
            </v:group>
            <v:group style="position:absolute;left:4994;top:13567;width:624;height:380" coordorigin="4994,13567" coordsize="624,380">
              <v:shape style="position:absolute;left:4994;top:13567;width:624;height:380" coordorigin="4994,13567" coordsize="624,380" path="m4994,13567l5618,13567,5618,13946,4994,13946,4994,13567xe" filled="true" fillcolor="#ee5d1b" stroked="false">
                <v:path arrowok="t"/>
                <v:fill type="solid"/>
              </v:shape>
            </v:group>
            <v:group style="position:absolute;left:5086;top:13567;width:452;height:317" coordorigin="5086,13567" coordsize="452,317">
              <v:shape style="position:absolute;left:5086;top:13567;width:452;height:317" coordorigin="5086,13567" coordsize="452,317" path="m5086,13567l5537,13567,5537,13884,5086,13884,5086,13567xe" filled="true" fillcolor="#ee5d1b" stroked="false">
                <v:path arrowok="t"/>
                <v:fill type="solid"/>
              </v:shape>
            </v:group>
            <v:group style="position:absolute;left:5662;top:4159;width:5477;height:9783" coordorigin="5662,4159" coordsize="5477,9783">
              <v:shape style="position:absolute;left:5662;top:4159;width:5477;height:9783" coordorigin="5662,4159" coordsize="5477,9783" path="m5662,4159l11138,4159,11138,13942,5662,13942,5662,4159xe" filled="true" fillcolor="#ffffff" stroked="false">
                <v:path arrowok="t"/>
                <v:fill type="solid"/>
              </v:shape>
            </v:group>
            <v:group style="position:absolute;left:5753;top:4159;width:5304;height:298" coordorigin="5753,4159" coordsize="5304,298">
              <v:shape style="position:absolute;left:5753;top:4159;width:5304;height:298" coordorigin="5753,4159" coordsize="5304,298" path="m5753,4159l11057,4159,11057,4457,5753,4457,5753,4159xe" filled="true" fillcolor="#ffffff" stroked="false">
                <v:path arrowok="t"/>
                <v:fill type="solid"/>
              </v:shape>
            </v:group>
            <v:group style="position:absolute;left:5753;top:4452;width:5304;height:298" coordorigin="5753,4452" coordsize="5304,298">
              <v:shape style="position:absolute;left:5753;top:4452;width:5304;height:298" coordorigin="5753,4452" coordsize="5304,298" path="m5753,4452l11057,4452,11057,4750,5753,4750,5753,4452xe" filled="true" fillcolor="#ffffff" stroked="false">
                <v:path arrowok="t"/>
                <v:fill type="solid"/>
              </v:shape>
            </v:group>
            <v:group style="position:absolute;left:5753;top:4745;width:5304;height:298" coordorigin="5753,4745" coordsize="5304,298">
              <v:shape style="position:absolute;left:5753;top:4745;width:5304;height:298" coordorigin="5753,4745" coordsize="5304,298" path="m5753,4745l11057,4745,11057,5042,5753,5042,5753,4745xe" filled="true" fillcolor="#ffffff" stroked="false">
                <v:path arrowok="t"/>
                <v:fill type="solid"/>
              </v:shape>
            </v:group>
            <v:group style="position:absolute;left:5753;top:5038;width:5304;height:298" coordorigin="5753,5038" coordsize="5304,298">
              <v:shape style="position:absolute;left:5753;top:5038;width:5304;height:298" coordorigin="5753,5038" coordsize="5304,298" path="m5753,5038l11057,5038,11057,5335,5753,5335,5753,5038xe" filled="true" fillcolor="#ffffff" stroked="false">
                <v:path arrowok="t"/>
                <v:fill type="solid"/>
              </v:shape>
            </v:group>
            <v:group style="position:absolute;left:5753;top:5330;width:5304;height:298" coordorigin="5753,5330" coordsize="5304,298">
              <v:shape style="position:absolute;left:5753;top:5330;width:5304;height:298" coordorigin="5753,5330" coordsize="5304,298" path="m5753,5330l11057,5330,11057,5628,5753,5628,5753,5330xe" filled="true" fillcolor="#ffffff" stroked="false">
                <v:path arrowok="t"/>
                <v:fill type="solid"/>
              </v:shape>
            </v:group>
            <v:group style="position:absolute;left:5753;top:5623;width:5304;height:298" coordorigin="5753,5623" coordsize="5304,298">
              <v:shape style="position:absolute;left:5753;top:5623;width:5304;height:298" coordorigin="5753,5623" coordsize="5304,298" path="m5753,5623l11057,5623,11057,5921,5753,5921,5753,5623xe" filled="true" fillcolor="#ffffff" stroked="false">
                <v:path arrowok="t"/>
                <v:fill type="solid"/>
              </v:shape>
            </v:group>
            <v:group style="position:absolute;left:5753;top:5916;width:5304;height:298" coordorigin="5753,5916" coordsize="5304,298">
              <v:shape style="position:absolute;left:5753;top:5916;width:5304;height:298" coordorigin="5753,5916" coordsize="5304,298" path="m5753,5916l11057,5916,11057,6214,5753,6214,5753,5916xe" filled="true" fillcolor="#ffffff" stroked="false">
                <v:path arrowok="t"/>
                <v:fill type="solid"/>
              </v:shape>
            </v:group>
            <v:group style="position:absolute;left:5753;top:6209;width:5304;height:298" coordorigin="5753,6209" coordsize="5304,298">
              <v:shape style="position:absolute;left:5753;top:6209;width:5304;height:298" coordorigin="5753,6209" coordsize="5304,298" path="m5753,6209l11057,6209,11057,6506,5753,6506,5753,6209xe" filled="true" fillcolor="#ffffff" stroked="false">
                <v:path arrowok="t"/>
                <v:fill type="solid"/>
              </v:shape>
            </v:group>
            <v:group style="position:absolute;left:5753;top:6502;width:5304;height:298" coordorigin="5753,6502" coordsize="5304,298">
              <v:shape style="position:absolute;left:5753;top:6502;width:5304;height:298" coordorigin="5753,6502" coordsize="5304,298" path="m5753,6502l11057,6502,11057,6799,5753,6799,5753,6502xe" filled="true" fillcolor="#ffffff" stroked="false">
                <v:path arrowok="t"/>
                <v:fill type="solid"/>
              </v:shape>
            </v:group>
            <v:group style="position:absolute;left:5753;top:6794;width:5304;height:298" coordorigin="5753,6794" coordsize="5304,298">
              <v:shape style="position:absolute;left:5753;top:6794;width:5304;height:298" coordorigin="5753,6794" coordsize="5304,298" path="m5753,6794l11057,6794,11057,7092,5753,7092,5753,6794xe" filled="true" fillcolor="#ffffff" stroked="false">
                <v:path arrowok="t"/>
                <v:fill type="solid"/>
              </v:shape>
            </v:group>
            <v:group style="position:absolute;left:5753;top:7087;width:5304;height:298" coordorigin="5753,7087" coordsize="5304,298">
              <v:shape style="position:absolute;left:5753;top:7087;width:5304;height:298" coordorigin="5753,7087" coordsize="5304,298" path="m5753,7087l11057,7087,11057,7385,5753,7385,5753,7087xe" filled="true" fillcolor="#ffffff" stroked="false">
                <v:path arrowok="t"/>
                <v:fill type="solid"/>
              </v:shape>
            </v:group>
            <v:group style="position:absolute;left:5753;top:7380;width:5304;height:298" coordorigin="5753,7380" coordsize="5304,298">
              <v:shape style="position:absolute;left:5753;top:7380;width:5304;height:298" coordorigin="5753,7380" coordsize="5304,298" path="m5753,7380l11057,7380,11057,7678,5753,7678,5753,7380xe" filled="true" fillcolor="#ffffff" stroked="false">
                <v:path arrowok="t"/>
                <v:fill type="solid"/>
              </v:shape>
            </v:group>
            <v:group style="position:absolute;left:5753;top:7673;width:5304;height:298" coordorigin="5753,7673" coordsize="5304,298">
              <v:shape style="position:absolute;left:5753;top:7673;width:5304;height:298" coordorigin="5753,7673" coordsize="5304,298" path="m5753,7673l11057,7673,11057,7970,5753,7970,5753,7673xe" filled="true" fillcolor="#ffffff" stroked="false">
                <v:path arrowok="t"/>
                <v:fill type="solid"/>
              </v:shape>
            </v:group>
            <v:group style="position:absolute;left:5753;top:7966;width:5304;height:298" coordorigin="5753,7966" coordsize="5304,298">
              <v:shape style="position:absolute;left:5753;top:7966;width:5304;height:298" coordorigin="5753,7966" coordsize="5304,298" path="m5753,7966l11057,7966,11057,8263,5753,8263,5753,7966xe" filled="true" fillcolor="#ffffff" stroked="false">
                <v:path arrowok="t"/>
                <v:fill type="solid"/>
              </v:shape>
            </v:group>
            <v:group style="position:absolute;left:5753;top:8258;width:5304;height:298" coordorigin="5753,8258" coordsize="5304,298">
              <v:shape style="position:absolute;left:5753;top:8258;width:5304;height:298" coordorigin="5753,8258" coordsize="5304,298" path="m5753,8258l11057,8258,11057,8556,5753,8556,5753,8258xe" filled="true" fillcolor="#ffffff" stroked="false">
                <v:path arrowok="t"/>
                <v:fill type="solid"/>
              </v:shape>
            </v:group>
            <v:group style="position:absolute;left:5753;top:8551;width:5304;height:298" coordorigin="5753,8551" coordsize="5304,298">
              <v:shape style="position:absolute;left:5753;top:8551;width:5304;height:298" coordorigin="5753,8551" coordsize="5304,298" path="m5753,8551l11057,8551,11057,8849,5753,8849,5753,8551xe" filled="true" fillcolor="#ffffff" stroked="false">
                <v:path arrowok="t"/>
                <v:fill type="solid"/>
              </v:shape>
            </v:group>
            <v:group style="position:absolute;left:5753;top:8844;width:5304;height:303" coordorigin="5753,8844" coordsize="5304,303">
              <v:shape style="position:absolute;left:5753;top:8844;width:5304;height:303" coordorigin="5753,8844" coordsize="5304,303" path="m5753,8844l11057,8844,11057,9146,5753,9146,5753,8844xe" filled="true" fillcolor="#ffffff" stroked="false">
                <v:path arrowok="t"/>
                <v:fill type="solid"/>
              </v:shape>
            </v:group>
            <v:group style="position:absolute;left:5753;top:9137;width:5304;height:303" coordorigin="5753,9137" coordsize="5304,303">
              <v:shape style="position:absolute;left:5753;top:9137;width:5304;height:303" coordorigin="5753,9137" coordsize="5304,303" path="m5753,9137l11057,9137,11057,9439,5753,9439,5753,9137xe" filled="true" fillcolor="#ffffff" stroked="false">
                <v:path arrowok="t"/>
                <v:fill type="solid"/>
              </v:shape>
            </v:group>
            <v:group style="position:absolute;left:5753;top:9434;width:5304;height:298" coordorigin="5753,9434" coordsize="5304,298">
              <v:shape style="position:absolute;left:5753;top:9434;width:5304;height:298" coordorigin="5753,9434" coordsize="5304,298" path="m5753,9434l11057,9434,11057,9732,5753,9732,5753,9434xe" filled="true" fillcolor="#ffffff" stroked="false">
                <v:path arrowok="t"/>
                <v:fill type="solid"/>
              </v:shape>
            </v:group>
            <v:group style="position:absolute;left:5753;top:9727;width:5304;height:298" coordorigin="5753,9727" coordsize="5304,298">
              <v:shape style="position:absolute;left:5753;top:9727;width:5304;height:298" coordorigin="5753,9727" coordsize="5304,298" path="m5753,9727l11057,9727,11057,10025,5753,10025,5753,9727xe" filled="true" fillcolor="#ffffff" stroked="false">
                <v:path arrowok="t"/>
                <v:fill type="solid"/>
              </v:shape>
            </v:group>
            <v:group style="position:absolute;left:5753;top:10020;width:5304;height:298" coordorigin="5753,10020" coordsize="5304,298">
              <v:shape style="position:absolute;left:5753;top:10020;width:5304;height:298" coordorigin="5753,10020" coordsize="5304,298" path="m5753,10020l11057,10020,11057,10318,5753,10318,5753,10020xe" filled="true" fillcolor="#ffffff" stroked="false">
                <v:path arrowok="t"/>
                <v:fill type="solid"/>
              </v:shape>
            </v:group>
            <v:group style="position:absolute;left:5753;top:10313;width:5304;height:298" coordorigin="5753,10313" coordsize="5304,298">
              <v:shape style="position:absolute;left:5753;top:10313;width:5304;height:298" coordorigin="5753,10313" coordsize="5304,298" path="m5753,10313l11057,10313,11057,10610,5753,10610,5753,10313xe" filled="true" fillcolor="#ffffff" stroked="false">
                <v:path arrowok="t"/>
                <v:fill type="solid"/>
              </v:shape>
            </v:group>
            <v:group style="position:absolute;left:5753;top:10606;width:5304;height:298" coordorigin="5753,10606" coordsize="5304,298">
              <v:shape style="position:absolute;left:5753;top:10606;width:5304;height:298" coordorigin="5753,10606" coordsize="5304,298" path="m5753,10606l11057,10606,11057,10903,5753,10903,5753,10606xe" filled="true" fillcolor="#ffffff" stroked="false">
                <v:path arrowok="t"/>
                <v:fill type="solid"/>
              </v:shape>
            </v:group>
            <v:group style="position:absolute;left:1236;top:13546;width:4426;height:2" coordorigin="1236,13546" coordsize="4426,2">
              <v:shape style="position:absolute;left:1236;top:13546;width:4426;height:2" coordorigin="1236,13546" coordsize="4426,0" path="m1236,13546l5662,13546e" filled="false" stroked="true" strokeweight="2.260pt" strokecolor="#000000">
                <v:path arrowok="t"/>
              </v:shape>
            </v:group>
            <v:group style="position:absolute;left:1236;top:13968;width:9946;height:2" coordorigin="1236,13968" coordsize="9946,2">
              <v:shape style="position:absolute;left:1236;top:13968;width:9946;height:2" coordorigin="1236,13968" coordsize="9946,0" path="m1236,13968l11182,13968e" filled="false" stroked="true" strokeweight="2.260010pt" strokecolor="#000000">
                <v:path arrowok="t"/>
              </v:shape>
            </v:group>
            <v:group style="position:absolute;left:9704;top:1509;width:2;height:340" coordorigin="9704,1509" coordsize="2,340">
              <v:shape style="position:absolute;left:9704;top:1509;width:2;height:340" coordorigin="9704,1509" coordsize="0,340" path="m9704,1509l9704,1849e" filled="false" stroked="true" strokeweight=".475274pt" strokecolor="#c95900">
                <v:path arrowok="t"/>
              </v:shape>
            </v:group>
            <v:group style="position:absolute;left:9700;top:1509;width:8;height:340" coordorigin="9700,1509" coordsize="8,340">
              <v:shape style="position:absolute;left:9700;top:1509;width:8;height:340" coordorigin="9700,1509" coordsize="8,340" path="m9707,1509l9707,1832,9700,1849,9700,1526,9707,1509xe" filled="false" stroked="true" strokeweight=".04691pt" strokecolor="#000000">
                <v:path arrowok="t"/>
              </v:shape>
            </v:group>
            <v:group style="position:absolute;left:8842;top:1753;width:182;height:410" coordorigin="8842,1753" coordsize="182,410">
              <v:shape style="position:absolute;left:8842;top:1753;width:182;height:410" coordorigin="8842,1753" coordsize="182,410" path="m8842,1753l8842,2076,9023,2162,9023,1837,8842,1753xe" filled="true" fillcolor="#870000" stroked="false">
                <v:path arrowok="t"/>
                <v:fill type="solid"/>
              </v:shape>
            </v:group>
            <v:group style="position:absolute;left:8842;top:1753;width:182;height:410" coordorigin="8842,1753" coordsize="182,410">
              <v:shape style="position:absolute;left:8842;top:1753;width:182;height:410" coordorigin="8842,1753" coordsize="182,410" path="m9023,1837l9023,2162,8842,2076e" filled="false" stroked="true" strokeweight=".046807pt" strokecolor="#000000">
                <v:path arrowok="t"/>
              </v:shape>
              <v:shape style="position:absolute;left:8842;top:1753;width:182;height:410" coordorigin="8842,1753" coordsize="182,410" path="m8842,1753l9023,1837e" filled="false" stroked="true" strokeweight=".046807pt" strokecolor="#000000">
                <v:path arrowok="t"/>
              </v:shape>
            </v:group>
            <v:group style="position:absolute;left:9023;top:1837;width:99;height:499" coordorigin="9023,1837" coordsize="99,499">
              <v:shape style="position:absolute;left:9023;top:1837;width:99;height:499" coordorigin="9023,1837" coordsize="99,499" path="m9023,1837l9023,2162,9122,2336,9122,2011,9023,1837xe" filled="true" fillcolor="#aa2600" stroked="false">
                <v:path arrowok="t"/>
                <v:fill type="solid"/>
              </v:shape>
            </v:group>
            <v:group style="position:absolute;left:9023;top:1837;width:99;height:499" coordorigin="9023,1837" coordsize="99,499">
              <v:shape style="position:absolute;left:9023;top:1837;width:99;height:499" coordorigin="9023,1837" coordsize="99,499" path="m9122,2011l9122,2336,9023,2162,9023,1837,9122,2011xe" filled="false" stroked="true" strokeweight=".046902pt" strokecolor="#000000">
                <v:path arrowok="t"/>
              </v:shape>
            </v:group>
            <v:group style="position:absolute;left:10655;top:2037;width:2;height:338" coordorigin="10655,2037" coordsize="2,338">
              <v:shape style="position:absolute;left:10655;top:2037;width:2;height:338" coordorigin="10655,2037" coordsize="0,338" path="m10655,2037l10655,2374e" filled="false" stroked="true" strokeweight="1.13204pt" strokecolor="#b72b00">
                <v:path arrowok="t"/>
              </v:shape>
            </v:group>
            <v:group style="position:absolute;left:10645;top:2037;width:21;height:338" coordorigin="10645,2037" coordsize="21,338">
              <v:shape style="position:absolute;left:10645;top:2037;width:21;height:338" coordorigin="10645,2037" coordsize="21,338" path="m10665,2037l10665,2361,10645,2374,10645,2050,10665,2037xe" filled="false" stroked="true" strokeweight=".046909pt" strokecolor="#000000">
                <v:path arrowok="t"/>
              </v:shape>
            </v:group>
            <v:group style="position:absolute;left:9128;top:2011;width:2;height:377" coordorigin="9128,2011" coordsize="2,377">
              <v:shape style="position:absolute;left:9128;top:2011;width:2;height:377" coordorigin="9128,2011" coordsize="0,377" path="m9128,2011l9128,2388e" filled="false" stroked="true" strokeweight=".709828pt" strokecolor="#af2d00">
                <v:path arrowok="t"/>
              </v:shape>
            </v:group>
            <v:group style="position:absolute;left:9122;top:2011;width:13;height:377" coordorigin="9122,2011" coordsize="13,377">
              <v:shape style="position:absolute;left:9122;top:2011;width:13;height:377" coordorigin="9122,2011" coordsize="13,377" path="m9134,2064l9134,2388,9122,2336,9122,2011,9134,2064xe" filled="false" stroked="true" strokeweight=".04691pt" strokecolor="#000000">
                <v:path arrowok="t"/>
              </v:shape>
            </v:group>
            <v:group style="position:absolute;left:10600;top:2050;width:46;height:342" coordorigin="10600,2050" coordsize="46,342">
              <v:shape style="position:absolute;left:10600;top:2050;width:46;height:342" coordorigin="10600,2050" coordsize="46,342" path="m10645,2050l10600,2067,10600,2392,10645,2374,10645,2050xe" filled="true" fillcolor="#a50f00" stroked="false">
                <v:path arrowok="t"/>
                <v:fill type="solid"/>
              </v:shape>
            </v:group>
            <v:group style="position:absolute;left:10600;top:2050;width:46;height:342" coordorigin="10600,2050" coordsize="46,342">
              <v:shape style="position:absolute;left:10600;top:2050;width:46;height:342" coordorigin="10600,2050" coordsize="46,342" path="m10645,2050l10645,2374,10600,2392,10600,2067,10645,2050xe" filled="false" stroked="true" strokeweight=".046906pt" strokecolor="#000000">
                <v:path arrowok="t"/>
              </v:shape>
            </v:group>
            <v:group style="position:absolute;left:9134;top:2064;width:76;height:355" coordorigin="9134,2064" coordsize="76,355">
              <v:shape style="position:absolute;left:9134;top:2064;width:76;height:355" coordorigin="9134,2064" coordsize="76,355" path="m9134,2064l9134,2388,9210,2418,9210,2094,9134,2064xe" filled="true" fillcolor="#840000" stroked="false">
                <v:path arrowok="t"/>
                <v:fill type="solid"/>
              </v:shape>
            </v:group>
            <v:group style="position:absolute;left:9134;top:2064;width:76;height:355" coordorigin="9134,2064" coordsize="76,355">
              <v:shape style="position:absolute;left:9134;top:2064;width:76;height:355" coordorigin="9134,2064" coordsize="76,355" path="m9210,2094l9210,2418,9134,2388,9134,2064,9210,2094xe" filled="false" stroked="true" strokeweight=".046901pt" strokecolor="#000000">
                <v:path arrowok="t"/>
              </v:shape>
            </v:group>
            <v:group style="position:absolute;left:9210;top:2094;width:63;height:426" coordorigin="9210,2094" coordsize="63,426">
              <v:shape style="position:absolute;left:9210;top:2094;width:63;height:426" coordorigin="9210,2094" coordsize="63,426" path="m9210,2094l9210,2418,9273,2520,9273,2195,9210,2094xe" filled="true" fillcolor="#a82300" stroked="false">
                <v:path arrowok="t"/>
                <v:fill type="solid"/>
              </v:shape>
            </v:group>
            <v:group style="position:absolute;left:9210;top:2094;width:63;height:426" coordorigin="9210,2094" coordsize="63,426">
              <v:shape style="position:absolute;left:9210;top:2094;width:63;height:426" coordorigin="9210,2094" coordsize="63,426" path="m9273,2195l9273,2520,9210,2418,9210,2094,9273,2195xe" filled="false" stroked="true" strokeweight=".046905pt" strokecolor="#000000">
                <v:path arrowok="t"/>
              </v:shape>
            </v:group>
            <v:group style="position:absolute;left:9273;top:2195;width:90;height:361" coordorigin="9273,2195" coordsize="90,361">
              <v:shape style="position:absolute;left:9273;top:2195;width:90;height:361" coordorigin="9273,2195" coordsize="90,361" path="m9273,2195l9273,2520,9362,2556,9362,2231,9273,2195xe" filled="true" fillcolor="#840000" stroked="false">
                <v:path arrowok="t"/>
                <v:fill type="solid"/>
              </v:shape>
            </v:group>
            <v:group style="position:absolute;left:9273;top:2195;width:90;height:361" coordorigin="9273,2195" coordsize="90,361">
              <v:shape style="position:absolute;left:9273;top:2195;width:90;height:361" coordorigin="9273,2195" coordsize="90,361" path="m9362,2231l9362,2556,9273,2520,9273,2195,9362,2231xe" filled="false" stroked="true" strokeweight=".046898pt" strokecolor="#000000">
                <v:path arrowok="t"/>
              </v:shape>
            </v:group>
            <v:group style="position:absolute;left:9365;top:2231;width:2;height:394" coordorigin="9365,2231" coordsize="2,394">
              <v:shape style="position:absolute;left:9365;top:2231;width:2;height:394" coordorigin="9365,2231" coordsize="0,394" path="m9365,2231l9365,2624e" filled="false" stroked="true" strokeweight=".428369pt" strokecolor="#ad2b00">
                <v:path arrowok="t"/>
              </v:shape>
            </v:group>
            <v:group style="position:absolute;left:9362;top:2231;width:7;height:394" coordorigin="9362,2231" coordsize="7,394">
              <v:shape style="position:absolute;left:9362;top:2231;width:7;height:394" coordorigin="9362,2231" coordsize="7,394" path="m9369,2300l9369,2624,9362,2556,9362,2231,9369,2300xe" filled="false" stroked="true" strokeweight=".04691pt" strokecolor="#000000">
                <v:path arrowok="t"/>
              </v:shape>
            </v:group>
            <v:group style="position:absolute;left:10430;top:2067;width:170;height:563" coordorigin="10430,2067" coordsize="170,563">
              <v:shape style="position:absolute;left:10430;top:2067;width:170;height:563" coordorigin="10430,2067" coordsize="170,563" path="m10600,2067l10430,2305,10430,2629,10600,2392,10600,2067xe" filled="true" fillcolor="#c13a00" stroked="false">
                <v:path arrowok="t"/>
                <v:fill type="solid"/>
              </v:shape>
            </v:group>
            <v:group style="position:absolute;left:10430;top:2067;width:170;height:563" coordorigin="10430,2067" coordsize="170,563">
              <v:shape style="position:absolute;left:10430;top:2067;width:170;height:563" coordorigin="10430,2067" coordsize="170,563" path="m10600,2067l10600,2392,10430,2629,10430,2305,10600,2067xe" filled="false" stroked="true" strokeweight=".046893pt" strokecolor="#000000">
                <v:path arrowok="t"/>
              </v:shape>
            </v:group>
            <v:group style="position:absolute;left:10426;top:2305;width:2;height:379" coordorigin="10426,2305" coordsize="2,379">
              <v:shape style="position:absolute;left:10426;top:2305;width:2;height:379" coordorigin="10426,2305" coordsize="0,379" path="m10426,2305l10426,2683e" filled="false" stroked="true" strokeweight=".522240pt" strokecolor="#af1e00">
                <v:path arrowok="t"/>
              </v:shape>
            </v:group>
            <v:group style="position:absolute;left:10421;top:2305;width:9;height:379" coordorigin="10421,2305" coordsize="9,379">
              <v:shape style="position:absolute;left:10421;top:2305;width:9;height:379" coordorigin="10421,2305" coordsize="9,379" path="m10430,2305l10430,2629,10421,2683,10421,2359,10430,2305xe" filled="false" stroked="true" strokeweight=".04691pt" strokecolor="#000000">
                <v:path arrowok="t"/>
              </v:shape>
            </v:group>
            <v:group style="position:absolute;left:10414;top:2359;width:2;height:339" coordorigin="10414,2359" coordsize="2,339">
              <v:shape style="position:absolute;left:10414;top:2359;width:2;height:339" coordorigin="10414,2359" coordsize="0,339" path="m10414,2359l10414,2697e" filled="false" stroked="true" strokeweight=".850548pt" strokecolor="#bf3800">
                <v:path arrowok="t"/>
              </v:shape>
            </v:group>
            <v:group style="position:absolute;left:10406;top:2359;width:15;height:339" coordorigin="10406,2359" coordsize="15,339">
              <v:shape style="position:absolute;left:10406;top:2359;width:15;height:339" coordorigin="10406,2359" coordsize="15,339" path="m10421,2359l10421,2683,10406,2697,10406,2373,10421,2359xe" filled="false" stroked="true" strokeweight=".046909pt" strokecolor="#000000">
                <v:path arrowok="t"/>
              </v:shape>
            </v:group>
            <v:group style="position:absolute;left:10361;top:2373;width:46;height:344" coordorigin="10361,2373" coordsize="46,344">
              <v:shape style="position:absolute;left:10361;top:2373;width:46;height:344" coordorigin="10361,2373" coordsize="46,344" path="m10406,2373l10361,2393,10361,2717,10406,2697,10406,2373xe" filled="true" fillcolor="#aa1600" stroked="false">
                <v:path arrowok="t"/>
                <v:fill type="solid"/>
              </v:shape>
            </v:group>
            <v:group style="position:absolute;left:10361;top:2373;width:46;height:344" coordorigin="10361,2373" coordsize="46,344">
              <v:shape style="position:absolute;left:10361;top:2373;width:46;height:344" coordorigin="10361,2373" coordsize="46,344" path="m10406,2373l10406,2697,10361,2717,10361,2393,10406,2373xe" filled="false" stroked="true" strokeweight=".046906pt" strokecolor="#000000">
                <v:path arrowok="t"/>
              </v:shape>
            </v:group>
            <v:group style="position:absolute;left:9368;top:2322;width:65;height:432" coordorigin="9368,2322" coordsize="65,432">
              <v:shape style="position:absolute;left:9368;top:2322;width:65;height:432" coordorigin="9368,2322" coordsize="65,432" path="m9368,2322l9368,2647,9433,2754,9433,2430,9368,2322xe" filled="true" fillcolor="#a82300" stroked="false">
                <v:path arrowok="t"/>
                <v:fill type="solid"/>
              </v:shape>
            </v:group>
            <v:group style="position:absolute;left:9368;top:2322;width:65;height:432" coordorigin="9368,2322" coordsize="65,432">
              <v:shape style="position:absolute;left:9368;top:2322;width:65;height:432" coordorigin="9368,2322" coordsize="65,432" path="m9433,2430l9433,2754,9368,2647,9368,2322,9433,2430xe" filled="false" stroked="true" strokeweight=".046905pt" strokecolor="#000000">
                <v:path arrowok="t"/>
              </v:shape>
            </v:group>
            <v:group style="position:absolute;left:10310;top:2393;width:52;height:365" coordorigin="10310,2393" coordsize="52,365">
              <v:shape style="position:absolute;left:10310;top:2393;width:52;height:365" coordorigin="10310,2393" coordsize="52,365" path="m10361,2393l10310,2433,10310,2757,10361,2717,10361,2393xe" filled="true" fillcolor="#bf3500" stroked="false">
                <v:path arrowok="t"/>
                <v:fill type="solid"/>
              </v:shape>
            </v:group>
            <v:group style="position:absolute;left:10310;top:2393;width:52;height:365" coordorigin="10310,2393" coordsize="52,365">
              <v:shape style="position:absolute;left:10310;top:2393;width:52;height:365" coordorigin="10310,2393" coordsize="52,365" path="m10361,2393l10361,2717,10310,2757,10310,2433,10361,2393xe" filled="false" stroked="true" strokeweight=".046906pt" strokecolor="#000000">
                <v:path arrowok="t"/>
              </v:shape>
            </v:group>
            <v:group style="position:absolute;left:9433;top:2430;width:95;height:357" coordorigin="9433,2430" coordsize="95,357">
              <v:shape style="position:absolute;left:9433;top:2430;width:95;height:357" coordorigin="9433,2430" coordsize="95,357" path="m9433,2430l9433,2754,9527,2787,9527,2463,9433,2430xe" filled="true" fillcolor="#840000" stroked="false">
                <v:path arrowok="t"/>
                <v:fill type="solid"/>
              </v:shape>
            </v:group>
            <v:group style="position:absolute;left:9433;top:2430;width:95;height:357" coordorigin="9433,2430" coordsize="95,357">
              <v:shape style="position:absolute;left:9433;top:2430;width:95;height:357" coordorigin="9433,2430" coordsize="95,357" path="m9527,2463l9527,2787,9433,2754,9433,2430,9527,2463xe" filled="false" stroked="true" strokeweight=".046896pt" strokecolor="#000000">
                <v:path arrowok="t"/>
              </v:shape>
            </v:group>
            <v:group style="position:absolute;left:10294;top:2433;width:2;height:377" coordorigin="10294,2433" coordsize="2,377">
              <v:shape style="position:absolute;left:10294;top:2433;width:2;height:377" coordorigin="10294,2433" coordsize="0,377" path="m10294,2433l10294,2809e" filled="false" stroked="true" strokeweight="1.647973pt" strokecolor="#c13a00">
                <v:path arrowok="t"/>
              </v:shape>
            </v:group>
            <v:group style="position:absolute;left:10279;top:2433;width:31;height:377" coordorigin="10279,2433" coordsize="31,377">
              <v:shape style="position:absolute;left:10279;top:2433;width:31;height:377" coordorigin="10279,2433" coordsize="31,377" path="m10310,2433l10310,2757,10279,2809,10279,2485,10310,2433xe" filled="false" stroked="true" strokeweight=".046908pt" strokecolor="#000000">
                <v:path arrowok="t"/>
              </v:shape>
            </v:group>
            <v:group style="position:absolute;left:9531;top:2463;width:2;height:377" coordorigin="9531,2463" coordsize="2,377">
              <v:shape style="position:absolute;left:9531;top:2463;width:2;height:377" coordorigin="9531,2463" coordsize="0,377" path="m9531,2463l9531,2839e" filled="false" stroked="true" strokeweight=".428369pt" strokecolor="#ad2b00">
                <v:path arrowok="t"/>
              </v:shape>
            </v:group>
            <v:group style="position:absolute;left:9527;top:2463;width:7;height:377" coordorigin="9527,2463" coordsize="7,377">
              <v:shape style="position:absolute;left:9527;top:2463;width:7;height:377" coordorigin="9527,2463" coordsize="7,377" path="m9534,2515l9534,2839,9527,2787,9527,2463,9534,2515xe" filled="false" stroked="true" strokeweight=".04691pt" strokecolor="#000000">
                <v:path arrowok="t"/>
              </v:shape>
            </v:group>
            <v:group style="position:absolute;left:10185;top:2485;width:94;height:374" coordorigin="10185,2485" coordsize="94,374">
              <v:shape style="position:absolute;left:10185;top:2485;width:94;height:374" coordorigin="10185,2485" coordsize="94,374" path="m10279,2485l10185,2535,10185,2859,10279,2809,10279,2485xe" filled="true" fillcolor="#b22300" stroked="false">
                <v:path arrowok="t"/>
                <v:fill type="solid"/>
              </v:shape>
            </v:group>
            <v:group style="position:absolute;left:10185;top:2485;width:94;height:374" coordorigin="10185,2485" coordsize="94,374">
              <v:shape style="position:absolute;left:10185;top:2485;width:94;height:374" coordorigin="10185,2485" coordsize="94,374" path="m10279,2485l10279,2809,10185,2859,10185,2535,10279,2485xe" filled="false" stroked="true" strokeweight=".046898pt" strokecolor="#000000">
                <v:path arrowok="t"/>
              </v:shape>
            </v:group>
            <v:group style="position:absolute;left:9550;top:2515;width:2;height:369" coordorigin="9550,2515" coordsize="2,369">
              <v:shape style="position:absolute;left:9550;top:2515;width:2;height:369" coordorigin="9550,2515" coordsize="0,369" path="m9550,2515l9550,2884e" filled="false" stroked="true" strokeweight="1.694944pt" strokecolor="#a51e00">
                <v:path arrowok="t"/>
              </v:shape>
            </v:group>
            <v:group style="position:absolute;left:9534;top:2515;width:32;height:369" coordorigin="9534,2515" coordsize="32,369">
              <v:shape style="position:absolute;left:9534;top:2515;width:32;height:369" coordorigin="9534,2515" coordsize="32,369" path="m9566,2560l9566,2884,9534,2839,9534,2515,9566,2560xe" filled="false" stroked="true" strokeweight=".046908pt" strokecolor="#000000">
                <v:path arrowok="t"/>
              </v:shape>
            </v:group>
            <v:group style="position:absolute;left:10088;top:2535;width:97;height:416" coordorigin="10088,2535" coordsize="97,416">
              <v:shape style="position:absolute;left:10088;top:2535;width:97;height:416" coordorigin="10088,2535" coordsize="97,416" path="m10185,2535l10088,2625,10088,2950,10185,2859,10185,2535xe" filled="true" fillcolor="#c13a00" stroked="false">
                <v:path arrowok="t"/>
                <v:fill type="solid"/>
              </v:shape>
            </v:group>
            <v:group style="position:absolute;left:10088;top:2535;width:97;height:416" coordorigin="10088,2535" coordsize="97,416">
              <v:shape style="position:absolute;left:10088;top:2535;width:97;height:416" coordorigin="10088,2535" coordsize="97,416" path="m10185,2535l10185,2859,10088,2950,10088,2625,10185,2535xe" filled="false" stroked="true" strokeweight=".046899pt" strokecolor="#000000">
                <v:path arrowok="t"/>
              </v:shape>
            </v:group>
            <v:group style="position:absolute;left:10027;top:2625;width:61;height:353" coordorigin="10027,2625" coordsize="61,353">
              <v:shape style="position:absolute;left:10027;top:2625;width:61;height:353" coordorigin="10027,2625" coordsize="61,353" path="m10088,2625l10027,2653,10027,2977,10088,2950,10088,2625xe" filled="true" fillcolor="#aa1600" stroked="false">
                <v:path arrowok="t"/>
                <v:fill type="solid"/>
              </v:shape>
            </v:group>
            <v:group style="position:absolute;left:10027;top:2625;width:61;height:353" coordorigin="10027,2625" coordsize="61,353">
              <v:shape style="position:absolute;left:10027;top:2625;width:61;height:353" coordorigin="10027,2625" coordsize="61,353" path="m10088,2625l10088,2950,10027,2977,10027,2653,10088,2625xe" filled="false" stroked="true" strokeweight=".046904pt" strokecolor="#000000">
                <v:path arrowok="t"/>
              </v:shape>
            </v:group>
            <v:group style="position:absolute;left:9572;top:2560;width:2;height:418" coordorigin="9572,2560" coordsize="2,418">
              <v:shape style="position:absolute;left:9572;top:2560;width:2;height:418" coordorigin="9572,2560" coordsize="0,418" path="m9572,2560l9572,2977e" filled="false" stroked="true" strokeweight=".756705pt" strokecolor="#ad2b00">
                <v:path arrowok="t"/>
              </v:shape>
            </v:group>
            <v:group style="position:absolute;left:9566;top:2560;width:14;height:418" coordorigin="9566,2560" coordsize="14,418">
              <v:shape style="position:absolute;left:9566;top:2560;width:14;height:418" coordorigin="9566,2560" coordsize="14,418" path="m9579,2653l9579,2977,9566,2884,9566,2560,9579,2653xe" filled="false" stroked="true" strokeweight=".04691pt" strokecolor="#000000">
                <v:path arrowok="t"/>
              </v:shape>
            </v:group>
            <v:group style="position:absolute;left:9938;top:2653;width:90;height:373" coordorigin="9938,2653" coordsize="90,373">
              <v:shape style="position:absolute;left:9938;top:2653;width:90;height:373" coordorigin="9938,2653" coordsize="90,373" path="m10027,2653l9938,2702,9938,3026,10027,2977,10027,2653xe" filled="true" fillcolor="#b52600" stroked="false">
                <v:path arrowok="t"/>
                <v:fill type="solid"/>
              </v:shape>
            </v:group>
            <v:group style="position:absolute;left:9938;top:2653;width:90;height:373" coordorigin="9938,2653" coordsize="90,373">
              <v:shape style="position:absolute;left:9938;top:2653;width:90;height:373" coordorigin="9938,2653" coordsize="90,373" path="m10027,2653l10027,2977,9938,3026,9938,2702,10027,2653xe" filled="false" stroked="true" strokeweight=".046899pt" strokecolor="#000000">
                <v:path arrowok="t"/>
              </v:shape>
            </v:group>
            <v:group style="position:absolute;left:9928;top:2702;width:2;height:344" coordorigin="9928,2702" coordsize="2,344">
              <v:shape style="position:absolute;left:9928;top:2702;width:2;height:344" coordorigin="9928,2702" coordsize="0,344" path="m9928,2702l9928,3045e" filled="false" stroked="true" strokeweight="1.085107pt" strokecolor="#c13a00">
                <v:path arrowok="t"/>
              </v:shape>
            </v:group>
            <v:group style="position:absolute;left:9919;top:2702;width:20;height:344" coordorigin="9919,2702" coordsize="20,344">
              <v:shape style="position:absolute;left:9919;top:2702;width:20;height:344" coordorigin="9919,2702" coordsize="20,344" path="m9938,2702l9938,3026,9919,3045,9919,2721,9938,2702xe" filled="false" stroked="true" strokeweight=".046909pt" strokecolor="#000000">
                <v:path arrowok="t"/>
              </v:shape>
            </v:group>
            <v:group style="position:absolute;left:9579;top:2653;width:88;height:425" coordorigin="9579,2653" coordsize="88,425">
              <v:shape style="position:absolute;left:9579;top:2653;width:88;height:425" coordorigin="9579,2653" coordsize="88,425" path="m9579,2653l9579,2977,9666,3078,9666,2753,9579,2653xe" filled="true" fillcolor="#a01600" stroked="false">
                <v:path arrowok="t"/>
                <v:fill type="solid"/>
              </v:shape>
            </v:group>
            <v:group style="position:absolute;left:9579;top:2653;width:88;height:425" coordorigin="9579,2653" coordsize="88,425">
              <v:shape style="position:absolute;left:9579;top:2653;width:88;height:425" coordorigin="9579,2653" coordsize="88,425" path="m9666,2753l9666,3078,9579,2977,9579,2653,9666,2753xe" filled="false" stroked="true" strokeweight=".046902pt" strokecolor="#000000">
                <v:path arrowok="t"/>
              </v:shape>
            </v:group>
            <v:group style="position:absolute;left:9848;top:2775;width:2;height:326" coordorigin="9848,2775" coordsize="2,326">
              <v:shape style="position:absolute;left:9848;top:2775;width:2;height:326" coordorigin="9848,2775" coordsize="0,326" path="m9848,2775l9848,3100e" filled="false" stroked="true" strokeweight="1.554191pt" strokecolor="#720000">
                <v:path arrowok="t"/>
              </v:shape>
            </v:group>
            <v:group style="position:absolute;left:9833;top:2775;width:30;height:326" coordorigin="9833,2775" coordsize="30,326">
              <v:shape style="position:absolute;left:9833;top:2775;width:30;height:326" coordorigin="9833,2775" coordsize="30,326" path="m9862,2776l9862,3100,9833,3099,9833,2775,9862,2776xe" filled="false" stroked="true" strokeweight=".046908pt" strokecolor="#000000">
                <v:path arrowok="t"/>
              </v:shape>
            </v:group>
            <v:group style="position:absolute;left:9862;top:2721;width:57;height:379" coordorigin="9862,2721" coordsize="57,379">
              <v:shape style="position:absolute;left:9862;top:2721;width:57;height:379" coordorigin="9862,2721" coordsize="57,379" path="m9919,2721l9862,2776,9862,3100,9919,3045,9919,2721xe" filled="true" fillcolor="#c13a00" stroked="false">
                <v:path arrowok="t"/>
                <v:fill type="solid"/>
              </v:shape>
            </v:group>
            <v:group style="position:absolute;left:9862;top:2721;width:57;height:379" coordorigin="9862,2721" coordsize="57,379">
              <v:shape style="position:absolute;left:9862;top:2721;width:57;height:379" coordorigin="9862,2721" coordsize="57,379" path="m9919,2721l9919,3045,9862,3100,9862,2776,9919,2721xe" filled="false" stroked="true" strokeweight=".046905pt" strokecolor="#000000">
                <v:path arrowok="t"/>
              </v:shape>
            </v:group>
            <v:group style="position:absolute;left:9827;top:2775;width:2;height:336" coordorigin="9827,2775" coordsize="2,336">
              <v:shape style="position:absolute;left:9827;top:2775;width:2;height:336" coordorigin="9827,2775" coordsize="0,336" path="m9827,2775l9827,3110e" filled="false" stroked="true" strokeweight=".709833pt" strokecolor="#c13a00">
                <v:path arrowok="t"/>
              </v:shape>
            </v:group>
            <v:group style="position:absolute;left:9821;top:2775;width:13;height:336" coordorigin="9821,2775" coordsize="13,336">
              <v:shape style="position:absolute;left:9821;top:2775;width:13;height:336" coordorigin="9821,2775" coordsize="13,336" path="m9833,2775l9833,3099,9821,3110,9821,2786,9833,2775xe" filled="false" stroked="true" strokeweight=".04691pt" strokecolor="#000000">
                <v:path arrowok="t"/>
              </v:shape>
            </v:group>
            <v:group style="position:absolute;left:9788;top:2826;width:49;height:344" coordorigin="9788,2826" coordsize="49,344">
              <v:shape style="position:absolute;left:9788;top:2826;width:49;height:344" coordorigin="9788,2826" coordsize="49,344" path="m9837,2826l9788,2846,9788,3170,9837,3150,9837,2826xe" filled="true" fillcolor="#a50f00" stroked="false">
                <v:path arrowok="t"/>
                <v:fill type="solid"/>
              </v:shape>
            </v:group>
            <v:group style="position:absolute;left:9788;top:2826;width:49;height:344" coordorigin="9788,2826" coordsize="49,344">
              <v:shape style="position:absolute;left:9788;top:2826;width:49;height:344" coordorigin="9788,2826" coordsize="49,344" path="m9837,2826l9837,3150,9788,3170,9788,2846,9837,2826xe" filled="false" stroked="true" strokeweight=".046906pt" strokecolor="#000000">
                <v:path arrowok="t"/>
              </v:shape>
            </v:group>
            <v:group style="position:absolute;left:9674;top:2753;width:2;height:440" coordorigin="9674,2753" coordsize="2,440">
              <v:shape style="position:absolute;left:9674;top:2753;width:2;height:440" coordorigin="9674,2753" coordsize="0,440" path="m9674,2753l9674,3192e" filled="false" stroked="true" strokeweight=".850553pt" strokecolor="#ad2b00">
                <v:path arrowok="t"/>
              </v:shape>
            </v:group>
            <v:group style="position:absolute;left:9666;top:2753;width:15;height:440" coordorigin="9666,2753" coordsize="15,440">
              <v:shape style="position:absolute;left:9666;top:2753;width:15;height:440" coordorigin="9666,2753" coordsize="15,440" path="m9681,2868l9681,3192,9666,3078,9666,2753,9681,2868xe" filled="false" stroked="true" strokeweight=".04691pt" strokecolor="#000000">
                <v:path arrowok="t"/>
              </v:shape>
            </v:group>
            <v:group style="position:absolute;left:9776;top:2846;width:2;height:366" coordorigin="9776,2846" coordsize="2,366">
              <v:shape style="position:absolute;left:9776;top:2846;width:2;height:366" coordorigin="9776,2846" coordsize="0,366" path="m9776,2846l9776,3211e" filled="false" stroked="true" strokeweight="1.272732pt" strokecolor="#c13a00">
                <v:path arrowok="t"/>
              </v:shape>
            </v:group>
            <v:group style="position:absolute;left:9765;top:2846;width:24;height:366" coordorigin="9765,2846" coordsize="24,366">
              <v:shape style="position:absolute;left:9765;top:2846;width:24;height:366" coordorigin="9765,2846" coordsize="24,366" path="m9788,2846l9788,3170,9765,3211e" filled="false" stroked="true" strokeweight=".046807pt" strokecolor="#000000">
                <v:path arrowok="t"/>
              </v:shape>
              <v:shape style="position:absolute;left:9765;top:2846;width:24;height:366" coordorigin="9765,2846" coordsize="24,366" path="m9765,3211l9765,2886,9788,2846e" filled="false" stroked="true" strokeweight=".046807pt" strokecolor="#000000">
                <v:path arrowok="t"/>
              </v:shape>
            </v:group>
            <v:group style="position:absolute;left:9681;top:2868;width:84;height:343" coordorigin="9681,2868" coordsize="84,343">
              <v:shape style="position:absolute;left:9681;top:2868;width:84;height:343" coordorigin="9681,2868" coordsize="84,343" path="m9681,2868l9681,3192,9765,3211,9765,2886,9681,2868xe" filled="true" fillcolor="#6b0000" stroked="false">
                <v:path arrowok="t"/>
                <v:fill type="solid"/>
              </v:shape>
            </v:group>
            <v:group style="position:absolute;left:9681;top:2868;width:84;height:343" coordorigin="9681,2868" coordsize="84,343">
              <v:shape style="position:absolute;left:9681;top:2868;width:84;height:343" coordorigin="9681,2868" coordsize="84,343" path="m9765,2886l9765,3211e" filled="false" stroked="true" strokeweight=".046807pt" strokecolor="#000000">
                <v:path arrowok="t"/>
              </v:shape>
              <v:shape style="position:absolute;left:9681;top:2868;width:84;height:343" coordorigin="9681,2868" coordsize="84,343" path="m9765,3211l9681,3192,9681,2868,9765,2886e" filled="false" stroked="true" strokeweight=".046807pt" strokecolor="#000000">
                <v:path arrowok="t"/>
              </v:shape>
            </v:group>
            <v:group style="position:absolute;left:8842;top:1487;width:1823;height:1399" coordorigin="8842,1487" coordsize="1823,1399">
              <v:shape style="position:absolute;left:8842;top:1487;width:1823;height:1399" coordorigin="8842,1487" coordsize="1823,1399" path="m9049,1549l8912,1590,8908,1634,8847,1700,8842,1753,9023,1837,9122,2011,9134,2064,9210,2094,9273,2195,9362,2231,9369,2300,9368,2322,9433,2430,9527,2463,9534,2515,9566,2560,9579,2653,9666,2753,9681,2868,9765,2886,9788,2846,9837,2826,9821,2786,9833,2775,9863,2775,9919,2721,9938,2702,10027,2653,10088,2625,10185,2535,10279,2485,10310,2433,10361,2393,10406,2373,10421,2359,10430,2305,10600,2067,10645,2050,10665,2037,10233,1650,9814,1650,9814,1594,9776,1554,9082,1554,9049,1549xe" filled="true" fillcolor="#e29300" stroked="false">
                <v:path arrowok="t"/>
                <v:fill type="solid"/>
              </v:shape>
              <v:shape style="position:absolute;left:8842;top:1487;width:1823;height:1399" coordorigin="8842,1487" coordsize="1823,1399" path="m9863,2775l9833,2775,9862,2776,9863,2775xe" filled="true" fillcolor="#e29300" stroked="false">
                <v:path arrowok="t"/>
                <v:fill type="solid"/>
              </v:shape>
              <v:shape style="position:absolute;left:8842;top:1487;width:1823;height:1399" coordorigin="8842,1487" coordsize="1823,1399" path="m9213,1487l9204,1487,9088,1534,9082,1554,9724,1554,9700,1526,9707,1509,9707,1499,9680,1499,9668,1498,9637,1498,9620,1497,9583,1497,9564,1496,9524,1496,9504,1495,9448,1495,9427,1494,9406,1494,9386,1493,9364,1493,9322,1491,9301,1491,9265,1489,9249,1489,9235,1488,9222,1488,9213,1487xe" filled="true" fillcolor="#e29300" stroked="false">
                <v:path arrowok="t"/>
                <v:fill type="solid"/>
              </v:shape>
              <v:shape style="position:absolute;left:8842;top:1487;width:1823;height:1399" coordorigin="8842,1487" coordsize="1823,1399" path="m9750,1527l9724,1554,9776,1554,9750,1527xe" filled="true" fillcolor="#e29300" stroked="false">
                <v:path arrowok="t"/>
                <v:fill type="solid"/>
              </v:shape>
            </v:group>
            <v:group style="position:absolute;left:8842;top:1487;width:1823;height:1399" coordorigin="8842,1487" coordsize="1823,1399">
              <v:shape style="position:absolute;left:8842;top:1487;width:1823;height:1399" coordorigin="8842,1487" coordsize="1823,1399" path="m9204,1487l9206,1487,9213,1487,9222,1488,9235,1488,9249,1489,9265,1489,9282,1490,9301,1491,9322,1491,9342,1492,9364,1493,9386,1493,9406,1494,9427,1494,9448,1495,9466,1495,9485,1495,9504,1495,9524,1496,9543,1496,9564,1496,9583,1497,9602,1497,9620,1497,9637,1498,9653,1498,9668,1498,9680,1499,9691,1499,9699,1499,9705,1499,9707,1499,9707,1509,9700,1526,9724,1554,9750,1527,9814,1594,9814,1650,10233,1650,10665,2037,10645,2050,10600,2067,10430,2305,10421,2359,10406,2373,10361,2393,10310,2433,10279,2485,10185,2535,10088,2625,10027,2653,9938,2702,9919,2721,9862,2776,9833,2775,9821,2786,9837,2826,9788,2846,9765,2886,9681,2868,9666,2753,9579,2653,9566,2560,9534,2515,9527,2463,9433,2430,9368,2322,9369,2300,9362,2231,9273,2195,9210,2094,9134,2064,9122,2011,9023,1837,8842,1753e" filled="false" stroked="true" strokeweight=".046807pt" strokecolor="#000000">
                <v:path arrowok="t"/>
              </v:shape>
              <v:shape style="position:absolute;left:8842;top:1487;width:1823;height:1399" coordorigin="8842,1487" coordsize="1823,1399" path="m8842,1753l8847,1700,8908,1634,8912,1590,9049,1549,9082,1554,9088,1534,9204,1487e" filled="false" stroked="true" strokeweight=".046807pt" strokecolor="#000000">
                <v:path arrowok="t"/>
              </v:shape>
            </v:group>
            <w10:wrap type="none"/>
          </v:group>
        </w:pict>
      </w:r>
      <w:r>
        <w:rPr>
          <w:w w:val="95"/>
        </w:rPr>
        <w:t>Rehabilitation</w:t>
        <w:tab/>
      </w:r>
      <w:r>
        <w:rPr>
          <w:rFonts w:ascii="Calibri"/>
          <w:b/>
          <w:color w:val="FFFFFF"/>
          <w:w w:val="95"/>
        </w:rPr>
        <w:t>N/A</w:t>
      </w:r>
      <w:r>
        <w:rPr>
          <w:rFonts w:ascii="Calibri"/>
        </w:rPr>
      </w:r>
    </w:p>
    <w:p>
      <w:pPr>
        <w:pStyle w:val="BodyText"/>
        <w:tabs>
          <w:tab w:pos="4155" w:val="left" w:leader="none"/>
        </w:tabs>
        <w:spacing w:line="240" w:lineRule="auto" w:before="48"/>
        <w:ind w:left="540" w:right="0" w:firstLine="0"/>
        <w:jc w:val="both"/>
        <w:rPr>
          <w:rFonts w:ascii="Calibri" w:hAnsi="Calibri" w:cs="Calibri" w:eastAsia="Calibri"/>
        </w:rPr>
      </w:pPr>
      <w:r>
        <w:rPr/>
        <w:t>Home</w:t>
      </w:r>
      <w:r>
        <w:rPr>
          <w:spacing w:val="-6"/>
        </w:rPr>
        <w:t> </w:t>
      </w:r>
      <w:r>
        <w:rPr/>
        <w:t>Health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540" w:right="0" w:firstLine="0"/>
        <w:jc w:val="both"/>
        <w:rPr>
          <w:rFonts w:ascii="Calibri" w:hAnsi="Calibri" w:cs="Calibri" w:eastAsia="Calibri"/>
        </w:rPr>
      </w:pPr>
      <w:r>
        <w:rPr/>
        <w:t>Informed</w:t>
      </w:r>
      <w:r>
        <w:rPr>
          <w:spacing w:val="-6"/>
        </w:rPr>
        <w:t> </w:t>
      </w:r>
      <w:r>
        <w:rPr/>
        <w:t>Consent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BodyText"/>
        <w:tabs>
          <w:tab w:pos="4147" w:val="left" w:leader="none"/>
        </w:tabs>
        <w:spacing w:line="240" w:lineRule="auto" w:before="48"/>
        <w:ind w:left="540" w:right="0" w:firstLine="0"/>
        <w:jc w:val="both"/>
        <w:rPr>
          <w:rFonts w:ascii="Calibri" w:hAnsi="Calibri" w:cs="Calibri" w:eastAsia="Calibri"/>
        </w:rPr>
      </w:pPr>
      <w:r>
        <w:rPr>
          <w:w w:val="95"/>
        </w:rPr>
        <w:t>Telepresenter</w:t>
        <w:tab/>
      </w:r>
      <w:r>
        <w:rPr>
          <w:rFonts w:ascii="Calibri"/>
          <w:b/>
          <w:color w:val="FFFFFF"/>
        </w:rPr>
        <w:t>C</w:t>
      </w:r>
      <w:r>
        <w:rPr>
          <w:rFonts w:ascii="Calibri"/>
        </w:rPr>
      </w:r>
    </w:p>
    <w:p>
      <w:pPr>
        <w:pStyle w:val="Heading6"/>
        <w:spacing w:line="242" w:lineRule="auto" w:before="197"/>
        <w:ind w:right="426"/>
        <w:jc w:val="center"/>
        <w:rPr>
          <w:b w:val="0"/>
          <w:bCs w:val="0"/>
        </w:rPr>
      </w:pPr>
      <w:r>
        <w:rPr/>
        <w:t>INNOVATIVE</w:t>
      </w:r>
      <w:r>
        <w:rPr>
          <w:spacing w:val="-15"/>
        </w:rPr>
        <w:t> </w:t>
      </w:r>
      <w:r>
        <w:rPr/>
        <w:t>PAYMENT</w:t>
      </w:r>
      <w:r>
        <w:rPr>
          <w:spacing w:val="-15"/>
        </w:rPr>
        <w:t> </w:t>
      </w:r>
      <w:r>
        <w:rPr/>
        <w:t>OR</w:t>
      </w:r>
      <w:r>
        <w:rPr>
          <w:spacing w:val="25"/>
          <w:w w:val="99"/>
        </w:rPr>
        <w:t> </w:t>
      </w:r>
      <w:r>
        <w:rPr/>
        <w:t>SERVICE</w:t>
      </w:r>
      <w:r>
        <w:rPr>
          <w:spacing w:val="-16"/>
        </w:rPr>
        <w:t> </w:t>
      </w:r>
      <w:r>
        <w:rPr/>
        <w:t>DELIVERY</w:t>
      </w:r>
      <w:r>
        <w:rPr>
          <w:spacing w:val="-16"/>
        </w:rPr>
        <w:t> </w:t>
      </w:r>
      <w:r>
        <w:rPr/>
        <w:t>MODELS:</w:t>
      </w:r>
      <w:r>
        <w:rPr>
          <w:b w:val="0"/>
        </w:rPr>
      </w:r>
    </w:p>
    <w:p>
      <w:pPr>
        <w:pStyle w:val="BodyText"/>
        <w:tabs>
          <w:tab w:pos="4090" w:val="left" w:leader="none"/>
        </w:tabs>
        <w:spacing w:line="240" w:lineRule="auto" w:before="74"/>
        <w:ind w:left="540" w:right="0" w:firstLine="0"/>
        <w:jc w:val="both"/>
        <w:rPr>
          <w:rFonts w:ascii="Arial Unicode MS" w:hAnsi="Arial Unicode MS" w:cs="Arial Unicode MS" w:eastAsia="Arial Unicode MS"/>
        </w:rPr>
      </w:pPr>
      <w:r>
        <w:rPr>
          <w:spacing w:val="-1"/>
          <w:w w:val="90"/>
        </w:rPr>
        <w:t>State</w:t>
      </w:r>
      <w:r>
        <w:rPr>
          <w:spacing w:val="-3"/>
          <w:w w:val="90"/>
        </w:rPr>
        <w:t>-­‐</w:t>
      </w:r>
      <w:r>
        <w:rPr>
          <w:spacing w:val="-1"/>
          <w:w w:val="90"/>
        </w:rPr>
        <w:t>wide</w:t>
      </w:r>
      <w:r>
        <w:rPr>
          <w:w w:val="90"/>
        </w:rPr>
        <w:t> </w:t>
      </w:r>
      <w:r>
        <w:rPr>
          <w:spacing w:val="5"/>
          <w:w w:val="90"/>
        </w:rPr>
        <w:t> </w:t>
      </w:r>
      <w:r>
        <w:rPr>
          <w:w w:val="90"/>
        </w:rPr>
        <w:t>Network</w:t>
        <w:tab/>
      </w:r>
      <w:r>
        <w:rPr>
          <w:rFonts w:ascii="Arial Unicode MS" w:hAnsi="Arial Unicode MS" w:cs="Arial Unicode MS" w:eastAsia="Arial Unicode MS"/>
          <w:color w:val="FFFFFF"/>
        </w:rPr>
        <w:t>✔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257" w:lineRule="auto" w:before="61"/>
        <w:ind w:left="540" w:right="1471" w:firstLine="0"/>
        <w:jc w:val="both"/>
      </w:pPr>
      <w:r>
        <w:rPr/>
        <w:t>Medicaid</w:t>
      </w:r>
      <w:r>
        <w:rPr>
          <w:spacing w:val="-5"/>
        </w:rPr>
        <w:t> </w:t>
      </w:r>
      <w:r>
        <w:rPr/>
        <w:t>Managed</w:t>
      </w:r>
      <w:r>
        <w:rPr>
          <w:spacing w:val="-4"/>
        </w:rPr>
        <w:t> </w:t>
      </w:r>
      <w:r>
        <w:rPr/>
        <w:t>Care</w:t>
      </w:r>
      <w:r>
        <w:rPr>
          <w:w w:val="99"/>
        </w:rPr>
        <w:t> </w:t>
      </w:r>
      <w:r>
        <w:rPr>
          <w:spacing w:val="-1"/>
          <w:w w:val="95"/>
        </w:rPr>
        <w:t>Medicare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Medicaid</w:t>
      </w:r>
      <w:r>
        <w:rPr>
          <w:spacing w:val="-16"/>
          <w:w w:val="95"/>
        </w:rPr>
        <w:t> </w:t>
      </w:r>
      <w:r>
        <w:rPr>
          <w:w w:val="95"/>
        </w:rPr>
        <w:t>Dual</w:t>
      </w:r>
      <w:r>
        <w:rPr>
          <w:spacing w:val="36"/>
        </w:rPr>
        <w:t> </w:t>
      </w:r>
      <w:r>
        <w:rPr>
          <w:spacing w:val="-1"/>
        </w:rPr>
        <w:t>Eligibles</w:t>
      </w:r>
    </w:p>
    <w:p>
      <w:pPr>
        <w:pStyle w:val="BodyText"/>
        <w:spacing w:line="263" w:lineRule="exact" w:before="26"/>
        <w:ind w:left="540" w:right="0" w:firstLine="0"/>
        <w:jc w:val="both"/>
      </w:pPr>
      <w:r>
        <w:rPr/>
        <w:t>Health</w:t>
      </w:r>
      <w:r>
        <w:rPr>
          <w:spacing w:val="-6"/>
        </w:rPr>
        <w:t> </w:t>
      </w:r>
      <w:r>
        <w:rPr/>
        <w:t>Home</w:t>
      </w:r>
      <w:r>
        <w:rPr/>
      </w:r>
    </w:p>
    <w:p>
      <w:pPr>
        <w:pStyle w:val="BodyText"/>
        <w:tabs>
          <w:tab w:pos="4090" w:val="left" w:leader="none"/>
        </w:tabs>
        <w:spacing w:line="391" w:lineRule="exact" w:before="0"/>
        <w:ind w:left="540" w:right="0" w:firstLine="0"/>
        <w:jc w:val="both"/>
        <w:rPr>
          <w:rFonts w:ascii="Arial Unicode MS" w:hAnsi="Arial Unicode MS" w:cs="Arial Unicode MS" w:eastAsia="Arial Unicode MS"/>
        </w:rPr>
      </w:pPr>
      <w:r>
        <w:rPr/>
        <w:t>HCBS</w:t>
      </w:r>
      <w:r>
        <w:rPr>
          <w:spacing w:val="-7"/>
        </w:rPr>
        <w:t> </w:t>
      </w:r>
      <w:r>
        <w:rPr/>
        <w:t>Waiver</w:t>
        <w:tab/>
      </w:r>
      <w:r>
        <w:rPr>
          <w:rFonts w:ascii="Arial Unicode MS" w:hAnsi="Arial Unicode MS" w:cs="Arial Unicode MS" w:eastAsia="Arial Unicode MS"/>
          <w:color w:val="FFFFFF"/>
          <w:w w:val="105"/>
        </w:rPr>
        <w:t>✔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256" w:lineRule="exact" w:before="57"/>
        <w:ind w:left="540" w:right="0" w:firstLine="0"/>
        <w:jc w:val="both"/>
      </w:pPr>
      <w:r>
        <w:rPr/>
        <w:t>Corrections</w:t>
      </w:r>
    </w:p>
    <w:p>
      <w:pPr>
        <w:pStyle w:val="BodyText"/>
        <w:tabs>
          <w:tab w:pos="4090" w:val="left" w:leader="none"/>
        </w:tabs>
        <w:spacing w:line="383" w:lineRule="exact" w:before="0"/>
        <w:ind w:left="540" w:right="0" w:firstLine="0"/>
        <w:jc w:val="both"/>
        <w:rPr>
          <w:rFonts w:ascii="Arial Unicode MS" w:hAnsi="Arial Unicode MS" w:cs="Arial Unicode MS" w:eastAsia="Arial Unicode MS"/>
        </w:rPr>
      </w:pPr>
      <w:r>
        <w:rPr>
          <w:w w:val="95"/>
        </w:rPr>
        <w:t>Other</w:t>
        <w:tab/>
      </w:r>
      <w:r>
        <w:rPr>
          <w:rFonts w:ascii="Arial Unicode MS" w:hAnsi="Arial Unicode MS" w:cs="Arial Unicode MS" w:eastAsia="Arial Unicode MS"/>
          <w:color w:val="FFFFFF"/>
          <w:w w:val="110"/>
        </w:rPr>
        <w:t>✔</w:t>
      </w:r>
      <w:r>
        <w:rPr>
          <w:rFonts w:ascii="Arial Unicode MS" w:hAnsi="Arial Unicode MS" w:cs="Arial Unicode MS" w:eastAsia="Arial Unicode MS"/>
        </w:rPr>
      </w:r>
    </w:p>
    <w:p>
      <w:pPr>
        <w:pStyle w:val="Heading9"/>
        <w:spacing w:line="276" w:lineRule="exact" w:before="96"/>
        <w:ind w:left="206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/>
        <w:t>Innovation</w:t>
      </w:r>
      <w:r>
        <w:rPr>
          <w:b w:val="0"/>
        </w:rPr>
      </w:r>
    </w:p>
    <w:p>
      <w:pPr>
        <w:pStyle w:val="BodyText"/>
        <w:numPr>
          <w:ilvl w:val="0"/>
          <w:numId w:val="22"/>
        </w:numPr>
        <w:tabs>
          <w:tab w:pos="657" w:val="left" w:leader="none"/>
        </w:tabs>
        <w:spacing w:line="310" w:lineRule="exact" w:before="0" w:after="0"/>
        <w:ind w:left="656" w:right="0" w:hanging="450"/>
        <w:jc w:val="left"/>
        <w:rPr>
          <w:sz w:val="16"/>
          <w:szCs w:val="16"/>
        </w:rPr>
      </w:pPr>
      <w:r>
        <w:rPr>
          <w:spacing w:val="-1"/>
          <w:w w:val="95"/>
        </w:rPr>
        <w:t>State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wide</w:t>
      </w:r>
      <w:r>
        <w:rPr>
          <w:spacing w:val="10"/>
          <w:w w:val="95"/>
        </w:rPr>
        <w:t> </w:t>
      </w:r>
      <w:r>
        <w:rPr>
          <w:w w:val="95"/>
        </w:rPr>
        <w:t>telepsychiatry</w:t>
      </w:r>
      <w:r>
        <w:rPr>
          <w:spacing w:val="11"/>
          <w:w w:val="95"/>
        </w:rPr>
        <w:t> </w:t>
      </w:r>
      <w:r>
        <w:rPr>
          <w:w w:val="95"/>
        </w:rPr>
        <w:t>network.</w:t>
      </w:r>
      <w:r>
        <w:rPr>
          <w:w w:val="95"/>
          <w:position w:val="11"/>
          <w:sz w:val="16"/>
          <w:szCs w:val="16"/>
        </w:rPr>
        <w:t>210</w:t>
      </w:r>
      <w:r>
        <w:rPr>
          <w:sz w:val="16"/>
          <w:szCs w:val="16"/>
        </w:rPr>
      </w:r>
    </w:p>
    <w:p>
      <w:pPr>
        <w:pStyle w:val="BodyText"/>
        <w:spacing w:line="233" w:lineRule="auto" w:before="11"/>
        <w:ind w:left="656" w:right="424" w:firstLine="0"/>
        <w:jc w:val="left"/>
        <w:rPr>
          <w:sz w:val="16"/>
          <w:szCs w:val="16"/>
        </w:rPr>
      </w:pPr>
      <w:r>
        <w:rPr/>
        <w:t>OB/GYN</w:t>
      </w:r>
      <w:r>
        <w:rPr>
          <w:spacing w:val="-7"/>
        </w:rPr>
        <w:t> </w:t>
      </w:r>
      <w:r>
        <w:rPr/>
        <w:t>Telemedicine</w:t>
      </w:r>
      <w:r>
        <w:rPr>
          <w:spacing w:val="-7"/>
        </w:rPr>
        <w:t> </w:t>
      </w:r>
      <w:r>
        <w:rPr/>
        <w:t>demonstration</w:t>
      </w:r>
      <w:r>
        <w:rPr>
          <w:spacing w:val="-7"/>
        </w:rPr>
        <w:t> </w:t>
      </w:r>
      <w:r>
        <w:rPr/>
        <w:t>project</w:t>
      </w:r>
      <w:r>
        <w:rPr>
          <w:w w:val="99"/>
        </w:rPr>
        <w:t> </w:t>
      </w:r>
      <w:r>
        <w:rPr/>
        <w:t>went</w:t>
      </w:r>
      <w:r>
        <w:rPr>
          <w:spacing w:val="-3"/>
        </w:rPr>
        <w:t> </w:t>
      </w:r>
      <w:r>
        <w:rPr/>
        <w:t>into</w:t>
      </w:r>
      <w:r>
        <w:rPr>
          <w:spacing w:val="-2"/>
        </w:rPr>
        <w:t> </w:t>
      </w:r>
      <w:r>
        <w:rPr/>
        <w:t>effect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July</w:t>
      </w:r>
      <w:r>
        <w:rPr>
          <w:spacing w:val="-2"/>
        </w:rPr>
        <w:t> </w:t>
      </w:r>
      <w:r>
        <w:rPr/>
        <w:t>2014.</w:t>
      </w:r>
      <w:r>
        <w:rPr>
          <w:spacing w:val="49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</w:t>
      </w:r>
      <w:r>
        <w:rPr>
          <w:spacing w:val="-3"/>
        </w:rPr>
        <w:t> </w:t>
      </w:r>
      <w:r>
        <w:rPr/>
        <w:t>will</w:t>
      </w:r>
      <w:r>
        <w:rPr/>
        <w:t> leverage</w:t>
      </w:r>
      <w:r>
        <w:rPr>
          <w:spacing w:val="-5"/>
        </w:rPr>
        <w:t> </w:t>
      </w:r>
      <w:r>
        <w:rPr/>
        <w:t>telemedicine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enhance</w:t>
      </w:r>
      <w:r>
        <w:rPr>
          <w:spacing w:val="-5"/>
        </w:rPr>
        <w:t> </w:t>
      </w:r>
      <w:r>
        <w:rPr/>
        <w:t>access</w:t>
      </w:r>
      <w:r>
        <w:rPr>
          <w:spacing w:val="-5"/>
        </w:rPr>
        <w:t> </w:t>
      </w:r>
      <w:r>
        <w:rPr/>
        <w:t>to</w:t>
      </w:r>
      <w:r>
        <w:rPr/>
        <w:t> obstetric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gynecological</w:t>
      </w:r>
      <w:r>
        <w:rPr>
          <w:spacing w:val="-5"/>
        </w:rPr>
        <w:t> </w:t>
      </w:r>
      <w:r>
        <w:rPr/>
        <w:t>services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women</w:t>
      </w:r>
      <w:r>
        <w:rPr/>
        <w:t> </w:t>
      </w:r>
      <w:r>
        <w:rPr>
          <w:spacing w:val="-1"/>
        </w:rPr>
        <w:t>in</w:t>
      </w:r>
      <w:r>
        <w:rPr>
          <w:spacing w:val="-3"/>
        </w:rPr>
        <w:t> </w:t>
      </w:r>
      <w:r>
        <w:rPr/>
        <w:t>four</w:t>
      </w:r>
      <w:r>
        <w:rPr>
          <w:spacing w:val="-3"/>
        </w:rPr>
        <w:t> </w:t>
      </w:r>
      <w:r>
        <w:rPr/>
        <w:t>rural</w:t>
      </w:r>
      <w:r>
        <w:rPr>
          <w:spacing w:val="-3"/>
        </w:rPr>
        <w:t> </w:t>
      </w:r>
      <w:r>
        <w:rPr/>
        <w:t>counties.</w:t>
      </w:r>
      <w:r>
        <w:rPr>
          <w:position w:val="11"/>
          <w:sz w:val="16"/>
        </w:rPr>
        <w:t>211</w:t>
      </w:r>
      <w:r>
        <w:rPr>
          <w:sz w:val="16"/>
        </w:rPr>
      </w:r>
    </w:p>
    <w:p>
      <w:pPr>
        <w:spacing w:after="0" w:line="233" w:lineRule="auto"/>
        <w:jc w:val="left"/>
        <w:rPr>
          <w:sz w:val="16"/>
          <w:szCs w:val="16"/>
        </w:rPr>
        <w:sectPr>
          <w:type w:val="continuous"/>
          <w:pgSz w:w="12240" w:h="15840"/>
          <w:pgMar w:top="100" w:bottom="0" w:left="1100" w:right="920"/>
          <w:cols w:num="2" w:equalWidth="0">
            <w:col w:w="4414" w:space="40"/>
            <w:col w:w="5766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left="1990" w:right="3469" w:hanging="277"/>
        <w:jc w:val="left"/>
        <w:rPr>
          <w:b w:val="0"/>
          <w:bCs w:val="0"/>
        </w:rPr>
      </w:pPr>
      <w:r>
        <w:rPr>
          <w:color w:val="FFFFFF"/>
          <w:spacing w:val="-1"/>
        </w:rPr>
        <w:t>Telemedicine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in</w:t>
      </w:r>
      <w:r>
        <w:rPr>
          <w:color w:val="FFFFFF"/>
          <w:spacing w:val="25"/>
          <w:w w:val="99"/>
        </w:rPr>
        <w:t> </w:t>
      </w:r>
      <w:r>
        <w:rPr>
          <w:color w:val="FFFFFF"/>
        </w:rPr>
        <w:t>South</w:t>
      </w:r>
      <w:r>
        <w:rPr>
          <w:color w:val="FFFFFF"/>
          <w:spacing w:val="-29"/>
        </w:rPr>
        <w:t> </w:t>
      </w:r>
      <w:r>
        <w:rPr>
          <w:color w:val="FFFFFF"/>
        </w:rPr>
        <w:t>Dakota</w:t>
      </w:r>
      <w:r>
        <w:rPr>
          <w:b w:val="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pStyle w:val="Heading4"/>
        <w:tabs>
          <w:tab w:pos="6875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1"/>
        </w:rPr>
        <w:t>PARITY:</w:t>
        <w:tab/>
        <w:t>GAPS:</w:t>
      </w:r>
      <w:r>
        <w:rPr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footerReference w:type="default" r:id="rId50"/>
          <w:pgSz w:w="12240" w:h="15840"/>
          <w:pgMar w:footer="834" w:header="760" w:top="1240" w:bottom="1020" w:left="1100" w:right="920"/>
        </w:sectPr>
      </w:pPr>
    </w:p>
    <w:p>
      <w:pPr>
        <w:pStyle w:val="BodyText"/>
        <w:tabs>
          <w:tab w:pos="4155" w:val="left" w:leader="none"/>
        </w:tabs>
        <w:spacing w:line="240" w:lineRule="auto" w:before="58"/>
        <w:ind w:left="450" w:right="0" w:firstLine="0"/>
        <w:jc w:val="left"/>
        <w:rPr>
          <w:rFonts w:ascii="Calibri" w:hAnsi="Calibri" w:cs="Calibri" w:eastAsia="Calibri"/>
        </w:rPr>
      </w:pPr>
      <w:r>
        <w:rPr/>
        <w:t>Private</w:t>
      </w:r>
      <w:r>
        <w:rPr>
          <w:spacing w:val="-10"/>
        </w:rPr>
        <w:t> </w:t>
      </w:r>
      <w:r>
        <w:rPr/>
        <w:t>Insurance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tabs>
          <w:tab w:pos="4147" w:val="left" w:leader="none"/>
        </w:tabs>
        <w:spacing w:before="9"/>
        <w:ind w:left="45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w w:val="95"/>
          <w:sz w:val="24"/>
        </w:rPr>
        <w:t>Medicaid</w:t>
      </w:r>
      <w:r>
        <w:rPr>
          <w:rFonts w:ascii="Calibri"/>
          <w:w w:val="95"/>
          <w:position w:val="11"/>
          <w:sz w:val="16"/>
        </w:rPr>
        <w:t>214</w:t>
        <w:tab/>
      </w:r>
      <w:r>
        <w:rPr>
          <w:rFonts w:ascii="Calibri"/>
          <w:b/>
          <w:color w:val="FFFFFF"/>
          <w:sz w:val="24"/>
        </w:rPr>
        <w:t>C</w:t>
      </w:r>
      <w:r>
        <w:rPr>
          <w:rFonts w:ascii="Calibri"/>
          <w:sz w:val="24"/>
        </w:rPr>
      </w:r>
    </w:p>
    <w:p>
      <w:pPr>
        <w:pStyle w:val="BodyText"/>
        <w:tabs>
          <w:tab w:pos="4155" w:val="left" w:leader="none"/>
        </w:tabs>
        <w:spacing w:line="240" w:lineRule="auto" w:before="43"/>
        <w:ind w:left="441" w:right="0" w:firstLine="9"/>
        <w:jc w:val="left"/>
        <w:rPr>
          <w:rFonts w:ascii="Calibri" w:hAnsi="Calibri" w:cs="Calibri" w:eastAsia="Calibri"/>
        </w:rPr>
      </w:pPr>
      <w:r>
        <w:rPr/>
        <w:t>State</w:t>
      </w:r>
      <w:r>
        <w:rPr>
          <w:spacing w:val="-5"/>
        </w:rPr>
        <w:t> </w:t>
      </w:r>
      <w:r>
        <w:rPr/>
        <w:t>Employee</w:t>
      </w:r>
      <w:r>
        <w:rPr>
          <w:spacing w:val="-4"/>
        </w:rPr>
        <w:t> </w:t>
      </w:r>
      <w:r>
        <w:rPr/>
        <w:t>Health</w:t>
      </w:r>
      <w:r>
        <w:rPr>
          <w:spacing w:val="-5"/>
        </w:rPr>
        <w:t> </w:t>
      </w:r>
      <w:r>
        <w:rPr/>
        <w:t>Plan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Heading6"/>
        <w:spacing w:line="242" w:lineRule="auto"/>
        <w:ind w:left="760" w:right="0" w:hanging="320"/>
        <w:jc w:val="left"/>
        <w:rPr>
          <w:b w:val="0"/>
          <w:bCs w:val="0"/>
        </w:rPr>
      </w:pPr>
      <w:r>
        <w:rPr/>
        <w:t>MEDICAID</w:t>
      </w:r>
      <w:r>
        <w:rPr>
          <w:spacing w:val="-13"/>
        </w:rPr>
        <w:t> </w:t>
      </w:r>
      <w:r>
        <w:rPr/>
        <w:t>SERVICE</w:t>
      </w:r>
      <w:r>
        <w:rPr>
          <w:spacing w:val="-12"/>
        </w:rPr>
        <w:t> </w:t>
      </w:r>
      <w:r>
        <w:rPr/>
        <w:t>COVERAGE</w:t>
      </w:r>
      <w:r>
        <w:rPr>
          <w:spacing w:val="-12"/>
        </w:rPr>
        <w:t> </w:t>
      </w:r>
      <w:r>
        <w:rPr/>
        <w:t>&amp;</w:t>
      </w:r>
      <w:r>
        <w:rPr>
          <w:spacing w:val="27"/>
          <w:w w:val="99"/>
        </w:rPr>
        <w:t> </w:t>
      </w:r>
      <w:r>
        <w:rPr/>
        <w:t>CONDITIONS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PAYMENT:</w:t>
      </w:r>
      <w:r>
        <w:rPr>
          <w:b w:val="0"/>
        </w:rPr>
      </w:r>
    </w:p>
    <w:p>
      <w:pPr>
        <w:pStyle w:val="BodyText"/>
        <w:tabs>
          <w:tab w:pos="4147" w:val="left" w:leader="none"/>
        </w:tabs>
        <w:spacing w:line="240" w:lineRule="auto" w:before="143"/>
        <w:ind w:left="540" w:right="0" w:firstLine="0"/>
        <w:jc w:val="left"/>
        <w:rPr>
          <w:rFonts w:ascii="Calibri" w:hAnsi="Calibri" w:cs="Calibri" w:eastAsia="Calibri"/>
        </w:rPr>
      </w:pPr>
      <w:r>
        <w:rPr/>
        <w:t>Patient</w:t>
      </w:r>
      <w:r>
        <w:rPr>
          <w:spacing w:val="-6"/>
        </w:rPr>
        <w:t> </w:t>
      </w:r>
      <w:r>
        <w:rPr/>
        <w:t>Setting</w:t>
        <w:tab/>
      </w:r>
      <w:r>
        <w:rPr>
          <w:rFonts w:ascii="Calibri"/>
          <w:b/>
          <w:color w:val="FFFFFF"/>
        </w:rPr>
        <w:t>C</w:t>
      </w:r>
      <w:r>
        <w:rPr>
          <w:rFonts w:ascii="Calibri"/>
        </w:rPr>
      </w:r>
    </w:p>
    <w:p>
      <w:pPr>
        <w:pStyle w:val="BodyText"/>
        <w:tabs>
          <w:tab w:pos="4143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Technologies</w:t>
        <w:tab/>
      </w:r>
      <w:r>
        <w:rPr>
          <w:rFonts w:ascii="Calibri"/>
          <w:b/>
          <w:color w:val="FFFFFF"/>
          <w:w w:val="95"/>
        </w:rPr>
        <w:t>B</w:t>
      </w:r>
      <w:r>
        <w:rPr>
          <w:rFonts w:ascii="Calibri"/>
        </w:rPr>
      </w:r>
    </w:p>
    <w:p>
      <w:pPr>
        <w:pStyle w:val="Heading9"/>
        <w:spacing w:line="286" w:lineRule="exact" w:before="58"/>
        <w:ind w:left="342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Private</w:t>
      </w:r>
      <w:r>
        <w:rPr>
          <w:spacing w:val="-9"/>
        </w:rPr>
        <w:t> </w:t>
      </w:r>
      <w:r>
        <w:rPr>
          <w:spacing w:val="-1"/>
        </w:rPr>
        <w:t>Insurance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93" w:val="left" w:leader="none"/>
        </w:tabs>
        <w:spacing w:line="292" w:lineRule="exact" w:before="1" w:after="0"/>
        <w:ind w:left="792" w:right="453" w:hanging="450"/>
        <w:jc w:val="left"/>
      </w:pPr>
      <w:r>
        <w:rPr/>
        <w:t>Bordered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MT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parity</w:t>
      </w:r>
      <w:r>
        <w:rPr>
          <w:spacing w:val="-2"/>
        </w:rPr>
        <w:t> </w:t>
      </w:r>
      <w:r>
        <w:rPr/>
        <w:t>law.</w:t>
      </w:r>
      <w:r>
        <w:rPr>
          <w:spacing w:val="50"/>
        </w:rPr>
        <w:t> </w:t>
      </w:r>
      <w:r>
        <w:rPr/>
        <w:t>No</w:t>
      </w:r>
      <w:r>
        <w:rPr>
          <w:spacing w:val="25"/>
        </w:rPr>
        <w:t> </w:t>
      </w:r>
      <w:r>
        <w:rPr/>
        <w:t>history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proposed</w:t>
      </w:r>
      <w:r>
        <w:rPr>
          <w:spacing w:val="-1"/>
        </w:rPr>
        <w:t> </w:t>
      </w:r>
      <w:r>
        <w:rPr/>
        <w:t>legislation</w:t>
      </w:r>
      <w:r>
        <w:rPr>
          <w:spacing w:val="-2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past</w:t>
      </w:r>
      <w:r>
        <w:rPr>
          <w:spacing w:val="-2"/>
        </w:rPr>
        <w:t> </w:t>
      </w:r>
      <w:r>
        <w:rPr/>
        <w:t>2</w:t>
      </w:r>
      <w:r>
        <w:rPr>
          <w:w w:val="99"/>
        </w:rPr>
        <w:t> </w:t>
      </w:r>
      <w:r>
        <w:rPr/>
        <w:t>years.</w:t>
      </w:r>
    </w:p>
    <w:p>
      <w:pPr>
        <w:spacing w:line="240" w:lineRule="auto" w:before="6"/>
        <w:rPr>
          <w:rFonts w:ascii="Calibri" w:hAnsi="Calibri" w:cs="Calibri" w:eastAsia="Calibri"/>
          <w:sz w:val="24"/>
          <w:szCs w:val="24"/>
        </w:rPr>
      </w:pPr>
    </w:p>
    <w:p>
      <w:pPr>
        <w:pStyle w:val="Heading9"/>
        <w:spacing w:line="286" w:lineRule="exact"/>
        <w:ind w:left="342" w:right="0"/>
        <w:jc w:val="left"/>
        <w:rPr>
          <w:b w:val="0"/>
          <w:bCs w:val="0"/>
        </w:rPr>
      </w:pPr>
      <w:r>
        <w:rPr/>
        <w:t>Medicaid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93" w:val="left" w:leader="none"/>
        </w:tabs>
        <w:spacing w:line="292" w:lineRule="exact" w:before="1" w:after="0"/>
        <w:ind w:left="792" w:right="399" w:hanging="450"/>
        <w:jc w:val="left"/>
      </w:pPr>
      <w:r>
        <w:rPr/>
        <w:t>Coverage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telemedicine</w:t>
      </w:r>
      <w:r>
        <w:rPr>
          <w:spacing w:val="-5"/>
        </w:rPr>
        <w:t> </w:t>
      </w:r>
      <w:r>
        <w:rPr/>
        <w:t>under</w:t>
      </w:r>
      <w:r>
        <w:rPr>
          <w:spacing w:val="-4"/>
        </w:rPr>
        <w:t> </w:t>
      </w:r>
      <w:r>
        <w:rPr/>
        <w:t>Medicaid</w:t>
      </w:r>
      <w:r>
        <w:rPr>
          <w:spacing w:val="-5"/>
        </w:rPr>
        <w:t> </w:t>
      </w:r>
      <w:r>
        <w:rPr/>
        <w:t>is</w:t>
      </w:r>
      <w:r>
        <w:rPr/>
        <w:t> above</w:t>
      </w:r>
      <w:r>
        <w:rPr>
          <w:spacing w:val="-5"/>
        </w:rPr>
        <w:t> </w:t>
      </w:r>
      <w:r>
        <w:rPr/>
        <w:t>average.</w:t>
      </w:r>
      <w:r>
        <w:rPr>
          <w:spacing w:val="46"/>
        </w:rPr>
        <w:t> </w:t>
      </w:r>
      <w:r>
        <w:rPr/>
        <w:t>The</w:t>
      </w:r>
      <w:r>
        <w:rPr>
          <w:spacing w:val="-4"/>
        </w:rPr>
        <w:t> </w:t>
      </w:r>
      <w:r>
        <w:rPr/>
        <w:t>agency</w:t>
      </w:r>
      <w:r>
        <w:rPr>
          <w:spacing w:val="-4"/>
        </w:rPr>
        <w:t> </w:t>
      </w:r>
      <w:r>
        <w:rPr/>
        <w:t>imposes</w:t>
      </w:r>
      <w:r>
        <w:rPr>
          <w:spacing w:val="-4"/>
        </w:rPr>
        <w:t> </w:t>
      </w:r>
      <w:r>
        <w:rPr/>
        <w:t>restrictions</w:t>
      </w:r>
      <w:r>
        <w:rPr/>
        <w:t> 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patient</w:t>
      </w:r>
      <w:r>
        <w:rPr>
          <w:spacing w:val="-3"/>
        </w:rPr>
        <w:t> </w:t>
      </w:r>
      <w:r>
        <w:rPr/>
        <w:t>settings,</w:t>
      </w:r>
      <w:r>
        <w:rPr>
          <w:spacing w:val="-3"/>
        </w:rPr>
        <w:t> </w:t>
      </w:r>
      <w:r>
        <w:rPr/>
        <w:t>covered</w:t>
      </w:r>
      <w:r>
        <w:rPr>
          <w:spacing w:val="-2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and</w:t>
      </w:r>
    </w:p>
    <w:p>
      <w:pPr>
        <w:spacing w:after="0" w:line="292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278" w:space="40"/>
            <w:col w:w="5902"/>
          </w:cols>
        </w:sectPr>
      </w:pPr>
    </w:p>
    <w:p>
      <w:pPr>
        <w:pStyle w:val="BodyText"/>
        <w:spacing w:line="240" w:lineRule="auto" w:before="43"/>
        <w:ind w:left="540" w:right="0" w:firstLine="0"/>
        <w:jc w:val="left"/>
      </w:pPr>
      <w:r>
        <w:rPr/>
        <w:t>Distance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Geography</w:t>
      </w:r>
      <w:r>
        <w:rPr>
          <w:w w:val="99"/>
        </w:rPr>
        <w:t> </w:t>
      </w:r>
      <w:r>
        <w:rPr/>
        <w:t>Restrictions</w:t>
      </w:r>
    </w:p>
    <w:p>
      <w:pPr>
        <w:pStyle w:val="BodyText"/>
        <w:numPr>
          <w:ilvl w:val="0"/>
          <w:numId w:val="44"/>
        </w:numPr>
        <w:tabs>
          <w:tab w:pos="1514" w:val="left" w:leader="none"/>
        </w:tabs>
        <w:spacing w:line="199" w:lineRule="auto" w:before="24" w:after="0"/>
        <w:ind w:left="1513" w:right="769" w:hanging="973"/>
        <w:jc w:val="left"/>
      </w:pPr>
      <w:r>
        <w:rPr/>
        <w:br w:type="column"/>
        <w:t>designates</w:t>
      </w:r>
      <w:r>
        <w:rPr>
          <w:spacing w:val="-3"/>
        </w:rPr>
        <w:t> </w:t>
      </w:r>
      <w:r>
        <w:rPr/>
        <w:t>eligible</w:t>
      </w:r>
      <w:r>
        <w:rPr>
          <w:spacing w:val="-3"/>
        </w:rPr>
        <w:t> </w:t>
      </w:r>
      <w:r>
        <w:rPr/>
        <w:t>distant</w:t>
      </w:r>
      <w:r>
        <w:rPr>
          <w:spacing w:val="-2"/>
        </w:rPr>
        <w:t> </w:t>
      </w:r>
      <w:r>
        <w:rPr/>
        <w:t>site</w:t>
      </w:r>
      <w:r>
        <w:rPr>
          <w:spacing w:val="-3"/>
        </w:rPr>
        <w:t> </w:t>
      </w:r>
      <w:r>
        <w:rPr>
          <w:spacing w:val="-1"/>
        </w:rPr>
        <w:t>providers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28"/>
        </w:rPr>
        <w:t> </w:t>
      </w:r>
      <w:r>
        <w:rPr/>
        <w:t>condition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payment.</w:t>
      </w:r>
    </w:p>
    <w:p>
      <w:pPr>
        <w:spacing w:after="0" w:line="199" w:lineRule="auto"/>
        <w:jc w:val="left"/>
        <w:sectPr>
          <w:type w:val="continuous"/>
          <w:pgSz w:w="12240" w:h="15840"/>
          <w:pgMar w:top="100" w:bottom="0" w:left="1100" w:right="920"/>
          <w:cols w:num="2" w:equalWidth="0">
            <w:col w:w="2768" w:space="829"/>
            <w:col w:w="6623"/>
          </w:cols>
        </w:sectPr>
      </w:pPr>
    </w:p>
    <w:p>
      <w:pPr>
        <w:pStyle w:val="BodyText"/>
        <w:tabs>
          <w:tab w:pos="4137" w:val="left" w:leader="none"/>
        </w:tabs>
        <w:spacing w:line="240" w:lineRule="auto" w:before="48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Providers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BodyText"/>
        <w:tabs>
          <w:tab w:pos="4143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  <w:w w:val="95"/>
        </w:rPr>
        <w:t>Physician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provided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Services</w:t>
        <w:tab/>
      </w:r>
      <w:r>
        <w:rPr>
          <w:rFonts w:ascii="Calibri" w:hAnsi="Calibri" w:cs="Calibri" w:eastAsia="Calibri"/>
          <w:b/>
          <w:bCs/>
          <w:color w:val="FFFFFF"/>
        </w:rPr>
        <w:t>B</w:t>
      </w:r>
      <w:r>
        <w:rPr>
          <w:rFonts w:ascii="Calibri" w:hAnsi="Calibri" w:cs="Calibri" w:eastAsia="Calibri"/>
        </w:rPr>
      </w:r>
    </w:p>
    <w:p>
      <w:pPr>
        <w:pStyle w:val="BodyText"/>
        <w:numPr>
          <w:ilvl w:val="1"/>
          <w:numId w:val="22"/>
        </w:numPr>
        <w:tabs>
          <w:tab w:pos="788" w:val="left" w:leader="none"/>
        </w:tabs>
        <w:spacing w:line="235" w:lineRule="exact" w:before="0" w:after="0"/>
        <w:ind w:left="787" w:right="0" w:hanging="450"/>
        <w:jc w:val="left"/>
      </w:pPr>
      <w:r>
        <w:rPr/>
        <w:br w:type="column"/>
        <w:t>SD</w:t>
      </w:r>
      <w:r>
        <w:rPr>
          <w:spacing w:val="-2"/>
        </w:rPr>
        <w:t> </w:t>
      </w:r>
      <w:r>
        <w:rPr/>
        <w:t>Medicaid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longer</w:t>
      </w:r>
      <w:r>
        <w:rPr>
          <w:spacing w:val="-1"/>
        </w:rPr>
        <w:t> </w:t>
      </w:r>
      <w:r>
        <w:rPr/>
        <w:t>includes</w:t>
      </w:r>
      <w:r>
        <w:rPr>
          <w:spacing w:val="-2"/>
        </w:rPr>
        <w:t> </w:t>
      </w:r>
      <w:r>
        <w:rPr/>
        <w:t>phone</w:t>
      </w:r>
      <w:r>
        <w:rPr>
          <w:spacing w:val="-2"/>
        </w:rPr>
        <w:t> </w:t>
      </w:r>
      <w:r>
        <w:rPr/>
        <w:t>calls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spacing w:line="240" w:lineRule="auto" w:before="0"/>
        <w:ind w:left="787" w:right="383" w:firstLine="0"/>
        <w:jc w:val="left"/>
      </w:pPr>
      <w:r>
        <w:rPr>
          <w:w w:val="95"/>
        </w:rPr>
        <w:t>store-­‐and-­‐forward</w:t>
      </w:r>
      <w:r>
        <w:rPr>
          <w:spacing w:val="-32"/>
          <w:w w:val="95"/>
        </w:rPr>
        <w:t> </w:t>
      </w:r>
      <w:r>
        <w:rPr>
          <w:w w:val="95"/>
        </w:rPr>
        <w:t>under</w:t>
      </w:r>
      <w:r>
        <w:rPr>
          <w:spacing w:val="-32"/>
          <w:w w:val="95"/>
        </w:rPr>
        <w:t> </w:t>
      </w:r>
      <w:r>
        <w:rPr>
          <w:w w:val="95"/>
        </w:rPr>
        <w:t>its</w:t>
      </w:r>
      <w:r>
        <w:rPr>
          <w:spacing w:val="-32"/>
          <w:w w:val="95"/>
        </w:rPr>
        <w:t> </w:t>
      </w:r>
      <w:r>
        <w:rPr>
          <w:w w:val="95"/>
        </w:rPr>
        <w:t>telemedicine</w:t>
      </w:r>
      <w:r>
        <w:rPr>
          <w:w w:val="99"/>
        </w:rPr>
        <w:t> </w:t>
      </w:r>
      <w:r>
        <w:rPr/>
        <w:t>definition.</w:t>
      </w:r>
      <w:r>
        <w:rPr>
          <w:spacing w:val="-10"/>
        </w:rPr>
        <w:t> </w:t>
      </w:r>
      <w:r>
        <w:rPr/>
        <w:t>Coverage</w:t>
      </w:r>
      <w:r>
        <w:rPr>
          <w:spacing w:val="-32"/>
        </w:rPr>
        <w:t> </w:t>
      </w:r>
      <w:r>
        <w:rPr/>
        <w:t>for</w:t>
      </w:r>
      <w:r>
        <w:rPr>
          <w:spacing w:val="-32"/>
        </w:rPr>
        <w:t> </w:t>
      </w:r>
      <w:r>
        <w:rPr/>
        <w:t>interactive</w:t>
      </w:r>
      <w:r>
        <w:rPr>
          <w:spacing w:val="-32"/>
        </w:rPr>
        <w:t> </w:t>
      </w:r>
      <w:r>
        <w:rPr>
          <w:spacing w:val="-1"/>
        </w:rPr>
        <w:t>audio</w:t>
      </w:r>
      <w:r>
        <w:rPr>
          <w:spacing w:val="-3"/>
        </w:rPr>
        <w:t>-­‐</w:t>
      </w:r>
      <w:r>
        <w:rPr>
          <w:spacing w:val="-1"/>
        </w:rPr>
        <w:t>video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284" w:space="40"/>
            <w:col w:w="5896"/>
          </w:cols>
        </w:sectPr>
      </w:pPr>
    </w:p>
    <w:p>
      <w:pPr>
        <w:pStyle w:val="BodyText"/>
        <w:spacing w:line="197" w:lineRule="exact" w:before="0"/>
        <w:ind w:left="540" w:right="0" w:firstLine="0"/>
        <w:jc w:val="left"/>
      </w:pPr>
      <w:r>
        <w:rPr/>
        <w:t>Mental/behavioral</w:t>
      </w:r>
      <w:r>
        <w:rPr>
          <w:spacing w:val="-11"/>
        </w:rPr>
        <w:t> </w:t>
      </w:r>
      <w:r>
        <w:rPr/>
        <w:t>Health</w:t>
      </w:r>
    </w:p>
    <w:p>
      <w:pPr>
        <w:pStyle w:val="BodyText"/>
        <w:spacing w:line="240" w:lineRule="auto" w:before="0"/>
        <w:ind w:left="540" w:right="0" w:firstLine="0"/>
        <w:jc w:val="left"/>
      </w:pPr>
      <w:r>
        <w:rPr>
          <w:spacing w:val="-1"/>
        </w:rPr>
        <w:t>Services</w:t>
      </w:r>
    </w:p>
    <w:p>
      <w:pPr>
        <w:pStyle w:val="BodyText"/>
        <w:numPr>
          <w:ilvl w:val="0"/>
          <w:numId w:val="44"/>
        </w:numPr>
        <w:tabs>
          <w:tab w:pos="1508" w:val="left" w:leader="none"/>
        </w:tabs>
        <w:spacing w:line="293" w:lineRule="exact" w:before="0" w:after="0"/>
        <w:ind w:left="1507" w:right="0" w:hanging="967"/>
        <w:jc w:val="left"/>
      </w:pPr>
      <w:r>
        <w:rPr/>
        <w:br w:type="column"/>
        <w:t>and</w:t>
      </w:r>
      <w:r>
        <w:rPr>
          <w:spacing w:val="-3"/>
        </w:rPr>
        <w:t> </w:t>
      </w:r>
      <w:r>
        <w:rPr/>
        <w:t>RPM</w:t>
      </w:r>
      <w:r>
        <w:rPr>
          <w:spacing w:val="-3"/>
        </w:rPr>
        <w:t> </w:t>
      </w:r>
      <w:r>
        <w:rPr/>
        <w:t>only.</w:t>
      </w:r>
    </w:p>
    <w:p>
      <w:pPr>
        <w:spacing w:after="0" w:line="293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3065" w:space="538"/>
            <w:col w:w="6617"/>
          </w:cols>
        </w:sectPr>
      </w:pPr>
    </w:p>
    <w:p>
      <w:pPr>
        <w:pStyle w:val="BodyText"/>
        <w:tabs>
          <w:tab w:pos="4137" w:val="left" w:leader="none"/>
        </w:tabs>
        <w:spacing w:line="240" w:lineRule="auto" w:before="43"/>
        <w:ind w:left="522" w:right="0" w:firstLine="0"/>
        <w:jc w:val="center"/>
        <w:rPr>
          <w:rFonts w:ascii="Calibri" w:hAnsi="Calibri" w:cs="Calibri" w:eastAsia="Calibri"/>
        </w:rPr>
      </w:pPr>
      <w:r>
        <w:rPr>
          <w:w w:val="95"/>
        </w:rPr>
        <w:t>Rehabilitation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tabs>
          <w:tab w:pos="4137" w:val="left" w:leader="none"/>
        </w:tabs>
        <w:spacing w:before="14"/>
        <w:ind w:left="522" w:right="0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Home</w:t>
      </w:r>
      <w:r>
        <w:rPr>
          <w:rFonts w:ascii="Calibri"/>
          <w:spacing w:val="-11"/>
          <w:sz w:val="24"/>
        </w:rPr>
        <w:t> </w:t>
      </w:r>
      <w:r>
        <w:rPr>
          <w:rFonts w:ascii="Calibri"/>
          <w:sz w:val="24"/>
        </w:rPr>
        <w:t>Health</w:t>
      </w:r>
      <w:r>
        <w:rPr>
          <w:rFonts w:ascii="Calibri"/>
          <w:position w:val="11"/>
          <w:sz w:val="16"/>
        </w:rPr>
        <w:t>215</w:t>
        <w:tab/>
      </w:r>
      <w:r>
        <w:rPr>
          <w:rFonts w:ascii="Calibri"/>
          <w:b/>
          <w:color w:val="FFFFFF"/>
          <w:sz w:val="24"/>
        </w:rPr>
        <w:t>F</w:t>
      </w:r>
      <w:r>
        <w:rPr>
          <w:rFonts w:ascii="Calibri"/>
          <w:sz w:val="24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540" w:right="0" w:firstLine="0"/>
        <w:jc w:val="center"/>
        <w:rPr>
          <w:rFonts w:ascii="Calibri" w:hAnsi="Calibri" w:cs="Calibri" w:eastAsia="Calibri"/>
        </w:rPr>
      </w:pPr>
      <w:r>
        <w:rPr/>
        <w:t>Informed</w:t>
      </w:r>
      <w:r>
        <w:rPr>
          <w:spacing w:val="-6"/>
        </w:rPr>
        <w:t> </w:t>
      </w:r>
      <w:r>
        <w:rPr/>
        <w:t>Consent</w:t>
        <w:tab/>
      </w:r>
      <w:r>
        <w:rPr>
          <w:rFonts w:ascii="Calibri"/>
          <w:b/>
          <w:color w:val="FFFFFF"/>
          <w:w w:val="95"/>
        </w:rPr>
        <w:t>A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540" w:right="0" w:firstLine="0"/>
        <w:jc w:val="center"/>
        <w:rPr>
          <w:rFonts w:ascii="Calibri" w:hAnsi="Calibri" w:cs="Calibri" w:eastAsia="Calibri"/>
        </w:rPr>
      </w:pPr>
      <w:r>
        <w:rPr>
          <w:w w:val="95"/>
        </w:rPr>
        <w:t>Telepresenter</w:t>
        <w:tab/>
      </w:r>
      <w:r>
        <w:rPr>
          <w:rFonts w:ascii="Calibri"/>
          <w:b/>
          <w:color w:val="FFFFFF"/>
          <w:w w:val="95"/>
        </w:rPr>
        <w:t>A</w:t>
      </w:r>
      <w:r>
        <w:rPr>
          <w:rFonts w:ascii="Calibri"/>
        </w:rPr>
      </w:r>
    </w:p>
    <w:p>
      <w:pPr>
        <w:pStyle w:val="Heading6"/>
        <w:spacing w:line="240" w:lineRule="auto" w:before="201"/>
        <w:ind w:right="296"/>
        <w:jc w:val="center"/>
        <w:rPr>
          <w:b w:val="0"/>
          <w:bCs w:val="0"/>
        </w:rPr>
      </w:pPr>
      <w:r>
        <w:rPr/>
        <w:t>INNOVATIVE</w:t>
      </w:r>
      <w:r>
        <w:rPr>
          <w:spacing w:val="-15"/>
        </w:rPr>
        <w:t> </w:t>
      </w:r>
      <w:r>
        <w:rPr/>
        <w:t>PAYMENT</w:t>
      </w:r>
      <w:r>
        <w:rPr>
          <w:spacing w:val="-15"/>
        </w:rPr>
        <w:t> </w:t>
      </w:r>
      <w:r>
        <w:rPr/>
        <w:t>OR</w:t>
      </w:r>
      <w:r>
        <w:rPr>
          <w:spacing w:val="25"/>
          <w:w w:val="99"/>
        </w:rPr>
        <w:t> </w:t>
      </w:r>
      <w:r>
        <w:rPr/>
        <w:t>SERVICE</w:t>
      </w:r>
      <w:r>
        <w:rPr>
          <w:spacing w:val="-16"/>
        </w:rPr>
        <w:t> </w:t>
      </w:r>
      <w:r>
        <w:rPr/>
        <w:t>DELIVERY</w:t>
      </w:r>
      <w:r>
        <w:rPr>
          <w:spacing w:val="-16"/>
        </w:rPr>
        <w:t> </w:t>
      </w:r>
      <w:r>
        <w:rPr/>
        <w:t>MODELS:</w:t>
      </w:r>
      <w:r>
        <w:rPr>
          <w:b w:val="0"/>
        </w:rPr>
      </w:r>
    </w:p>
    <w:p>
      <w:pPr>
        <w:pStyle w:val="Heading9"/>
        <w:spacing w:line="286" w:lineRule="exact" w:before="96"/>
        <w:ind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/>
        <w:t>Innovation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88" w:val="left" w:leader="none"/>
        </w:tabs>
        <w:spacing w:line="292" w:lineRule="exact" w:before="1" w:after="0"/>
        <w:ind w:left="787" w:right="472" w:hanging="450"/>
        <w:jc w:val="left"/>
        <w:rPr>
          <w:sz w:val="16"/>
          <w:szCs w:val="16"/>
        </w:rPr>
      </w:pPr>
      <w:r>
        <w:rPr/>
        <w:t>Received</w:t>
      </w:r>
      <w:r>
        <w:rPr>
          <w:spacing w:val="-4"/>
        </w:rPr>
        <w:t> </w:t>
      </w:r>
      <w:r>
        <w:rPr/>
        <w:t>grant</w:t>
      </w:r>
      <w:r>
        <w:rPr>
          <w:spacing w:val="-3"/>
        </w:rPr>
        <w:t> </w:t>
      </w:r>
      <w:r>
        <w:rPr/>
        <w:t>from</w:t>
      </w:r>
      <w:r>
        <w:rPr>
          <w:spacing w:val="-4"/>
        </w:rPr>
        <w:t> </w:t>
      </w:r>
      <w:r>
        <w:rPr/>
        <w:t>US</w:t>
      </w:r>
      <w:r>
        <w:rPr>
          <w:spacing w:val="-3"/>
        </w:rPr>
        <w:t> </w:t>
      </w:r>
      <w:r>
        <w:rPr/>
        <w:t>Bureau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Justice</w:t>
      </w:r>
      <w:r>
        <w:rPr>
          <w:w w:val="99"/>
        </w:rPr>
        <w:t> </w:t>
      </w:r>
      <w:r>
        <w:rPr/>
        <w:t>Assistance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implement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telehealth</w:t>
      </w:r>
      <w:r>
        <w:rPr>
          <w:spacing w:val="-3"/>
        </w:rPr>
        <w:t> </w:t>
      </w:r>
      <w:r>
        <w:rPr/>
        <w:t>drug</w:t>
      </w:r>
      <w:r>
        <w:rPr>
          <w:spacing w:val="28"/>
          <w:w w:val="99"/>
        </w:rPr>
        <w:t> </w:t>
      </w:r>
      <w:r>
        <w:rPr/>
        <w:t>treatment</w:t>
      </w:r>
      <w:r>
        <w:rPr>
          <w:spacing w:val="-7"/>
        </w:rPr>
        <w:t> </w:t>
      </w:r>
      <w:r>
        <w:rPr/>
        <w:t>program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nonviolent</w:t>
      </w:r>
      <w:r>
        <w:rPr>
          <w:spacing w:val="-7"/>
        </w:rPr>
        <w:t> </w:t>
      </w:r>
      <w:r>
        <w:rPr/>
        <w:t>offenders.</w:t>
      </w:r>
      <w:r>
        <w:rPr>
          <w:position w:val="11"/>
          <w:sz w:val="16"/>
        </w:rPr>
        <w:t>213</w:t>
      </w:r>
      <w:r>
        <w:rPr>
          <w:sz w:val="16"/>
        </w:rPr>
      </w:r>
    </w:p>
    <w:p>
      <w:pPr>
        <w:spacing w:after="0" w:line="292" w:lineRule="exact"/>
        <w:jc w:val="left"/>
        <w:rPr>
          <w:sz w:val="16"/>
          <w:szCs w:val="16"/>
        </w:rPr>
        <w:sectPr>
          <w:type w:val="continuous"/>
          <w:pgSz w:w="12240" w:h="15840"/>
          <w:pgMar w:top="100" w:bottom="0" w:left="1100" w:right="920"/>
          <w:cols w:num="2" w:equalWidth="0">
            <w:col w:w="4284" w:space="40"/>
            <w:col w:w="5896"/>
          </w:cols>
        </w:sectPr>
      </w:pPr>
    </w:p>
    <w:p>
      <w:pPr>
        <w:spacing w:line="240" w:lineRule="auto" w:before="12"/>
        <w:rPr>
          <w:rFonts w:ascii="Calibri" w:hAnsi="Calibri" w:cs="Calibri" w:eastAsia="Calibri"/>
          <w:sz w:val="11"/>
          <w:szCs w:val="11"/>
        </w:rPr>
      </w:pPr>
      <w:r>
        <w:rPr/>
        <w:pict>
          <v:group style="position:absolute;margin-left:60.669998pt;margin-top:72.070pt;width:499.55pt;height:614.75pt;mso-position-horizontal-relative:page;mso-position-vertical-relative:page;z-index:-414112" coordorigin="1213,1441" coordsize="9991,12295">
            <v:group style="position:absolute;left:1279;top:1486;width:6999;height:1464" coordorigin="1279,1486" coordsize="6999,1464">
              <v:shape style="position:absolute;left:1279;top:1486;width:6999;height:1464" coordorigin="1279,1486" coordsize="6999,1464" path="m1279,1486l8278,1486,8278,2950,1279,2950,1279,1486xe" filled="true" fillcolor="#ee5d1b" stroked="false">
                <v:path arrowok="t"/>
                <v:fill type="solid"/>
              </v:shape>
            </v:group>
            <v:group style="position:absolute;left:1370;top:1486;width:6826;height:740" coordorigin="1370,1486" coordsize="6826,740">
              <v:shape style="position:absolute;left:1370;top:1486;width:6826;height:740" coordorigin="1370,1486" coordsize="6826,740" path="m1370,1486l8196,1486,8196,2225,1370,2225,1370,1486xe" filled="true" fillcolor="#ee5d1b" stroked="false">
                <v:path arrowok="t"/>
                <v:fill type="solid"/>
              </v:shape>
            </v:group>
            <v:group style="position:absolute;left:1370;top:2220;width:6826;height:735" coordorigin="1370,2220" coordsize="6826,735">
              <v:shape style="position:absolute;left:1370;top:2220;width:6826;height:735" coordorigin="1370,2220" coordsize="6826,735" path="m1370,2220l8196,2220,8196,2954,1370,2954,1370,2220xe" filled="true" fillcolor="#ee5d1b" stroked="false">
                <v:path arrowok="t"/>
                <v:fill type="solid"/>
              </v:shape>
            </v:group>
            <v:group style="position:absolute;left:1236;top:1464;width:9946;height:2" coordorigin="1236,1464" coordsize="9946,2">
              <v:shape style="position:absolute;left:1236;top:1464;width:9946;height:2" coordorigin="1236,1464" coordsize="9946,0" path="m1236,1464l11182,1464e" filled="false" stroked="true" strokeweight="2.260pt" strokecolor="#000000">
                <v:path arrowok="t"/>
              </v:shape>
            </v:group>
            <v:group style="position:absolute;left:1258;top:1486;width:2;height:12207" coordorigin="1258,1486" coordsize="2,12207">
              <v:shape style="position:absolute;left:1258;top:1486;width:2;height:12207" coordorigin="1258,1486" coordsize="0,12207" path="m1258,1486l1258,13692e" filled="false" stroked="true" strokeweight="2.260pt" strokecolor="#000000">
                <v:path arrowok="t"/>
              </v:shape>
            </v:group>
            <v:group style="position:absolute;left:8299;top:1486;width:2;height:1469" coordorigin="8299,1486" coordsize="2,1469">
              <v:shape style="position:absolute;left:8299;top:1486;width:2;height:1469" coordorigin="8299,1486" coordsize="0,1469" path="m8299,1486l8299,2954e" filled="false" stroked="true" strokeweight="2.260pt" strokecolor="#000000">
                <v:path arrowok="t"/>
              </v:shape>
            </v:group>
            <v:group style="position:absolute;left:11160;top:1486;width:2;height:12207" coordorigin="11160,1486" coordsize="2,12207">
              <v:shape style="position:absolute;left:11160;top:1486;width:2;height:12207" coordorigin="11160,1486" coordsize="0,12207" path="m11160,1486l11160,13692e" filled="false" stroked="true" strokeweight="2.260pt" strokecolor="#000000">
                <v:path arrowok="t"/>
              </v:shape>
            </v:group>
            <v:group style="position:absolute;left:5532;top:2998;width:87;height:864" coordorigin="5532,2998" coordsize="87,864">
              <v:shape style="position:absolute;left:5532;top:2998;width:87;height:864" coordorigin="5532,2998" coordsize="87,864" path="m5532,3862l5618,3862,5618,2998,5532,2998,5532,3862xe" filled="true" fillcolor="#bebebe" stroked="false">
                <v:path arrowok="t"/>
                <v:fill type="solid"/>
              </v:shape>
            </v:group>
            <v:group style="position:absolute;left:1279;top:2998;width:92;height:864" coordorigin="1279,2998" coordsize="92,864">
              <v:shape style="position:absolute;left:1279;top:2998;width:92;height:864" coordorigin="1279,2998" coordsize="92,864" path="m1279,3862l1370,3862,1370,2998,1279,2998,1279,3862xe" filled="true" fillcolor="#bebebe" stroked="false">
                <v:path arrowok="t"/>
                <v:fill type="solid"/>
              </v:shape>
            </v:group>
            <v:group style="position:absolute;left:1370;top:2998;width:4162;height:864" coordorigin="1370,2998" coordsize="4162,864">
              <v:shape style="position:absolute;left:1370;top:2998;width:4162;height:864" coordorigin="1370,2998" coordsize="4162,864" path="m1370,2998l5532,2998,5532,3862,1370,3862,1370,2998xe" filled="true" fillcolor="#bebebe" stroked="false">
                <v:path arrowok="t"/>
                <v:fill type="solid"/>
              </v:shape>
            </v:group>
            <v:group style="position:absolute;left:11057;top:2998;width:82;height:864" coordorigin="11057,2998" coordsize="82,864">
              <v:shape style="position:absolute;left:11057;top:2998;width:82;height:864" coordorigin="11057,2998" coordsize="82,864" path="m11057,3862l11138,3862,11138,2998,11057,2998,11057,3862xe" filled="true" fillcolor="#bebebe" stroked="false">
                <v:path arrowok="t"/>
                <v:fill type="solid"/>
              </v:shape>
            </v:group>
            <v:group style="position:absolute;left:5662;top:2998;width:92;height:864" coordorigin="5662,2998" coordsize="92,864">
              <v:shape style="position:absolute;left:5662;top:2998;width:92;height:864" coordorigin="5662,2998" coordsize="92,864" path="m5662,3862l5753,3862,5753,2998,5662,2998,5662,3862xe" filled="true" fillcolor="#bebebe" stroked="false">
                <v:path arrowok="t"/>
                <v:fill type="solid"/>
              </v:shape>
            </v:group>
            <v:group style="position:absolute;left:5753;top:2998;width:5304;height:864" coordorigin="5753,2998" coordsize="5304,864">
              <v:shape style="position:absolute;left:5753;top:2998;width:5304;height:864" coordorigin="5753,2998" coordsize="5304,864" path="m5753,2998l11057,2998,11057,3862,5753,3862,5753,2998xe" filled="true" fillcolor="#bebebe" stroked="false">
                <v:path arrowok="t"/>
                <v:fill type="solid"/>
              </v:shape>
            </v:group>
            <v:group style="position:absolute;left:1236;top:2976;width:9946;height:2" coordorigin="1236,2976" coordsize="9946,2">
              <v:shape style="position:absolute;left:1236;top:2976;width:9946;height:2" coordorigin="1236,2976" coordsize="9946,0" path="m1236,2976l11182,2976e" filled="false" stroked="true" strokeweight="2.260pt" strokecolor="#000000">
                <v:path arrowok="t"/>
              </v:shape>
            </v:group>
            <v:group style="position:absolute;left:5640;top:2998;width:2;height:10695" coordorigin="5640,2998" coordsize="2,10695">
              <v:shape style="position:absolute;left:5640;top:2998;width:2;height:10695" coordorigin="5640,2998" coordsize="0,10695" path="m5640,2998l5640,13692e" filled="false" stroked="true" strokeweight="2.260pt" strokecolor="#000000">
                <v:path arrowok="t"/>
              </v:shape>
            </v:group>
            <v:group style="position:absolute;left:5537;top:3905;width:82;height:293" coordorigin="5537,3905" coordsize="82,293">
              <v:shape style="position:absolute;left:5537;top:3905;width:82;height:293" coordorigin="5537,3905" coordsize="82,293" path="m5537,4198l5618,4198,5618,3905,5537,3905,5537,4198xe" filled="true" fillcolor="#ee5d1b" stroked="false">
                <v:path arrowok="t"/>
                <v:fill type="solid"/>
              </v:shape>
            </v:group>
            <v:group style="position:absolute;left:4994;top:3905;width:92;height:293" coordorigin="4994,3905" coordsize="92,293">
              <v:shape style="position:absolute;left:4994;top:3905;width:92;height:293" coordorigin="4994,3905" coordsize="92,293" path="m4994,4198l5086,4198,5086,3905,4994,3905,4994,4198xe" filled="true" fillcolor="#ee5d1b" stroked="false">
                <v:path arrowok="t"/>
                <v:fill type="solid"/>
              </v:shape>
            </v:group>
            <v:group style="position:absolute;left:5086;top:3905;width:452;height:298" coordorigin="5086,3905" coordsize="452,298">
              <v:shape style="position:absolute;left:5086;top:3905;width:452;height:298" coordorigin="5086,3905" coordsize="452,298" path="m5086,3905l5537,3905,5537,4202,5086,4202,5086,3905xe" filled="true" fillcolor="#ee5d1b" stroked="false">
                <v:path arrowok="t"/>
                <v:fill type="solid"/>
              </v:shape>
            </v:group>
            <v:group style="position:absolute;left:1236;top:3883;width:9946;height:2" coordorigin="1236,3883" coordsize="9946,2">
              <v:shape style="position:absolute;left:1236;top:3883;width:9946;height:2" coordorigin="1236,3883" coordsize="9946,0" path="m1236,3883l11182,3883e" filled="false" stroked="true" strokeweight="2.260pt" strokecolor="#000000">
                <v:path arrowok="t"/>
              </v:shape>
            </v:group>
            <v:group style="position:absolute;left:4973;top:3905;width:2;height:970" coordorigin="4973,3905" coordsize="2,970">
              <v:shape style="position:absolute;left:4973;top:3905;width:2;height:970" coordorigin="4973,3905" coordsize="0,970" path="m4973,3905l4973,4874e" filled="false" stroked="true" strokeweight="2.260pt" strokecolor="#000000">
                <v:path arrowok="t"/>
              </v:shape>
            </v:group>
            <v:group style="position:absolute;left:5537;top:4241;width:82;height:293" coordorigin="5537,4241" coordsize="82,293">
              <v:shape style="position:absolute;left:5537;top:4241;width:82;height:293" coordorigin="5537,4241" coordsize="82,293" path="m5537,4534l5618,4534,5618,4241,5537,4241,5537,4534xe" filled="true" fillcolor="#ee5d1b" stroked="false">
                <v:path arrowok="t"/>
                <v:fill type="solid"/>
              </v:shape>
            </v:group>
            <v:group style="position:absolute;left:4994;top:4241;width:92;height:293" coordorigin="4994,4241" coordsize="92,293">
              <v:shape style="position:absolute;left:4994;top:4241;width:92;height:293" coordorigin="4994,4241" coordsize="92,293" path="m4994,4534l5086,4534,5086,4241,4994,4241,4994,4534xe" filled="true" fillcolor="#ee5d1b" stroked="false">
                <v:path arrowok="t"/>
                <v:fill type="solid"/>
              </v:shape>
            </v:group>
            <v:group style="position:absolute;left:5086;top:4241;width:452;height:298" coordorigin="5086,4241" coordsize="452,298">
              <v:shape style="position:absolute;left:5086;top:4241;width:452;height:298" coordorigin="5086,4241" coordsize="452,298" path="m5086,4241l5537,4241,5537,4538,5086,4538,5086,4241xe" filled="true" fillcolor="#ee5d1b" stroked="false">
                <v:path arrowok="t"/>
                <v:fill type="solid"/>
              </v:shape>
            </v:group>
            <v:group style="position:absolute;left:1236;top:4219;width:4426;height:2" coordorigin="1236,4219" coordsize="4426,2">
              <v:shape style="position:absolute;left:1236;top:4219;width:4426;height:2" coordorigin="1236,4219" coordsize="4426,0" path="m1236,4219l5662,4219e" filled="false" stroked="true" strokeweight="2.260pt" strokecolor="#000000">
                <v:path arrowok="t"/>
              </v:shape>
            </v:group>
            <v:group style="position:absolute;left:5537;top:4577;width:82;height:293" coordorigin="5537,4577" coordsize="82,293">
              <v:shape style="position:absolute;left:5537;top:4577;width:82;height:293" coordorigin="5537,4577" coordsize="82,293" path="m5537,4870l5618,4870,5618,4577,5537,4577,5537,4870xe" filled="true" fillcolor="#ee5d1b" stroked="false">
                <v:path arrowok="t"/>
                <v:fill type="solid"/>
              </v:shape>
            </v:group>
            <v:group style="position:absolute;left:4994;top:4577;width:92;height:293" coordorigin="4994,4577" coordsize="92,293">
              <v:shape style="position:absolute;left:4994;top:4577;width:92;height:293" coordorigin="4994,4577" coordsize="92,293" path="m4994,4870l5086,4870,5086,4577,4994,4577,4994,4870xe" filled="true" fillcolor="#ee5d1b" stroked="false">
                <v:path arrowok="t"/>
                <v:fill type="solid"/>
              </v:shape>
            </v:group>
            <v:group style="position:absolute;left:5086;top:4577;width:452;height:298" coordorigin="5086,4577" coordsize="452,298">
              <v:shape style="position:absolute;left:5086;top:4577;width:452;height:298" coordorigin="5086,4577" coordsize="452,298" path="m5086,4577l5537,4577,5537,4874,5086,4874,5086,4577xe" filled="true" fillcolor="#ee5d1b" stroked="false">
                <v:path arrowok="t"/>
                <v:fill type="solid"/>
              </v:shape>
            </v:group>
            <v:group style="position:absolute;left:1236;top:4555;width:4426;height:2" coordorigin="1236,4555" coordsize="4426,2">
              <v:shape style="position:absolute;left:1236;top:4555;width:4426;height:2" coordorigin="1236,4555" coordsize="4426,0" path="m1236,4555l5662,4555e" filled="false" stroked="true" strokeweight="2.260pt" strokecolor="#000000">
                <v:path arrowok="t"/>
              </v:shape>
            </v:group>
            <v:group style="position:absolute;left:1279;top:4918;width:4340;height:960" coordorigin="1279,4918" coordsize="4340,960">
              <v:shape style="position:absolute;left:1279;top:4918;width:4340;height:960" coordorigin="1279,4918" coordsize="4340,960" path="m1279,4918l5618,4918,5618,5878,1279,5878,1279,4918xe" filled="true" fillcolor="#bebebe" stroked="false">
                <v:path arrowok="t"/>
                <v:fill type="solid"/>
              </v:shape>
            </v:group>
            <v:group style="position:absolute;left:1370;top:4918;width:4162;height:528" coordorigin="1370,4918" coordsize="4162,528">
              <v:shape style="position:absolute;left:1370;top:4918;width:4162;height:528" coordorigin="1370,4918" coordsize="4162,528" path="m1370,4918l5532,4918,5532,5446,1370,5446,1370,4918xe" filled="true" fillcolor="#bebebe" stroked="false">
                <v:path arrowok="t"/>
                <v:fill type="solid"/>
              </v:shape>
            </v:group>
            <v:group style="position:absolute;left:1370;top:5441;width:4162;height:346" coordorigin="1370,5441" coordsize="4162,346">
              <v:shape style="position:absolute;left:1370;top:5441;width:4162;height:346" coordorigin="1370,5441" coordsize="4162,346" path="m1370,5441l5532,5441,5532,5786,1370,5786,1370,5441xe" filled="true" fillcolor="#bebebe" stroked="false">
                <v:path arrowok="t"/>
                <v:fill type="solid"/>
              </v:shape>
            </v:group>
            <v:group style="position:absolute;left:1236;top:4896;width:4426;height:2" coordorigin="1236,4896" coordsize="4426,2">
              <v:shape style="position:absolute;left:1236;top:4896;width:4426;height:2" coordorigin="1236,4896" coordsize="4426,0" path="m1236,4896l5662,4896e" filled="false" stroked="true" strokeweight="2.260pt" strokecolor="#000000">
                <v:path arrowok="t"/>
              </v:shape>
            </v:group>
            <v:group style="position:absolute;left:5537;top:5926;width:82;height:293" coordorigin="5537,5926" coordsize="82,293">
              <v:shape style="position:absolute;left:5537;top:5926;width:82;height:293" coordorigin="5537,5926" coordsize="82,293" path="m5537,6218l5618,6218,5618,5926,5537,5926,5537,6218xe" filled="true" fillcolor="#ee5d1b" stroked="false">
                <v:path arrowok="t"/>
                <v:fill type="solid"/>
              </v:shape>
            </v:group>
            <v:group style="position:absolute;left:4994;top:5926;width:92;height:293" coordorigin="4994,5926" coordsize="92,293">
              <v:shape style="position:absolute;left:4994;top:5926;width:92;height:293" coordorigin="4994,5926" coordsize="92,293" path="m4994,6218l5086,6218,5086,5926,4994,5926,4994,6218xe" filled="true" fillcolor="#ee5d1b" stroked="false">
                <v:path arrowok="t"/>
                <v:fill type="solid"/>
              </v:shape>
            </v:group>
            <v:group style="position:absolute;left:5086;top:5926;width:452;height:298" coordorigin="5086,5926" coordsize="452,298">
              <v:shape style="position:absolute;left:5086;top:5926;width:452;height:298" coordorigin="5086,5926" coordsize="452,298" path="m5086,5926l5537,5926,5537,6223,5086,6223,5086,5926xe" filled="true" fillcolor="#ee5d1b" stroked="false">
                <v:path arrowok="t"/>
                <v:fill type="solid"/>
              </v:shape>
            </v:group>
            <v:group style="position:absolute;left:1236;top:5904;width:4426;height:2" coordorigin="1236,5904" coordsize="4426,2">
              <v:shape style="position:absolute;left:1236;top:5904;width:4426;height:2" coordorigin="1236,5904" coordsize="4426,0" path="m1236,5904l5662,5904e" filled="false" stroked="true" strokeweight="2.260pt" strokecolor="#000000">
                <v:path arrowok="t"/>
              </v:shape>
            </v:group>
            <v:group style="position:absolute;left:4973;top:5926;width:2;height:3922" coordorigin="4973,5926" coordsize="2,3922">
              <v:shape style="position:absolute;left:4973;top:5926;width:2;height:3922" coordorigin="4973,5926" coordsize="0,3922" path="m4973,5926l4973,9847e" filled="false" stroked="true" strokeweight="2.260pt" strokecolor="#000000">
                <v:path arrowok="t"/>
              </v:shape>
            </v:group>
            <v:group style="position:absolute;left:5537;top:6262;width:82;height:293" coordorigin="5537,6262" coordsize="82,293">
              <v:shape style="position:absolute;left:5537;top:6262;width:82;height:293" coordorigin="5537,6262" coordsize="82,293" path="m5537,6554l5618,6554,5618,6262,5537,6262,5537,6554xe" filled="true" fillcolor="#ee5d1b" stroked="false">
                <v:path arrowok="t"/>
                <v:fill type="solid"/>
              </v:shape>
            </v:group>
            <v:group style="position:absolute;left:4994;top:6262;width:92;height:293" coordorigin="4994,6262" coordsize="92,293">
              <v:shape style="position:absolute;left:4994;top:6262;width:92;height:293" coordorigin="4994,6262" coordsize="92,293" path="m4994,6554l5086,6554,5086,6262,4994,6262,4994,6554xe" filled="true" fillcolor="#ee5d1b" stroked="false">
                <v:path arrowok="t"/>
                <v:fill type="solid"/>
              </v:shape>
            </v:group>
            <v:group style="position:absolute;left:5086;top:6262;width:452;height:298" coordorigin="5086,6262" coordsize="452,298">
              <v:shape style="position:absolute;left:5086;top:6262;width:452;height:298" coordorigin="5086,6262" coordsize="452,298" path="m5086,6262l5537,6262,5537,6559,5086,6559,5086,6262xe" filled="true" fillcolor="#ee5d1b" stroked="false">
                <v:path arrowok="t"/>
                <v:fill type="solid"/>
              </v:shape>
            </v:group>
            <v:group style="position:absolute;left:1236;top:6240;width:4426;height:2" coordorigin="1236,6240" coordsize="4426,2">
              <v:shape style="position:absolute;left:1236;top:6240;width:4426;height:2" coordorigin="1236,6240" coordsize="4426,0" path="m1236,6240l5662,6240e" filled="false" stroked="true" strokeweight="2.260pt" strokecolor="#000000">
                <v:path arrowok="t"/>
              </v:shape>
            </v:group>
            <v:group style="position:absolute;left:4994;top:6598;width:624;height:586" coordorigin="4994,6598" coordsize="624,586">
              <v:shape style="position:absolute;left:4994;top:6598;width:624;height:586" coordorigin="4994,6598" coordsize="624,586" path="m4994,6598l5618,6598,5618,7183,4994,7183,4994,6598xe" filled="true" fillcolor="#ee5d1b" stroked="false">
                <v:path arrowok="t"/>
                <v:fill type="solid"/>
              </v:shape>
            </v:group>
            <v:group style="position:absolute;left:5086;top:6598;width:452;height:298" coordorigin="5086,6598" coordsize="452,298">
              <v:shape style="position:absolute;left:5086;top:6598;width:452;height:298" coordorigin="5086,6598" coordsize="452,298" path="m5086,6598l5537,6598,5537,6895,5086,6895,5086,6598xe" filled="true" fillcolor="#ee5d1b" stroked="false">
                <v:path arrowok="t"/>
                <v:fill type="solid"/>
              </v:shape>
            </v:group>
            <v:group style="position:absolute;left:1236;top:6576;width:4426;height:2" coordorigin="1236,6576" coordsize="4426,2">
              <v:shape style="position:absolute;left:1236;top:6576;width:4426;height:2" coordorigin="1236,6576" coordsize="4426,0" path="m1236,6576l5662,6576e" filled="false" stroked="true" strokeweight="2.260pt" strokecolor="#000000">
                <v:path arrowok="t"/>
              </v:shape>
            </v:group>
            <v:group style="position:absolute;left:5537;top:7231;width:82;height:293" coordorigin="5537,7231" coordsize="82,293">
              <v:shape style="position:absolute;left:5537;top:7231;width:82;height:293" coordorigin="5537,7231" coordsize="82,293" path="m5537,7524l5618,7524,5618,7231,5537,7231,5537,7524xe" filled="true" fillcolor="#ee5d1b" stroked="false">
                <v:path arrowok="t"/>
                <v:fill type="solid"/>
              </v:shape>
            </v:group>
            <v:group style="position:absolute;left:4994;top:7231;width:92;height:293" coordorigin="4994,7231" coordsize="92,293">
              <v:shape style="position:absolute;left:4994;top:7231;width:92;height:293" coordorigin="4994,7231" coordsize="92,293" path="m4994,7524l5086,7524,5086,7231,4994,7231,4994,7524xe" filled="true" fillcolor="#ee5d1b" stroked="false">
                <v:path arrowok="t"/>
                <v:fill type="solid"/>
              </v:shape>
            </v:group>
            <v:group style="position:absolute;left:5086;top:7231;width:452;height:298" coordorigin="5086,7231" coordsize="452,298">
              <v:shape style="position:absolute;left:5086;top:7231;width:452;height:298" coordorigin="5086,7231" coordsize="452,298" path="m5086,7231l5537,7231,5537,7529,5086,7529,5086,7231xe" filled="true" fillcolor="#ee5d1b" stroked="false">
                <v:path arrowok="t"/>
                <v:fill type="solid"/>
              </v:shape>
            </v:group>
            <v:group style="position:absolute;left:1236;top:7210;width:4426;height:2" coordorigin="1236,7210" coordsize="4426,2">
              <v:shape style="position:absolute;left:1236;top:7210;width:4426;height:2" coordorigin="1236,7210" coordsize="4426,0" path="m1236,7210l5662,7210e" filled="false" stroked="true" strokeweight="2.260pt" strokecolor="#000000">
                <v:path arrowok="t"/>
              </v:shape>
            </v:group>
            <v:group style="position:absolute;left:5537;top:7567;width:82;height:293" coordorigin="5537,7567" coordsize="82,293">
              <v:shape style="position:absolute;left:5537;top:7567;width:82;height:293" coordorigin="5537,7567" coordsize="82,293" path="m5537,7860l5618,7860,5618,7567,5537,7567,5537,7860xe" filled="true" fillcolor="#ee5d1b" stroked="false">
                <v:path arrowok="t"/>
                <v:fill type="solid"/>
              </v:shape>
            </v:group>
            <v:group style="position:absolute;left:4994;top:7567;width:92;height:293" coordorigin="4994,7567" coordsize="92,293">
              <v:shape style="position:absolute;left:4994;top:7567;width:92;height:293" coordorigin="4994,7567" coordsize="92,293" path="m4994,7860l5086,7860,5086,7567,4994,7567,4994,7860xe" filled="true" fillcolor="#ee5d1b" stroked="false">
                <v:path arrowok="t"/>
                <v:fill type="solid"/>
              </v:shape>
            </v:group>
            <v:group style="position:absolute;left:5086;top:7567;width:452;height:298" coordorigin="5086,7567" coordsize="452,298">
              <v:shape style="position:absolute;left:5086;top:7567;width:452;height:298" coordorigin="5086,7567" coordsize="452,298" path="m5086,7567l5537,7567,5537,7865,5086,7865,5086,7567xe" filled="true" fillcolor="#ee5d1b" stroked="false">
                <v:path arrowok="t"/>
                <v:fill type="solid"/>
              </v:shape>
            </v:group>
            <v:group style="position:absolute;left:1236;top:7546;width:4426;height:2" coordorigin="1236,7546" coordsize="4426,2">
              <v:shape style="position:absolute;left:1236;top:7546;width:4426;height:2" coordorigin="1236,7546" coordsize="4426,0" path="m1236,7546l5662,7546e" filled="false" stroked="true" strokeweight="2.260pt" strokecolor="#000000">
                <v:path arrowok="t"/>
              </v:shape>
            </v:group>
            <v:group style="position:absolute;left:4994;top:7908;width:624;height:586" coordorigin="4994,7908" coordsize="624,586">
              <v:shape style="position:absolute;left:4994;top:7908;width:624;height:586" coordorigin="4994,7908" coordsize="624,586" path="m4994,7908l5618,7908,5618,8494,4994,8494,4994,7908xe" filled="true" fillcolor="#ee5d1b" stroked="false">
                <v:path arrowok="t"/>
                <v:fill type="solid"/>
              </v:shape>
            </v:group>
            <v:group style="position:absolute;left:5086;top:7908;width:452;height:298" coordorigin="5086,7908" coordsize="452,298">
              <v:shape style="position:absolute;left:5086;top:7908;width:452;height:298" coordorigin="5086,7908" coordsize="452,298" path="m5086,7908l5537,7908,5537,8206,5086,8206,5086,7908xe" filled="true" fillcolor="#ee5d1b" stroked="false">
                <v:path arrowok="t"/>
                <v:fill type="solid"/>
              </v:shape>
            </v:group>
            <v:group style="position:absolute;left:1236;top:7886;width:4426;height:2" coordorigin="1236,7886" coordsize="4426,2">
              <v:shape style="position:absolute;left:1236;top:7886;width:4426;height:2" coordorigin="1236,7886" coordsize="4426,0" path="m1236,7886l5662,7886e" filled="false" stroked="true" strokeweight="2.260pt" strokecolor="#000000">
                <v:path arrowok="t"/>
              </v:shape>
            </v:group>
            <v:group style="position:absolute;left:5537;top:8537;width:82;height:293" coordorigin="5537,8537" coordsize="82,293">
              <v:shape style="position:absolute;left:5537;top:8537;width:82;height:293" coordorigin="5537,8537" coordsize="82,293" path="m5537,8830l5618,8830,5618,8537,5537,8537,5537,8830xe" filled="true" fillcolor="#ee5d1b" stroked="false">
                <v:path arrowok="t"/>
                <v:fill type="solid"/>
              </v:shape>
            </v:group>
            <v:group style="position:absolute;left:4994;top:8537;width:92;height:293" coordorigin="4994,8537" coordsize="92,293">
              <v:shape style="position:absolute;left:4994;top:8537;width:92;height:293" coordorigin="4994,8537" coordsize="92,293" path="m4994,8830l5086,8830,5086,8537,4994,8537,4994,8830xe" filled="true" fillcolor="#ee5d1b" stroked="false">
                <v:path arrowok="t"/>
                <v:fill type="solid"/>
              </v:shape>
            </v:group>
            <v:group style="position:absolute;left:5086;top:8537;width:452;height:298" coordorigin="5086,8537" coordsize="452,298">
              <v:shape style="position:absolute;left:5086;top:8537;width:452;height:298" coordorigin="5086,8537" coordsize="452,298" path="m5086,8537l5537,8537,5537,8834,5086,8834,5086,8537xe" filled="true" fillcolor="#ee5d1b" stroked="false">
                <v:path arrowok="t"/>
                <v:fill type="solid"/>
              </v:shape>
            </v:group>
            <v:group style="position:absolute;left:1236;top:8515;width:4426;height:2" coordorigin="1236,8515" coordsize="4426,2">
              <v:shape style="position:absolute;left:1236;top:8515;width:4426;height:2" coordorigin="1236,8515" coordsize="4426,0" path="m1236,8515l5662,8515e" filled="false" stroked="true" strokeweight="2.260pt" strokecolor="#000000">
                <v:path arrowok="t"/>
              </v:shape>
            </v:group>
            <v:group style="position:absolute;left:5537;top:8878;width:82;height:293" coordorigin="5537,8878" coordsize="82,293">
              <v:shape style="position:absolute;left:5537;top:8878;width:82;height:293" coordorigin="5537,8878" coordsize="82,293" path="m5537,9170l5618,9170,5618,8878,5537,8878,5537,9170xe" filled="true" fillcolor="#ee5d1b" stroked="false">
                <v:path arrowok="t"/>
                <v:fill type="solid"/>
              </v:shape>
            </v:group>
            <v:group style="position:absolute;left:4994;top:8878;width:92;height:293" coordorigin="4994,8878" coordsize="92,293">
              <v:shape style="position:absolute;left:4994;top:8878;width:92;height:293" coordorigin="4994,8878" coordsize="92,293" path="m4994,9170l5086,9170,5086,8878,4994,8878,4994,9170xe" filled="true" fillcolor="#ee5d1b" stroked="false">
                <v:path arrowok="t"/>
                <v:fill type="solid"/>
              </v:shape>
            </v:group>
            <v:group style="position:absolute;left:5086;top:8878;width:452;height:298" coordorigin="5086,8878" coordsize="452,298">
              <v:shape style="position:absolute;left:5086;top:8878;width:452;height:298" coordorigin="5086,8878" coordsize="452,298" path="m5086,8878l5537,8878,5537,9175,5086,9175,5086,8878xe" filled="true" fillcolor="#ee5d1b" stroked="false">
                <v:path arrowok="t"/>
                <v:fill type="solid"/>
              </v:shape>
            </v:group>
            <v:group style="position:absolute;left:1236;top:8856;width:4426;height:2" coordorigin="1236,8856" coordsize="4426,2">
              <v:shape style="position:absolute;left:1236;top:8856;width:4426;height:2" coordorigin="1236,8856" coordsize="4426,0" path="m1236,8856l5662,8856e" filled="false" stroked="true" strokeweight="2.260pt" strokecolor="#000000">
                <v:path arrowok="t"/>
              </v:shape>
            </v:group>
            <v:group style="position:absolute;left:5537;top:9214;width:82;height:293" coordorigin="5537,9214" coordsize="82,293">
              <v:shape style="position:absolute;left:5537;top:9214;width:82;height:293" coordorigin="5537,9214" coordsize="82,293" path="m5537,9506l5618,9506,5618,9214,5537,9214,5537,9506xe" filled="true" fillcolor="#ee5d1b" stroked="false">
                <v:path arrowok="t"/>
                <v:fill type="solid"/>
              </v:shape>
            </v:group>
            <v:group style="position:absolute;left:4994;top:9214;width:92;height:293" coordorigin="4994,9214" coordsize="92,293">
              <v:shape style="position:absolute;left:4994;top:9214;width:92;height:293" coordorigin="4994,9214" coordsize="92,293" path="m4994,9506l5086,9506,5086,9214,4994,9214,4994,9506xe" filled="true" fillcolor="#ee5d1b" stroked="false">
                <v:path arrowok="t"/>
                <v:fill type="solid"/>
              </v:shape>
            </v:group>
            <v:group style="position:absolute;left:5086;top:9214;width:452;height:298" coordorigin="5086,9214" coordsize="452,298">
              <v:shape style="position:absolute;left:5086;top:9214;width:452;height:298" coordorigin="5086,9214" coordsize="452,298" path="m5086,9214l5537,9214,5537,9511,5086,9511,5086,9214xe" filled="true" fillcolor="#ee5d1b" stroked="false">
                <v:path arrowok="t"/>
                <v:fill type="solid"/>
              </v:shape>
            </v:group>
            <v:group style="position:absolute;left:1236;top:9192;width:4426;height:2" coordorigin="1236,9192" coordsize="4426,2">
              <v:shape style="position:absolute;left:1236;top:9192;width:4426;height:2" coordorigin="1236,9192" coordsize="4426,0" path="m1236,9192l5662,9192e" filled="false" stroked="true" strokeweight="2.260pt" strokecolor="#000000">
                <v:path arrowok="t"/>
              </v:shape>
            </v:group>
            <v:group style="position:absolute;left:5537;top:9550;width:82;height:293" coordorigin="5537,9550" coordsize="82,293">
              <v:shape style="position:absolute;left:5537;top:9550;width:82;height:293" coordorigin="5537,9550" coordsize="82,293" path="m5537,9842l5618,9842,5618,9550,5537,9550,5537,9842xe" filled="true" fillcolor="#ee5d1b" stroked="false">
                <v:path arrowok="t"/>
                <v:fill type="solid"/>
              </v:shape>
            </v:group>
            <v:group style="position:absolute;left:4994;top:9550;width:92;height:293" coordorigin="4994,9550" coordsize="92,293">
              <v:shape style="position:absolute;left:4994;top:9550;width:92;height:293" coordorigin="4994,9550" coordsize="92,293" path="m4994,9842l5086,9842,5086,9550,4994,9550,4994,9842xe" filled="true" fillcolor="#ee5d1b" stroked="false">
                <v:path arrowok="t"/>
                <v:fill type="solid"/>
              </v:shape>
            </v:group>
            <v:group style="position:absolute;left:5086;top:9550;width:452;height:298" coordorigin="5086,9550" coordsize="452,298">
              <v:shape style="position:absolute;left:5086;top:9550;width:452;height:298" coordorigin="5086,9550" coordsize="452,298" path="m5086,9550l5537,9550,5537,9847,5086,9847,5086,9550xe" filled="true" fillcolor="#ee5d1b" stroked="false">
                <v:path arrowok="t"/>
                <v:fill type="solid"/>
              </v:shape>
            </v:group>
            <v:group style="position:absolute;left:1236;top:9528;width:4426;height:2" coordorigin="1236,9528" coordsize="4426,2">
              <v:shape style="position:absolute;left:1236;top:9528;width:4426;height:2" coordorigin="1236,9528" coordsize="4426,0" path="m1236,9528l5662,9528e" filled="false" stroked="true" strokeweight="2.260pt" strokecolor="#000000">
                <v:path arrowok="t"/>
              </v:shape>
            </v:group>
            <v:group style="position:absolute;left:1279;top:9890;width:4340;height:999" coordorigin="1279,9890" coordsize="4340,999">
              <v:shape style="position:absolute;left:1279;top:9890;width:4340;height:999" coordorigin="1279,9890" coordsize="4340,999" path="m1279,9890l5618,9890,5618,10889,1279,10889,1279,9890xe" filled="true" fillcolor="#bebebe" stroked="false">
                <v:path arrowok="t"/>
                <v:fill type="solid"/>
              </v:shape>
            </v:group>
            <v:group style="position:absolute;left:1370;top:9890;width:4162;height:504" coordorigin="1370,9890" coordsize="4162,504">
              <v:shape style="position:absolute;left:1370;top:9890;width:4162;height:504" coordorigin="1370,9890" coordsize="4162,504" path="m1370,9890l5532,9890,5532,10394,1370,10394,1370,9890xe" filled="true" fillcolor="#bebebe" stroked="false">
                <v:path arrowok="t"/>
                <v:fill type="solid"/>
              </v:shape>
            </v:group>
            <v:group style="position:absolute;left:1370;top:10390;width:4162;height:351" coordorigin="1370,10390" coordsize="4162,351">
              <v:shape style="position:absolute;left:1370;top:10390;width:4162;height:351" coordorigin="1370,10390" coordsize="4162,351" path="m1370,10390l5532,10390,5532,10740,1370,10740,1370,10390xe" filled="true" fillcolor="#bebebe" stroked="false">
                <v:path arrowok="t"/>
                <v:fill type="solid"/>
              </v:shape>
            </v:group>
            <v:group style="position:absolute;left:1236;top:9869;width:4426;height:2" coordorigin="1236,9869" coordsize="4426,2">
              <v:shape style="position:absolute;left:1236;top:9869;width:4426;height:2" coordorigin="1236,9869" coordsize="4426,0" path="m1236,9869l5662,9869e" filled="false" stroked="true" strokeweight="2.260pt" strokecolor="#000000">
                <v:path arrowok="t"/>
              </v:shape>
            </v:group>
            <v:group style="position:absolute;left:5537;top:10932;width:82;height:293" coordorigin="5537,10932" coordsize="82,293">
              <v:shape style="position:absolute;left:5537;top:10932;width:82;height:293" coordorigin="5537,10932" coordsize="82,293" path="m5537,11225l5618,11225,5618,10932,5537,10932,5537,11225xe" filled="true" fillcolor="#ee5d1b" stroked="false">
                <v:path arrowok="t"/>
                <v:fill type="solid"/>
              </v:shape>
            </v:group>
            <v:group style="position:absolute;left:4994;top:10932;width:92;height:293" coordorigin="4994,10932" coordsize="92,293">
              <v:shape style="position:absolute;left:4994;top:10932;width:92;height:293" coordorigin="4994,10932" coordsize="92,293" path="m4994,11225l5086,11225,5086,10932,4994,10932,4994,11225xe" filled="true" fillcolor="#ee5d1b" stroked="false">
                <v:path arrowok="t"/>
                <v:fill type="solid"/>
              </v:shape>
            </v:group>
            <v:group style="position:absolute;left:5086;top:10932;width:452;height:298" coordorigin="5086,10932" coordsize="452,298">
              <v:shape style="position:absolute;left:5086;top:10932;width:452;height:298" coordorigin="5086,10932" coordsize="452,298" path="m5086,10932l5537,10932,5537,11230,5086,11230,5086,10932xe" filled="true" fillcolor="#ee5d1b" stroked="false">
                <v:path arrowok="t"/>
                <v:fill type="solid"/>
              </v:shape>
            </v:group>
            <v:group style="position:absolute;left:1236;top:10910;width:4426;height:2" coordorigin="1236,10910" coordsize="4426,2">
              <v:shape style="position:absolute;left:1236;top:10910;width:4426;height:2" coordorigin="1236,10910" coordsize="4426,0" path="m1236,10910l5662,10910e" filled="false" stroked="true" strokeweight="2.260pt" strokecolor="#000000">
                <v:path arrowok="t"/>
              </v:shape>
            </v:group>
            <v:group style="position:absolute;left:4973;top:10932;width:2;height:2760" coordorigin="4973,10932" coordsize="2,2760">
              <v:shape style="position:absolute;left:4973;top:10932;width:2;height:2760" coordorigin="4973,10932" coordsize="0,2760" path="m4973,10932l4973,13692e" filled="false" stroked="true" strokeweight="2.260pt" strokecolor="#000000">
                <v:path arrowok="t"/>
              </v:shape>
            </v:group>
            <v:group style="position:absolute;left:5537;top:11273;width:82;height:293" coordorigin="5537,11273" coordsize="82,293">
              <v:shape style="position:absolute;left:5537;top:11273;width:82;height:293" coordorigin="5537,11273" coordsize="82,293" path="m5537,11566l5618,11566,5618,11273,5537,11273,5537,11566xe" filled="true" fillcolor="#ee5d1b" stroked="false">
                <v:path arrowok="t"/>
                <v:fill type="solid"/>
              </v:shape>
            </v:group>
            <v:group style="position:absolute;left:4994;top:11273;width:92;height:293" coordorigin="4994,11273" coordsize="92,293">
              <v:shape style="position:absolute;left:4994;top:11273;width:92;height:293" coordorigin="4994,11273" coordsize="92,293" path="m4994,11566l5086,11566,5086,11273,4994,11273,4994,11566xe" filled="true" fillcolor="#ee5d1b" stroked="false">
                <v:path arrowok="t"/>
                <v:fill type="solid"/>
              </v:shape>
            </v:group>
            <v:group style="position:absolute;left:5086;top:11273;width:452;height:298" coordorigin="5086,11273" coordsize="452,298">
              <v:shape style="position:absolute;left:5086;top:11273;width:452;height:298" coordorigin="5086,11273" coordsize="452,298" path="m5086,11273l5537,11273,5537,11570,5086,11570,5086,11273xe" filled="true" fillcolor="#ee5d1b" stroked="false">
                <v:path arrowok="t"/>
                <v:fill type="solid"/>
              </v:shape>
            </v:group>
            <v:group style="position:absolute;left:1236;top:11251;width:4426;height:2" coordorigin="1236,11251" coordsize="4426,2">
              <v:shape style="position:absolute;left:1236;top:11251;width:4426;height:2" coordorigin="1236,11251" coordsize="4426,0" path="m1236,11251l5662,11251e" filled="false" stroked="true" strokeweight="2.260pt" strokecolor="#000000">
                <v:path arrowok="t"/>
              </v:shape>
            </v:group>
            <v:group style="position:absolute;left:4994;top:11609;width:624;height:586" coordorigin="4994,11609" coordsize="624,586">
              <v:shape style="position:absolute;left:4994;top:11609;width:624;height:586" coordorigin="4994,11609" coordsize="624,586" path="m4994,11609l5618,11609,5618,12194,4994,12194,4994,11609xe" filled="true" fillcolor="#ee5d1b" stroked="false">
                <v:path arrowok="t"/>
                <v:fill type="solid"/>
              </v:shape>
            </v:group>
            <v:group style="position:absolute;left:5086;top:11609;width:452;height:298" coordorigin="5086,11609" coordsize="452,298">
              <v:shape style="position:absolute;left:5086;top:11609;width:452;height:298" coordorigin="5086,11609" coordsize="452,298" path="m5086,11609l5537,11609,5537,11906,5086,11906,5086,11609xe" filled="true" fillcolor="#ee5d1b" stroked="false">
                <v:path arrowok="t"/>
                <v:fill type="solid"/>
              </v:shape>
            </v:group>
            <v:group style="position:absolute;left:1236;top:11587;width:4426;height:2" coordorigin="1236,11587" coordsize="4426,2">
              <v:shape style="position:absolute;left:1236;top:11587;width:4426;height:2" coordorigin="1236,11587" coordsize="4426,0" path="m1236,11587l5662,11587e" filled="false" stroked="true" strokeweight="2.260pt" strokecolor="#000000">
                <v:path arrowok="t"/>
              </v:shape>
            </v:group>
            <v:group style="position:absolute;left:5537;top:12238;width:82;height:312" coordorigin="5537,12238" coordsize="82,312">
              <v:shape style="position:absolute;left:5537;top:12238;width:82;height:312" coordorigin="5537,12238" coordsize="82,312" path="m5537,12550l5618,12550,5618,12238,5537,12238,5537,12550xe" filled="true" fillcolor="#ee5d1b" stroked="false">
                <v:path arrowok="t"/>
                <v:fill type="solid"/>
              </v:shape>
            </v:group>
            <v:group style="position:absolute;left:4994;top:12238;width:92;height:312" coordorigin="4994,12238" coordsize="92,312">
              <v:shape style="position:absolute;left:4994;top:12238;width:92;height:312" coordorigin="4994,12238" coordsize="92,312" path="m4994,12550l5086,12550,5086,12238,4994,12238,4994,12550xe" filled="true" fillcolor="#ee5d1b" stroked="false">
                <v:path arrowok="t"/>
                <v:fill type="solid"/>
              </v:shape>
            </v:group>
            <v:group style="position:absolute;left:5086;top:12238;width:452;height:317" coordorigin="5086,12238" coordsize="452,317">
              <v:shape style="position:absolute;left:5086;top:12238;width:452;height:317" coordorigin="5086,12238" coordsize="452,317" path="m5086,12238l5537,12238,5537,12554,5086,12554,5086,12238xe" filled="true" fillcolor="#ee5d1b" stroked="false">
                <v:path arrowok="t"/>
                <v:fill type="solid"/>
              </v:shape>
            </v:group>
            <v:group style="position:absolute;left:1236;top:12216;width:4426;height:2" coordorigin="1236,12216" coordsize="4426,2">
              <v:shape style="position:absolute;left:1236;top:12216;width:4426;height:2" coordorigin="1236,12216" coordsize="4426,0" path="m1236,12216l5662,12216e" filled="false" stroked="true" strokeweight="2.260pt" strokecolor="#000000">
                <v:path arrowok="t"/>
              </v:shape>
            </v:group>
            <v:group style="position:absolute;left:5537;top:12598;width:82;height:312" coordorigin="5537,12598" coordsize="82,312">
              <v:shape style="position:absolute;left:5537;top:12598;width:82;height:312" coordorigin="5537,12598" coordsize="82,312" path="m5537,12910l5618,12910,5618,12598,5537,12598,5537,12910xe" filled="true" fillcolor="#ee5d1b" stroked="false">
                <v:path arrowok="t"/>
                <v:fill type="solid"/>
              </v:shape>
            </v:group>
            <v:group style="position:absolute;left:4994;top:12598;width:92;height:312" coordorigin="4994,12598" coordsize="92,312">
              <v:shape style="position:absolute;left:4994;top:12598;width:92;height:312" coordorigin="4994,12598" coordsize="92,312" path="m4994,12910l5086,12910,5086,12598,4994,12598,4994,12910xe" filled="true" fillcolor="#ee5d1b" stroked="false">
                <v:path arrowok="t"/>
                <v:fill type="solid"/>
              </v:shape>
            </v:group>
            <v:group style="position:absolute;left:5086;top:12598;width:452;height:317" coordorigin="5086,12598" coordsize="452,317">
              <v:shape style="position:absolute;left:5086;top:12598;width:452;height:317" coordorigin="5086,12598" coordsize="452,317" path="m5086,12598l5537,12598,5537,12914,5086,12914,5086,12598xe" filled="true" fillcolor="#ee5d1b" stroked="false">
                <v:path arrowok="t"/>
                <v:fill type="solid"/>
              </v:shape>
            </v:group>
            <v:group style="position:absolute;left:1236;top:12576;width:4426;height:2" coordorigin="1236,12576" coordsize="4426,2">
              <v:shape style="position:absolute;left:1236;top:12576;width:4426;height:2" coordorigin="1236,12576" coordsize="4426,0" path="m1236,12576l5662,12576e" filled="false" stroked="true" strokeweight="2.260pt" strokecolor="#000000">
                <v:path arrowok="t"/>
              </v:shape>
            </v:group>
            <v:group style="position:absolute;left:5537;top:12953;width:82;height:312" coordorigin="5537,12953" coordsize="82,312">
              <v:shape style="position:absolute;left:5537;top:12953;width:82;height:312" coordorigin="5537,12953" coordsize="82,312" path="m5537,13265l5618,13265,5618,12953,5537,12953,5537,13265xe" filled="true" fillcolor="#ee5d1b" stroked="false">
                <v:path arrowok="t"/>
                <v:fill type="solid"/>
              </v:shape>
            </v:group>
            <v:group style="position:absolute;left:4994;top:12953;width:92;height:312" coordorigin="4994,12953" coordsize="92,312">
              <v:shape style="position:absolute;left:4994;top:12953;width:92;height:312" coordorigin="4994,12953" coordsize="92,312" path="m4994,13265l5086,13265,5086,12953,4994,12953,4994,13265xe" filled="true" fillcolor="#ee5d1b" stroked="false">
                <v:path arrowok="t"/>
                <v:fill type="solid"/>
              </v:shape>
            </v:group>
            <v:group style="position:absolute;left:5086;top:12953;width:452;height:317" coordorigin="5086,12953" coordsize="452,317">
              <v:shape style="position:absolute;left:5086;top:12953;width:452;height:317" coordorigin="5086,12953" coordsize="452,317" path="m5086,12953l5537,12953,5537,13270,5086,13270,5086,12953xe" filled="true" fillcolor="#ee5d1b" stroked="false">
                <v:path arrowok="t"/>
                <v:fill type="solid"/>
              </v:shape>
            </v:group>
            <v:group style="position:absolute;left:1236;top:12931;width:4426;height:2" coordorigin="1236,12931" coordsize="4426,2">
              <v:shape style="position:absolute;left:1236;top:12931;width:4426;height:2" coordorigin="1236,12931" coordsize="4426,0" path="m1236,12931l5662,12931e" filled="false" stroked="true" strokeweight="2.260pt" strokecolor="#000000">
                <v:path arrowok="t"/>
              </v:shape>
            </v:group>
            <v:group style="position:absolute;left:4994;top:13308;width:624;height:380" coordorigin="4994,13308" coordsize="624,380">
              <v:shape style="position:absolute;left:4994;top:13308;width:624;height:380" coordorigin="4994,13308" coordsize="624,380" path="m4994,13308l5618,13308,5618,13687,4994,13687,4994,13308xe" filled="true" fillcolor="#ee5d1b" stroked="false">
                <v:path arrowok="t"/>
                <v:fill type="solid"/>
              </v:shape>
            </v:group>
            <v:group style="position:absolute;left:5086;top:13308;width:452;height:317" coordorigin="5086,13308" coordsize="452,317">
              <v:shape style="position:absolute;left:5086;top:13308;width:452;height:317" coordorigin="5086,13308" coordsize="452,317" path="m5086,13308l5537,13308,5537,13625,5086,13625,5086,13308xe" filled="true" fillcolor="#ee5d1b" stroked="false">
                <v:path arrowok="t"/>
                <v:fill type="solid"/>
              </v:shape>
            </v:group>
            <v:group style="position:absolute;left:5662;top:3905;width:5477;height:9783" coordorigin="5662,3905" coordsize="5477,9783">
              <v:shape style="position:absolute;left:5662;top:3905;width:5477;height:9783" coordorigin="5662,3905" coordsize="5477,9783" path="m5662,3905l11138,3905,11138,13687,5662,13687,5662,3905xe" filled="true" fillcolor="#ffffff" stroked="false">
                <v:path arrowok="t"/>
                <v:fill type="solid"/>
              </v:shape>
            </v:group>
            <v:group style="position:absolute;left:5753;top:3905;width:5304;height:298" coordorigin="5753,3905" coordsize="5304,298">
              <v:shape style="position:absolute;left:5753;top:3905;width:5304;height:298" coordorigin="5753,3905" coordsize="5304,298" path="m5753,3905l11057,3905,11057,4202,5753,4202,5753,3905xe" filled="true" fillcolor="#ffffff" stroked="false">
                <v:path arrowok="t"/>
                <v:fill type="solid"/>
              </v:shape>
            </v:group>
            <v:group style="position:absolute;left:5753;top:4198;width:5304;height:298" coordorigin="5753,4198" coordsize="5304,298">
              <v:shape style="position:absolute;left:5753;top:4198;width:5304;height:298" coordorigin="5753,4198" coordsize="5304,298" path="m5753,4198l11057,4198,11057,4495,5753,4495,5753,4198xe" filled="true" fillcolor="#ffffff" stroked="false">
                <v:path arrowok="t"/>
                <v:fill type="solid"/>
              </v:shape>
            </v:group>
            <v:group style="position:absolute;left:5753;top:4490;width:5304;height:298" coordorigin="5753,4490" coordsize="5304,298">
              <v:shape style="position:absolute;left:5753;top:4490;width:5304;height:298" coordorigin="5753,4490" coordsize="5304,298" path="m5753,4490l11057,4490,11057,4788,5753,4788,5753,4490xe" filled="true" fillcolor="#ffffff" stroked="false">
                <v:path arrowok="t"/>
                <v:fill type="solid"/>
              </v:shape>
            </v:group>
            <v:group style="position:absolute;left:5753;top:4783;width:5304;height:298" coordorigin="5753,4783" coordsize="5304,298">
              <v:shape style="position:absolute;left:5753;top:4783;width:5304;height:298" coordorigin="5753,4783" coordsize="5304,298" path="m5753,4783l11057,4783,11057,5081,5753,5081,5753,4783xe" filled="true" fillcolor="#ffffff" stroked="false">
                <v:path arrowok="t"/>
                <v:fill type="solid"/>
              </v:shape>
            </v:group>
            <v:group style="position:absolute;left:5753;top:5076;width:5304;height:298" coordorigin="5753,5076" coordsize="5304,298">
              <v:shape style="position:absolute;left:5753;top:5076;width:5304;height:298" coordorigin="5753,5076" coordsize="5304,298" path="m5753,5076l11057,5076,11057,5374,5753,5374,5753,5076xe" filled="true" fillcolor="#ffffff" stroked="false">
                <v:path arrowok="t"/>
                <v:fill type="solid"/>
              </v:shape>
            </v:group>
            <v:group style="position:absolute;left:5753;top:5369;width:5304;height:298" coordorigin="5753,5369" coordsize="5304,298">
              <v:shape style="position:absolute;left:5753;top:5369;width:5304;height:298" coordorigin="5753,5369" coordsize="5304,298" path="m5753,5369l11057,5369,11057,5666,5753,5666,5753,5369xe" filled="true" fillcolor="#ffffff" stroked="false">
                <v:path arrowok="t"/>
                <v:fill type="solid"/>
              </v:shape>
            </v:group>
            <v:group style="position:absolute;left:5753;top:5662;width:5304;height:298" coordorigin="5753,5662" coordsize="5304,298">
              <v:shape style="position:absolute;left:5753;top:5662;width:5304;height:298" coordorigin="5753,5662" coordsize="5304,298" path="m5753,5662l11057,5662,11057,5959,5753,5959,5753,5662xe" filled="true" fillcolor="#ffffff" stroked="false">
                <v:path arrowok="t"/>
                <v:fill type="solid"/>
              </v:shape>
            </v:group>
            <v:group style="position:absolute;left:5753;top:5954;width:5304;height:298" coordorigin="5753,5954" coordsize="5304,298">
              <v:shape style="position:absolute;left:5753;top:5954;width:5304;height:298" coordorigin="5753,5954" coordsize="5304,298" path="m5753,5954l11057,5954,11057,6252,5753,6252,5753,5954xe" filled="true" fillcolor="#ffffff" stroked="false">
                <v:path arrowok="t"/>
                <v:fill type="solid"/>
              </v:shape>
            </v:group>
            <v:group style="position:absolute;left:5753;top:6247;width:5304;height:298" coordorigin="5753,6247" coordsize="5304,298">
              <v:shape style="position:absolute;left:5753;top:6247;width:5304;height:298" coordorigin="5753,6247" coordsize="5304,298" path="m5753,6247l11057,6247,11057,6545,5753,6545,5753,6247xe" filled="true" fillcolor="#ffffff" stroked="false">
                <v:path arrowok="t"/>
                <v:fill type="solid"/>
              </v:shape>
            </v:group>
            <v:group style="position:absolute;left:5753;top:6540;width:5304;height:298" coordorigin="5753,6540" coordsize="5304,298">
              <v:shape style="position:absolute;left:5753;top:6540;width:5304;height:298" coordorigin="5753,6540" coordsize="5304,298" path="m5753,6540l11057,6540,11057,6838,5753,6838,5753,6540xe" filled="true" fillcolor="#ffffff" stroked="false">
                <v:path arrowok="t"/>
                <v:fill type="solid"/>
              </v:shape>
            </v:group>
            <v:group style="position:absolute;left:5753;top:6833;width:5304;height:298" coordorigin="5753,6833" coordsize="5304,298">
              <v:shape style="position:absolute;left:5753;top:6833;width:5304;height:298" coordorigin="5753,6833" coordsize="5304,298" path="m5753,6833l11057,6833,11057,7130,5753,7130,5753,6833xe" filled="true" fillcolor="#ffffff" stroked="false">
                <v:path arrowok="t"/>
                <v:fill type="solid"/>
              </v:shape>
            </v:group>
            <v:group style="position:absolute;left:5753;top:7126;width:5304;height:298" coordorigin="5753,7126" coordsize="5304,298">
              <v:shape style="position:absolute;left:5753;top:7126;width:5304;height:298" coordorigin="5753,7126" coordsize="5304,298" path="m5753,7126l11057,7126,11057,7423,5753,7423,5753,7126xe" filled="true" fillcolor="#ffffff" stroked="false">
                <v:path arrowok="t"/>
                <v:fill type="solid"/>
              </v:shape>
            </v:group>
            <v:group style="position:absolute;left:5753;top:7418;width:5304;height:298" coordorigin="5753,7418" coordsize="5304,298">
              <v:shape style="position:absolute;left:5753;top:7418;width:5304;height:298" coordorigin="5753,7418" coordsize="5304,298" path="m5753,7418l11057,7418,11057,7716,5753,7716,5753,7418xe" filled="true" fillcolor="#ffffff" stroked="false">
                <v:path arrowok="t"/>
                <v:fill type="solid"/>
              </v:shape>
            </v:group>
            <v:group style="position:absolute;left:5753;top:7711;width:5304;height:298" coordorigin="5753,7711" coordsize="5304,298">
              <v:shape style="position:absolute;left:5753;top:7711;width:5304;height:298" coordorigin="5753,7711" coordsize="5304,298" path="m5753,7711l11057,7711,11057,8009,5753,8009,5753,7711xe" filled="true" fillcolor="#ffffff" stroked="false">
                <v:path arrowok="t"/>
                <v:fill type="solid"/>
              </v:shape>
            </v:group>
            <v:group style="position:absolute;left:5753;top:8004;width:5304;height:298" coordorigin="5753,8004" coordsize="5304,298">
              <v:shape style="position:absolute;left:5753;top:8004;width:5304;height:298" coordorigin="5753,8004" coordsize="5304,298" path="m5753,8004l11057,8004,11057,8302,5753,8302,5753,8004xe" filled="true" fillcolor="#ffffff" stroked="false">
                <v:path arrowok="t"/>
                <v:fill type="solid"/>
              </v:shape>
            </v:group>
            <v:group style="position:absolute;left:5753;top:8297;width:5304;height:298" coordorigin="5753,8297" coordsize="5304,298">
              <v:shape style="position:absolute;left:5753;top:8297;width:5304;height:298" coordorigin="5753,8297" coordsize="5304,298" path="m5753,8297l11057,8297,11057,8594,5753,8594,5753,8297xe" filled="true" fillcolor="#ffffff" stroked="false">
                <v:path arrowok="t"/>
                <v:fill type="solid"/>
              </v:shape>
            </v:group>
            <v:group style="position:absolute;left:5753;top:8590;width:5304;height:298" coordorigin="5753,8590" coordsize="5304,298">
              <v:shape style="position:absolute;left:5753;top:8590;width:5304;height:298" coordorigin="5753,8590" coordsize="5304,298" path="m5753,8590l11057,8590,11057,8887,5753,8887,5753,8590xe" filled="true" fillcolor="#ffffff" stroked="false">
                <v:path arrowok="t"/>
                <v:fill type="solid"/>
              </v:shape>
            </v:group>
            <v:group style="position:absolute;left:5753;top:8882;width:5304;height:298" coordorigin="5753,8882" coordsize="5304,298">
              <v:shape style="position:absolute;left:5753;top:8882;width:5304;height:298" coordorigin="5753,8882" coordsize="5304,298" path="m5753,8882l11057,8882,11057,9180,5753,9180,5753,8882xe" filled="true" fillcolor="#ffffff" stroked="false">
                <v:path arrowok="t"/>
                <v:fill type="solid"/>
              </v:shape>
            </v:group>
            <v:group style="position:absolute;left:5753;top:9175;width:5304;height:298" coordorigin="5753,9175" coordsize="5304,298">
              <v:shape style="position:absolute;left:5753;top:9175;width:5304;height:298" coordorigin="5753,9175" coordsize="5304,298" path="m5753,9175l11057,9175,11057,9473,5753,9473,5753,9175xe" filled="true" fillcolor="#ffffff" stroked="false">
                <v:path arrowok="t"/>
                <v:fill type="solid"/>
              </v:shape>
            </v:group>
            <v:group style="position:absolute;left:5753;top:9468;width:5304;height:298" coordorigin="5753,9468" coordsize="5304,298">
              <v:shape style="position:absolute;left:5753;top:9468;width:5304;height:298" coordorigin="5753,9468" coordsize="5304,298" path="m5753,9468l11057,9468,11057,9766,5753,9766,5753,9468xe" filled="true" fillcolor="#ffffff" stroked="false">
                <v:path arrowok="t"/>
                <v:fill type="solid"/>
              </v:shape>
            </v:group>
            <v:group style="position:absolute;left:5753;top:9761;width:5304;height:322" coordorigin="5753,9761" coordsize="5304,322">
              <v:shape style="position:absolute;left:5753;top:9761;width:5304;height:322" coordorigin="5753,9761" coordsize="5304,322" path="m5753,9761l11057,9761,11057,10082,5753,10082,5753,9761xe" filled="true" fillcolor="#ffffff" stroked="false">
                <v:path arrowok="t"/>
                <v:fill type="solid"/>
              </v:shape>
            </v:group>
            <v:group style="position:absolute;left:1236;top:13286;width:4426;height:2" coordorigin="1236,13286" coordsize="4426,2">
              <v:shape style="position:absolute;left:1236;top:13286;width:4426;height:2" coordorigin="1236,13286" coordsize="4426,0" path="m1236,13286l5662,13286e" filled="false" stroked="true" strokeweight="2.260pt" strokecolor="#000000">
                <v:path arrowok="t"/>
              </v:shape>
            </v:group>
            <v:group style="position:absolute;left:1236;top:13714;width:9946;height:2" coordorigin="1236,13714" coordsize="9946,2">
              <v:shape style="position:absolute;left:1236;top:13714;width:9946;height:2" coordorigin="1236,13714" coordsize="9946,0" path="m1236,13714l11182,13714e" filled="false" stroked="true" strokeweight="2.260pt" strokecolor="#000000">
                <v:path arrowok="t"/>
              </v:shape>
            </v:group>
            <v:group style="position:absolute;left:10570;top:1555;width:2;height:337" coordorigin="10570,1555" coordsize="2,337">
              <v:shape style="position:absolute;left:10570;top:1555;width:2;height:337" coordorigin="10570,1555" coordsize="0,337" path="m10570,1555l10570,1891e" filled="false" stroked="true" strokeweight=".809354pt" strokecolor="#00a800">
                <v:path arrowok="t"/>
              </v:shape>
            </v:group>
            <v:group style="position:absolute;left:10563;top:1555;width:15;height:337" coordorigin="10563,1555" coordsize="15,337">
              <v:shape style="position:absolute;left:10563;top:1555;width:15;height:337" coordorigin="10563,1555" coordsize="15,337" path="m10578,1555l10578,1861,10563,1891,10563,1585,10578,1555xe" filled="false" stroked="true" strokeweight=".044336pt" strokecolor="#000000">
                <v:path arrowok="t"/>
              </v:shape>
            </v:group>
            <v:group style="position:absolute;left:10523;top:1585;width:40;height:348" coordorigin="10523,1585" coordsize="40,348">
              <v:shape style="position:absolute;left:10523;top:1585;width:40;height:348" coordorigin="10523,1585" coordsize="40,348" path="m10563,1585l10523,1626,10523,1933,10563,1891,10563,1585xe" filled="true" fillcolor="#00ad00" stroked="false">
                <v:path arrowok="t"/>
                <v:fill type="solid"/>
              </v:shape>
            </v:group>
            <v:group style="position:absolute;left:10523;top:1585;width:40;height:348" coordorigin="10523,1585" coordsize="40,348">
              <v:shape style="position:absolute;left:10523;top:1585;width:40;height:348" coordorigin="10523,1585" coordsize="40,348" path="m10563,1585l10563,1891,10523,1933,10523,1626,10563,1585xe" filled="false" stroked="true" strokeweight=".044335pt" strokecolor="#000000">
                <v:path arrowok="t"/>
              </v:shape>
            </v:group>
            <v:group style="position:absolute;left:10609;top:2280;width:2;height:308" coordorigin="10609,2280" coordsize="2,308">
              <v:shape style="position:absolute;left:10609;top:2280;width:2;height:308" coordorigin="10609,2280" coordsize="0,308" path="m10609,2280l10609,2588e" filled="false" stroked="true" strokeweight=".809411pt" strokecolor="#004200">
                <v:path arrowok="t"/>
              </v:shape>
            </v:group>
            <v:group style="position:absolute;left:10602;top:2280;width:15;height:308" coordorigin="10602,2280" coordsize="15,308">
              <v:shape style="position:absolute;left:10602;top:2280;width:15;height:308" coordorigin="10602,2280" coordsize="15,308" path="m10616,2281l10616,2588,10602,2587,10602,2280,10616,2281xe" filled="false" stroked="true" strokeweight=".044336pt" strokecolor="#000000">
                <v:path arrowok="t"/>
              </v:shape>
            </v:group>
            <v:group style="position:absolute;left:10592;top:2280;width:2;height:312" coordorigin="10592,2280" coordsize="2,312">
              <v:shape style="position:absolute;left:10592;top:2280;width:2;height:312" coordorigin="10592,2280" coordsize="0,312" path="m10592,2280l10592,2591e" filled="false" stroked="true" strokeweight="1.075399pt" strokecolor="#006d00">
                <v:path arrowok="t"/>
              </v:shape>
            </v:group>
            <v:group style="position:absolute;left:10582;top:2280;width:20;height:312" coordorigin="10582,2280" coordsize="20,312">
              <v:shape style="position:absolute;left:10582;top:2280;width:20;height:312" coordorigin="10582,2280" coordsize="20,312" path="m10602,2280l10602,2587,10582,2591,10582,2284,10602,2280xe" filled="false" stroked="true" strokeweight=".044336pt" strokecolor="#000000">
                <v:path arrowok="t"/>
              </v:shape>
            </v:group>
            <v:group style="position:absolute;left:10597;top:2319;width:2;height:339" coordorigin="10597,2319" coordsize="2,339">
              <v:shape style="position:absolute;left:10597;top:2319;width:2;height:339" coordorigin="10597,2319" coordsize="0,339" path="m10597,2319l10597,2658e" filled="false" stroked="true" strokeweight=".676415pt" strokecolor="#00a500">
                <v:path arrowok="t"/>
              </v:shape>
            </v:group>
            <v:group style="position:absolute;left:10591;top:2319;width:12;height:339" coordorigin="10591,2319" coordsize="12,339">
              <v:shape style="position:absolute;left:10591;top:2319;width:12;height:339" coordorigin="10591,2319" coordsize="12,339" path="m10602,2319l10602,2627,10591,2658,10591,2350,10602,2319xe" filled="false" stroked="true" strokeweight=".044336pt" strokecolor="#000000">
                <v:path arrowok="t"/>
              </v:shape>
            </v:group>
            <v:group style="position:absolute;left:10609;top:2410;width:2;height:324" coordorigin="10609,2410" coordsize="2,324">
              <v:shape style="position:absolute;left:10609;top:2410;width:2;height:324" coordorigin="10609,2410" coordsize="0,324" path="m10609,2410l10609,2734e" filled="false" stroked="true" strokeweight="1.075399pt" strokecolor="#00aa00">
                <v:path arrowok="t"/>
              </v:shape>
            </v:group>
            <v:group style="position:absolute;left:10599;top:2410;width:20;height:324" coordorigin="10599,2410" coordsize="20,324">
              <v:shape style="position:absolute;left:10599;top:2410;width:20;height:324" coordorigin="10599,2410" coordsize="20,324" path="m10618,2410l10618,2717,10599,2734,10599,2427,10618,2410xe" filled="false" stroked="true" strokeweight=".044336pt" strokecolor="#000000">
                <v:path arrowok="t"/>
              </v:shape>
            </v:group>
            <v:group style="position:absolute;left:8872;top:2446;width:1271;height:309" coordorigin="8872,2446" coordsize="1271,309">
              <v:shape style="position:absolute;left:8872;top:2446;width:1271;height:309" coordorigin="8872,2446" coordsize="1271,309" path="m8872,2446l8872,2753,10143,2755,10143,2448,8872,2446xe" filled="true" fillcolor="#004900" stroked="false">
                <v:path arrowok="t"/>
                <v:fill type="solid"/>
              </v:shape>
            </v:group>
            <v:group style="position:absolute;left:8872;top:2446;width:1271;height:309" coordorigin="8872,2446" coordsize="1271,309">
              <v:shape style="position:absolute;left:8872;top:2446;width:1271;height:309" coordorigin="8872,2446" coordsize="1271,309" path="m10143,2448l10143,2755,8872,2753e" filled="false" stroked="true" strokeweight=".044295pt" strokecolor="#000000">
                <v:path arrowok="t"/>
              </v:shape>
              <v:shape style="position:absolute;left:8872;top:2446;width:1271;height:309" coordorigin="8872,2446" coordsize="1271,309" path="m8872,2446l10143,2448e" filled="false" stroked="true" strokeweight=".044295pt" strokecolor="#000000">
                <v:path arrowok="t"/>
              </v:shape>
            </v:group>
            <v:group style="position:absolute;left:10219;top:2481;width:32;height:318" coordorigin="10219,2481" coordsize="32,318">
              <v:shape style="position:absolute;left:10219;top:2481;width:32;height:318" coordorigin="10219,2481" coordsize="32,318" path="m10251,2481l10219,2492,10219,2799,10251,2789,10251,2481xe" filled="true" fillcolor="#007c00" stroked="false">
                <v:path arrowok="t"/>
                <v:fill type="solid"/>
              </v:shape>
            </v:group>
            <v:group style="position:absolute;left:10219;top:2481;width:32;height:318" coordorigin="10219,2481" coordsize="32,318">
              <v:shape style="position:absolute;left:10219;top:2481;width:32;height:318" coordorigin="10219,2481" coordsize="32,318" path="m10251,2481l10251,2789,10219,2799,10219,2492,10251,2481xe" filled="false" stroked="true" strokeweight=".044336pt" strokecolor="#000000">
                <v:path arrowok="t"/>
              </v:shape>
            </v:group>
            <v:group style="position:absolute;left:10160;top:2448;width:2;height:355" coordorigin="10160,2448" coordsize="2,355">
              <v:shape style="position:absolute;left:10160;top:2448;width:2;height:355" coordorigin="10160,2448" coordsize="0,355" path="m10160,2448l10160,2802e" filled="false" stroked="true" strokeweight="1.784784pt" strokecolor="#006b00">
                <v:path arrowok="t"/>
              </v:shape>
            </v:group>
            <v:group style="position:absolute;left:10143;top:2448;width:34;height:355" coordorigin="10143,2448" coordsize="34,355">
              <v:shape style="position:absolute;left:10143;top:2448;width:34;height:355" coordorigin="10143,2448" coordsize="34,355" path="m10177,2494l10177,2802,10143,2755,10143,2448,10177,2494xe" filled="false" stroked="true" strokeweight=".044336pt" strokecolor="#000000">
                <v:path arrowok="t"/>
              </v:shape>
            </v:group>
            <v:group style="position:absolute;left:10177;top:2492;width:43;height:310" coordorigin="10177,2492" coordsize="43,310">
              <v:shape style="position:absolute;left:10177;top:2492;width:43;height:310" coordorigin="10177,2492" coordsize="43,310" path="m10219,2492l10177,2494,10177,2802,10219,2799,10219,2492xe" filled="true" fillcolor="#005100" stroked="false">
                <v:path arrowok="t"/>
                <v:fill type="solid"/>
              </v:shape>
            </v:group>
            <v:group style="position:absolute;left:10177;top:2492;width:43;height:310" coordorigin="10177,2492" coordsize="43,310">
              <v:shape style="position:absolute;left:10177;top:2492;width:43;height:310" coordorigin="10177,2492" coordsize="43,310" path="m10219,2492l10219,2799,10177,2802,10177,2494,10219,2492xe" filled="false" stroked="true" strokeweight=".044335pt" strokecolor="#000000">
                <v:path arrowok="t"/>
              </v:shape>
            </v:group>
            <v:group style="position:absolute;left:10265;top:2481;width:2;height:323" coordorigin="10265,2481" coordsize="2,323">
              <v:shape style="position:absolute;left:10265;top:2481;width:2;height:323" coordorigin="10265,2481" coordsize="0,323" path="m10265,2481l10265,2804e" filled="false" stroked="true" strokeweight="1.430136pt" strokecolor="#003d00">
                <v:path arrowok="t"/>
              </v:shape>
            </v:group>
            <v:group style="position:absolute;left:10251;top:2481;width:27;height:323" coordorigin="10251,2481" coordsize="27,323">
              <v:shape style="position:absolute;left:10251;top:2481;width:27;height:323" coordorigin="10251,2481" coordsize="27,323" path="m10278,2496l10278,2804,10251,2789,10251,2481,10278,2496xe" filled="false" stroked="true" strokeweight=".044336pt" strokecolor="#000000">
                <v:path arrowok="t"/>
              </v:shape>
            </v:group>
            <v:group style="position:absolute;left:10394;top:2505;width:43;height:310" coordorigin="10394,2505" coordsize="43,310">
              <v:shape style="position:absolute;left:10394;top:2505;width:43;height:310" coordorigin="10394,2505" coordsize="43,310" path="m10437,2505l10394,2507,10394,2815,10437,2812,10437,2505xe" filled="true" fillcolor="#005100" stroked="false">
                <v:path arrowok="t"/>
                <v:fill type="solid"/>
              </v:shape>
            </v:group>
            <v:group style="position:absolute;left:10394;top:2505;width:43;height:310" coordorigin="10394,2505" coordsize="43,310">
              <v:shape style="position:absolute;left:10394;top:2505;width:43;height:310" coordorigin="10394,2505" coordsize="43,310" path="m10437,2505l10437,2812,10394,2815,10394,2507,10437,2505xe" filled="false" stroked="true" strokeweight=".044335pt" strokecolor="#000000">
                <v:path arrowok="t"/>
              </v:shape>
            </v:group>
            <v:group style="position:absolute;left:10594;top:2454;width:2;height:362" coordorigin="10594,2454" coordsize="2,362">
              <v:shape style="position:absolute;left:10594;top:2454;width:2;height:362" coordorigin="10594,2454" coordsize="0,362" path="m10594,2454l10594,2815e" filled="false" stroked="true" strokeweight="1.119776pt" strokecolor="#00a500">
                <v:path arrowok="t"/>
              </v:shape>
            </v:group>
            <v:group style="position:absolute;left:10584;top:2454;width:21;height:362" coordorigin="10584,2454" coordsize="21,362">
              <v:shape style="position:absolute;left:10584;top:2454;width:21;height:362" coordorigin="10584,2454" coordsize="21,362" path="m10604,2454l10604,2761,10584,2815,10584,2508,10604,2454xe" filled="false" stroked="true" strokeweight=".044336pt" strokecolor="#000000">
                <v:path arrowok="t"/>
              </v:shape>
            </v:group>
            <v:group style="position:absolute;left:10449;top:2505;width:2;height:315" coordorigin="10449,2505" coordsize="2,315">
              <v:shape style="position:absolute;left:10449;top:2505;width:2;height:315" coordorigin="10449,2505" coordsize="0,315" path="m10449,2505l10449,2820e" filled="false" stroked="true" strokeweight="1.341454pt" strokecolor="#003500">
                <v:path arrowok="t"/>
              </v:shape>
            </v:group>
            <v:group style="position:absolute;left:10437;top:2505;width:25;height:315" coordorigin="10437,2505" coordsize="25,315">
              <v:shape style="position:absolute;left:10437;top:2505;width:25;height:315" coordorigin="10437,2505" coordsize="25,315" path="m10461,2512l10461,2820,10437,2812,10437,2505,10461,2512xe" filled="false" stroked="true" strokeweight=".044336pt" strokecolor="#000000">
                <v:path arrowok="t"/>
              </v:shape>
            </v:group>
            <v:group style="position:absolute;left:10378;top:2507;width:2;height:334" coordorigin="10378,2507" coordsize="2,334">
              <v:shape style="position:absolute;left:10378;top:2507;width:2;height:334" coordorigin="10378,2507" coordsize="0,334" path="m10378,2507l10378,2841e" filled="false" stroked="true" strokeweight="1.696067pt" strokecolor="#00a800">
                <v:path arrowok="t"/>
              </v:shape>
            </v:group>
            <v:group style="position:absolute;left:10362;top:2507;width:32;height:334" coordorigin="10362,2507" coordsize="32,334">
              <v:shape style="position:absolute;left:10362;top:2507;width:32;height:334" coordorigin="10362,2507" coordsize="32,334" path="m10394,2507l10394,2815,10362,2841,10362,2533,10394,2507xe" filled="false" stroked="true" strokeweight=".044336pt" strokecolor="#000000">
                <v:path arrowok="t"/>
              </v:shape>
            </v:group>
            <v:group style="position:absolute;left:10286;top:2496;width:2;height:349" coordorigin="10286,2496" coordsize="2,349">
              <v:shape style="position:absolute;left:10286;top:2496;width:2;height:349" coordorigin="10286,2496" coordsize="0,349" path="m10286,2496l10286,2844e" filled="false" stroked="true" strokeweight=".942345pt" strokecolor="#007a00">
                <v:path arrowok="t"/>
              </v:shape>
            </v:group>
            <v:group style="position:absolute;left:10278;top:2496;width:17;height:349" coordorigin="10278,2496" coordsize="17,349">
              <v:shape style="position:absolute;left:10278;top:2496;width:17;height:349" coordorigin="10278,2496" coordsize="17,349" path="m10295,2536l10295,2844,10278,2804,10278,2496,10295,2536xe" filled="false" stroked="true" strokeweight=".044336pt" strokecolor="#000000">
                <v:path arrowok="t"/>
              </v:shape>
            </v:group>
            <v:group style="position:absolute;left:10295;top:2536;width:34;height:315" coordorigin="10295,2536" coordsize="34,315">
              <v:shape style="position:absolute;left:10295;top:2536;width:34;height:315" coordorigin="10295,2536" coordsize="34,315" path="m10295,2536l10295,2844,10328,2851,10328,2543,10295,2536xe" filled="true" fillcolor="#003800" stroked="false">
                <v:path arrowok="t"/>
                <v:fill type="solid"/>
              </v:shape>
            </v:group>
            <v:group style="position:absolute;left:10295;top:2536;width:34;height:315" coordorigin="10295,2536" coordsize="34,315">
              <v:shape style="position:absolute;left:10295;top:2536;width:34;height:315" coordorigin="10295,2536" coordsize="34,315" path="m10328,2543l10328,2851,10295,2844,10295,2536,10328,2543xe" filled="false" stroked="true" strokeweight=".044336pt" strokecolor="#000000">
                <v:path arrowok="t"/>
              </v:shape>
            </v:group>
            <v:group style="position:absolute;left:10328;top:2533;width:34;height:318" coordorigin="10328,2533" coordsize="34,318">
              <v:shape style="position:absolute;left:10328;top:2533;width:34;height:318" coordorigin="10328,2533" coordsize="34,318" path="m10362,2533l10328,2543,10328,2851,10362,2841,10362,2533xe" filled="true" fillcolor="#007c00" stroked="false">
                <v:path arrowok="t"/>
                <v:fill type="solid"/>
              </v:shape>
            </v:group>
            <v:group style="position:absolute;left:10328;top:2533;width:34;height:318" coordorigin="10328,2533" coordsize="34,318">
              <v:shape style="position:absolute;left:10328;top:2533;width:34;height:318" coordorigin="10328,2533" coordsize="34,318" path="m10362,2533l10362,2841,10328,2851,10328,2543,10362,2533xe" filled="false" stroked="true" strokeweight=".044336pt" strokecolor="#000000">
                <v:path arrowok="t"/>
              </v:shape>
            </v:group>
            <v:group style="position:absolute;left:10461;top:2512;width:102;height:367" coordorigin="10461,2512" coordsize="102,367">
              <v:shape style="position:absolute;left:10461;top:2512;width:102;height:367" coordorigin="10461,2512" coordsize="102,367" path="m10461,2512l10461,2820,10563,2879,10563,2572,10461,2512xe" filled="true" fillcolor="#004200" stroked="false">
                <v:path arrowok="t"/>
                <v:fill type="solid"/>
              </v:shape>
            </v:group>
            <v:group style="position:absolute;left:10461;top:2512;width:102;height:367" coordorigin="10461,2512" coordsize="102,367">
              <v:shape style="position:absolute;left:10461;top:2512;width:102;height:367" coordorigin="10461,2512" coordsize="102,367" path="m10563,2572l10563,2879,10461,2820,10461,2512,10563,2572xe" filled="false" stroked="true" strokeweight=".044331pt" strokecolor="#000000">
                <v:path arrowok="t"/>
              </v:shape>
            </v:group>
            <v:group style="position:absolute;left:10563;top:2572;width:49;height:338" coordorigin="10563,2572" coordsize="49,338">
              <v:shape style="position:absolute;left:10563;top:2572;width:49;height:338" coordorigin="10563,2572" coordsize="49,338" path="m10563,2572l10563,2879,10612,2909,10612,2602,10563,2572xe" filled="true" fillcolor="#004400" stroked="false">
                <v:path arrowok="t"/>
                <v:fill type="solid"/>
              </v:shape>
            </v:group>
            <v:group style="position:absolute;left:10563;top:2572;width:49;height:338" coordorigin="10563,2572" coordsize="49,338">
              <v:shape style="position:absolute;left:10563;top:2572;width:49;height:338" coordorigin="10563,2572" coordsize="49,338" path="m10612,2602l10612,2909e" filled="false" stroked="true" strokeweight=".044295pt" strokecolor="#000000">
                <v:path arrowok="t"/>
              </v:shape>
              <v:shape style="position:absolute;left:10563;top:2572;width:49;height:338" coordorigin="10563,2572" coordsize="49,338" path="m10612,2909l10563,2879,10563,2572,10612,2602e" filled="false" stroked="true" strokeweight=".044295pt" strokecolor="#000000">
                <v:path arrowok="t"/>
              </v:shape>
            </v:group>
            <v:group style="position:absolute;left:10613;top:2593;width:2;height:316" coordorigin="10613,2593" coordsize="2,316">
              <v:shape style="position:absolute;left:10613;top:2593;width:2;height:316" coordorigin="10613,2593" coordsize="0,316" path="m10613,2593l10613,2909e" filled="false" stroked="true" strokeweight=".144372pt" strokecolor="#009600">
                <v:path arrowok="t"/>
              </v:shape>
            </v:group>
            <v:group style="position:absolute;left:10612;top:2593;width:2;height:316" coordorigin="10612,2593" coordsize="2,316">
              <v:shape style="position:absolute;left:10612;top:2593;width:2;height:316" coordorigin="10612,2593" coordsize="1,316" path="m10613,2593l10613,2900,10612,2909e" filled="false" stroked="true" strokeweight=".044295pt" strokecolor="#000000">
                <v:path arrowok="t"/>
              </v:shape>
              <v:shape style="position:absolute;left:10612;top:2593;width:2;height:316" coordorigin="10612,2593" coordsize="1,316" path="m10612,2909l10612,2602,10613,2593e" filled="false" stroked="true" strokeweight=".044295pt" strokecolor="#000000">
                <v:path arrowok="t"/>
              </v:shape>
            </v:group>
            <v:group style="position:absolute;left:8872;top:1529;width:1746;height:1073" coordorigin="8872,1529" coordsize="1746,1073">
              <v:shape style="position:absolute;left:8872;top:1529;width:1746;height:1073" coordorigin="8872,1529" coordsize="1746,1073" path="m10585,2505l10437,2505,10461,2512,10563,2572,10612,2602,10613,2593,10606,2564,10584,2508,10585,2505xe" filled="true" fillcolor="#19d100" stroked="false">
                <v:path arrowok="t"/>
                <v:fill type="solid"/>
              </v:shape>
              <v:shape style="position:absolute;left:8872;top:1529;width:1746;height:1073" coordorigin="8872,1529" coordsize="1746,1073" path="m10594,2481l10251,2481,10278,2496,10295,2536,10328,2543,10362,2533,10394,2507,10437,2505,10585,2505,10594,2481xe" filled="true" fillcolor="#19d100" stroked="false">
                <v:path arrowok="t"/>
                <v:fill type="solid"/>
              </v:shape>
              <v:shape style="position:absolute;left:8872;top:1529;width:1746;height:1073" coordorigin="8872,1529" coordsize="1746,1073" path="m10575,1529l8940,1541,8918,1840,8872,2446,10143,2448,10177,2494,10219,2492,10251,2481,10594,2481,10604,2454,10599,2427,10618,2410,10607,2365,10591,2350,10602,2319,10594,2303,10582,2284,10602,2280,10616,2280,10608,1723,10527,1656,10523,1626,10563,1585,10578,1555,10575,1529xe" filled="true" fillcolor="#19d100" stroked="false">
                <v:path arrowok="t"/>
                <v:fill type="solid"/>
              </v:shape>
              <v:shape style="position:absolute;left:8872;top:1529;width:1746;height:1073" coordorigin="8872,1529" coordsize="1746,1073" path="m10616,2280l10602,2280,10616,2281,10616,2280xe" filled="true" fillcolor="#19d100" stroked="false">
                <v:path arrowok="t"/>
                <v:fill type="solid"/>
              </v:shape>
            </v:group>
            <v:group style="position:absolute;left:8872;top:1529;width:1746;height:1073" coordorigin="8872,1529" coordsize="1746,1073">
              <v:shape style="position:absolute;left:8872;top:1529;width:1746;height:1073" coordorigin="8872,1529" coordsize="1746,1073" path="m8872,2446l8918,1840,8940,1541,10575,1529,10578,1555,10563,1585,10523,1626,10527,1656,10608,1723,10616,2281,10602,2280,10582,2284,10594,2303,10602,2319,10591,2350,10607,2365,10618,2410,10599,2427,10604,2454,10584,2508,10606,2564,10613,2593,10612,2602,10563,2572,10461,2512,10437,2505,10394,2507,10362,2533,10328,2543,10295,2536,10278,2496,10251,2481,10219,2492,10177,2494,10143,2448,8872,2446e" filled="false" stroked="true" strokeweight=".044276pt" strokecolor="#000000">
                <v:path arrowok="t"/>
              </v:shape>
            </v:group>
            <w10:wrap type="none"/>
          </v:group>
        </w:pict>
      </w:r>
    </w:p>
    <w:p>
      <w:pPr>
        <w:pStyle w:val="BodyText"/>
        <w:spacing w:line="279" w:lineRule="auto" w:before="58"/>
        <w:ind w:left="540" w:right="6870" w:firstLine="0"/>
        <w:jc w:val="left"/>
      </w:pPr>
      <w:r>
        <w:rPr>
          <w:spacing w:val="-1"/>
          <w:w w:val="90"/>
        </w:rPr>
        <w:t>State</w:t>
      </w:r>
      <w:r>
        <w:rPr>
          <w:spacing w:val="-3"/>
          <w:w w:val="90"/>
        </w:rPr>
        <w:t>-­‐</w:t>
      </w:r>
      <w:r>
        <w:rPr>
          <w:spacing w:val="-1"/>
          <w:w w:val="90"/>
        </w:rPr>
        <w:t>wide</w:t>
      </w:r>
      <w:r>
        <w:rPr>
          <w:w w:val="90"/>
        </w:rPr>
        <w:t> </w:t>
      </w:r>
      <w:r>
        <w:rPr>
          <w:spacing w:val="5"/>
          <w:w w:val="90"/>
        </w:rPr>
        <w:t> </w:t>
      </w:r>
      <w:r>
        <w:rPr>
          <w:w w:val="90"/>
        </w:rPr>
        <w:t>Network</w:t>
      </w:r>
      <w:r>
        <w:rPr>
          <w:spacing w:val="22"/>
          <w:w w:val="99"/>
        </w:rPr>
        <w:t> </w:t>
      </w:r>
      <w:r>
        <w:rPr/>
        <w:t>Medicaid</w:t>
      </w:r>
      <w:r>
        <w:rPr>
          <w:spacing w:val="-6"/>
        </w:rPr>
        <w:t> </w:t>
      </w:r>
      <w:r>
        <w:rPr/>
        <w:t>Managed</w:t>
      </w:r>
      <w:r>
        <w:rPr>
          <w:spacing w:val="-6"/>
        </w:rPr>
        <w:t> </w:t>
      </w:r>
      <w:r>
        <w:rPr/>
        <w:t>Care</w:t>
      </w:r>
      <w:r>
        <w:rPr/>
      </w:r>
    </w:p>
    <w:p>
      <w:pPr>
        <w:pStyle w:val="BodyText"/>
        <w:spacing w:line="239" w:lineRule="auto" w:before="0"/>
        <w:ind w:left="540" w:right="6870" w:firstLine="0"/>
        <w:jc w:val="left"/>
      </w:pPr>
      <w:r>
        <w:rPr>
          <w:spacing w:val="-1"/>
          <w:w w:val="95"/>
        </w:rPr>
        <w:t>Medicare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Medicaid</w:t>
      </w:r>
      <w:r>
        <w:rPr>
          <w:spacing w:val="-26"/>
          <w:w w:val="95"/>
        </w:rPr>
        <w:t> </w:t>
      </w:r>
      <w:r>
        <w:rPr>
          <w:w w:val="95"/>
        </w:rPr>
        <w:t>Dual</w:t>
      </w:r>
      <w:r>
        <w:rPr>
          <w:spacing w:val="36"/>
        </w:rPr>
        <w:t> </w:t>
      </w:r>
      <w:r>
        <w:rPr>
          <w:spacing w:val="-1"/>
        </w:rPr>
        <w:t>Eligibles</w:t>
      </w:r>
    </w:p>
    <w:p>
      <w:pPr>
        <w:pStyle w:val="BodyText"/>
        <w:spacing w:line="294" w:lineRule="auto" w:before="43"/>
        <w:ind w:left="540" w:right="8272" w:firstLine="0"/>
        <w:jc w:val="left"/>
      </w:pPr>
      <w:r>
        <w:rPr/>
        <w:t>Health</w:t>
      </w:r>
      <w:r>
        <w:rPr>
          <w:spacing w:val="-6"/>
        </w:rPr>
        <w:t> </w:t>
      </w:r>
      <w:r>
        <w:rPr/>
        <w:t>Home</w:t>
      </w:r>
      <w:r>
        <w:rPr>
          <w:w w:val="99"/>
        </w:rPr>
        <w:t> </w:t>
      </w:r>
      <w:r>
        <w:rPr/>
        <w:t>HCBS</w:t>
      </w:r>
      <w:r>
        <w:rPr>
          <w:spacing w:val="-7"/>
        </w:rPr>
        <w:t> </w:t>
      </w:r>
      <w:r>
        <w:rPr/>
        <w:t>Waiver</w:t>
      </w:r>
      <w:r>
        <w:rPr/>
      </w:r>
    </w:p>
    <w:p>
      <w:pPr>
        <w:pStyle w:val="BodyText"/>
        <w:tabs>
          <w:tab w:pos="4090" w:val="left" w:leader="none"/>
        </w:tabs>
        <w:spacing w:line="261" w:lineRule="exact" w:before="0"/>
        <w:ind w:left="540" w:right="0" w:firstLine="0"/>
        <w:jc w:val="left"/>
        <w:rPr>
          <w:rFonts w:ascii="Arial Unicode MS" w:hAnsi="Arial Unicode MS" w:cs="Arial Unicode MS" w:eastAsia="Arial Unicode MS"/>
        </w:rPr>
      </w:pPr>
      <w:r>
        <w:rPr>
          <w:w w:val="95"/>
        </w:rPr>
        <w:t>Corrections</w:t>
        <w:tab/>
      </w:r>
      <w:r>
        <w:rPr>
          <w:rFonts w:ascii="Arial Unicode MS" w:hAnsi="Arial Unicode MS" w:cs="Arial Unicode MS" w:eastAsia="Arial Unicode MS"/>
          <w:color w:val="FFFFFF"/>
          <w:w w:val="110"/>
        </w:rPr>
        <w:t>✔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tabs>
          <w:tab w:pos="4090" w:val="left" w:leader="none"/>
        </w:tabs>
        <w:spacing w:line="388" w:lineRule="exact" w:before="0"/>
        <w:ind w:left="540" w:right="0" w:firstLine="0"/>
        <w:jc w:val="left"/>
        <w:rPr>
          <w:rFonts w:ascii="Arial Unicode MS" w:hAnsi="Arial Unicode MS" w:cs="Arial Unicode MS" w:eastAsia="Arial Unicode MS"/>
        </w:rPr>
      </w:pPr>
      <w:r>
        <w:rPr>
          <w:w w:val="95"/>
        </w:rPr>
        <w:t>Other</w:t>
        <w:tab/>
      </w:r>
      <w:r>
        <w:rPr>
          <w:rFonts w:ascii="Arial Unicode MS" w:hAnsi="Arial Unicode MS" w:cs="Arial Unicode MS" w:eastAsia="Arial Unicode MS"/>
          <w:color w:val="FFFFFF"/>
          <w:w w:val="110"/>
        </w:rPr>
        <w:t>✔</w:t>
      </w:r>
      <w:r>
        <w:rPr>
          <w:rFonts w:ascii="Arial Unicode MS" w:hAnsi="Arial Unicode MS" w:cs="Arial Unicode MS" w:eastAsia="Arial Unicode MS"/>
        </w:rPr>
      </w:r>
    </w:p>
    <w:p>
      <w:pPr>
        <w:spacing w:after="0" w:line="388" w:lineRule="exact"/>
        <w:jc w:val="left"/>
        <w:rPr>
          <w:rFonts w:ascii="Arial Unicode MS" w:hAnsi="Arial Unicode MS" w:cs="Arial Unicode MS" w:eastAsia="Arial Unicode MS"/>
        </w:rPr>
        <w:sectPr>
          <w:type w:val="continuous"/>
          <w:pgSz w:w="12240" w:h="15840"/>
          <w:pgMar w:top="100" w:bottom="0" w:left="1100" w:right="92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3.079987pt;margin-top:195.240005pt;width:273.850pt;height:490.1pt;mso-position-horizontal-relative:page;mso-position-vertical-relative:page;z-index:-414088" coordorigin="5662,3905" coordsize="5477,9802">
            <v:group style="position:absolute;left:5662;top:3905;width:5477;height:9802" coordorigin="5662,3905" coordsize="5477,9802">
              <v:shape style="position:absolute;left:5662;top:3905;width:5477;height:9802" coordorigin="5662,3905" coordsize="5477,9802" path="m5662,3905l11138,3905,11138,13706,5662,13706,5662,3905xe" filled="true" fillcolor="#ffffff" stroked="false">
                <v:path arrowok="t"/>
                <v:fill type="solid"/>
              </v:shape>
            </v:group>
            <v:group style="position:absolute;left:5753;top:3905;width:5304;height:298" coordorigin="5753,3905" coordsize="5304,298">
              <v:shape style="position:absolute;left:5753;top:3905;width:5304;height:298" coordorigin="5753,3905" coordsize="5304,298" path="m5753,3905l11057,3905,11057,4202,5753,4202,5753,3905xe" filled="true" fillcolor="#ffffff" stroked="false">
                <v:path arrowok="t"/>
                <v:fill type="solid"/>
              </v:shape>
            </v:group>
            <v:group style="position:absolute;left:5753;top:4198;width:5304;height:298" coordorigin="5753,4198" coordsize="5304,298">
              <v:shape style="position:absolute;left:5753;top:4198;width:5304;height:298" coordorigin="5753,4198" coordsize="5304,298" path="m5753,4198l11057,4198,11057,4495,5753,4495,5753,4198xe" filled="true" fillcolor="#ffffff" stroked="false">
                <v:path arrowok="t"/>
                <v:fill type="solid"/>
              </v:shape>
            </v:group>
            <v:group style="position:absolute;left:5753;top:4490;width:5304;height:298" coordorigin="5753,4490" coordsize="5304,298">
              <v:shape style="position:absolute;left:5753;top:4490;width:5304;height:298" coordorigin="5753,4490" coordsize="5304,298" path="m5753,4490l11057,4490,11057,4788,5753,4788,5753,4490xe" filled="true" fillcolor="#ffffff" stroked="false">
                <v:path arrowok="t"/>
                <v:fill type="solid"/>
              </v:shape>
            </v:group>
            <v:group style="position:absolute;left:5753;top:4783;width:5304;height:298" coordorigin="5753,4783" coordsize="5304,298">
              <v:shape style="position:absolute;left:5753;top:4783;width:5304;height:298" coordorigin="5753,4783" coordsize="5304,298" path="m5753,4783l11057,4783,11057,5081,5753,5081,5753,4783xe" filled="true" fillcolor="#ffffff" stroked="false">
                <v:path arrowok="t"/>
                <v:fill type="solid"/>
              </v:shape>
            </v:group>
            <v:group style="position:absolute;left:5753;top:5076;width:5304;height:298" coordorigin="5753,5076" coordsize="5304,298">
              <v:shape style="position:absolute;left:5753;top:5076;width:5304;height:298" coordorigin="5753,5076" coordsize="5304,298" path="m5753,5076l11057,5076,11057,5374,5753,5374,5753,5076xe" filled="true" fillcolor="#ffffff" stroked="false">
                <v:path arrowok="t"/>
                <v:fill type="solid"/>
              </v:shape>
            </v:group>
            <v:group style="position:absolute;left:5753;top:5369;width:5304;height:298" coordorigin="5753,5369" coordsize="5304,298">
              <v:shape style="position:absolute;left:5753;top:5369;width:5304;height:298" coordorigin="5753,5369" coordsize="5304,298" path="m5753,5369l11057,5369,11057,5666,5753,5666,5753,5369xe" filled="true" fillcolor="#ffffff" stroked="false">
                <v:path arrowok="t"/>
                <v:fill type="solid"/>
              </v:shape>
            </v:group>
            <v:group style="position:absolute;left:5753;top:5662;width:5304;height:298" coordorigin="5753,5662" coordsize="5304,298">
              <v:shape style="position:absolute;left:5753;top:5662;width:5304;height:298" coordorigin="5753,5662" coordsize="5304,298" path="m5753,5662l11057,5662,11057,5959,5753,5959,5753,5662xe" filled="true" fillcolor="#ffffff" stroked="false">
                <v:path arrowok="t"/>
                <v:fill type="solid"/>
              </v:shape>
            </v:group>
            <v:group style="position:absolute;left:5753;top:5954;width:5304;height:298" coordorigin="5753,5954" coordsize="5304,298">
              <v:shape style="position:absolute;left:5753;top:5954;width:5304;height:298" coordorigin="5753,5954" coordsize="5304,298" path="m5753,5954l11057,5954,11057,6252,5753,6252,5753,5954xe" filled="true" fillcolor="#ffffff" stroked="false">
                <v:path arrowok="t"/>
                <v:fill type="solid"/>
              </v:shape>
            </v:group>
            <v:group style="position:absolute;left:5753;top:6247;width:5304;height:298" coordorigin="5753,6247" coordsize="5304,298">
              <v:shape style="position:absolute;left:5753;top:6247;width:5304;height:298" coordorigin="5753,6247" coordsize="5304,298" path="m5753,6247l11057,6247,11057,6545,5753,6545,5753,6247xe" filled="true" fillcolor="#ffffff" stroked="false">
                <v:path arrowok="t"/>
                <v:fill type="solid"/>
              </v:shape>
            </v:group>
            <v:group style="position:absolute;left:5753;top:6540;width:5304;height:298" coordorigin="5753,6540" coordsize="5304,298">
              <v:shape style="position:absolute;left:5753;top:6540;width:5304;height:298" coordorigin="5753,6540" coordsize="5304,298" path="m5753,6540l11057,6540,11057,6838,5753,6838,5753,6540xe" filled="true" fillcolor="#ffffff" stroked="false">
                <v:path arrowok="t"/>
                <v:fill type="solid"/>
              </v:shape>
            </v:group>
            <v:group style="position:absolute;left:5753;top:6833;width:5304;height:298" coordorigin="5753,6833" coordsize="5304,298">
              <v:shape style="position:absolute;left:5753;top:6833;width:5304;height:298" coordorigin="5753,6833" coordsize="5304,298" path="m5753,6833l11057,6833,11057,7130,5753,7130,5753,6833xe" filled="true" fillcolor="#ffffff" stroked="false">
                <v:path arrowok="t"/>
                <v:fill type="solid"/>
              </v:shape>
            </v:group>
            <v:group style="position:absolute;left:5753;top:7126;width:5304;height:298" coordorigin="5753,7126" coordsize="5304,298">
              <v:shape style="position:absolute;left:5753;top:7126;width:5304;height:298" coordorigin="5753,7126" coordsize="5304,298" path="m5753,7126l11057,7126,11057,7423,5753,7423,5753,7126xe" filled="true" fillcolor="#ffffff" stroked="false">
                <v:path arrowok="t"/>
                <v:fill type="solid"/>
              </v:shape>
            </v:group>
            <v:group style="position:absolute;left:5753;top:7418;width:5304;height:298" coordorigin="5753,7418" coordsize="5304,298">
              <v:shape style="position:absolute;left:5753;top:7418;width:5304;height:298" coordorigin="5753,7418" coordsize="5304,298" path="m5753,7418l11057,7418,11057,7716,5753,7716,5753,7418xe" filled="true" fillcolor="#ffffff" stroked="false">
                <v:path arrowok="t"/>
                <v:fill type="solid"/>
              </v:shape>
            </v:group>
            <v:group style="position:absolute;left:5753;top:7711;width:5304;height:298" coordorigin="5753,7711" coordsize="5304,298">
              <v:shape style="position:absolute;left:5753;top:7711;width:5304;height:298" coordorigin="5753,7711" coordsize="5304,298" path="m5753,7711l11057,7711,11057,8009,5753,8009,5753,7711xe" filled="true" fillcolor="#ffffff" stroked="false">
                <v:path arrowok="t"/>
                <v:fill type="solid"/>
              </v:shape>
            </v:group>
            <v:group style="position:absolute;left:5753;top:8004;width:5304;height:298" coordorigin="5753,8004" coordsize="5304,298">
              <v:shape style="position:absolute;left:5753;top:8004;width:5304;height:298" coordorigin="5753,8004" coordsize="5304,298" path="m5753,8004l11057,8004,11057,8302,5753,8302,5753,8004xe" filled="true" fillcolor="#ffffff" stroked="false">
                <v:path arrowok="t"/>
                <v:fill type="solid"/>
              </v:shape>
            </v:group>
            <v:group style="position:absolute;left:5753;top:8297;width:5304;height:298" coordorigin="5753,8297" coordsize="5304,298">
              <v:shape style="position:absolute;left:5753;top:8297;width:5304;height:298" coordorigin="5753,8297" coordsize="5304,298" path="m5753,8297l11057,8297,11057,8594,5753,8594,5753,8297xe" filled="true" fillcolor="#ffffff" stroked="false">
                <v:path arrowok="t"/>
                <v:fill type="solid"/>
              </v:shape>
            </v:group>
            <v:group style="position:absolute;left:5753;top:8590;width:5304;height:298" coordorigin="5753,8590" coordsize="5304,298">
              <v:shape style="position:absolute;left:5753;top:8590;width:5304;height:298" coordorigin="5753,8590" coordsize="5304,298" path="m5753,8590l11057,8590,11057,8887,5753,8887,5753,8590xe" filled="true" fillcolor="#ffffff" stroked="false">
                <v:path arrowok="t"/>
                <v:fill type="solid"/>
              </v:shape>
            </v:group>
            <v:group style="position:absolute;left:5753;top:8882;width:5304;height:322" coordorigin="5753,8882" coordsize="5304,322">
              <v:shape style="position:absolute;left:5753;top:8882;width:5304;height:322" coordorigin="5753,8882" coordsize="5304,322" path="m5753,8882l11057,8882,11057,9204,5753,9204,5753,8882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667"/>
        <w:gridCol w:w="2659"/>
        <w:gridCol w:w="2861"/>
      </w:tblGrid>
      <w:tr>
        <w:trPr>
          <w:trHeight w:val="1512" w:hRule="exact"/>
        </w:trPr>
        <w:tc>
          <w:tcPr>
            <w:tcW w:w="704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/>
              <w:ind w:left="2188" w:right="1527" w:hanging="654"/>
              <w:jc w:val="left"/>
              <w:rPr>
                <w:rFonts w:ascii="Calibri" w:hAnsi="Calibri" w:cs="Calibri" w:eastAsia="Calibri"/>
                <w:sz w:val="60"/>
                <w:szCs w:val="60"/>
              </w:rPr>
            </w:pPr>
            <w:r>
              <w:rPr>
                <w:rFonts w:ascii="Calibri"/>
                <w:b/>
                <w:color w:val="FFFFFF"/>
                <w:spacing w:val="-1"/>
                <w:sz w:val="60"/>
              </w:rPr>
              <w:t>Telemedicine</w:t>
            </w:r>
            <w:r>
              <w:rPr>
                <w:rFonts w:ascii="Calibri"/>
                <w:b/>
                <w:color w:val="FFFFFF"/>
                <w:spacing w:val="-11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in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Tennessee</w:t>
            </w:r>
            <w:r>
              <w:rPr>
                <w:rFonts w:ascii="Calibri"/>
                <w:sz w:val="60"/>
              </w:rPr>
            </w:r>
          </w:p>
        </w:tc>
        <w:tc>
          <w:tcPr>
            <w:tcW w:w="28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00" w:lineRule="atLeast"/>
              <w:ind w:left="44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1286792" cy="528637"/>
                  <wp:effectExtent l="0" t="0" r="0" b="0"/>
                  <wp:docPr id="23" name="image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29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792" cy="52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</w:tc>
      </w:tr>
      <w:tr>
        <w:trPr>
          <w:trHeight w:val="907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5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PARITY:</w:t>
            </w:r>
            <w:r>
              <w:rPr>
                <w:rFonts w:ascii="Calibri"/>
                <w:sz w:val="33"/>
              </w:rPr>
            </w:r>
          </w:p>
        </w:tc>
        <w:tc>
          <w:tcPr>
            <w:tcW w:w="552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GAPS:</w:t>
            </w:r>
            <w:r>
              <w:rPr>
                <w:rFonts w:ascii="Calibri"/>
                <w:sz w:val="33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86" w:lineRule="exact" w:before="1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Progress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45"/>
              </w:numPr>
              <w:tabs>
                <w:tab w:pos="549" w:val="left" w:leader="none"/>
              </w:tabs>
              <w:spacing w:line="292" w:lineRule="exact" w:before="1" w:after="0"/>
              <w:ind w:left="548" w:right="252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TN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law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enacted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2014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which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includes</w:t>
            </w:r>
            <w:r>
              <w:rPr>
                <w:rFonts w:ascii="Calibri"/>
                <w:sz w:val="24"/>
              </w:rPr>
              <w:t> telemedicine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coverage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Medicaid,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including</w:t>
            </w:r>
            <w:r>
              <w:rPr>
                <w:rFonts w:ascii="Calibri"/>
                <w:spacing w:val="32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plans,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z w:val="24"/>
              </w:rPr>
              <w:t> plans.</w:t>
            </w:r>
            <w:r>
              <w:rPr>
                <w:rFonts w:ascii="Calibri"/>
                <w:position w:val="11"/>
                <w:sz w:val="16"/>
              </w:rPr>
              <w:t>216</w:t>
            </w:r>
            <w:r>
              <w:rPr>
                <w:rFonts w:ascii="Calibri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Medicaid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45"/>
              </w:numPr>
              <w:tabs>
                <w:tab w:pos="549" w:val="left" w:leader="none"/>
              </w:tabs>
              <w:spacing w:line="292" w:lineRule="exact" w:before="1" w:after="0"/>
              <w:ind w:left="548" w:right="144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Parity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law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goes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into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effect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2015.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It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does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limit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specific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patient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settings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includes</w:t>
            </w:r>
            <w:r>
              <w:rPr>
                <w:rFonts w:ascii="Calibri" w:hAnsi="Calibri" w:cs="Calibri" w:eastAsia="Calibri"/>
                <w:spacing w:val="3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telemedicine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when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schools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home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under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home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health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benefit.</w:t>
            </w:r>
            <w:r>
              <w:rPr>
                <w:rFonts w:ascii="Calibri" w:hAnsi="Calibri" w:cs="Calibri" w:eastAsia="Calibri"/>
                <w:spacing w:val="5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Most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of</w:t>
            </w:r>
            <w:r>
              <w:rPr>
                <w:rFonts w:ascii="Calibri" w:hAnsi="Calibri" w:cs="Calibri" w:eastAsia="Calibri"/>
                <w:spacing w:val="2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state’s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program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operates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under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managed</w:t>
            </w:r>
            <w:r>
              <w:rPr>
                <w:rFonts w:ascii="Calibri" w:hAnsi="Calibri" w:cs="Calibri" w:eastAsia="Calibri"/>
                <w:spacing w:val="-1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care.</w:t>
            </w:r>
          </w:p>
          <w:p>
            <w:pPr>
              <w:pStyle w:val="ListParagraph"/>
              <w:numPr>
                <w:ilvl w:val="0"/>
                <w:numId w:val="45"/>
              </w:numPr>
              <w:tabs>
                <w:tab w:pos="549" w:val="left" w:leader="none"/>
              </w:tabs>
              <w:spacing w:line="292" w:lineRule="exact" w:before="0" w:after="0"/>
              <w:ind w:left="548" w:right="197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does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not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include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coverage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RPM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under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new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law.</w:t>
            </w:r>
          </w:p>
          <w:p>
            <w:pPr>
              <w:pStyle w:val="ListParagraph"/>
              <w:numPr>
                <w:ilvl w:val="0"/>
                <w:numId w:val="45"/>
              </w:numPr>
              <w:tabs>
                <w:tab w:pos="549" w:val="left" w:leader="none"/>
              </w:tabs>
              <w:spacing w:line="292" w:lineRule="exact" w:before="0" w:after="0"/>
              <w:ind w:left="548" w:right="309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-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-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interactive</w:t>
            </w:r>
            <w:r>
              <w:rPr>
                <w:rFonts w:ascii="Calibri" w:hAnsi="Calibri" w:cs="Calibri" w:eastAsia="Calibri"/>
                <w:spacing w:val="-12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audio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video</w:t>
            </w:r>
            <w:r>
              <w:rPr>
                <w:rFonts w:ascii="Calibri" w:hAnsi="Calibri" w:cs="Calibri" w:eastAsia="Calibri"/>
                <w:spacing w:val="-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12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store-­‐</w:t>
            </w:r>
            <w:r>
              <w:rPr>
                <w:rFonts w:ascii="Calibri" w:hAnsi="Calibri" w:cs="Calibri" w:eastAsia="Calibri"/>
                <w:spacing w:val="24"/>
                <w:w w:val="3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and-­‐forward.</w:t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06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auto" w:before="174"/>
              <w:ind w:left="580" w:right="252" w:hanging="32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MEDICAID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COVERAGE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&amp;</w:t>
            </w:r>
            <w:r>
              <w:rPr>
                <w:rFonts w:ascii="Calibri"/>
                <w:b/>
                <w:spacing w:val="24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CONDITIONS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OF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2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Setting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2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Technologies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108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Distance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Geography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7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Mental/behavioral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Rehabilitation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Telepresenter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42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54"/>
              <w:ind w:left="539" w:right="530" w:firstLine="69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INNOVATIVE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OR</w:t>
            </w:r>
            <w:r>
              <w:rPr>
                <w:rFonts w:ascii="Calibri"/>
                <w:b/>
                <w:spacing w:val="25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DELIVERY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MODELS: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5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90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Dual</w:t>
            </w:r>
            <w:r>
              <w:rPr>
                <w:rFonts w:ascii="Calibri" w:hAnsi="Calibri" w:cs="Calibri" w:eastAsia="Calibri"/>
                <w:spacing w:val="3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Eligibles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HCBS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Waiver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Corrections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427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51"/>
          <w:pgSz w:w="12240" w:h="15840"/>
          <w:pgMar w:footer="834" w:header="760" w:top="1240" w:bottom="1020" w:left="1140" w:right="980"/>
          <w:pgNumType w:start="71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/>
        <w:ind w:left="2933" w:right="4534"/>
        <w:jc w:val="left"/>
        <w:rPr>
          <w:b w:val="0"/>
          <w:bCs w:val="0"/>
        </w:rPr>
      </w:pPr>
      <w:r>
        <w:rPr>
          <w:color w:val="FFFFFF"/>
          <w:spacing w:val="-1"/>
        </w:rPr>
        <w:t>Telemedicine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in</w:t>
      </w:r>
      <w:r>
        <w:rPr>
          <w:color w:val="FFFFFF"/>
          <w:spacing w:val="25"/>
          <w:w w:val="99"/>
        </w:rPr>
        <w:t> </w:t>
      </w:r>
      <w:r>
        <w:rPr>
          <w:color w:val="FFFFFF"/>
        </w:rPr>
        <w:t>Texas</w:t>
      </w:r>
      <w:r>
        <w:rPr>
          <w:b w:val="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pStyle w:val="Heading4"/>
        <w:tabs>
          <w:tab w:pos="6795" w:val="left" w:leader="none"/>
        </w:tabs>
        <w:spacing w:line="240" w:lineRule="auto"/>
        <w:ind w:left="1830" w:right="0"/>
        <w:jc w:val="left"/>
        <w:rPr>
          <w:b w:val="0"/>
          <w:bCs w:val="0"/>
        </w:rPr>
      </w:pPr>
      <w:r>
        <w:rPr>
          <w:spacing w:val="1"/>
        </w:rPr>
        <w:t>PARITY:</w:t>
        <w:tab/>
        <w:t>GAPS:</w:t>
      </w:r>
      <w:r>
        <w:rPr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pgSz w:w="12240" w:h="15840"/>
          <w:pgMar w:header="760" w:footer="834" w:top="1240" w:bottom="1020" w:left="1180" w:right="920"/>
        </w:sectPr>
      </w:pPr>
    </w:p>
    <w:p>
      <w:pPr>
        <w:pStyle w:val="BodyText"/>
        <w:tabs>
          <w:tab w:pos="4057" w:val="left" w:leader="none"/>
        </w:tabs>
        <w:spacing w:line="240" w:lineRule="auto" w:before="58"/>
        <w:ind w:left="442" w:right="0" w:firstLine="0"/>
        <w:jc w:val="left"/>
        <w:rPr>
          <w:rFonts w:ascii="Calibri" w:hAnsi="Calibri" w:cs="Calibri" w:eastAsia="Calibri"/>
        </w:rPr>
      </w:pPr>
      <w:r>
        <w:rPr/>
        <w:t>Private</w:t>
      </w:r>
      <w:r>
        <w:rPr>
          <w:spacing w:val="-10"/>
        </w:rPr>
        <w:t> </w:t>
      </w:r>
      <w:r>
        <w:rPr/>
        <w:t>Insurance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tabs>
          <w:tab w:pos="4063" w:val="left" w:leader="none"/>
        </w:tabs>
        <w:spacing w:before="9"/>
        <w:ind w:left="442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w w:val="95"/>
          <w:sz w:val="24"/>
        </w:rPr>
        <w:t>Medicaid</w:t>
      </w:r>
      <w:r>
        <w:rPr>
          <w:rFonts w:ascii="Calibri"/>
          <w:w w:val="95"/>
          <w:position w:val="11"/>
          <w:sz w:val="16"/>
        </w:rPr>
        <w:t>219</w:t>
        <w:tab/>
      </w:r>
      <w:r>
        <w:rPr>
          <w:rFonts w:ascii="Calibri"/>
          <w:b/>
          <w:color w:val="FFFFFF"/>
          <w:sz w:val="24"/>
        </w:rPr>
        <w:t>B</w:t>
      </w:r>
      <w:r>
        <w:rPr>
          <w:rFonts w:ascii="Calibri"/>
          <w:sz w:val="24"/>
        </w:rPr>
      </w:r>
    </w:p>
    <w:p>
      <w:pPr>
        <w:pStyle w:val="BodyText"/>
        <w:tabs>
          <w:tab w:pos="4057" w:val="left" w:leader="none"/>
        </w:tabs>
        <w:spacing w:line="240" w:lineRule="auto" w:before="43"/>
        <w:ind w:left="397" w:right="0" w:firstLine="45"/>
        <w:jc w:val="left"/>
        <w:rPr>
          <w:rFonts w:ascii="Calibri" w:hAnsi="Calibri" w:cs="Calibri" w:eastAsia="Calibri"/>
        </w:rPr>
      </w:pPr>
      <w:r>
        <w:rPr/>
        <w:t>State</w:t>
      </w:r>
      <w:r>
        <w:rPr>
          <w:spacing w:val="-5"/>
        </w:rPr>
        <w:t> </w:t>
      </w:r>
      <w:r>
        <w:rPr/>
        <w:t>Employee</w:t>
      </w:r>
      <w:r>
        <w:rPr>
          <w:spacing w:val="-4"/>
        </w:rPr>
        <w:t> </w:t>
      </w:r>
      <w:r>
        <w:rPr/>
        <w:t>Health</w:t>
      </w:r>
      <w:r>
        <w:rPr>
          <w:spacing w:val="-5"/>
        </w:rPr>
        <w:t> </w:t>
      </w:r>
      <w:r>
        <w:rPr/>
        <w:t>Plan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Heading6"/>
        <w:spacing w:line="242" w:lineRule="auto"/>
        <w:ind w:left="397" w:right="0" w:firstLine="0"/>
        <w:jc w:val="center"/>
        <w:rPr>
          <w:b w:val="0"/>
          <w:bCs w:val="0"/>
        </w:rPr>
      </w:pPr>
      <w:r>
        <w:rPr/>
        <w:t>MEDICAID</w:t>
      </w:r>
      <w:r>
        <w:rPr>
          <w:spacing w:val="-13"/>
        </w:rPr>
        <w:t> </w:t>
      </w:r>
      <w:r>
        <w:rPr/>
        <w:t>SERVICE</w:t>
      </w:r>
      <w:r>
        <w:rPr>
          <w:spacing w:val="-12"/>
        </w:rPr>
        <w:t> </w:t>
      </w:r>
      <w:r>
        <w:rPr/>
        <w:t>COVERAGE</w:t>
      </w:r>
      <w:r>
        <w:rPr>
          <w:spacing w:val="-12"/>
        </w:rPr>
        <w:t> </w:t>
      </w:r>
      <w:r>
        <w:rPr/>
        <w:t>&amp;</w:t>
      </w:r>
      <w:r>
        <w:rPr>
          <w:spacing w:val="27"/>
          <w:w w:val="99"/>
        </w:rPr>
        <w:t> </w:t>
      </w:r>
      <w:r>
        <w:rPr/>
        <w:t>CONDITIONS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PAYMENT:</w:t>
      </w:r>
      <w:r>
        <w:rPr>
          <w:b w:val="0"/>
        </w:rPr>
      </w:r>
    </w:p>
    <w:p>
      <w:pPr>
        <w:pStyle w:val="BodyText"/>
        <w:tabs>
          <w:tab w:pos="4042" w:val="left" w:leader="none"/>
        </w:tabs>
        <w:spacing w:line="240" w:lineRule="auto" w:before="143"/>
        <w:ind w:left="517" w:right="0" w:firstLine="0"/>
        <w:jc w:val="center"/>
        <w:rPr>
          <w:rFonts w:ascii="Calibri" w:hAnsi="Calibri" w:cs="Calibri" w:eastAsia="Calibri"/>
        </w:rPr>
      </w:pPr>
      <w:r>
        <w:rPr/>
        <w:t>Patient</w:t>
      </w:r>
      <w:r>
        <w:rPr>
          <w:spacing w:val="-6"/>
        </w:rPr>
        <w:t> </w:t>
      </w:r>
      <w:r>
        <w:rPr/>
        <w:t>Setting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BodyText"/>
        <w:tabs>
          <w:tab w:pos="4042" w:val="left" w:leader="none"/>
        </w:tabs>
        <w:spacing w:line="240" w:lineRule="auto" w:before="43"/>
        <w:ind w:left="511" w:right="0" w:firstLine="0"/>
        <w:jc w:val="center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Technologies</w:t>
        <w:tab/>
      </w:r>
      <w:r>
        <w:rPr>
          <w:rFonts w:ascii="Calibri"/>
          <w:b/>
          <w:color w:val="FFFFFF"/>
        </w:rPr>
        <w:t>B</w:t>
      </w:r>
      <w:r>
        <w:rPr>
          <w:rFonts w:ascii="Calibri"/>
        </w:rPr>
      </w:r>
    </w:p>
    <w:p>
      <w:pPr>
        <w:pStyle w:val="Heading9"/>
        <w:spacing w:line="286" w:lineRule="exact" w:before="58"/>
        <w:ind w:left="322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Progress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73" w:val="left" w:leader="none"/>
        </w:tabs>
        <w:spacing w:line="292" w:lineRule="exact" w:before="1" w:after="0"/>
        <w:ind w:left="772" w:right="325" w:hanging="450"/>
        <w:jc w:val="both"/>
        <w:rPr>
          <w:sz w:val="16"/>
          <w:szCs w:val="16"/>
        </w:rPr>
      </w:pPr>
      <w:r>
        <w:rPr/>
        <w:t>Legislation</w:t>
      </w:r>
      <w:r>
        <w:rPr>
          <w:spacing w:val="-3"/>
        </w:rPr>
        <w:t> </w:t>
      </w:r>
      <w:r>
        <w:rPr/>
        <w:t>enacted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recognizes</w:t>
      </w:r>
      <w:r>
        <w:rPr>
          <w:spacing w:val="-3"/>
        </w:rPr>
        <w:t> </w:t>
      </w:r>
      <w:r>
        <w:rPr/>
        <w:t>schools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an</w:t>
      </w:r>
      <w:r>
        <w:rPr/>
        <w:t> originating</w:t>
      </w:r>
      <w:r>
        <w:rPr>
          <w:spacing w:val="-5"/>
        </w:rPr>
        <w:t> </w:t>
      </w:r>
      <w:r>
        <w:rPr/>
        <w:t>site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telemedicine</w:t>
      </w:r>
      <w:r>
        <w:rPr>
          <w:spacing w:val="-5"/>
        </w:rPr>
        <w:t> </w:t>
      </w:r>
      <w:r>
        <w:rPr>
          <w:spacing w:val="-1"/>
        </w:rPr>
        <w:t>covered</w:t>
      </w:r>
      <w:r>
        <w:rPr>
          <w:spacing w:val="-4"/>
        </w:rPr>
        <w:t> </w:t>
      </w:r>
      <w:r>
        <w:rPr>
          <w:spacing w:val="-1"/>
        </w:rPr>
        <w:t>services</w:t>
      </w:r>
      <w:r>
        <w:rPr>
          <w:spacing w:val="22"/>
          <w:w w:val="99"/>
        </w:rPr>
        <w:t> </w:t>
      </w:r>
      <w:r>
        <w:rPr/>
        <w:t>under</w:t>
      </w:r>
      <w:r>
        <w:rPr>
          <w:spacing w:val="-12"/>
        </w:rPr>
        <w:t> </w:t>
      </w:r>
      <w:r>
        <w:rPr/>
        <w:t>Medicaid.</w:t>
      </w:r>
      <w:r>
        <w:rPr>
          <w:position w:val="11"/>
          <w:sz w:val="16"/>
        </w:rPr>
        <w:t>217</w:t>
      </w:r>
      <w:r>
        <w:rPr>
          <w:sz w:val="16"/>
        </w:rPr>
      </w:r>
    </w:p>
    <w:p>
      <w:pPr>
        <w:spacing w:line="240" w:lineRule="auto" w:before="6"/>
        <w:rPr>
          <w:rFonts w:ascii="Calibri" w:hAnsi="Calibri" w:cs="Calibri" w:eastAsia="Calibri"/>
          <w:sz w:val="24"/>
          <w:szCs w:val="24"/>
        </w:rPr>
      </w:pPr>
    </w:p>
    <w:p>
      <w:pPr>
        <w:pStyle w:val="Heading9"/>
        <w:spacing w:line="286" w:lineRule="exact"/>
        <w:ind w:left="322" w:right="0"/>
        <w:jc w:val="left"/>
        <w:rPr>
          <w:b w:val="0"/>
          <w:bCs w:val="0"/>
        </w:rPr>
      </w:pPr>
      <w:r>
        <w:rPr>
          <w:spacing w:val="-1"/>
        </w:rPr>
        <w:t>Private</w:t>
      </w:r>
      <w:r>
        <w:rPr>
          <w:spacing w:val="-9"/>
        </w:rPr>
        <w:t> </w:t>
      </w:r>
      <w:r>
        <w:rPr>
          <w:spacing w:val="-1"/>
        </w:rPr>
        <w:t>Insurance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73" w:val="left" w:leader="none"/>
        </w:tabs>
        <w:spacing w:line="292" w:lineRule="exact" w:before="1" w:after="0"/>
        <w:ind w:left="772" w:right="485" w:hanging="450"/>
        <w:jc w:val="left"/>
        <w:rPr>
          <w:sz w:val="16"/>
          <w:szCs w:val="16"/>
        </w:rPr>
      </w:pPr>
      <w:r>
        <w:rPr/>
        <w:t>TX</w:t>
      </w:r>
      <w:r>
        <w:rPr>
          <w:spacing w:val="-4"/>
        </w:rPr>
        <w:t> </w:t>
      </w:r>
      <w:r>
        <w:rPr/>
        <w:t>private</w:t>
      </w:r>
      <w:r>
        <w:rPr>
          <w:spacing w:val="-4"/>
        </w:rPr>
        <w:t> </w:t>
      </w:r>
      <w:r>
        <w:rPr/>
        <w:t>insurance</w:t>
      </w:r>
      <w:r>
        <w:rPr>
          <w:spacing w:val="-3"/>
        </w:rPr>
        <w:t> </w:t>
      </w:r>
      <w:r>
        <w:rPr/>
        <w:t>parity</w:t>
      </w:r>
      <w:r>
        <w:rPr>
          <w:spacing w:val="-4"/>
        </w:rPr>
        <w:t> </w:t>
      </w:r>
      <w:r>
        <w:rPr/>
        <w:t>law</w:t>
      </w:r>
      <w:r>
        <w:rPr>
          <w:spacing w:val="-3"/>
        </w:rPr>
        <w:t> </w:t>
      </w:r>
      <w:r>
        <w:rPr/>
        <w:t>enacted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1997</w:t>
      </w:r>
      <w:r>
        <w:rPr>
          <w:w w:val="99"/>
        </w:rPr>
        <w:t> </w:t>
      </w:r>
      <w:r>
        <w:rPr/>
        <w:t>and</w:t>
      </w:r>
      <w:r>
        <w:rPr>
          <w:spacing w:val="-4"/>
        </w:rPr>
        <w:t> </w:t>
      </w:r>
      <w:r>
        <w:rPr/>
        <w:t>also</w:t>
      </w:r>
      <w:r>
        <w:rPr>
          <w:spacing w:val="-4"/>
        </w:rPr>
        <w:t> </w:t>
      </w:r>
      <w:r>
        <w:rPr/>
        <w:t>includes</w:t>
      </w:r>
      <w:r>
        <w:rPr>
          <w:spacing w:val="-3"/>
        </w:rPr>
        <w:t> </w:t>
      </w:r>
      <w:r>
        <w:rPr/>
        <w:t>coverage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state</w:t>
      </w:r>
      <w:r>
        <w:rPr>
          <w:spacing w:val="-4"/>
        </w:rPr>
        <w:t> </w:t>
      </w:r>
      <w:r>
        <w:rPr/>
        <w:t>employee</w:t>
      </w:r>
      <w:r>
        <w:rPr>
          <w:w w:val="99"/>
        </w:rPr>
        <w:t> </w:t>
      </w:r>
      <w:r>
        <w:rPr/>
        <w:t>health</w:t>
      </w:r>
      <w:r>
        <w:rPr>
          <w:spacing w:val="-7"/>
        </w:rPr>
        <w:t> </w:t>
      </w:r>
      <w:r>
        <w:rPr/>
        <w:t>plans.</w:t>
      </w:r>
      <w:r>
        <w:rPr>
          <w:position w:val="11"/>
          <w:sz w:val="16"/>
        </w:rPr>
        <w:t>218</w:t>
      </w:r>
      <w:r>
        <w:rPr>
          <w:sz w:val="16"/>
        </w:rPr>
      </w:r>
    </w:p>
    <w:p>
      <w:pPr>
        <w:spacing w:after="0" w:line="292" w:lineRule="exact"/>
        <w:jc w:val="left"/>
        <w:rPr>
          <w:sz w:val="16"/>
          <w:szCs w:val="16"/>
        </w:rPr>
        <w:sectPr>
          <w:type w:val="continuous"/>
          <w:pgSz w:w="12240" w:h="15840"/>
          <w:pgMar w:top="100" w:bottom="0" w:left="1180" w:right="920"/>
          <w:cols w:num="2" w:equalWidth="0">
            <w:col w:w="4219" w:space="40"/>
            <w:col w:w="5881"/>
          </w:cols>
        </w:sectPr>
      </w:pPr>
    </w:p>
    <w:p>
      <w:pPr>
        <w:pStyle w:val="BodyText"/>
        <w:spacing w:line="240" w:lineRule="auto" w:before="43"/>
        <w:ind w:left="532" w:right="0" w:firstLine="0"/>
        <w:jc w:val="left"/>
      </w:pPr>
      <w:r>
        <w:rPr/>
        <w:t>Distance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Geography</w:t>
      </w:r>
      <w:r>
        <w:rPr>
          <w:w w:val="99"/>
        </w:rPr>
        <w:t> </w:t>
      </w:r>
      <w:r>
        <w:rPr/>
        <w:t>Restrictions</w:t>
      </w:r>
    </w:p>
    <w:p>
      <w:pPr>
        <w:spacing w:line="264" w:lineRule="exact" w:before="43"/>
        <w:ind w:left="532" w:right="313" w:firstLine="0"/>
        <w:jc w:val="left"/>
        <w:rPr>
          <w:rFonts w:ascii="Calibri" w:hAnsi="Calibri" w:cs="Calibri" w:eastAsia="Calibri"/>
          <w:sz w:val="24"/>
          <w:szCs w:val="24"/>
        </w:rPr>
      </w:pPr>
      <w:r>
        <w:rPr/>
        <w:br w:type="column"/>
      </w:r>
      <w:r>
        <w:rPr>
          <w:rFonts w:ascii="Calibri"/>
          <w:b/>
          <w:color w:val="FFFFFF"/>
          <w:sz w:val="24"/>
        </w:rPr>
        <w:t>A</w:t>
      </w:r>
      <w:r>
        <w:rPr>
          <w:rFonts w:ascii="Calibri"/>
          <w:sz w:val="24"/>
        </w:rPr>
      </w:r>
    </w:p>
    <w:p>
      <w:pPr>
        <w:pStyle w:val="Heading9"/>
        <w:spacing w:line="264" w:lineRule="exact"/>
        <w:ind w:left="1055" w:right="313"/>
        <w:jc w:val="left"/>
        <w:rPr>
          <w:b w:val="0"/>
          <w:bCs w:val="0"/>
        </w:rPr>
      </w:pPr>
      <w:r>
        <w:rPr/>
        <w:t>Medicaid</w:t>
      </w:r>
      <w:r>
        <w:rPr>
          <w:b w:val="0"/>
        </w:rPr>
      </w:r>
    </w:p>
    <w:p>
      <w:pPr>
        <w:spacing w:after="0" w:line="264" w:lineRule="exact"/>
        <w:jc w:val="left"/>
        <w:sectPr>
          <w:type w:val="continuous"/>
          <w:pgSz w:w="12240" w:h="15840"/>
          <w:pgMar w:top="100" w:bottom="0" w:left="1180" w:right="920"/>
          <w:cols w:num="2" w:equalWidth="0">
            <w:col w:w="2760" w:space="765"/>
            <w:col w:w="6615"/>
          </w:cols>
        </w:sectPr>
      </w:pPr>
    </w:p>
    <w:p>
      <w:pPr>
        <w:pStyle w:val="BodyText"/>
        <w:tabs>
          <w:tab w:pos="4067" w:val="left" w:leader="none"/>
        </w:tabs>
        <w:spacing w:line="240" w:lineRule="auto" w:before="48"/>
        <w:ind w:left="532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Providers</w:t>
        <w:tab/>
      </w:r>
      <w:r>
        <w:rPr>
          <w:rFonts w:ascii="Calibri"/>
          <w:b/>
          <w:color w:val="FFFFFF"/>
        </w:rPr>
        <w:t>C</w:t>
      </w:r>
      <w:r>
        <w:rPr>
          <w:rFonts w:ascii="Calibri"/>
        </w:rPr>
      </w:r>
    </w:p>
    <w:p>
      <w:pPr>
        <w:pStyle w:val="BodyText"/>
        <w:tabs>
          <w:tab w:pos="4063" w:val="left" w:leader="none"/>
        </w:tabs>
        <w:spacing w:line="240" w:lineRule="auto" w:before="43"/>
        <w:ind w:left="532" w:right="0" w:firstLine="0"/>
        <w:jc w:val="left"/>
        <w:rPr>
          <w:rFonts w:ascii="Calibri" w:hAnsi="Calibri" w:cs="Calibri" w:eastAsia="Calibri"/>
        </w:rPr>
      </w:pPr>
      <w:r>
        <w:rPr>
          <w:spacing w:val="-1"/>
          <w:w w:val="95"/>
        </w:rPr>
        <w:t>Physician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provided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Services</w:t>
        <w:tab/>
      </w:r>
      <w:r>
        <w:rPr>
          <w:rFonts w:ascii="Calibri" w:hAnsi="Calibri" w:cs="Calibri" w:eastAsia="Calibri"/>
          <w:b/>
          <w:bCs/>
          <w:color w:val="FFFFFF"/>
          <w:w w:val="95"/>
        </w:rPr>
        <w:t>B</w:t>
      </w:r>
      <w:r>
        <w:rPr>
          <w:rFonts w:ascii="Calibri" w:hAnsi="Calibri" w:cs="Calibri" w:eastAsia="Calibri"/>
        </w:rPr>
      </w:r>
    </w:p>
    <w:p>
      <w:pPr>
        <w:pStyle w:val="BodyText"/>
        <w:numPr>
          <w:ilvl w:val="1"/>
          <w:numId w:val="22"/>
        </w:numPr>
        <w:tabs>
          <w:tab w:pos="793" w:val="left" w:leader="none"/>
        </w:tabs>
        <w:spacing w:line="235" w:lineRule="exact" w:before="0" w:after="0"/>
        <w:ind w:left="792" w:right="0" w:hanging="450"/>
        <w:jc w:val="left"/>
      </w:pPr>
      <w:r>
        <w:rPr/>
        <w:br w:type="column"/>
        <w:t>Two</w:t>
      </w:r>
      <w:r>
        <w:rPr>
          <w:spacing w:val="-3"/>
        </w:rPr>
        <w:t> </w:t>
      </w:r>
      <w:r>
        <w:rPr/>
        <w:t>distinct</w:t>
      </w:r>
      <w:r>
        <w:rPr>
          <w:spacing w:val="-3"/>
        </w:rPr>
        <w:t> </w:t>
      </w:r>
      <w:r>
        <w:rPr/>
        <w:t>definitions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telemedicine</w:t>
      </w:r>
      <w:r>
        <w:rPr>
          <w:spacing w:val="-3"/>
        </w:rPr>
        <w:t> </w:t>
      </w:r>
      <w:r>
        <w:rPr/>
        <w:t>vs.</w:t>
      </w:r>
    </w:p>
    <w:p>
      <w:pPr>
        <w:pStyle w:val="BodyText"/>
        <w:spacing w:line="286" w:lineRule="exact" w:before="0"/>
        <w:ind w:left="792" w:right="0" w:firstLine="0"/>
        <w:jc w:val="left"/>
      </w:pPr>
      <w:r>
        <w:rPr/>
        <w:t>telehealth.</w:t>
      </w:r>
    </w:p>
    <w:p>
      <w:pPr>
        <w:pStyle w:val="BodyText"/>
        <w:numPr>
          <w:ilvl w:val="1"/>
          <w:numId w:val="22"/>
        </w:numPr>
        <w:tabs>
          <w:tab w:pos="793" w:val="left" w:leader="none"/>
        </w:tabs>
        <w:spacing w:line="244" w:lineRule="exact" w:before="0" w:after="0"/>
        <w:ind w:left="792" w:right="0" w:hanging="450"/>
        <w:jc w:val="left"/>
      </w:pPr>
      <w:r>
        <w:rPr/>
        <w:t>Originating</w:t>
      </w:r>
      <w:r>
        <w:rPr>
          <w:spacing w:val="-4"/>
        </w:rPr>
        <w:t> </w:t>
      </w:r>
      <w:r>
        <w:rPr/>
        <w:t>site</w:t>
      </w:r>
      <w:r>
        <w:rPr>
          <w:spacing w:val="-4"/>
        </w:rPr>
        <w:t> </w:t>
      </w:r>
      <w:r>
        <w:rPr/>
        <w:t>includes</w:t>
      </w:r>
      <w:r>
        <w:rPr>
          <w:spacing w:val="-4"/>
        </w:rPr>
        <w:t> </w:t>
      </w:r>
      <w:r>
        <w:rPr>
          <w:spacing w:val="-1"/>
        </w:rPr>
        <w:t>established</w:t>
      </w:r>
      <w:r>
        <w:rPr>
          <w:spacing w:val="-4"/>
        </w:rPr>
        <w:t> </w:t>
      </w:r>
      <w:r>
        <w:rPr/>
        <w:t>medical</w:t>
      </w:r>
    </w:p>
    <w:p>
      <w:pPr>
        <w:spacing w:after="0" w:line="244" w:lineRule="exact"/>
        <w:jc w:val="left"/>
        <w:sectPr>
          <w:type w:val="continuous"/>
          <w:pgSz w:w="12240" w:h="15840"/>
          <w:pgMar w:top="100" w:bottom="0" w:left="1180" w:right="920"/>
          <w:cols w:num="2" w:equalWidth="0">
            <w:col w:w="4198" w:space="40"/>
            <w:col w:w="5902"/>
          </w:cols>
        </w:sectPr>
      </w:pPr>
    </w:p>
    <w:p>
      <w:pPr>
        <w:pStyle w:val="BodyText"/>
        <w:spacing w:line="252" w:lineRule="exact" w:before="0"/>
        <w:ind w:left="532" w:right="0" w:firstLine="0"/>
        <w:jc w:val="left"/>
      </w:pPr>
      <w:r>
        <w:rPr/>
        <w:t>Mental/behavioral</w:t>
      </w:r>
      <w:r>
        <w:rPr>
          <w:spacing w:val="-11"/>
        </w:rPr>
        <w:t> </w:t>
      </w:r>
      <w:r>
        <w:rPr/>
        <w:t>Health</w:t>
      </w:r>
    </w:p>
    <w:p>
      <w:pPr>
        <w:pStyle w:val="BodyText"/>
        <w:spacing w:line="240" w:lineRule="auto" w:before="0"/>
        <w:ind w:left="532" w:right="0" w:firstLine="0"/>
        <w:jc w:val="left"/>
      </w:pPr>
      <w:r>
        <w:rPr>
          <w:spacing w:val="-1"/>
        </w:rPr>
        <w:t>Services</w:t>
      </w:r>
    </w:p>
    <w:p>
      <w:pPr>
        <w:pStyle w:val="BodyText"/>
        <w:tabs>
          <w:tab w:pos="1499" w:val="left" w:leader="none"/>
        </w:tabs>
        <w:spacing w:line="348" w:lineRule="exact" w:before="0"/>
        <w:ind w:left="1499" w:right="0" w:hanging="968"/>
        <w:jc w:val="left"/>
      </w:pPr>
      <w:r>
        <w:rPr>
          <w:w w:val="95"/>
        </w:rPr>
        <w:br w:type="column"/>
      </w:r>
      <w:r>
        <w:rPr>
          <w:rFonts w:ascii="Calibri"/>
          <w:b/>
          <w:color w:val="FFFFFF"/>
          <w:w w:val="95"/>
          <w:position w:val="10"/>
        </w:rPr>
        <w:t>B</w:t>
        <w:tab/>
      </w:r>
      <w:r>
        <w:rPr/>
        <w:t>health</w:t>
      </w:r>
      <w:r>
        <w:rPr>
          <w:spacing w:val="-3"/>
        </w:rPr>
        <w:t> </w:t>
      </w:r>
      <w:r>
        <w:rPr/>
        <w:t>site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state</w:t>
      </w:r>
      <w:r>
        <w:rPr>
          <w:spacing w:val="-2"/>
        </w:rPr>
        <w:t> </w:t>
      </w:r>
      <w:r>
        <w:rPr/>
        <w:t>mental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facility,</w:t>
      </w:r>
      <w:r>
        <w:rPr>
          <w:spacing w:val="-2"/>
        </w:rPr>
        <w:t> </w:t>
      </w:r>
      <w:r>
        <w:rPr/>
        <w:t>which</w:t>
      </w:r>
    </w:p>
    <w:p>
      <w:pPr>
        <w:pStyle w:val="BodyText"/>
        <w:spacing w:line="281" w:lineRule="exact" w:before="0"/>
        <w:ind w:left="1499" w:right="0" w:firstLine="0"/>
        <w:jc w:val="left"/>
      </w:pPr>
      <w:r>
        <w:rPr/>
        <w:t>excludes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home.</w:t>
      </w:r>
    </w:p>
    <w:p>
      <w:pPr>
        <w:spacing w:after="0" w:line="281" w:lineRule="exact"/>
        <w:jc w:val="left"/>
        <w:sectPr>
          <w:type w:val="continuous"/>
          <w:pgSz w:w="12240" w:h="15840"/>
          <w:pgMar w:top="100" w:bottom="0" w:left="1180" w:right="920"/>
          <w:cols w:num="2" w:equalWidth="0">
            <w:col w:w="3057" w:space="474"/>
            <w:col w:w="6609"/>
          </w:cols>
        </w:sectPr>
      </w:pPr>
    </w:p>
    <w:p>
      <w:pPr>
        <w:pStyle w:val="BodyText"/>
        <w:tabs>
          <w:tab w:pos="4075" w:val="left" w:leader="none"/>
        </w:tabs>
        <w:spacing w:line="252" w:lineRule="exact" w:before="0"/>
        <w:ind w:left="532" w:right="0" w:firstLine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64.269997pt;margin-top:72.070pt;width:495.95pt;height:614.050pt;mso-position-horizontal-relative:page;mso-position-vertical-relative:page;z-index:-414064" coordorigin="1285,1441" coordsize="9919,12281">
            <v:group style="position:absolute;left:1351;top:1486;width:6927;height:1464" coordorigin="1351,1486" coordsize="6927,1464">
              <v:shape style="position:absolute;left:1351;top:1486;width:6927;height:1464" coordorigin="1351,1486" coordsize="6927,1464" path="m1351,1486l8278,1486,8278,2950,1351,2950,1351,1486xe" filled="true" fillcolor="#ee5d1b" stroked="false">
                <v:path arrowok="t"/>
                <v:fill type="solid"/>
              </v:shape>
            </v:group>
            <v:group style="position:absolute;left:1442;top:1486;width:6754;height:740" coordorigin="1442,1486" coordsize="6754,740">
              <v:shape style="position:absolute;left:1442;top:1486;width:6754;height:740" coordorigin="1442,1486" coordsize="6754,740" path="m1442,1486l8196,1486,8196,2225,1442,2225,1442,1486xe" filled="true" fillcolor="#ee5d1b" stroked="false">
                <v:path arrowok="t"/>
                <v:fill type="solid"/>
              </v:shape>
            </v:group>
            <v:group style="position:absolute;left:1442;top:2220;width:6754;height:735" coordorigin="1442,2220" coordsize="6754,735">
              <v:shape style="position:absolute;left:1442;top:2220;width:6754;height:735" coordorigin="1442,2220" coordsize="6754,735" path="m1442,2220l8196,2220,8196,2954,1442,2954,1442,2220xe" filled="true" fillcolor="#ee5d1b" stroked="false">
                <v:path arrowok="t"/>
                <v:fill type="solid"/>
              </v:shape>
            </v:group>
            <v:group style="position:absolute;left:1308;top:1464;width:9874;height:2" coordorigin="1308,1464" coordsize="9874,2">
              <v:shape style="position:absolute;left:1308;top:1464;width:9874;height:2" coordorigin="1308,1464" coordsize="9874,0" path="m1308,1464l11182,1464e" filled="false" stroked="true" strokeweight="2.260pt" strokecolor="#000000">
                <v:path arrowok="t"/>
              </v:shape>
            </v:group>
            <v:group style="position:absolute;left:1330;top:1486;width:2;height:12192" coordorigin="1330,1486" coordsize="2,12192">
              <v:shape style="position:absolute;left:1330;top:1486;width:2;height:12192" coordorigin="1330,1486" coordsize="0,12192" path="m1330,1486l1330,13678e" filled="false" stroked="true" strokeweight="2.260pt" strokecolor="#000000">
                <v:path arrowok="t"/>
              </v:shape>
            </v:group>
            <v:group style="position:absolute;left:8299;top:1486;width:2;height:1469" coordorigin="8299,1486" coordsize="2,1469">
              <v:shape style="position:absolute;left:8299;top:1486;width:2;height:1469" coordorigin="8299,1486" coordsize="0,1469" path="m8299,1486l8299,2954e" filled="false" stroked="true" strokeweight="2.260pt" strokecolor="#000000">
                <v:path arrowok="t"/>
              </v:shape>
            </v:group>
            <v:group style="position:absolute;left:11160;top:1486;width:2;height:12192" coordorigin="11160,1486" coordsize="2,12192">
              <v:shape style="position:absolute;left:11160;top:1486;width:2;height:12192" coordorigin="11160,1486" coordsize="0,12192" path="m11160,1486l11160,13678e" filled="false" stroked="true" strokeweight="2.260pt" strokecolor="#000000">
                <v:path arrowok="t"/>
              </v:shape>
            </v:group>
            <v:group style="position:absolute;left:5537;top:2998;width:82;height:864" coordorigin="5537,2998" coordsize="82,864">
              <v:shape style="position:absolute;left:5537;top:2998;width:82;height:864" coordorigin="5537,2998" coordsize="82,864" path="m5537,3862l5618,3862,5618,2998,5537,2998,5537,3862xe" filled="true" fillcolor="#bebebe" stroked="false">
                <v:path arrowok="t"/>
                <v:fill type="solid"/>
              </v:shape>
            </v:group>
            <v:group style="position:absolute;left:1351;top:2998;width:92;height:864" coordorigin="1351,2998" coordsize="92,864">
              <v:shape style="position:absolute;left:1351;top:2998;width:92;height:864" coordorigin="1351,2998" coordsize="92,864" path="m1351,3862l1442,3862,1442,2998,1351,2998,1351,3862xe" filled="true" fillcolor="#bebebe" stroked="false">
                <v:path arrowok="t"/>
                <v:fill type="solid"/>
              </v:shape>
            </v:group>
            <v:group style="position:absolute;left:1442;top:2998;width:4095;height:864" coordorigin="1442,2998" coordsize="4095,864">
              <v:shape style="position:absolute;left:1442;top:2998;width:4095;height:864" coordorigin="1442,2998" coordsize="4095,864" path="m1442,2998l5537,2998,5537,3862,1442,3862,1442,2998xe" filled="true" fillcolor="#bebebe" stroked="false">
                <v:path arrowok="t"/>
                <v:fill type="solid"/>
              </v:shape>
            </v:group>
            <v:group style="position:absolute;left:11057;top:2998;width:82;height:864" coordorigin="11057,2998" coordsize="82,864">
              <v:shape style="position:absolute;left:11057;top:2998;width:82;height:864" coordorigin="11057,2998" coordsize="82,864" path="m11057,3862l11138,3862,11138,2998,11057,2998,11057,3862xe" filled="true" fillcolor="#bebebe" stroked="false">
                <v:path arrowok="t"/>
                <v:fill type="solid"/>
              </v:shape>
            </v:group>
            <v:group style="position:absolute;left:5662;top:2998;width:92;height:864" coordorigin="5662,2998" coordsize="92,864">
              <v:shape style="position:absolute;left:5662;top:2998;width:92;height:864" coordorigin="5662,2998" coordsize="92,864" path="m5662,3862l5753,3862,5753,2998,5662,2998,5662,3862xe" filled="true" fillcolor="#bebebe" stroked="false">
                <v:path arrowok="t"/>
                <v:fill type="solid"/>
              </v:shape>
            </v:group>
            <v:group style="position:absolute;left:5753;top:2998;width:5304;height:864" coordorigin="5753,2998" coordsize="5304,864">
              <v:shape style="position:absolute;left:5753;top:2998;width:5304;height:864" coordorigin="5753,2998" coordsize="5304,864" path="m5753,2998l11057,2998,11057,3862,5753,3862,5753,2998xe" filled="true" fillcolor="#bebebe" stroked="false">
                <v:path arrowok="t"/>
                <v:fill type="solid"/>
              </v:shape>
            </v:group>
            <v:group style="position:absolute;left:1308;top:2976;width:9874;height:2" coordorigin="1308,2976" coordsize="9874,2">
              <v:shape style="position:absolute;left:1308;top:2976;width:9874;height:2" coordorigin="1308,2976" coordsize="9874,0" path="m1308,2976l11182,2976e" filled="false" stroked="true" strokeweight="2.260pt" strokecolor="#000000">
                <v:path arrowok="t"/>
              </v:shape>
            </v:group>
            <v:group style="position:absolute;left:5640;top:2998;width:2;height:10680" coordorigin="5640,2998" coordsize="2,10680">
              <v:shape style="position:absolute;left:5640;top:2998;width:2;height:10680" coordorigin="5640,2998" coordsize="0,10680" path="m5640,2998l5640,13678e" filled="false" stroked="true" strokeweight="2.260pt" strokecolor="#000000">
                <v:path arrowok="t"/>
              </v:shape>
            </v:group>
            <v:group style="position:absolute;left:5537;top:3905;width:82;height:293" coordorigin="5537,3905" coordsize="82,293">
              <v:shape style="position:absolute;left:5537;top:3905;width:82;height:293" coordorigin="5537,3905" coordsize="82,293" path="m5537,4198l5618,4198,5618,3905,5537,3905,5537,4198xe" filled="true" fillcolor="#ee5d1b" stroked="false">
                <v:path arrowok="t"/>
                <v:fill type="solid"/>
              </v:shape>
            </v:group>
            <v:group style="position:absolute;left:4994;top:3905;width:92;height:293" coordorigin="4994,3905" coordsize="92,293">
              <v:shape style="position:absolute;left:4994;top:3905;width:92;height:293" coordorigin="4994,3905" coordsize="92,293" path="m4994,4198l5086,4198,5086,3905,4994,3905,4994,4198xe" filled="true" fillcolor="#ee5d1b" stroked="false">
                <v:path arrowok="t"/>
                <v:fill type="solid"/>
              </v:shape>
            </v:group>
            <v:group style="position:absolute;left:5086;top:3905;width:452;height:298" coordorigin="5086,3905" coordsize="452,298">
              <v:shape style="position:absolute;left:5086;top:3905;width:452;height:298" coordorigin="5086,3905" coordsize="452,298" path="m5086,3905l5537,3905,5537,4202,5086,4202,5086,3905xe" filled="true" fillcolor="#ee5d1b" stroked="false">
                <v:path arrowok="t"/>
                <v:fill type="solid"/>
              </v:shape>
            </v:group>
            <v:group style="position:absolute;left:1308;top:3883;width:9874;height:2" coordorigin="1308,3883" coordsize="9874,2">
              <v:shape style="position:absolute;left:1308;top:3883;width:9874;height:2" coordorigin="1308,3883" coordsize="9874,0" path="m1308,3883l11182,3883e" filled="false" stroked="true" strokeweight="2.260pt" strokecolor="#000000">
                <v:path arrowok="t"/>
              </v:shape>
            </v:group>
            <v:group style="position:absolute;left:4973;top:3905;width:2;height:970" coordorigin="4973,3905" coordsize="2,970">
              <v:shape style="position:absolute;left:4973;top:3905;width:2;height:970" coordorigin="4973,3905" coordsize="0,970" path="m4973,3905l4973,4874e" filled="false" stroked="true" strokeweight="2.260pt" strokecolor="#000000">
                <v:path arrowok="t"/>
              </v:shape>
            </v:group>
            <v:group style="position:absolute;left:5537;top:4241;width:82;height:293" coordorigin="5537,4241" coordsize="82,293">
              <v:shape style="position:absolute;left:5537;top:4241;width:82;height:293" coordorigin="5537,4241" coordsize="82,293" path="m5537,4534l5618,4534,5618,4241,5537,4241,5537,4534xe" filled="true" fillcolor="#ee5d1b" stroked="false">
                <v:path arrowok="t"/>
                <v:fill type="solid"/>
              </v:shape>
            </v:group>
            <v:group style="position:absolute;left:4994;top:4241;width:92;height:293" coordorigin="4994,4241" coordsize="92,293">
              <v:shape style="position:absolute;left:4994;top:4241;width:92;height:293" coordorigin="4994,4241" coordsize="92,293" path="m4994,4534l5086,4534,5086,4241,4994,4241,4994,4534xe" filled="true" fillcolor="#ee5d1b" stroked="false">
                <v:path arrowok="t"/>
                <v:fill type="solid"/>
              </v:shape>
            </v:group>
            <v:group style="position:absolute;left:5086;top:4241;width:452;height:298" coordorigin="5086,4241" coordsize="452,298">
              <v:shape style="position:absolute;left:5086;top:4241;width:452;height:298" coordorigin="5086,4241" coordsize="452,298" path="m5086,4241l5537,4241,5537,4538,5086,4538,5086,4241xe" filled="true" fillcolor="#ee5d1b" stroked="false">
                <v:path arrowok="t"/>
                <v:fill type="solid"/>
              </v:shape>
            </v:group>
            <v:group style="position:absolute;left:1308;top:4219;width:4354;height:2" coordorigin="1308,4219" coordsize="4354,2">
              <v:shape style="position:absolute;left:1308;top:4219;width:4354;height:2" coordorigin="1308,4219" coordsize="4354,0" path="m1308,4219l5662,4219e" filled="false" stroked="true" strokeweight="2.260pt" strokecolor="#000000">
                <v:path arrowok="t"/>
              </v:shape>
            </v:group>
            <v:group style="position:absolute;left:5537;top:4577;width:82;height:293" coordorigin="5537,4577" coordsize="82,293">
              <v:shape style="position:absolute;left:5537;top:4577;width:82;height:293" coordorigin="5537,4577" coordsize="82,293" path="m5537,4870l5618,4870,5618,4577,5537,4577,5537,4870xe" filled="true" fillcolor="#ee5d1b" stroked="false">
                <v:path arrowok="t"/>
                <v:fill type="solid"/>
              </v:shape>
            </v:group>
            <v:group style="position:absolute;left:4994;top:4577;width:92;height:293" coordorigin="4994,4577" coordsize="92,293">
              <v:shape style="position:absolute;left:4994;top:4577;width:92;height:293" coordorigin="4994,4577" coordsize="92,293" path="m4994,4870l5086,4870,5086,4577,4994,4577,4994,4870xe" filled="true" fillcolor="#ee5d1b" stroked="false">
                <v:path arrowok="t"/>
                <v:fill type="solid"/>
              </v:shape>
            </v:group>
            <v:group style="position:absolute;left:5086;top:4577;width:452;height:298" coordorigin="5086,4577" coordsize="452,298">
              <v:shape style="position:absolute;left:5086;top:4577;width:452;height:298" coordorigin="5086,4577" coordsize="452,298" path="m5086,4577l5537,4577,5537,4874,5086,4874,5086,4577xe" filled="true" fillcolor="#ee5d1b" stroked="false">
                <v:path arrowok="t"/>
                <v:fill type="solid"/>
              </v:shape>
            </v:group>
            <v:group style="position:absolute;left:1308;top:4555;width:4354;height:2" coordorigin="1308,4555" coordsize="4354,2">
              <v:shape style="position:absolute;left:1308;top:4555;width:4354;height:2" coordorigin="1308,4555" coordsize="4354,0" path="m1308,4555l5662,4555e" filled="false" stroked="true" strokeweight="2.260pt" strokecolor="#000000">
                <v:path arrowok="t"/>
              </v:shape>
            </v:group>
            <v:group style="position:absolute;left:1351;top:4918;width:4268;height:960" coordorigin="1351,4918" coordsize="4268,960">
              <v:shape style="position:absolute;left:1351;top:4918;width:4268;height:960" coordorigin="1351,4918" coordsize="4268,960" path="m1351,4918l5618,4918,5618,5878,1351,5878,1351,4918xe" filled="true" fillcolor="#bebebe" stroked="false">
                <v:path arrowok="t"/>
                <v:fill type="solid"/>
              </v:shape>
            </v:group>
            <v:group style="position:absolute;left:1442;top:4918;width:4095;height:528" coordorigin="1442,4918" coordsize="4095,528">
              <v:shape style="position:absolute;left:1442;top:4918;width:4095;height:528" coordorigin="1442,4918" coordsize="4095,528" path="m1442,4918l5537,4918,5537,5446,1442,5446,1442,4918xe" filled="true" fillcolor="#bebebe" stroked="false">
                <v:path arrowok="t"/>
                <v:fill type="solid"/>
              </v:shape>
            </v:group>
            <v:group style="position:absolute;left:1442;top:5441;width:4095;height:346" coordorigin="1442,5441" coordsize="4095,346">
              <v:shape style="position:absolute;left:1442;top:5441;width:4095;height:346" coordorigin="1442,5441" coordsize="4095,346" path="m1442,5441l5537,5441,5537,5786,1442,5786,1442,5441xe" filled="true" fillcolor="#bebebe" stroked="false">
                <v:path arrowok="t"/>
                <v:fill type="solid"/>
              </v:shape>
            </v:group>
            <v:group style="position:absolute;left:1308;top:4896;width:4354;height:2" coordorigin="1308,4896" coordsize="4354,2">
              <v:shape style="position:absolute;left:1308;top:4896;width:4354;height:2" coordorigin="1308,4896" coordsize="4354,0" path="m1308,4896l5662,4896e" filled="false" stroked="true" strokeweight="2.260pt" strokecolor="#000000">
                <v:path arrowok="t"/>
              </v:shape>
            </v:group>
            <v:group style="position:absolute;left:5537;top:5926;width:82;height:293" coordorigin="5537,5926" coordsize="82,293">
              <v:shape style="position:absolute;left:5537;top:5926;width:82;height:293" coordorigin="5537,5926" coordsize="82,293" path="m5537,6218l5618,6218,5618,5926,5537,5926,5537,6218xe" filled="true" fillcolor="#ee5d1b" stroked="false">
                <v:path arrowok="t"/>
                <v:fill type="solid"/>
              </v:shape>
            </v:group>
            <v:group style="position:absolute;left:4994;top:5926;width:92;height:293" coordorigin="4994,5926" coordsize="92,293">
              <v:shape style="position:absolute;left:4994;top:5926;width:92;height:293" coordorigin="4994,5926" coordsize="92,293" path="m4994,6218l5086,6218,5086,5926,4994,5926,4994,6218xe" filled="true" fillcolor="#ee5d1b" stroked="false">
                <v:path arrowok="t"/>
                <v:fill type="solid"/>
              </v:shape>
            </v:group>
            <v:group style="position:absolute;left:5086;top:5926;width:452;height:298" coordorigin="5086,5926" coordsize="452,298">
              <v:shape style="position:absolute;left:5086;top:5926;width:452;height:298" coordorigin="5086,5926" coordsize="452,298" path="m5086,5926l5537,5926,5537,6223,5086,6223,5086,5926xe" filled="true" fillcolor="#ee5d1b" stroked="false">
                <v:path arrowok="t"/>
                <v:fill type="solid"/>
              </v:shape>
            </v:group>
            <v:group style="position:absolute;left:1308;top:5904;width:4354;height:2" coordorigin="1308,5904" coordsize="4354,2">
              <v:shape style="position:absolute;left:1308;top:5904;width:4354;height:2" coordorigin="1308,5904" coordsize="4354,0" path="m1308,5904l5662,5904e" filled="false" stroked="true" strokeweight="2.260pt" strokecolor="#000000">
                <v:path arrowok="t"/>
              </v:shape>
            </v:group>
            <v:group style="position:absolute;left:4973;top:5926;width:2;height:3922" coordorigin="4973,5926" coordsize="2,3922">
              <v:shape style="position:absolute;left:4973;top:5926;width:2;height:3922" coordorigin="4973,5926" coordsize="0,3922" path="m4973,5926l4973,9847e" filled="false" stroked="true" strokeweight="2.260pt" strokecolor="#000000">
                <v:path arrowok="t"/>
              </v:shape>
            </v:group>
            <v:group style="position:absolute;left:5537;top:6262;width:82;height:293" coordorigin="5537,6262" coordsize="82,293">
              <v:shape style="position:absolute;left:5537;top:6262;width:82;height:293" coordorigin="5537,6262" coordsize="82,293" path="m5537,6554l5618,6554,5618,6262,5537,6262,5537,6554xe" filled="true" fillcolor="#ee5d1b" stroked="false">
                <v:path arrowok="t"/>
                <v:fill type="solid"/>
              </v:shape>
            </v:group>
            <v:group style="position:absolute;left:4994;top:6262;width:92;height:293" coordorigin="4994,6262" coordsize="92,293">
              <v:shape style="position:absolute;left:4994;top:6262;width:92;height:293" coordorigin="4994,6262" coordsize="92,293" path="m4994,6554l5086,6554,5086,6262,4994,6262,4994,6554xe" filled="true" fillcolor="#ee5d1b" stroked="false">
                <v:path arrowok="t"/>
                <v:fill type="solid"/>
              </v:shape>
            </v:group>
            <v:group style="position:absolute;left:5086;top:6262;width:452;height:298" coordorigin="5086,6262" coordsize="452,298">
              <v:shape style="position:absolute;left:5086;top:6262;width:452;height:298" coordorigin="5086,6262" coordsize="452,298" path="m5086,6262l5537,6262,5537,6559,5086,6559,5086,6262xe" filled="true" fillcolor="#ee5d1b" stroked="false">
                <v:path arrowok="t"/>
                <v:fill type="solid"/>
              </v:shape>
            </v:group>
            <v:group style="position:absolute;left:1308;top:6240;width:4354;height:2" coordorigin="1308,6240" coordsize="4354,2">
              <v:shape style="position:absolute;left:1308;top:6240;width:4354;height:2" coordorigin="1308,6240" coordsize="4354,0" path="m1308,6240l5662,6240e" filled="false" stroked="true" strokeweight="2.260pt" strokecolor="#000000">
                <v:path arrowok="t"/>
              </v:shape>
            </v:group>
            <v:group style="position:absolute;left:4994;top:6598;width:624;height:586" coordorigin="4994,6598" coordsize="624,586">
              <v:shape style="position:absolute;left:4994;top:6598;width:624;height:586" coordorigin="4994,6598" coordsize="624,586" path="m4994,6598l5618,6598,5618,7183,4994,7183,4994,6598xe" filled="true" fillcolor="#ee5d1b" stroked="false">
                <v:path arrowok="t"/>
                <v:fill type="solid"/>
              </v:shape>
            </v:group>
            <v:group style="position:absolute;left:5086;top:6598;width:452;height:298" coordorigin="5086,6598" coordsize="452,298">
              <v:shape style="position:absolute;left:5086;top:6598;width:452;height:298" coordorigin="5086,6598" coordsize="452,298" path="m5086,6598l5537,6598,5537,6895,5086,6895,5086,6598xe" filled="true" fillcolor="#ee5d1b" stroked="false">
                <v:path arrowok="t"/>
                <v:fill type="solid"/>
              </v:shape>
            </v:group>
            <v:group style="position:absolute;left:1308;top:6576;width:4354;height:2" coordorigin="1308,6576" coordsize="4354,2">
              <v:shape style="position:absolute;left:1308;top:6576;width:4354;height:2" coordorigin="1308,6576" coordsize="4354,0" path="m1308,6576l5662,6576e" filled="false" stroked="true" strokeweight="2.260pt" strokecolor="#000000">
                <v:path arrowok="t"/>
              </v:shape>
            </v:group>
            <v:group style="position:absolute;left:5537;top:7231;width:82;height:293" coordorigin="5537,7231" coordsize="82,293">
              <v:shape style="position:absolute;left:5537;top:7231;width:82;height:293" coordorigin="5537,7231" coordsize="82,293" path="m5537,7524l5618,7524,5618,7231,5537,7231,5537,7524xe" filled="true" fillcolor="#ee5d1b" stroked="false">
                <v:path arrowok="t"/>
                <v:fill type="solid"/>
              </v:shape>
            </v:group>
            <v:group style="position:absolute;left:4994;top:7231;width:92;height:293" coordorigin="4994,7231" coordsize="92,293">
              <v:shape style="position:absolute;left:4994;top:7231;width:92;height:293" coordorigin="4994,7231" coordsize="92,293" path="m4994,7524l5086,7524,5086,7231,4994,7231,4994,7524xe" filled="true" fillcolor="#ee5d1b" stroked="false">
                <v:path arrowok="t"/>
                <v:fill type="solid"/>
              </v:shape>
            </v:group>
            <v:group style="position:absolute;left:5086;top:7231;width:452;height:298" coordorigin="5086,7231" coordsize="452,298">
              <v:shape style="position:absolute;left:5086;top:7231;width:452;height:298" coordorigin="5086,7231" coordsize="452,298" path="m5086,7231l5537,7231,5537,7529,5086,7529,5086,7231xe" filled="true" fillcolor="#ee5d1b" stroked="false">
                <v:path arrowok="t"/>
                <v:fill type="solid"/>
              </v:shape>
            </v:group>
            <v:group style="position:absolute;left:1308;top:7210;width:4354;height:2" coordorigin="1308,7210" coordsize="4354,2">
              <v:shape style="position:absolute;left:1308;top:7210;width:4354;height:2" coordorigin="1308,7210" coordsize="4354,0" path="m1308,7210l5662,7210e" filled="false" stroked="true" strokeweight="2.260pt" strokecolor="#000000">
                <v:path arrowok="t"/>
              </v:shape>
            </v:group>
            <v:group style="position:absolute;left:5537;top:7567;width:82;height:293" coordorigin="5537,7567" coordsize="82,293">
              <v:shape style="position:absolute;left:5537;top:7567;width:82;height:293" coordorigin="5537,7567" coordsize="82,293" path="m5537,7860l5618,7860,5618,7567,5537,7567,5537,7860xe" filled="true" fillcolor="#ee5d1b" stroked="false">
                <v:path arrowok="t"/>
                <v:fill type="solid"/>
              </v:shape>
            </v:group>
            <v:group style="position:absolute;left:4994;top:7567;width:92;height:293" coordorigin="4994,7567" coordsize="92,293">
              <v:shape style="position:absolute;left:4994;top:7567;width:92;height:293" coordorigin="4994,7567" coordsize="92,293" path="m4994,7860l5086,7860,5086,7567,4994,7567,4994,7860xe" filled="true" fillcolor="#ee5d1b" stroked="false">
                <v:path arrowok="t"/>
                <v:fill type="solid"/>
              </v:shape>
            </v:group>
            <v:group style="position:absolute;left:5086;top:7567;width:452;height:298" coordorigin="5086,7567" coordsize="452,298">
              <v:shape style="position:absolute;left:5086;top:7567;width:452;height:298" coordorigin="5086,7567" coordsize="452,298" path="m5086,7567l5537,7567,5537,7865,5086,7865,5086,7567xe" filled="true" fillcolor="#ee5d1b" stroked="false">
                <v:path arrowok="t"/>
                <v:fill type="solid"/>
              </v:shape>
            </v:group>
            <v:group style="position:absolute;left:1308;top:7546;width:4354;height:2" coordorigin="1308,7546" coordsize="4354,2">
              <v:shape style="position:absolute;left:1308;top:7546;width:4354;height:2" coordorigin="1308,7546" coordsize="4354,0" path="m1308,7546l5662,7546e" filled="false" stroked="true" strokeweight="2.260pt" strokecolor="#000000">
                <v:path arrowok="t"/>
              </v:shape>
            </v:group>
            <v:group style="position:absolute;left:4994;top:7908;width:624;height:586" coordorigin="4994,7908" coordsize="624,586">
              <v:shape style="position:absolute;left:4994;top:7908;width:624;height:586" coordorigin="4994,7908" coordsize="624,586" path="m4994,7908l5618,7908,5618,8494,4994,8494,4994,7908xe" filled="true" fillcolor="#ee5d1b" stroked="false">
                <v:path arrowok="t"/>
                <v:fill type="solid"/>
              </v:shape>
            </v:group>
            <v:group style="position:absolute;left:5086;top:7908;width:452;height:298" coordorigin="5086,7908" coordsize="452,298">
              <v:shape style="position:absolute;left:5086;top:7908;width:452;height:298" coordorigin="5086,7908" coordsize="452,298" path="m5086,7908l5537,7908,5537,8206,5086,8206,5086,7908xe" filled="true" fillcolor="#ee5d1b" stroked="false">
                <v:path arrowok="t"/>
                <v:fill type="solid"/>
              </v:shape>
            </v:group>
            <v:group style="position:absolute;left:1308;top:7886;width:4354;height:2" coordorigin="1308,7886" coordsize="4354,2">
              <v:shape style="position:absolute;left:1308;top:7886;width:4354;height:2" coordorigin="1308,7886" coordsize="4354,0" path="m1308,7886l5662,7886e" filled="false" stroked="true" strokeweight="2.260pt" strokecolor="#000000">
                <v:path arrowok="t"/>
              </v:shape>
            </v:group>
            <v:group style="position:absolute;left:5537;top:8537;width:82;height:293" coordorigin="5537,8537" coordsize="82,293">
              <v:shape style="position:absolute;left:5537;top:8537;width:82;height:293" coordorigin="5537,8537" coordsize="82,293" path="m5537,8830l5618,8830,5618,8537,5537,8537,5537,8830xe" filled="true" fillcolor="#ee5d1b" stroked="false">
                <v:path arrowok="t"/>
                <v:fill type="solid"/>
              </v:shape>
            </v:group>
            <v:group style="position:absolute;left:4994;top:8537;width:92;height:293" coordorigin="4994,8537" coordsize="92,293">
              <v:shape style="position:absolute;left:4994;top:8537;width:92;height:293" coordorigin="4994,8537" coordsize="92,293" path="m4994,8830l5086,8830,5086,8537,4994,8537,4994,8830xe" filled="true" fillcolor="#ee5d1b" stroked="false">
                <v:path arrowok="t"/>
                <v:fill type="solid"/>
              </v:shape>
            </v:group>
            <v:group style="position:absolute;left:5086;top:8537;width:452;height:298" coordorigin="5086,8537" coordsize="452,298">
              <v:shape style="position:absolute;left:5086;top:8537;width:452;height:298" coordorigin="5086,8537" coordsize="452,298" path="m5086,8537l5537,8537,5537,8834,5086,8834,5086,8537xe" filled="true" fillcolor="#ee5d1b" stroked="false">
                <v:path arrowok="t"/>
                <v:fill type="solid"/>
              </v:shape>
            </v:group>
            <v:group style="position:absolute;left:1308;top:8515;width:4354;height:2" coordorigin="1308,8515" coordsize="4354,2">
              <v:shape style="position:absolute;left:1308;top:8515;width:4354;height:2" coordorigin="1308,8515" coordsize="4354,0" path="m1308,8515l5662,8515e" filled="false" stroked="true" strokeweight="2.260pt" strokecolor="#000000">
                <v:path arrowok="t"/>
              </v:shape>
            </v:group>
            <v:group style="position:absolute;left:5537;top:8878;width:82;height:293" coordorigin="5537,8878" coordsize="82,293">
              <v:shape style="position:absolute;left:5537;top:8878;width:82;height:293" coordorigin="5537,8878" coordsize="82,293" path="m5537,9170l5618,9170,5618,8878,5537,8878,5537,9170xe" filled="true" fillcolor="#ee5d1b" stroked="false">
                <v:path arrowok="t"/>
                <v:fill type="solid"/>
              </v:shape>
            </v:group>
            <v:group style="position:absolute;left:4994;top:8878;width:92;height:293" coordorigin="4994,8878" coordsize="92,293">
              <v:shape style="position:absolute;left:4994;top:8878;width:92;height:293" coordorigin="4994,8878" coordsize="92,293" path="m4994,9170l5086,9170,5086,8878,4994,8878,4994,9170xe" filled="true" fillcolor="#ee5d1b" stroked="false">
                <v:path arrowok="t"/>
                <v:fill type="solid"/>
              </v:shape>
            </v:group>
            <v:group style="position:absolute;left:5086;top:8878;width:452;height:298" coordorigin="5086,8878" coordsize="452,298">
              <v:shape style="position:absolute;left:5086;top:8878;width:452;height:298" coordorigin="5086,8878" coordsize="452,298" path="m5086,8878l5537,8878,5537,9175,5086,9175,5086,8878xe" filled="true" fillcolor="#ee5d1b" stroked="false">
                <v:path arrowok="t"/>
                <v:fill type="solid"/>
              </v:shape>
            </v:group>
            <v:group style="position:absolute;left:1308;top:8856;width:4354;height:2" coordorigin="1308,8856" coordsize="4354,2">
              <v:shape style="position:absolute;left:1308;top:8856;width:4354;height:2" coordorigin="1308,8856" coordsize="4354,0" path="m1308,8856l5662,8856e" filled="false" stroked="true" strokeweight="2.260pt" strokecolor="#000000">
                <v:path arrowok="t"/>
              </v:shape>
            </v:group>
            <v:group style="position:absolute;left:5537;top:9214;width:82;height:293" coordorigin="5537,9214" coordsize="82,293">
              <v:shape style="position:absolute;left:5537;top:9214;width:82;height:293" coordorigin="5537,9214" coordsize="82,293" path="m5537,9506l5618,9506,5618,9214,5537,9214,5537,9506xe" filled="true" fillcolor="#ee5d1b" stroked="false">
                <v:path arrowok="t"/>
                <v:fill type="solid"/>
              </v:shape>
            </v:group>
            <v:group style="position:absolute;left:4994;top:9214;width:92;height:293" coordorigin="4994,9214" coordsize="92,293">
              <v:shape style="position:absolute;left:4994;top:9214;width:92;height:293" coordorigin="4994,9214" coordsize="92,293" path="m4994,9506l5086,9506,5086,9214,4994,9214,4994,9506xe" filled="true" fillcolor="#ee5d1b" stroked="false">
                <v:path arrowok="t"/>
                <v:fill type="solid"/>
              </v:shape>
            </v:group>
            <v:group style="position:absolute;left:5086;top:9214;width:452;height:298" coordorigin="5086,9214" coordsize="452,298">
              <v:shape style="position:absolute;left:5086;top:9214;width:452;height:298" coordorigin="5086,9214" coordsize="452,298" path="m5086,9214l5537,9214,5537,9511,5086,9511,5086,9214xe" filled="true" fillcolor="#ee5d1b" stroked="false">
                <v:path arrowok="t"/>
                <v:fill type="solid"/>
              </v:shape>
            </v:group>
            <v:group style="position:absolute;left:1308;top:9192;width:4354;height:2" coordorigin="1308,9192" coordsize="4354,2">
              <v:shape style="position:absolute;left:1308;top:9192;width:4354;height:2" coordorigin="1308,9192" coordsize="4354,0" path="m1308,9192l5662,9192e" filled="false" stroked="true" strokeweight="2.260pt" strokecolor="#000000">
                <v:path arrowok="t"/>
              </v:shape>
            </v:group>
            <v:group style="position:absolute;left:5537;top:9550;width:82;height:293" coordorigin="5537,9550" coordsize="82,293">
              <v:shape style="position:absolute;left:5537;top:9550;width:82;height:293" coordorigin="5537,9550" coordsize="82,293" path="m5537,9842l5618,9842,5618,9550,5537,9550,5537,9842xe" filled="true" fillcolor="#ee5d1b" stroked="false">
                <v:path arrowok="t"/>
                <v:fill type="solid"/>
              </v:shape>
            </v:group>
            <v:group style="position:absolute;left:4994;top:9550;width:92;height:293" coordorigin="4994,9550" coordsize="92,293">
              <v:shape style="position:absolute;left:4994;top:9550;width:92;height:293" coordorigin="4994,9550" coordsize="92,293" path="m4994,9842l5086,9842,5086,9550,4994,9550,4994,9842xe" filled="true" fillcolor="#ee5d1b" stroked="false">
                <v:path arrowok="t"/>
                <v:fill type="solid"/>
              </v:shape>
            </v:group>
            <v:group style="position:absolute;left:5086;top:9550;width:452;height:298" coordorigin="5086,9550" coordsize="452,298">
              <v:shape style="position:absolute;left:5086;top:9550;width:452;height:298" coordorigin="5086,9550" coordsize="452,298" path="m5086,9550l5537,9550,5537,9847,5086,9847,5086,9550xe" filled="true" fillcolor="#ee5d1b" stroked="false">
                <v:path arrowok="t"/>
                <v:fill type="solid"/>
              </v:shape>
            </v:group>
            <v:group style="position:absolute;left:1308;top:9528;width:4354;height:2" coordorigin="1308,9528" coordsize="4354,2">
              <v:shape style="position:absolute;left:1308;top:9528;width:4354;height:2" coordorigin="1308,9528" coordsize="4354,0" path="m1308,9528l5662,9528e" filled="false" stroked="true" strokeweight="2.260pt" strokecolor="#000000">
                <v:path arrowok="t"/>
              </v:shape>
            </v:group>
            <v:group style="position:absolute;left:1351;top:9890;width:4268;height:999" coordorigin="1351,9890" coordsize="4268,999">
              <v:shape style="position:absolute;left:1351;top:9890;width:4268;height:999" coordorigin="1351,9890" coordsize="4268,999" path="m1351,9890l5618,9890,5618,10889,1351,10889,1351,9890xe" filled="true" fillcolor="#bebebe" stroked="false">
                <v:path arrowok="t"/>
                <v:fill type="solid"/>
              </v:shape>
            </v:group>
            <v:group style="position:absolute;left:1442;top:9890;width:4095;height:504" coordorigin="1442,9890" coordsize="4095,504">
              <v:shape style="position:absolute;left:1442;top:9890;width:4095;height:504" coordorigin="1442,9890" coordsize="4095,504" path="m1442,9890l5537,9890,5537,10394,1442,10394,1442,9890xe" filled="true" fillcolor="#bebebe" stroked="false">
                <v:path arrowok="t"/>
                <v:fill type="solid"/>
              </v:shape>
            </v:group>
            <v:group style="position:absolute;left:1442;top:10390;width:4095;height:351" coordorigin="1442,10390" coordsize="4095,351">
              <v:shape style="position:absolute;left:1442;top:10390;width:4095;height:351" coordorigin="1442,10390" coordsize="4095,351" path="m1442,10390l5537,10390,5537,10740,1442,10740,1442,10390xe" filled="true" fillcolor="#bebebe" stroked="false">
                <v:path arrowok="t"/>
                <v:fill type="solid"/>
              </v:shape>
            </v:group>
            <v:group style="position:absolute;left:1308;top:9869;width:4354;height:2" coordorigin="1308,9869" coordsize="4354,2">
              <v:shape style="position:absolute;left:1308;top:9869;width:4354;height:2" coordorigin="1308,9869" coordsize="4354,0" path="m1308,9869l5662,9869e" filled="false" stroked="true" strokeweight="2.260pt" strokecolor="#000000">
                <v:path arrowok="t"/>
              </v:shape>
            </v:group>
            <v:group style="position:absolute;left:5537;top:10932;width:82;height:293" coordorigin="5537,10932" coordsize="82,293">
              <v:shape style="position:absolute;left:5537;top:10932;width:82;height:293" coordorigin="5537,10932" coordsize="82,293" path="m5537,11225l5618,11225,5618,10932,5537,10932,5537,11225xe" filled="true" fillcolor="#ee5d1b" stroked="false">
                <v:path arrowok="t"/>
                <v:fill type="solid"/>
              </v:shape>
            </v:group>
            <v:group style="position:absolute;left:4994;top:10932;width:92;height:293" coordorigin="4994,10932" coordsize="92,293">
              <v:shape style="position:absolute;left:4994;top:10932;width:92;height:293" coordorigin="4994,10932" coordsize="92,293" path="m4994,11225l5086,11225,5086,10932,4994,10932,4994,11225xe" filled="true" fillcolor="#ee5d1b" stroked="false">
                <v:path arrowok="t"/>
                <v:fill type="solid"/>
              </v:shape>
            </v:group>
            <v:group style="position:absolute;left:5086;top:10932;width:452;height:298" coordorigin="5086,10932" coordsize="452,298">
              <v:shape style="position:absolute;left:5086;top:10932;width:452;height:298" coordorigin="5086,10932" coordsize="452,298" path="m5086,10932l5537,10932,5537,11230,5086,11230,5086,10932xe" filled="true" fillcolor="#ee5d1b" stroked="false">
                <v:path arrowok="t"/>
                <v:fill type="solid"/>
              </v:shape>
            </v:group>
            <v:group style="position:absolute;left:1308;top:10910;width:4354;height:2" coordorigin="1308,10910" coordsize="4354,2">
              <v:shape style="position:absolute;left:1308;top:10910;width:4354;height:2" coordorigin="1308,10910" coordsize="4354,0" path="m1308,10910l5662,10910e" filled="false" stroked="true" strokeweight="2.260pt" strokecolor="#000000">
                <v:path arrowok="t"/>
              </v:shape>
            </v:group>
            <v:group style="position:absolute;left:4973;top:10932;width:2;height:2746" coordorigin="4973,10932" coordsize="2,2746">
              <v:shape style="position:absolute;left:4973;top:10932;width:2;height:2746" coordorigin="4973,10932" coordsize="0,2746" path="m4973,10932l4973,13678e" filled="false" stroked="true" strokeweight="2.260pt" strokecolor="#000000">
                <v:path arrowok="t"/>
              </v:shape>
            </v:group>
            <v:group style="position:absolute;left:5537;top:11273;width:82;height:293" coordorigin="5537,11273" coordsize="82,293">
              <v:shape style="position:absolute;left:5537;top:11273;width:82;height:293" coordorigin="5537,11273" coordsize="82,293" path="m5537,11566l5618,11566,5618,11273,5537,11273,5537,11566xe" filled="true" fillcolor="#ee5d1b" stroked="false">
                <v:path arrowok="t"/>
                <v:fill type="solid"/>
              </v:shape>
            </v:group>
            <v:group style="position:absolute;left:4994;top:11273;width:92;height:293" coordorigin="4994,11273" coordsize="92,293">
              <v:shape style="position:absolute;left:4994;top:11273;width:92;height:293" coordorigin="4994,11273" coordsize="92,293" path="m4994,11566l5086,11566,5086,11273,4994,11273,4994,11566xe" filled="true" fillcolor="#ee5d1b" stroked="false">
                <v:path arrowok="t"/>
                <v:fill type="solid"/>
              </v:shape>
            </v:group>
            <v:group style="position:absolute;left:5086;top:11273;width:452;height:298" coordorigin="5086,11273" coordsize="452,298">
              <v:shape style="position:absolute;left:5086;top:11273;width:452;height:298" coordorigin="5086,11273" coordsize="452,298" path="m5086,11273l5537,11273,5537,11570,5086,11570,5086,11273xe" filled="true" fillcolor="#ee5d1b" stroked="false">
                <v:path arrowok="t"/>
                <v:fill type="solid"/>
              </v:shape>
            </v:group>
            <v:group style="position:absolute;left:1308;top:11251;width:4354;height:2" coordorigin="1308,11251" coordsize="4354,2">
              <v:shape style="position:absolute;left:1308;top:11251;width:4354;height:2" coordorigin="1308,11251" coordsize="4354,0" path="m1308,11251l5662,11251e" filled="false" stroked="true" strokeweight="2.260pt" strokecolor="#000000">
                <v:path arrowok="t"/>
              </v:shape>
            </v:group>
            <v:group style="position:absolute;left:4994;top:11609;width:624;height:586" coordorigin="4994,11609" coordsize="624,586">
              <v:shape style="position:absolute;left:4994;top:11609;width:624;height:586" coordorigin="4994,11609" coordsize="624,586" path="m4994,11609l5618,11609,5618,12194,4994,12194,4994,11609xe" filled="true" fillcolor="#ee5d1b" stroked="false">
                <v:path arrowok="t"/>
                <v:fill type="solid"/>
              </v:shape>
            </v:group>
            <v:group style="position:absolute;left:5086;top:11609;width:452;height:298" coordorigin="5086,11609" coordsize="452,298">
              <v:shape style="position:absolute;left:5086;top:11609;width:452;height:298" coordorigin="5086,11609" coordsize="452,298" path="m5086,11609l5537,11609,5537,11906,5086,11906,5086,11609xe" filled="true" fillcolor="#ee5d1b" stroked="false">
                <v:path arrowok="t"/>
                <v:fill type="solid"/>
              </v:shape>
            </v:group>
            <v:group style="position:absolute;left:1308;top:11587;width:4354;height:2" coordorigin="1308,11587" coordsize="4354,2">
              <v:shape style="position:absolute;left:1308;top:11587;width:4354;height:2" coordorigin="1308,11587" coordsize="4354,0" path="m1308,11587l5662,11587e" filled="false" stroked="true" strokeweight="2.260pt" strokecolor="#000000">
                <v:path arrowok="t"/>
              </v:shape>
            </v:group>
            <v:group style="position:absolute;left:5537;top:12238;width:82;height:312" coordorigin="5537,12238" coordsize="82,312">
              <v:shape style="position:absolute;left:5537;top:12238;width:82;height:312" coordorigin="5537,12238" coordsize="82,312" path="m5537,12550l5618,12550,5618,12238,5537,12238,5537,12550xe" filled="true" fillcolor="#ee5d1b" stroked="false">
                <v:path arrowok="t"/>
                <v:fill type="solid"/>
              </v:shape>
            </v:group>
            <v:group style="position:absolute;left:4994;top:12238;width:92;height:312" coordorigin="4994,12238" coordsize="92,312">
              <v:shape style="position:absolute;left:4994;top:12238;width:92;height:312" coordorigin="4994,12238" coordsize="92,312" path="m4994,12550l5086,12550,5086,12238,4994,12238,4994,12550xe" filled="true" fillcolor="#ee5d1b" stroked="false">
                <v:path arrowok="t"/>
                <v:fill type="solid"/>
              </v:shape>
            </v:group>
            <v:group style="position:absolute;left:5086;top:12238;width:452;height:317" coordorigin="5086,12238" coordsize="452,317">
              <v:shape style="position:absolute;left:5086;top:12238;width:452;height:317" coordorigin="5086,12238" coordsize="452,317" path="m5086,12238l5537,12238,5537,12554,5086,12554,5086,12238xe" filled="true" fillcolor="#ee5d1b" stroked="false">
                <v:path arrowok="t"/>
                <v:fill type="solid"/>
              </v:shape>
            </v:group>
            <v:group style="position:absolute;left:1308;top:12216;width:4354;height:2" coordorigin="1308,12216" coordsize="4354,2">
              <v:shape style="position:absolute;left:1308;top:12216;width:4354;height:2" coordorigin="1308,12216" coordsize="4354,0" path="m1308,12216l5662,12216e" filled="false" stroked="true" strokeweight="2.260pt" strokecolor="#000000">
                <v:path arrowok="t"/>
              </v:shape>
            </v:group>
            <v:group style="position:absolute;left:5537;top:12598;width:82;height:312" coordorigin="5537,12598" coordsize="82,312">
              <v:shape style="position:absolute;left:5537;top:12598;width:82;height:312" coordorigin="5537,12598" coordsize="82,312" path="m5537,12910l5618,12910,5618,12598,5537,12598,5537,12910xe" filled="true" fillcolor="#ee5d1b" stroked="false">
                <v:path arrowok="t"/>
                <v:fill type="solid"/>
              </v:shape>
            </v:group>
            <v:group style="position:absolute;left:4994;top:12598;width:92;height:312" coordorigin="4994,12598" coordsize="92,312">
              <v:shape style="position:absolute;left:4994;top:12598;width:92;height:312" coordorigin="4994,12598" coordsize="92,312" path="m4994,12910l5086,12910,5086,12598,4994,12598,4994,12910xe" filled="true" fillcolor="#ee5d1b" stroked="false">
                <v:path arrowok="t"/>
                <v:fill type="solid"/>
              </v:shape>
            </v:group>
            <v:group style="position:absolute;left:5086;top:12598;width:452;height:317" coordorigin="5086,12598" coordsize="452,317">
              <v:shape style="position:absolute;left:5086;top:12598;width:452;height:317" coordorigin="5086,12598" coordsize="452,317" path="m5086,12598l5537,12598,5537,12914,5086,12914,5086,12598xe" filled="true" fillcolor="#ee5d1b" stroked="false">
                <v:path arrowok="t"/>
                <v:fill type="solid"/>
              </v:shape>
            </v:group>
            <v:group style="position:absolute;left:1308;top:12576;width:4354;height:2" coordorigin="1308,12576" coordsize="4354,2">
              <v:shape style="position:absolute;left:1308;top:12576;width:4354;height:2" coordorigin="1308,12576" coordsize="4354,0" path="m1308,12576l5662,12576e" filled="false" stroked="true" strokeweight="2.260pt" strokecolor="#000000">
                <v:path arrowok="t"/>
              </v:shape>
            </v:group>
            <v:group style="position:absolute;left:5537;top:12953;width:82;height:312" coordorigin="5537,12953" coordsize="82,312">
              <v:shape style="position:absolute;left:5537;top:12953;width:82;height:312" coordorigin="5537,12953" coordsize="82,312" path="m5537,13265l5618,13265,5618,12953,5537,12953,5537,13265xe" filled="true" fillcolor="#ee5d1b" stroked="false">
                <v:path arrowok="t"/>
                <v:fill type="solid"/>
              </v:shape>
            </v:group>
            <v:group style="position:absolute;left:4994;top:12953;width:92;height:312" coordorigin="4994,12953" coordsize="92,312">
              <v:shape style="position:absolute;left:4994;top:12953;width:92;height:312" coordorigin="4994,12953" coordsize="92,312" path="m4994,13265l5086,13265,5086,12953,4994,12953,4994,13265xe" filled="true" fillcolor="#ee5d1b" stroked="false">
                <v:path arrowok="t"/>
                <v:fill type="solid"/>
              </v:shape>
            </v:group>
            <v:group style="position:absolute;left:5086;top:12953;width:452;height:317" coordorigin="5086,12953" coordsize="452,317">
              <v:shape style="position:absolute;left:5086;top:12953;width:452;height:317" coordorigin="5086,12953" coordsize="452,317" path="m5086,12953l5537,12953,5537,13270,5086,13270,5086,12953xe" filled="true" fillcolor="#ee5d1b" stroked="false">
                <v:path arrowok="t"/>
                <v:fill type="solid"/>
              </v:shape>
            </v:group>
            <v:group style="position:absolute;left:1308;top:12931;width:4354;height:2" coordorigin="1308,12931" coordsize="4354,2">
              <v:shape style="position:absolute;left:1308;top:12931;width:4354;height:2" coordorigin="1308,12931" coordsize="4354,0" path="m1308,12931l5662,12931e" filled="false" stroked="true" strokeweight="2.260pt" strokecolor="#000000">
                <v:path arrowok="t"/>
              </v:shape>
            </v:group>
            <v:group style="position:absolute;left:4994;top:13308;width:624;height:365" coordorigin="4994,13308" coordsize="624,365">
              <v:shape style="position:absolute;left:4994;top:13308;width:624;height:365" coordorigin="4994,13308" coordsize="624,365" path="m4994,13308l5618,13308,5618,13673,4994,13673,4994,13308xe" filled="true" fillcolor="#ee5d1b" stroked="false">
                <v:path arrowok="t"/>
                <v:fill type="solid"/>
              </v:shape>
            </v:group>
            <v:group style="position:absolute;left:5086;top:13308;width:452;height:284" coordorigin="5086,13308" coordsize="452,284">
              <v:shape style="position:absolute;left:5086;top:13308;width:452;height:284" coordorigin="5086,13308" coordsize="452,284" path="m5086,13308l5537,13308,5537,13591,5086,13591,5086,13308xe" filled="true" fillcolor="#ee5d1b" stroked="false">
                <v:path arrowok="t"/>
                <v:fill type="solid"/>
              </v:shape>
            </v:group>
            <v:group style="position:absolute;left:5662;top:3905;width:5477;height:9773" coordorigin="5662,3905" coordsize="5477,9773">
              <v:shape style="position:absolute;left:5662;top:3905;width:5477;height:9773" coordorigin="5662,3905" coordsize="5477,9773" path="m5662,3905l11138,3905,11138,13678,5662,13678,5662,3905xe" filled="true" fillcolor="#ffffff" stroked="false">
                <v:path arrowok="t"/>
                <v:fill type="solid"/>
              </v:shape>
            </v:group>
            <v:group style="position:absolute;left:5753;top:3905;width:5304;height:298" coordorigin="5753,3905" coordsize="5304,298">
              <v:shape style="position:absolute;left:5753;top:3905;width:5304;height:298" coordorigin="5753,3905" coordsize="5304,298" path="m5753,3905l11057,3905,11057,4202,5753,4202,5753,3905xe" filled="true" fillcolor="#ffffff" stroked="false">
                <v:path arrowok="t"/>
                <v:fill type="solid"/>
              </v:shape>
            </v:group>
            <v:group style="position:absolute;left:5753;top:4198;width:5304;height:298" coordorigin="5753,4198" coordsize="5304,298">
              <v:shape style="position:absolute;left:5753;top:4198;width:5304;height:298" coordorigin="5753,4198" coordsize="5304,298" path="m5753,4198l11057,4198,11057,4495,5753,4495,5753,4198xe" filled="true" fillcolor="#ffffff" stroked="false">
                <v:path arrowok="t"/>
                <v:fill type="solid"/>
              </v:shape>
            </v:group>
            <v:group style="position:absolute;left:5753;top:4490;width:5304;height:298" coordorigin="5753,4490" coordsize="5304,298">
              <v:shape style="position:absolute;left:5753;top:4490;width:5304;height:298" coordorigin="5753,4490" coordsize="5304,298" path="m5753,4490l11057,4490,11057,4788,5753,4788,5753,4490xe" filled="true" fillcolor="#ffffff" stroked="false">
                <v:path arrowok="t"/>
                <v:fill type="solid"/>
              </v:shape>
            </v:group>
            <v:group style="position:absolute;left:5753;top:4783;width:5304;height:298" coordorigin="5753,4783" coordsize="5304,298">
              <v:shape style="position:absolute;left:5753;top:4783;width:5304;height:298" coordorigin="5753,4783" coordsize="5304,298" path="m5753,4783l11057,4783,11057,5081,5753,5081,5753,4783xe" filled="true" fillcolor="#ffffff" stroked="false">
                <v:path arrowok="t"/>
                <v:fill type="solid"/>
              </v:shape>
            </v:group>
            <v:group style="position:absolute;left:5753;top:5076;width:5304;height:298" coordorigin="5753,5076" coordsize="5304,298">
              <v:shape style="position:absolute;left:5753;top:5076;width:5304;height:298" coordorigin="5753,5076" coordsize="5304,298" path="m5753,5076l11057,5076,11057,5374,5753,5374,5753,5076xe" filled="true" fillcolor="#ffffff" stroked="false">
                <v:path arrowok="t"/>
                <v:fill type="solid"/>
              </v:shape>
            </v:group>
            <v:group style="position:absolute;left:5753;top:5369;width:5304;height:298" coordorigin="5753,5369" coordsize="5304,298">
              <v:shape style="position:absolute;left:5753;top:5369;width:5304;height:298" coordorigin="5753,5369" coordsize="5304,298" path="m5753,5369l11057,5369,11057,5666,5753,5666,5753,5369xe" filled="true" fillcolor="#ffffff" stroked="false">
                <v:path arrowok="t"/>
                <v:fill type="solid"/>
              </v:shape>
            </v:group>
            <v:group style="position:absolute;left:5753;top:5662;width:5304;height:298" coordorigin="5753,5662" coordsize="5304,298">
              <v:shape style="position:absolute;left:5753;top:5662;width:5304;height:298" coordorigin="5753,5662" coordsize="5304,298" path="m5753,5662l11057,5662,11057,5959,5753,5959,5753,5662xe" filled="true" fillcolor="#ffffff" stroked="false">
                <v:path arrowok="t"/>
                <v:fill type="solid"/>
              </v:shape>
            </v:group>
            <v:group style="position:absolute;left:5753;top:5954;width:5304;height:298" coordorigin="5753,5954" coordsize="5304,298">
              <v:shape style="position:absolute;left:5753;top:5954;width:5304;height:298" coordorigin="5753,5954" coordsize="5304,298" path="m5753,5954l11057,5954,11057,6252,5753,6252,5753,5954xe" filled="true" fillcolor="#ffffff" stroked="false">
                <v:path arrowok="t"/>
                <v:fill type="solid"/>
              </v:shape>
            </v:group>
            <v:group style="position:absolute;left:5753;top:6247;width:5304;height:298" coordorigin="5753,6247" coordsize="5304,298">
              <v:shape style="position:absolute;left:5753;top:6247;width:5304;height:298" coordorigin="5753,6247" coordsize="5304,298" path="m5753,6247l11057,6247,11057,6545,5753,6545,5753,6247xe" filled="true" fillcolor="#ffffff" stroked="false">
                <v:path arrowok="t"/>
                <v:fill type="solid"/>
              </v:shape>
            </v:group>
            <v:group style="position:absolute;left:5753;top:6540;width:5304;height:298" coordorigin="5753,6540" coordsize="5304,298">
              <v:shape style="position:absolute;left:5753;top:6540;width:5304;height:298" coordorigin="5753,6540" coordsize="5304,298" path="m5753,6540l11057,6540,11057,6838,5753,6838,5753,6540xe" filled="true" fillcolor="#ffffff" stroked="false">
                <v:path arrowok="t"/>
                <v:fill type="solid"/>
              </v:shape>
            </v:group>
            <v:group style="position:absolute;left:5753;top:6833;width:5304;height:298" coordorigin="5753,6833" coordsize="5304,298">
              <v:shape style="position:absolute;left:5753;top:6833;width:5304;height:298" coordorigin="5753,6833" coordsize="5304,298" path="m5753,6833l11057,6833,11057,7130,5753,7130,5753,6833xe" filled="true" fillcolor="#ffffff" stroked="false">
                <v:path arrowok="t"/>
                <v:fill type="solid"/>
              </v:shape>
            </v:group>
            <v:group style="position:absolute;left:5753;top:7126;width:5304;height:298" coordorigin="5753,7126" coordsize="5304,298">
              <v:shape style="position:absolute;left:5753;top:7126;width:5304;height:298" coordorigin="5753,7126" coordsize="5304,298" path="m5753,7126l11057,7126,11057,7423,5753,7423,5753,7126xe" filled="true" fillcolor="#ffffff" stroked="false">
                <v:path arrowok="t"/>
                <v:fill type="solid"/>
              </v:shape>
            </v:group>
            <v:group style="position:absolute;left:5753;top:7418;width:5304;height:298" coordorigin="5753,7418" coordsize="5304,298">
              <v:shape style="position:absolute;left:5753;top:7418;width:5304;height:298" coordorigin="5753,7418" coordsize="5304,298" path="m5753,7418l11057,7418,11057,7716,5753,7716,5753,7418xe" filled="true" fillcolor="#ffffff" stroked="false">
                <v:path arrowok="t"/>
                <v:fill type="solid"/>
              </v:shape>
            </v:group>
            <v:group style="position:absolute;left:5753;top:7711;width:5304;height:298" coordorigin="5753,7711" coordsize="5304,298">
              <v:shape style="position:absolute;left:5753;top:7711;width:5304;height:298" coordorigin="5753,7711" coordsize="5304,298" path="m5753,7711l11057,7711,11057,8009,5753,8009,5753,7711xe" filled="true" fillcolor="#ffffff" stroked="false">
                <v:path arrowok="t"/>
                <v:fill type="solid"/>
              </v:shape>
            </v:group>
            <v:group style="position:absolute;left:5753;top:8004;width:5304;height:298" coordorigin="5753,8004" coordsize="5304,298">
              <v:shape style="position:absolute;left:5753;top:8004;width:5304;height:298" coordorigin="5753,8004" coordsize="5304,298" path="m5753,8004l11057,8004,11057,8302,5753,8302,5753,8004xe" filled="true" fillcolor="#ffffff" stroked="false">
                <v:path arrowok="t"/>
                <v:fill type="solid"/>
              </v:shape>
            </v:group>
            <v:group style="position:absolute;left:5753;top:8297;width:5304;height:298" coordorigin="5753,8297" coordsize="5304,298">
              <v:shape style="position:absolute;left:5753;top:8297;width:5304;height:298" coordorigin="5753,8297" coordsize="5304,298" path="m5753,8297l11057,8297,11057,8594,5753,8594,5753,8297xe" filled="true" fillcolor="#ffffff" stroked="false">
                <v:path arrowok="t"/>
                <v:fill type="solid"/>
              </v:shape>
            </v:group>
            <v:group style="position:absolute;left:5753;top:8590;width:5304;height:298" coordorigin="5753,8590" coordsize="5304,298">
              <v:shape style="position:absolute;left:5753;top:8590;width:5304;height:298" coordorigin="5753,8590" coordsize="5304,298" path="m5753,8590l11057,8590,11057,8887,5753,8887,5753,8590xe" filled="true" fillcolor="#ffffff" stroked="false">
                <v:path arrowok="t"/>
                <v:fill type="solid"/>
              </v:shape>
            </v:group>
            <v:group style="position:absolute;left:5753;top:8882;width:5304;height:298" coordorigin="5753,8882" coordsize="5304,298">
              <v:shape style="position:absolute;left:5753;top:8882;width:5304;height:298" coordorigin="5753,8882" coordsize="5304,298" path="m5753,8882l11057,8882,11057,9180,5753,9180,5753,8882xe" filled="true" fillcolor="#ffffff" stroked="false">
                <v:path arrowok="t"/>
                <v:fill type="solid"/>
              </v:shape>
            </v:group>
            <v:group style="position:absolute;left:5753;top:9175;width:5304;height:298" coordorigin="5753,9175" coordsize="5304,298">
              <v:shape style="position:absolute;left:5753;top:9175;width:5304;height:298" coordorigin="5753,9175" coordsize="5304,298" path="m5753,9175l11057,9175,11057,9473,5753,9473,5753,9175xe" filled="true" fillcolor="#ffffff" stroked="false">
                <v:path arrowok="t"/>
                <v:fill type="solid"/>
              </v:shape>
            </v:group>
            <v:group style="position:absolute;left:5753;top:9468;width:5304;height:298" coordorigin="5753,9468" coordsize="5304,298">
              <v:shape style="position:absolute;left:5753;top:9468;width:5304;height:298" coordorigin="5753,9468" coordsize="5304,298" path="m5753,9468l11057,9468,11057,9766,5753,9766,5753,9468xe" filled="true" fillcolor="#ffffff" stroked="false">
                <v:path arrowok="t"/>
                <v:fill type="solid"/>
              </v:shape>
            </v:group>
            <v:group style="position:absolute;left:5753;top:9761;width:5304;height:298" coordorigin="5753,9761" coordsize="5304,298">
              <v:shape style="position:absolute;left:5753;top:9761;width:5304;height:298" coordorigin="5753,9761" coordsize="5304,298" path="m5753,9761l11057,9761,11057,10058,5753,10058,5753,9761xe" filled="true" fillcolor="#ffffff" stroked="false">
                <v:path arrowok="t"/>
                <v:fill type="solid"/>
              </v:shape>
            </v:group>
            <v:group style="position:absolute;left:5753;top:10054;width:5304;height:298" coordorigin="5753,10054" coordsize="5304,298">
              <v:shape style="position:absolute;left:5753;top:10054;width:5304;height:298" coordorigin="5753,10054" coordsize="5304,298" path="m5753,10054l11057,10054,11057,10351,5753,10351,5753,10054xe" filled="true" fillcolor="#ffffff" stroked="false">
                <v:path arrowok="t"/>
                <v:fill type="solid"/>
              </v:shape>
            </v:group>
            <v:group style="position:absolute;left:5753;top:10346;width:5304;height:298" coordorigin="5753,10346" coordsize="5304,298">
              <v:shape style="position:absolute;left:5753;top:10346;width:5304;height:298" coordorigin="5753,10346" coordsize="5304,298" path="m5753,10346l11057,10346,11057,10644,5753,10644,5753,10346xe" filled="true" fillcolor="#ffffff" stroked="false">
                <v:path arrowok="t"/>
                <v:fill type="solid"/>
              </v:shape>
            </v:group>
            <v:group style="position:absolute;left:5753;top:10639;width:5304;height:298" coordorigin="5753,10639" coordsize="5304,298">
              <v:shape style="position:absolute;left:5753;top:10639;width:5304;height:298" coordorigin="5753,10639" coordsize="5304,298" path="m5753,10639l11057,10639,11057,10937,5753,10937,5753,10639xe" filled="true" fillcolor="#ffffff" stroked="false">
                <v:path arrowok="t"/>
                <v:fill type="solid"/>
              </v:shape>
            </v:group>
            <v:group style="position:absolute;left:5753;top:10932;width:5304;height:298" coordorigin="5753,10932" coordsize="5304,298">
              <v:shape style="position:absolute;left:5753;top:10932;width:5304;height:298" coordorigin="5753,10932" coordsize="5304,298" path="m5753,10932l11057,10932,11057,11230,5753,11230,5753,10932xe" filled="true" fillcolor="#ffffff" stroked="false">
                <v:path arrowok="t"/>
                <v:fill type="solid"/>
              </v:shape>
            </v:group>
            <v:group style="position:absolute;left:5753;top:11225;width:5304;height:303" coordorigin="5753,11225" coordsize="5304,303">
              <v:shape style="position:absolute;left:5753;top:11225;width:5304;height:303" coordorigin="5753,11225" coordsize="5304,303" path="m5753,11225l11057,11225,11057,11527,5753,11527,5753,11225xe" filled="true" fillcolor="#ffffff" stroked="false">
                <v:path arrowok="t"/>
                <v:fill type="solid"/>
              </v:shape>
            </v:group>
            <v:group style="position:absolute;left:5753;top:11522;width:5304;height:298" coordorigin="5753,11522" coordsize="5304,298">
              <v:shape style="position:absolute;left:5753;top:11522;width:5304;height:298" coordorigin="5753,11522" coordsize="5304,298" path="m5753,11522l11057,11522,11057,11820,5753,11820,5753,11522xe" filled="true" fillcolor="#ffffff" stroked="false">
                <v:path arrowok="t"/>
                <v:fill type="solid"/>
              </v:shape>
            </v:group>
            <v:group style="position:absolute;left:5753;top:11815;width:5304;height:298" coordorigin="5753,11815" coordsize="5304,298">
              <v:shape style="position:absolute;left:5753;top:11815;width:5304;height:298" coordorigin="5753,11815" coordsize="5304,298" path="m5753,11815l11057,11815,11057,12113,5753,12113,5753,11815xe" filled="true" fillcolor="#ffffff" stroked="false">
                <v:path arrowok="t"/>
                <v:fill type="solid"/>
              </v:shape>
            </v:group>
            <v:group style="position:absolute;left:5753;top:12108;width:5304;height:298" coordorigin="5753,12108" coordsize="5304,298">
              <v:shape style="position:absolute;left:5753;top:12108;width:5304;height:298" coordorigin="5753,12108" coordsize="5304,298" path="m5753,12108l11057,12108,11057,12406,5753,12406,5753,12108xe" filled="true" fillcolor="#ffffff" stroked="false">
                <v:path arrowok="t"/>
                <v:fill type="solid"/>
              </v:shape>
            </v:group>
            <v:group style="position:absolute;left:5753;top:12401;width:5304;height:298" coordorigin="5753,12401" coordsize="5304,298">
              <v:shape style="position:absolute;left:5753;top:12401;width:5304;height:298" coordorigin="5753,12401" coordsize="5304,298" path="m5753,12401l11057,12401,11057,12698,5753,12698,5753,12401xe" filled="true" fillcolor="#ffffff" stroked="false">
                <v:path arrowok="t"/>
                <v:fill type="solid"/>
              </v:shape>
            </v:group>
            <v:group style="position:absolute;left:1308;top:13286;width:4354;height:2" coordorigin="1308,13286" coordsize="4354,2">
              <v:shape style="position:absolute;left:1308;top:13286;width:4354;height:2" coordorigin="1308,13286" coordsize="4354,0" path="m1308,13286l5662,13286e" filled="false" stroked="true" strokeweight="2.260pt" strokecolor="#000000">
                <v:path arrowok="t"/>
              </v:shape>
            </v:group>
            <v:group style="position:absolute;left:1308;top:13699;width:9874;height:2" coordorigin="1308,13699" coordsize="9874,2">
              <v:shape style="position:absolute;left:1308;top:13699;width:9874;height:2" coordorigin="1308,13699" coordsize="9874,0" path="m1308,13699l11182,13699e" filled="false" stroked="true" strokeweight="2.260pt" strokecolor="#000000">
                <v:path arrowok="t"/>
              </v:shape>
            </v:group>
            <v:group style="position:absolute;left:9774;top:1508;width:2;height:468" coordorigin="9774,1508" coordsize="2,468">
              <v:shape style="position:absolute;left:9774;top:1508;width:2;height:468" coordorigin="9774,1508" coordsize="0,468" path="m9774,1508l9774,1976e" filled="false" stroked="true" strokeweight=".172568pt" strokecolor="#008900">
                <v:path arrowok="t"/>
              </v:shape>
            </v:group>
            <v:group style="position:absolute;left:9773;top:1508;width:2;height:468" coordorigin="9773,1508" coordsize="2,468">
              <v:shape style="position:absolute;left:9773;top:1508;width:2;height:468" coordorigin="9773,1508" coordsize="2,468" path="m9775,1508l9775,1758,9773,1976,9773,1726,9775,1508e" filled="false" stroked="true" strokeweight=".036284pt" strokecolor="#000000">
                <v:path arrowok="t"/>
              </v:shape>
            </v:group>
            <v:group style="position:absolute;left:9833;top:1727;width:2;height:292" coordorigin="9833,1727" coordsize="2,292">
              <v:shape style="position:absolute;left:9833;top:1727;width:2;height:292" coordorigin="9833,1727" coordsize="0,292" path="m9833,1727l9833,2019e" filled="false" stroked="true" strokeweight=".353997pt" strokecolor="#009100">
                <v:path arrowok="t"/>
              </v:shape>
            </v:group>
            <v:group style="position:absolute;left:9830;top:1727;width:6;height:292" coordorigin="9830,1727" coordsize="6,292">
              <v:shape style="position:absolute;left:9830;top:1727;width:6;height:292" coordorigin="9830,1727" coordsize="6,292" path="m9836,1727l9836,1977,9830,2019,9830,1769,9836,1727xe" filled="false" stroked="true" strokeweight=".036284pt" strokecolor="#000000">
                <v:path arrowok="t"/>
              </v:shape>
            </v:group>
            <v:group style="position:absolute;left:9112;top:2010;width:30;height:296" coordorigin="9112,2010" coordsize="30,296">
              <v:shape style="position:absolute;left:9112;top:2010;width:30;height:296" coordorigin="9112,2010" coordsize="30,296" path="m9112,2010l9112,2260,9142,2305,9142,2054,9112,2010xe" filled="true" fillcolor="#000000" stroked="false">
                <v:path arrowok="t"/>
                <v:fill type="solid"/>
              </v:shape>
            </v:group>
            <v:group style="position:absolute;left:9112;top:2010;width:30;height:296" coordorigin="9112,2010" coordsize="30,296">
              <v:shape style="position:absolute;left:9112;top:2010;width:30;height:296" coordorigin="9112,2010" coordsize="30,296" path="m9142,2054l9142,2305,9112,2260e" filled="false" stroked="true" strokeweight=".036189pt" strokecolor="#000000">
                <v:path arrowok="t"/>
              </v:shape>
              <v:shape style="position:absolute;left:9112;top:2010;width:30;height:296" coordorigin="9112,2010" coordsize="30,296" path="m9112,2010l9142,2054e" filled="false" stroked="true" strokeweight=".036189pt" strokecolor="#000000">
                <v:path arrowok="t"/>
              </v:shape>
            </v:group>
            <v:group style="position:absolute;left:9144;top:2054;width:2;height:281" coordorigin="9144,2054" coordsize="2,281">
              <v:shape style="position:absolute;left:9144;top:2054;width:2;height:281" coordorigin="9144,2054" coordsize="0,281" path="m9144,2054l9144,2334e" filled="false" stroked="true" strokeweight=".317703pt" strokecolor="#000000">
                <v:path arrowok="t"/>
              </v:shape>
            </v:group>
            <v:group style="position:absolute;left:9142;top:2054;width:5;height:281" coordorigin="9142,2054" coordsize="5,281">
              <v:shape style="position:absolute;left:9142;top:2054;width:5;height:281" coordorigin="9142,2054" coordsize="5,281" path="m9146,2084l9146,2334,9142,2305,9142,2054,9146,2084xe" filled="false" stroked="true" strokeweight=".036284pt" strokecolor="#000000">
                <v:path arrowok="t"/>
              </v:shape>
            </v:group>
            <v:group style="position:absolute;left:9157;top:2080;width:2;height:255" coordorigin="9157,2080" coordsize="2,255">
              <v:shape style="position:absolute;left:9157;top:2080;width:2;height:255" coordorigin="9157,2080" coordsize="0,255" path="m9157,2080l9157,2334e" filled="false" stroked="true" strokeweight="1.224761pt" strokecolor="#001600">
                <v:path arrowok="t"/>
              </v:shape>
            </v:group>
            <v:group style="position:absolute;left:9146;top:2080;width:23;height:255" coordorigin="9146,2080" coordsize="23,255">
              <v:shape style="position:absolute;left:9146;top:2080;width:23;height:255" coordorigin="9146,2080" coordsize="23,255" path="m9169,2080l9169,2330,9146,2334,9146,2084,9169,2080xe" filled="false" stroked="true" strokeweight=".036282pt" strokecolor="#000000">
                <v:path arrowok="t"/>
              </v:shape>
            </v:group>
            <v:group style="position:absolute;left:9174;top:2080;width:2;height:274" coordorigin="9174,2080" coordsize="2,274">
              <v:shape style="position:absolute;left:9174;top:2080;width:2;height:274" coordorigin="9174,2080" coordsize="0,274" path="m9174,2080l9174,2353e" filled="false" stroked="true" strokeweight=".680541pt" strokecolor="#000000">
                <v:path arrowok="t"/>
              </v:shape>
            </v:group>
            <v:group style="position:absolute;left:9169;top:2080;width:12;height:274" coordorigin="9169,2080" coordsize="12,274">
              <v:shape style="position:absolute;left:9169;top:2080;width:12;height:274" coordorigin="9169,2080" coordsize="12,274" path="m9180,2103l9180,2353,9169,2330,9169,2080,9180,2103xe" filled="false" stroked="true" strokeweight=".036283pt" strokecolor="#000000">
                <v:path arrowok="t"/>
              </v:shape>
            </v:group>
            <v:group style="position:absolute;left:10399;top:2100;width:2;height:289" coordorigin="10399,2100" coordsize="2,289">
              <v:shape style="position:absolute;left:10399;top:2100;width:2;height:289" coordorigin="10399,2100" coordsize="0,289" path="m10399,2100l10399,2389e" filled="false" stroked="true" strokeweight=".825647pt" strokecolor="#009300">
                <v:path arrowok="t"/>
              </v:shape>
            </v:group>
            <v:group style="position:absolute;left:10391;top:2100;width:15;height:289" coordorigin="10391,2100" coordsize="15,289">
              <v:shape style="position:absolute;left:10391;top:2100;width:15;height:289" coordorigin="10391,2100" coordsize="15,289" path="m10406,2100l10406,2351,10391,2389,10391,2139,10406,2100xe" filled="false" stroked="true" strokeweight=".036283pt" strokecolor="#000000">
                <v:path arrowok="t"/>
              </v:shape>
            </v:group>
            <v:group style="position:absolute;left:9180;top:2103;width:56;height:295" coordorigin="9180,2103" coordsize="56,295">
              <v:shape style="position:absolute;left:9180;top:2103;width:56;height:295" coordorigin="9180,2103" coordsize="56,295" path="m9180,2103l9180,2353,9235,2397,9235,2147,9180,2103xe" filled="true" fillcolor="#000000" stroked="false">
                <v:path arrowok="t"/>
                <v:fill type="solid"/>
              </v:shape>
            </v:group>
            <v:group style="position:absolute;left:9180;top:2103;width:56;height:295" coordorigin="9180,2103" coordsize="56,295">
              <v:shape style="position:absolute;left:9180;top:2103;width:56;height:295" coordorigin="9180,2103" coordsize="56,295" path="m9235,2147l9235,2397,9180,2353,9180,2103,9235,2147xe" filled="false" stroked="true" strokeweight=".036277pt" strokecolor="#000000">
                <v:path arrowok="t"/>
              </v:shape>
            </v:group>
            <v:group style="position:absolute;left:9235;top:2147;width:38;height:281" coordorigin="9235,2147" coordsize="38,281">
              <v:shape style="position:absolute;left:9235;top:2147;width:38;height:281" coordorigin="9235,2147" coordsize="38,281" path="m9235,2147l9235,2397,9273,2427,9273,2177,9235,2147xe" filled="true" fillcolor="#000000" stroked="false">
                <v:path arrowok="t"/>
                <v:fill type="solid"/>
              </v:shape>
            </v:group>
            <v:group style="position:absolute;left:9235;top:2147;width:38;height:281" coordorigin="9235,2147" coordsize="38,281">
              <v:shape style="position:absolute;left:9235;top:2147;width:38;height:281" coordorigin="9235,2147" coordsize="38,281" path="m9273,2177l9273,2427,9235,2397,9235,2147,9273,2177xe" filled="false" stroked="true" strokeweight=".03628pt" strokecolor="#000000">
                <v:path arrowok="t"/>
              </v:shape>
            </v:group>
            <v:group style="position:absolute;left:9276;top:2177;width:2;height:274" coordorigin="9276,2177" coordsize="2,274">
              <v:shape style="position:absolute;left:9276;top:2177;width:2;height:274" coordorigin="9276,2177" coordsize="0,274" path="m9276,2177l9276,2451e" filled="false" stroked="true" strokeweight=".426518pt" strokecolor="#000000">
                <v:path arrowok="t"/>
              </v:shape>
            </v:group>
            <v:group style="position:absolute;left:9273;top:2177;width:7;height:274" coordorigin="9273,2177" coordsize="7,274">
              <v:shape style="position:absolute;left:9273;top:2177;width:7;height:274" coordorigin="9273,2177" coordsize="7,274" path="m9280,2199l9280,2451,9273,2427,9273,2177,9280,2199xe" filled="false" stroked="true" strokeweight=".036284pt" strokecolor="#000000">
                <v:path arrowok="t"/>
              </v:shape>
            </v:group>
            <v:group style="position:absolute;left:9285;top:2199;width:2;height:267" coordorigin="9285,2199" coordsize="2,267">
              <v:shape style="position:absolute;left:9285;top:2199;width:2;height:267" coordorigin="9285,2199" coordsize="0,267" path="m9285,2199l9285,2466e" filled="false" stroked="true" strokeweight=".644257pt" strokecolor="#000000">
                <v:path arrowok="t"/>
              </v:shape>
            </v:group>
            <v:group style="position:absolute;left:9280;top:2199;width:11;height:267" coordorigin="9280,2199" coordsize="11,267">
              <v:shape style="position:absolute;left:9280;top:2199;width:11;height:267" coordorigin="9280,2199" coordsize="11,267" path="m9291,2215l9291,2466,9280,2451,9280,2199,9291,2215xe" filled="false" stroked="true" strokeweight=".036283pt" strokecolor="#000000">
                <v:path arrowok="t"/>
              </v:shape>
            </v:group>
            <v:group style="position:absolute;left:10388;top:2182;width:2;height:310" coordorigin="10388,2182" coordsize="2,310">
              <v:shape style="position:absolute;left:10388;top:2182;width:2;height:310" coordorigin="10388,2182" coordsize="0,310" path="m10388,2182l10388,2492e" filled="false" stroked="true" strokeweight=".716825pt" strokecolor="#009300">
                <v:path arrowok="t"/>
              </v:shape>
            </v:group>
            <v:group style="position:absolute;left:10382;top:2182;width:13;height:310" coordorigin="10382,2182" coordsize="13,310">
              <v:shape style="position:absolute;left:10382;top:2182;width:13;height:310" coordorigin="10382,2182" coordsize="13,310" path="m10394,2182l10394,2433,10382,2492,10382,2241,10394,2182xe" filled="false" stroked="true" strokeweight=".036283pt" strokecolor="#000000">
                <v:path arrowok="t"/>
              </v:shape>
            </v:group>
            <v:group style="position:absolute;left:10279;top:2245;width:2;height:260" coordorigin="10279,2245" coordsize="2,260">
              <v:shape style="position:absolute;left:10279;top:2245;width:2;height:260" coordorigin="10279,2245" coordsize="0,260" path="m10279,2245l10279,2505e" filled="false" stroked="true" strokeweight="1.007102pt" strokecolor="#004400">
                <v:path arrowok="t"/>
              </v:shape>
            </v:group>
            <v:group style="position:absolute;left:10270;top:2245;width:19;height:260" coordorigin="10270,2245" coordsize="19,260">
              <v:shape style="position:absolute;left:10270;top:2245;width:19;height:260" coordorigin="10270,2245" coordsize="19,260" path="m10288,2245l10288,2496,10270,2505,10270,2254,10288,2245xe" filled="false" stroked="true" strokeweight=".036283pt" strokecolor="#000000">
                <v:path arrowok="t"/>
              </v:shape>
            </v:group>
            <v:group style="position:absolute;left:10289;top:2245;width:2;height:270" coordorigin="10289,2245" coordsize="2,270">
              <v:shape style="position:absolute;left:10289;top:2245;width:2;height:270" coordorigin="10289,2245" coordsize="0,270" path="m10289,2245l10289,2515e" filled="false" stroked="true" strokeweight=".281459pt" strokecolor="#000000">
                <v:path arrowok="t"/>
              </v:shape>
            </v:group>
            <v:group style="position:absolute;left:10288;top:2245;width:4;height:270" coordorigin="10288,2245" coordsize="4,270">
              <v:shape style="position:absolute;left:10288;top:2245;width:4;height:270" coordorigin="10288,2245" coordsize="4,270" path="m10291,2264l10291,2515,10288,2496,10288,2245,10291,2264xe" filled="false" stroked="true" strokeweight=".036284pt" strokecolor="#000000">
                <v:path arrowok="t"/>
              </v:shape>
            </v:group>
            <v:group style="position:absolute;left:10291;top:2241;width:91;height:274" coordorigin="10291,2241" coordsize="91,274">
              <v:shape style="position:absolute;left:10291;top:2241;width:91;height:274" coordorigin="10291,2241" coordsize="91,274" path="m10382,2241l10291,2264,10291,2515,10382,2492,10382,2241xe" filled="true" fillcolor="#001e00" stroked="false">
                <v:path arrowok="t"/>
                <v:fill type="solid"/>
              </v:shape>
            </v:group>
            <v:group style="position:absolute;left:10291;top:2241;width:91;height:274" coordorigin="10291,2241" coordsize="91,274">
              <v:shape style="position:absolute;left:10291;top:2241;width:91;height:274" coordorigin="10291,2241" coordsize="91,274" path="m10382,2241l10382,2492,10291,2515,10291,2264,10382,2241xe" filled="false" stroked="true" strokeweight=".036265pt" strokecolor="#000000">
                <v:path arrowok="t"/>
              </v:shape>
            </v:group>
            <v:group style="position:absolute;left:9501;top:2260;width:37;height:258" coordorigin="9501,2260" coordsize="37,258">
              <v:shape style="position:absolute;left:9501;top:2260;width:37;height:258" coordorigin="9501,2260" coordsize="37,258" path="m9537,2260l9501,2267,9501,2518,9537,2511,9537,2260xe" filled="true" fillcolor="#001600" stroked="false">
                <v:path arrowok="t"/>
                <v:fill type="solid"/>
              </v:shape>
            </v:group>
            <v:group style="position:absolute;left:9501;top:2260;width:37;height:258" coordorigin="9501,2260" coordsize="37,258">
              <v:shape style="position:absolute;left:9501;top:2260;width:37;height:258" coordorigin="9501,2260" coordsize="37,258" path="m9537,2260l9537,2511,9501,2518,9501,2267,9537,2260xe" filled="false" stroked="true" strokeweight=".03628pt" strokecolor="#000000">
                <v:path arrowok="t"/>
              </v:shape>
            </v:group>
            <v:group style="position:absolute;left:9291;top:2215;width:2;height:314" coordorigin="9291,2215" coordsize="2,314">
              <v:shape style="position:absolute;left:9291;top:2215;width:2;height:314" coordorigin="9291,2215" coordsize="0,314" path="m9291,2215l9291,2529e" filled="false" stroked="true" strokeweight=".136284pt" strokecolor="#000000">
                <v:path arrowok="t"/>
              </v:shape>
            </v:group>
            <v:group style="position:absolute;left:9537;top:2260;width:88;height:271" coordorigin="9537,2260" coordsize="88,271">
              <v:shape style="position:absolute;left:9537;top:2260;width:88;height:271" coordorigin="9537,2260" coordsize="88,271" path="m9537,2260l9537,2511,9625,2531,9625,2280,9537,2260xe" filled="true" fillcolor="#002100" stroked="false">
                <v:path arrowok="t"/>
                <v:fill type="solid"/>
              </v:shape>
            </v:group>
            <v:group style="position:absolute;left:9537;top:2260;width:88;height:271" coordorigin="9537,2260" coordsize="88,271">
              <v:shape style="position:absolute;left:9537;top:2260;width:88;height:271" coordorigin="9537,2260" coordsize="88,271" path="m9625,2280l9625,2531,9537,2511,9537,2260,9625,2280xe" filled="false" stroked="true" strokeweight=".036266pt" strokecolor="#000000">
                <v:path arrowok="t"/>
              </v:shape>
            </v:group>
            <v:group style="position:absolute;left:9637;top:2280;width:2;height:273" coordorigin="9637,2280" coordsize="2,273">
              <v:shape style="position:absolute;left:9637;top:2280;width:2;height:273" coordorigin="9637,2280" coordsize="0,273" path="m9637,2280l9637,2553e" filled="false" stroked="true" strokeweight="1.297358pt" strokecolor="#000000">
                <v:path arrowok="t"/>
              </v:shape>
            </v:group>
            <v:group style="position:absolute;left:9625;top:2280;width:24;height:273" coordorigin="9625,2280" coordsize="24,273">
              <v:shape style="position:absolute;left:9625;top:2280;width:24;height:273" coordorigin="9625,2280" coordsize="24,273" path="m9649,2302l9649,2553,9625,2531,9625,2280,9649,2302xe" filled="false" stroked="true" strokeweight=".036282pt" strokecolor="#000000">
                <v:path arrowok="t"/>
              </v:shape>
            </v:group>
            <v:group style="position:absolute;left:9649;top:2302;width:43;height:296" coordorigin="9649,2302" coordsize="43,296">
              <v:shape style="position:absolute;left:9649;top:2302;width:43;height:296" coordorigin="9649,2302" coordsize="43,296" path="m9649,2302l9649,2553,9692,2598,9692,2347,9649,2302xe" filled="true" fillcolor="#000000" stroked="false">
                <v:path arrowok="t"/>
                <v:fill type="solid"/>
              </v:shape>
            </v:group>
            <v:group style="position:absolute;left:9649;top:2302;width:43;height:296" coordorigin="9649,2302" coordsize="43,296">
              <v:shape style="position:absolute;left:9649;top:2302;width:43;height:296" coordorigin="9649,2302" coordsize="43,296" path="m9692,2347l9692,2598,9649,2553,9649,2302,9692,2347xe" filled="false" stroked="true" strokeweight=".03628pt" strokecolor="#000000">
                <v:path arrowok="t"/>
              </v:shape>
            </v:group>
            <v:group style="position:absolute;left:10231;top:2282;width:49;height:320" coordorigin="10231,2282" coordsize="49,320">
              <v:shape style="position:absolute;left:10231;top:2282;width:49;height:320" coordorigin="10231,2282" coordsize="49,320" path="m10280,2282l10231,2350,10231,2601,10280,2532,10280,2282xe" filled="true" fillcolor="#008900" stroked="false">
                <v:path arrowok="t"/>
                <v:fill type="solid"/>
              </v:shape>
            </v:group>
            <v:group style="position:absolute;left:10231;top:2282;width:49;height:320" coordorigin="10231,2282" coordsize="49,320">
              <v:shape style="position:absolute;left:10231;top:2282;width:49;height:320" coordorigin="10231,2282" coordsize="49,320" path="m10280,2282l10280,2532,10231,2601,10231,2350,10280,2282xe" filled="false" stroked="true" strokeweight=".036279pt" strokecolor="#000000">
                <v:path arrowok="t"/>
              </v:shape>
            </v:group>
            <v:group style="position:absolute;left:9448;top:2267;width:53;height:335" coordorigin="9448,2267" coordsize="53,335">
              <v:shape style="position:absolute;left:9448;top:2267;width:53;height:335" coordorigin="9448,2267" coordsize="53,335" path="m9501,2267l9448,2352,9448,2602,9501,2518,9501,2267xe" filled="true" fillcolor="#008c00" stroked="false">
                <v:path arrowok="t"/>
                <v:fill type="solid"/>
              </v:shape>
            </v:group>
            <v:group style="position:absolute;left:9448;top:2267;width:53;height:335" coordorigin="9448,2267" coordsize="53,335">
              <v:shape style="position:absolute;left:9448;top:2267;width:53;height:335" coordorigin="9448,2267" coordsize="53,335" path="m9501,2267l9501,2518,9448,2602,9448,2352,9501,2267xe" filled="false" stroked="true" strokeweight=".036279pt" strokecolor="#000000">
                <v:path arrowok="t"/>
              </v:shape>
            </v:group>
            <v:group style="position:absolute;left:9437;top:2352;width:2;height:255" coordorigin="9437,2352" coordsize="2,255">
              <v:shape style="position:absolute;left:9437;top:2352;width:2;height:255" coordorigin="9437,2352" coordsize="0,255" path="m9437,2352l9437,2606e" filled="false" stroked="true" strokeweight="1.188499pt" strokecolor="#001400">
                <v:path arrowok="t"/>
              </v:shape>
            </v:group>
            <v:group style="position:absolute;left:9426;top:2352;width:22;height:255" coordorigin="9426,2352" coordsize="22,255">
              <v:shape style="position:absolute;left:9426;top:2352;width:22;height:255" coordorigin="9426,2352" coordsize="22,255" path="m9448,2352l9448,2602,9426,2606,9426,2355,9448,2352xe" filled="false" stroked="true" strokeweight=".036282pt" strokecolor="#000000">
                <v:path arrowok="t"/>
              </v:shape>
            </v:group>
            <v:group style="position:absolute;left:9291;top:2278;width:135;height:328" coordorigin="9291,2278" coordsize="135,328">
              <v:shape style="position:absolute;left:9291;top:2278;width:135;height:328" coordorigin="9291,2278" coordsize="135,328" path="m9291,2278l9291,2529,9426,2606,9426,2355,9291,2278xe" filled="true" fillcolor="#000000" stroked="false">
                <v:path arrowok="t"/>
                <v:fill type="solid"/>
              </v:shape>
            </v:group>
            <v:group style="position:absolute;left:9291;top:2278;width:135;height:328" coordorigin="9291,2278" coordsize="135,328">
              <v:shape style="position:absolute;left:9291;top:2278;width:135;height:328" coordorigin="9291,2278" coordsize="135,328" path="m9426,2355l9426,2606,9291,2529,9291,2278,9426,2355xe" filled="false" stroked="true" strokeweight=".036256pt" strokecolor="#000000">
                <v:path arrowok="t"/>
              </v:shape>
            </v:group>
            <v:group style="position:absolute;left:10156;top:2350;width:75;height:279" coordorigin="10156,2350" coordsize="75,279">
              <v:shape style="position:absolute;left:10156;top:2350;width:75;height:279" coordorigin="10156,2350" coordsize="75,279" path="m10231,2350l10156,2378,10156,2628,10231,2601,10231,2350xe" filled="true" fillcolor="#003300" stroked="false">
                <v:path arrowok="t"/>
                <v:fill type="solid"/>
              </v:shape>
            </v:group>
            <v:group style="position:absolute;left:10156;top:2350;width:75;height:279" coordorigin="10156,2350" coordsize="75,279">
              <v:shape style="position:absolute;left:10156;top:2350;width:75;height:279" coordorigin="10156,2350" coordsize="75,279" path="m10231,2350l10231,2601,10156,2628,10156,2378,10231,2350xe" filled="false" stroked="true" strokeweight=".036271pt" strokecolor="#000000">
                <v:path arrowok="t"/>
              </v:shape>
            </v:group>
            <v:group style="position:absolute;left:10113;top:2378;width:44;height:264" coordorigin="10113,2378" coordsize="44,264">
              <v:shape style="position:absolute;left:10113;top:2378;width:44;height:264" coordorigin="10113,2378" coordsize="44,264" path="m10156,2378l10113,2391,10113,2641,10156,2628,10156,2378xe" filled="true" fillcolor="#002600" stroked="false">
                <v:path arrowok="t"/>
                <v:fill type="solid"/>
              </v:shape>
            </v:group>
            <v:group style="position:absolute;left:10113;top:2378;width:44;height:264" coordorigin="10113,2378" coordsize="44,264">
              <v:shape style="position:absolute;left:10113;top:2378;width:44;height:264" coordorigin="10113,2378" coordsize="44,264" path="m10156,2378l10156,2628,10113,2641,10113,2391,10156,2378xe" filled="false" stroked="true" strokeweight=".036279pt" strokecolor="#000000">
                <v:path arrowok="t"/>
              </v:shape>
            </v:group>
            <v:group style="position:absolute;left:10107;top:2391;width:2;height:273" coordorigin="10107,2391" coordsize="2,273">
              <v:shape style="position:absolute;left:10107;top:2391;width:2;height:273" coordorigin="10107,2391" coordsize="0,273" path="m10107,2391l10107,2663e" filled="false" stroked="true" strokeweight=".716821pt" strokecolor="#009100">
                <v:path arrowok="t"/>
              </v:shape>
            </v:group>
            <v:group style="position:absolute;left:10100;top:2391;width:13;height:273" coordorigin="10100,2391" coordsize="13,273">
              <v:shape style="position:absolute;left:10100;top:2391;width:13;height:273" coordorigin="10100,2391" coordsize="13,273" path="m10113,2391l10113,2641,10100,2663,10100,2412,10113,2391xe" filled="false" stroked="true" strokeweight=".036283pt" strokecolor="#000000">
                <v:path arrowok="t"/>
              </v:shape>
            </v:group>
            <v:group style="position:absolute;left:10057;top:2412;width:44;height:280" coordorigin="10057,2412" coordsize="44,280">
              <v:shape style="position:absolute;left:10057;top:2412;width:44;height:280" coordorigin="10057,2412" coordsize="44,280" path="m10100,2412l10057,2441,10057,2692,10100,2663,10100,2412xe" filled="true" fillcolor="#005b00" stroked="false">
                <v:path arrowok="t"/>
                <v:fill type="solid"/>
              </v:shape>
            </v:group>
            <v:group style="position:absolute;left:10057;top:2412;width:44;height:280" coordorigin="10057,2412" coordsize="44,280">
              <v:shape style="position:absolute;left:10057;top:2412;width:44;height:280" coordorigin="10057,2412" coordsize="44,280" path="m10100,2412l10100,2663,10057,2692,10057,2441,10100,2412xe" filled="false" stroked="true" strokeweight=".036279pt" strokecolor="#000000">
                <v:path arrowok="t"/>
              </v:shape>
            </v:group>
            <v:group style="position:absolute;left:9692;top:2347;width:54;height:366" coordorigin="9692,2347" coordsize="54,366">
              <v:shape style="position:absolute;left:9692;top:2347;width:54;height:366" coordorigin="9692,2347" coordsize="54,366" path="m9692,2347l9692,2598,9746,2713,9746,2462,9692,2347xe" filled="true" fillcolor="#000000" stroked="false">
                <v:path arrowok="t"/>
                <v:fill type="solid"/>
              </v:shape>
            </v:group>
            <v:group style="position:absolute;left:9692;top:2347;width:54;height:366" coordorigin="9692,2347" coordsize="54,366">
              <v:shape style="position:absolute;left:9692;top:2347;width:54;height:366" coordorigin="9692,2347" coordsize="54,366" path="m9746,2462l9746,2713,9692,2598,9692,2347,9746,2462xe" filled="false" stroked="true" strokeweight=".03628pt" strokecolor="#000000">
                <v:path arrowok="t"/>
              </v:shape>
            </v:group>
            <v:group style="position:absolute;left:10028;top:2462;width:34;height:265" coordorigin="10028,2462" coordsize="34,265">
              <v:shape style="position:absolute;left:10028;top:2462;width:34;height:265" coordorigin="10028,2462" coordsize="34,265" path="m10061,2462l10028,2477,10028,2727,10061,2713,10061,2462xe" filled="true" fillcolor="#003a00" stroked="false">
                <v:path arrowok="t"/>
                <v:fill type="solid"/>
              </v:shape>
            </v:group>
            <v:group style="position:absolute;left:10028;top:2462;width:34;height:265" coordorigin="10028,2462" coordsize="34,265">
              <v:shape style="position:absolute;left:10028;top:2462;width:34;height:265" coordorigin="10028,2462" coordsize="34,265" path="m10061,2462l10061,2713,10028,2727,10028,2477,10061,2462xe" filled="false" stroked="true" strokeweight=".036281pt" strokecolor="#000000">
                <v:path arrowok="t"/>
              </v:shape>
            </v:group>
            <v:group style="position:absolute;left:9746;top:2462;width:64;height:309" coordorigin="9746,2462" coordsize="64,309">
              <v:shape style="position:absolute;left:9746;top:2462;width:64;height:309" coordorigin="9746,2462" coordsize="64,309" path="m9746,2462l9746,2713,9809,2770,9809,2520,9746,2462xe" filled="true" fillcolor="#002100" stroked="false">
                <v:path arrowok="t"/>
                <v:fill type="solid"/>
              </v:shape>
            </v:group>
            <v:group style="position:absolute;left:9746;top:2462;width:64;height:309" coordorigin="9746,2462" coordsize="64,309">
              <v:shape style="position:absolute;left:9746;top:2462;width:64;height:309" coordorigin="9746,2462" coordsize="64,309" path="m9809,2520l9809,2770,9746,2713,9746,2462,9809,2520xe" filled="false" stroked="true" strokeweight=".036276pt" strokecolor="#000000">
                <v:path arrowok="t"/>
              </v:shape>
            </v:group>
            <v:group style="position:absolute;left:9812;top:2520;width:2;height:283" coordorigin="9812,2520" coordsize="2,283">
              <v:shape style="position:absolute;left:9812;top:2520;width:2;height:283" coordorigin="9812,2520" coordsize="0,283" path="m9812,2520l9812,2803e" filled="false" stroked="true" strokeweight=".42654pt" strokecolor="#000000">
                <v:path arrowok="t"/>
              </v:shape>
            </v:group>
            <v:group style="position:absolute;left:9809;top:2520;width:7;height:283" coordorigin="9809,2520" coordsize="7,283">
              <v:shape style="position:absolute;left:9809;top:2520;width:7;height:283" coordorigin="9809,2520" coordsize="7,283" path="m9815,2552l9815,2803,9809,2770,9809,2520,9815,2552xe" filled="false" stroked="true" strokeweight=".036284pt" strokecolor="#000000">
                <v:path arrowok="t"/>
              </v:shape>
            </v:group>
            <v:group style="position:absolute;left:10024;top:2506;width:2;height:328" coordorigin="10024,2506" coordsize="2,328">
              <v:shape style="position:absolute;left:10024;top:2506;width:2;height:328" coordorigin="10024,2506" coordsize="0,328" path="m10024,2506l10024,2834e" filled="false" stroked="true" strokeweight="1.188531pt" strokecolor="#009300">
                <v:path arrowok="t"/>
              </v:shape>
            </v:group>
            <v:group style="position:absolute;left:10013;top:2506;width:22;height:328" coordorigin="10013,2506" coordsize="22,328">
              <v:shape style="position:absolute;left:10013;top:2506;width:22;height:328" coordorigin="10013,2506" coordsize="22,328" path="m10035,2506l10035,2757,10013,2834,10013,2583,10035,2506xe" filled="false" stroked="true" strokeweight=".036283pt" strokecolor="#000000">
                <v:path arrowok="t"/>
              </v:shape>
            </v:group>
            <v:group style="position:absolute;left:9815;top:2552;width:39;height:341" coordorigin="9815,2552" coordsize="39,341">
              <v:shape style="position:absolute;left:9815;top:2552;width:39;height:341" coordorigin="9815,2552" coordsize="39,341" path="m9815,2552l9815,2803,9854,2892,9854,2642,9815,2552xe" filled="true" fillcolor="#000000" stroked="false">
                <v:path arrowok="t"/>
                <v:fill type="solid"/>
              </v:shape>
            </v:group>
            <v:group style="position:absolute;left:9815;top:2552;width:39;height:341" coordorigin="9815,2552" coordsize="39,341">
              <v:shape style="position:absolute;left:9815;top:2552;width:39;height:341" coordorigin="9815,2552" coordsize="39,341" path="m9854,2642l9854,2892,9815,2803,9815,2552,9854,2642xe" filled="false" stroked="true" strokeweight=".036281pt" strokecolor="#000000">
                <v:path arrowok="t"/>
              </v:shape>
            </v:group>
            <v:group style="position:absolute;left:9854;top:2642;width:89;height:284" coordorigin="9854,2642" coordsize="89,284">
              <v:shape style="position:absolute;left:9854;top:2642;width:89;height:284" coordorigin="9854,2642" coordsize="89,284" path="m9854,2642l9854,2892,9942,2926,9942,2675,9854,2642xe" filled="true" fillcolor="#000000" stroked="false">
                <v:path arrowok="t"/>
                <v:fill type="solid"/>
              </v:shape>
            </v:group>
            <v:group style="position:absolute;left:9854;top:2642;width:89;height:284" coordorigin="9854,2642" coordsize="89,284">
              <v:shape style="position:absolute;left:9854;top:2642;width:89;height:284" coordorigin="9854,2642" coordsize="89,284" path="m9942,2675l9942,2926,9854,2892,9854,2642,9942,2675xe" filled="false" stroked="true" strokeweight=".036267pt" strokecolor="#000000">
                <v:path arrowok="t"/>
              </v:shape>
            </v:group>
            <v:group style="position:absolute;left:10043;top:2683;width:2;height:264" coordorigin="10043,2683" coordsize="2,264">
              <v:shape style="position:absolute;left:10043;top:2683;width:2;height:264" coordorigin="10043,2683" coordsize="0,264" path="m10043,2683l10043,2947e" filled="false" stroked="true" strokeweight="1.152215pt" strokecolor="#005600">
                <v:path arrowok="t"/>
              </v:shape>
            </v:group>
            <v:group style="position:absolute;left:10033;top:2683;width:22;height:264" coordorigin="10033,2683" coordsize="22,264">
              <v:shape style="position:absolute;left:10033;top:2683;width:22;height:264" coordorigin="10033,2683" coordsize="22,264" path="m10054,2683l10054,2934,10033,2947,10033,2695,10054,2683xe" filled="false" stroked="true" strokeweight=".036283pt" strokecolor="#000000">
                <v:path arrowok="t"/>
              </v:shape>
            </v:group>
            <v:group style="position:absolute;left:9112;top:1508;width:1294;height:1188" coordorigin="9112,1508" coordsize="1294,1188">
              <v:shape style="position:absolute;left:9112;top:1508;width:1294;height:1188" coordorigin="9112,1508" coordsize="1294,1188" path="m10272,2260l9537,2260,9625,2280,9649,2302,9692,2347,9746,2462,9809,2520,9815,2552,9854,2642,9942,2675,10033,2695,10054,2683,10013,2583,10035,2506,10028,2477,10061,2462,10057,2441,10100,2412,10113,2391,10156,2378,10231,2350,10280,2282,10272,2260xe" filled="true" fillcolor="#00cc35" stroked="false">
                <v:path arrowok="t"/>
                <v:fill type="solid"/>
              </v:shape>
              <v:shape style="position:absolute;left:9112;top:1508;width:1294;height:1188" coordorigin="9112,1508" coordsize="1294,1188" path="m10396,2080l9169,2080,9180,2103,9273,2177,9280,2199,9291,2215,9291,2278,9426,2355,9448,2352,9501,2267,9537,2260,10272,2260,10270,2254,10288,2245,10367,2245,10382,2241,10394,2182,10391,2139,10406,2100,10396,2080xe" filled="true" fillcolor="#00cc35" stroked="false">
                <v:path arrowok="t"/>
                <v:fill type="solid"/>
              </v:shape>
              <v:shape style="position:absolute;left:9112;top:1508;width:1294;height:1188" coordorigin="9112,1508" coordsize="1294,1188" path="m10367,2245l10288,2245,10291,2264,10367,2245xe" filled="true" fillcolor="#00cc35" stroked="false">
                <v:path arrowok="t"/>
                <v:fill type="solid"/>
              </v:shape>
              <v:shape style="position:absolute;left:9112;top:1508;width:1294;height:1188" coordorigin="9112,1508" coordsize="1294,1188" path="m9112,2010l9142,2054,9146,2084,9169,2080,10396,2080,10368,2019,9463,2019,9112,2010xe" filled="true" fillcolor="#00cc35" stroked="false">
                <v:path arrowok="t"/>
                <v:fill type="solid"/>
              </v:shape>
              <v:shape style="position:absolute;left:9112;top:1508;width:1294;height:1188" coordorigin="9112,1508" coordsize="1294,1188" path="m9775,1508l9492,1509,9463,2019,10368,2019,10354,1988,10341,1809,10288,1792,10056,1792,9989,1789,9965,1769,9830,1769,9836,1727,9773,1726,9775,1508xe" filled="true" fillcolor="#00cc35" stroked="false">
                <v:path arrowok="t"/>
                <v:fill type="solid"/>
              </v:shape>
              <v:shape style="position:absolute;left:9112;top:1508;width:1294;height:1188" coordorigin="9112,1508" coordsize="1294,1188" path="m10213,1769l10122,1789,10056,1792,10288,1792,10213,1769xe" filled="true" fillcolor="#00cc35" stroked="false">
                <v:path arrowok="t"/>
                <v:fill type="solid"/>
              </v:shape>
              <v:shape style="position:absolute;left:9112;top:1508;width:1294;height:1188" coordorigin="9112,1508" coordsize="1294,1188" path="m9952,1758l9830,1769,9965,1769,9952,1758xe" filled="true" fillcolor="#00cc35" stroked="false">
                <v:path arrowok="t"/>
                <v:fill type="solid"/>
              </v:shape>
            </v:group>
            <v:group style="position:absolute;left:9112;top:1508;width:1294;height:1188" coordorigin="9112,1508" coordsize="1294,1188">
              <v:shape style="position:absolute;left:9112;top:1508;width:1294;height:1188" coordorigin="9112,1508" coordsize="1294,1188" path="m9492,1509l9774,1508e" filled="false" stroked="true" strokeweight=".036189pt" strokecolor="#000000">
                <v:path arrowok="t"/>
              </v:shape>
              <v:shape style="position:absolute;left:9112;top:1508;width:1294;height:1188" coordorigin="9112,1508" coordsize="1294,1188" path="m9775,1508l9773,1726,9836,1727,9830,1769,9952,1758,9989,1789,10056,1792,10122,1789,10213,1769,10341,1809,10354,1988,10406,2100,10391,2139,10394,2182,10382,2241,10291,2264,10288,2245,10270,2254,10280,2282,10231,2350,10156,2378,10113,2391,10100,2412,10057,2441,10061,2462,10028,2477,10035,2506,10013,2583,10054,2683,9942,2675,9854,2642,9815,2552,9809,2520,9746,2462,9692,2347,9649,2302,9625,2280,9537,2260,9501,2267,9448,2352,9426,2355,9291,2278,9291,2215,9280,2199,9273,2177,9235,2147,9180,2103,9169,2080,9146,2084,9142,2054,9112,2010e" filled="false" stroked="true" strokeweight=".036189pt" strokecolor="#000000">
                <v:path arrowok="t"/>
              </v:shape>
              <v:shape style="position:absolute;left:9112;top:1508;width:1294;height:1188" coordorigin="9112,1508" coordsize="1294,1188" path="m9112,2010l9463,2019,9492,1509e" filled="false" stroked="true" strokeweight=".036189pt" strokecolor="#000000">
                <v:path arrowok="t"/>
              </v:shape>
            </v:group>
            <v:group style="position:absolute;left:9942;top:2675;width:91;height:272" coordorigin="9942,2675" coordsize="91,272">
              <v:shape style="position:absolute;left:9942;top:2675;width:91;height:272" coordorigin="9942,2675" coordsize="91,272" path="m9942,2675l9942,2926,10033,2947,10033,2695,9942,2675xe" filled="true" fillcolor="#002100" stroked="false">
                <v:path arrowok="t"/>
                <v:fill type="solid"/>
              </v:shape>
            </v:group>
            <v:group style="position:absolute;left:9942;top:2675;width:91;height:272" coordorigin="9942,2675" coordsize="91,272">
              <v:shape style="position:absolute;left:9942;top:2675;width:91;height:272" coordorigin="9942,2675" coordsize="91,272" path="m10033,2695l10033,2947,9942,2926,9942,2675,10033,2695xe" filled="false" stroked="true" strokeweight=".036265pt" strokecolor="#000000">
                <v:path arrowok="t"/>
              </v:shape>
            </v:group>
            <w10:wrap type="none"/>
          </v:group>
        </w:pict>
      </w:r>
      <w:r>
        <w:rPr>
          <w:w w:val="95"/>
        </w:rPr>
        <w:t>Rehabilitation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tabs>
          <w:tab w:pos="4075" w:val="left" w:leader="none"/>
        </w:tabs>
        <w:spacing w:before="14"/>
        <w:ind w:left="532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Home</w:t>
      </w:r>
      <w:r>
        <w:rPr>
          <w:rFonts w:ascii="Calibri"/>
          <w:spacing w:val="-11"/>
          <w:sz w:val="24"/>
        </w:rPr>
        <w:t> </w:t>
      </w:r>
      <w:r>
        <w:rPr>
          <w:rFonts w:ascii="Calibri"/>
          <w:sz w:val="24"/>
        </w:rPr>
        <w:t>Health</w:t>
      </w:r>
      <w:r>
        <w:rPr>
          <w:rFonts w:ascii="Calibri"/>
          <w:position w:val="11"/>
          <w:sz w:val="16"/>
        </w:rPr>
        <w:t>220</w:t>
        <w:tab/>
      </w:r>
      <w:r>
        <w:rPr>
          <w:rFonts w:ascii="Calibri"/>
          <w:b/>
          <w:color w:val="FFFFFF"/>
          <w:sz w:val="24"/>
        </w:rPr>
        <w:t>F</w:t>
      </w:r>
      <w:r>
        <w:rPr>
          <w:rFonts w:ascii="Calibri"/>
          <w:sz w:val="24"/>
        </w:rPr>
      </w:r>
    </w:p>
    <w:p>
      <w:pPr>
        <w:pStyle w:val="BodyText"/>
        <w:tabs>
          <w:tab w:pos="4063" w:val="left" w:leader="none"/>
        </w:tabs>
        <w:spacing w:line="240" w:lineRule="auto" w:before="43"/>
        <w:ind w:left="532" w:right="0" w:firstLine="0"/>
        <w:jc w:val="left"/>
        <w:rPr>
          <w:rFonts w:ascii="Calibri" w:hAnsi="Calibri" w:cs="Calibri" w:eastAsia="Calibri"/>
        </w:rPr>
      </w:pPr>
      <w:r>
        <w:rPr/>
        <w:t>Informed</w:t>
      </w:r>
      <w:r>
        <w:rPr>
          <w:spacing w:val="-6"/>
        </w:rPr>
        <w:t> </w:t>
      </w:r>
      <w:r>
        <w:rPr/>
        <w:t>Consent</w:t>
        <w:tab/>
      </w:r>
      <w:r>
        <w:rPr>
          <w:rFonts w:ascii="Calibri"/>
          <w:b/>
          <w:color w:val="FFFFFF"/>
        </w:rPr>
        <w:t>B</w:t>
      </w:r>
      <w:r>
        <w:rPr>
          <w:rFonts w:ascii="Calibri"/>
        </w:rPr>
      </w:r>
    </w:p>
    <w:p>
      <w:pPr>
        <w:pStyle w:val="BodyText"/>
        <w:tabs>
          <w:tab w:pos="4067" w:val="left" w:leader="none"/>
        </w:tabs>
        <w:spacing w:line="240" w:lineRule="auto" w:before="43"/>
        <w:ind w:left="532" w:right="0" w:firstLine="0"/>
        <w:jc w:val="left"/>
        <w:rPr>
          <w:rFonts w:ascii="Calibri" w:hAnsi="Calibri" w:cs="Calibri" w:eastAsia="Calibri"/>
        </w:rPr>
      </w:pPr>
      <w:r>
        <w:rPr>
          <w:w w:val="95"/>
        </w:rPr>
        <w:t>Telepresenter</w:t>
        <w:tab/>
      </w:r>
      <w:r>
        <w:rPr>
          <w:rFonts w:ascii="Calibri"/>
          <w:b/>
          <w:color w:val="FFFFFF"/>
        </w:rPr>
        <w:t>C</w:t>
      </w:r>
      <w:r>
        <w:rPr>
          <w:rFonts w:ascii="Calibri"/>
        </w:rPr>
      </w:r>
    </w:p>
    <w:p>
      <w:pPr>
        <w:pStyle w:val="Heading6"/>
        <w:spacing w:line="240" w:lineRule="auto" w:before="201"/>
        <w:ind w:left="676" w:right="307"/>
        <w:jc w:val="center"/>
        <w:rPr>
          <w:b w:val="0"/>
          <w:bCs w:val="0"/>
        </w:rPr>
      </w:pPr>
      <w:r>
        <w:rPr/>
        <w:t>INNOVATIVE</w:t>
      </w:r>
      <w:r>
        <w:rPr>
          <w:spacing w:val="-15"/>
        </w:rPr>
        <w:t> </w:t>
      </w:r>
      <w:r>
        <w:rPr/>
        <w:t>PAYMENT</w:t>
      </w:r>
      <w:r>
        <w:rPr>
          <w:spacing w:val="-15"/>
        </w:rPr>
        <w:t> </w:t>
      </w:r>
      <w:r>
        <w:rPr/>
        <w:t>OR</w:t>
      </w:r>
      <w:r>
        <w:rPr>
          <w:spacing w:val="25"/>
          <w:w w:val="99"/>
        </w:rPr>
        <w:t> </w:t>
      </w:r>
      <w:r>
        <w:rPr/>
        <w:t>SERVICE</w:t>
      </w:r>
      <w:r>
        <w:rPr>
          <w:spacing w:val="-16"/>
        </w:rPr>
        <w:t> </w:t>
      </w:r>
      <w:r>
        <w:rPr/>
        <w:t>DELIVERY</w:t>
      </w:r>
      <w:r>
        <w:rPr>
          <w:spacing w:val="-16"/>
        </w:rPr>
        <w:t> </w:t>
      </w:r>
      <w:r>
        <w:rPr/>
        <w:t>MODELS:</w:t>
      </w:r>
      <w:r>
        <w:rPr>
          <w:b w:val="0"/>
        </w:rPr>
      </w:r>
    </w:p>
    <w:p>
      <w:pPr>
        <w:pStyle w:val="BodyText"/>
        <w:spacing w:line="279" w:lineRule="auto" w:before="205"/>
        <w:ind w:left="532" w:right="908" w:firstLine="0"/>
        <w:jc w:val="left"/>
      </w:pPr>
      <w:r>
        <w:rPr>
          <w:spacing w:val="-1"/>
          <w:w w:val="90"/>
        </w:rPr>
        <w:t>State</w:t>
      </w:r>
      <w:r>
        <w:rPr>
          <w:spacing w:val="-3"/>
          <w:w w:val="90"/>
        </w:rPr>
        <w:t>-­‐</w:t>
      </w:r>
      <w:r>
        <w:rPr>
          <w:spacing w:val="-1"/>
          <w:w w:val="90"/>
        </w:rPr>
        <w:t>wide</w:t>
      </w:r>
      <w:r>
        <w:rPr>
          <w:w w:val="90"/>
        </w:rPr>
        <w:t> </w:t>
      </w:r>
      <w:r>
        <w:rPr>
          <w:spacing w:val="5"/>
          <w:w w:val="90"/>
        </w:rPr>
        <w:t> </w:t>
      </w:r>
      <w:r>
        <w:rPr>
          <w:w w:val="90"/>
        </w:rPr>
        <w:t>Network</w:t>
      </w:r>
      <w:r>
        <w:rPr>
          <w:spacing w:val="22"/>
          <w:w w:val="99"/>
        </w:rPr>
        <w:t> </w:t>
      </w:r>
      <w:r>
        <w:rPr/>
        <w:t>Medicaid</w:t>
      </w:r>
      <w:r>
        <w:rPr>
          <w:spacing w:val="-6"/>
        </w:rPr>
        <w:t> </w:t>
      </w:r>
      <w:r>
        <w:rPr/>
        <w:t>Managed</w:t>
      </w:r>
      <w:r>
        <w:rPr>
          <w:spacing w:val="-5"/>
        </w:rPr>
        <w:t> </w:t>
      </w:r>
      <w:r>
        <w:rPr/>
        <w:t>Care</w:t>
      </w:r>
      <w:r>
        <w:rPr/>
      </w:r>
    </w:p>
    <w:p>
      <w:pPr>
        <w:pStyle w:val="BodyText"/>
        <w:spacing w:line="239" w:lineRule="auto" w:before="0"/>
        <w:ind w:left="532" w:right="908" w:firstLine="0"/>
        <w:jc w:val="left"/>
      </w:pPr>
      <w:r>
        <w:rPr>
          <w:spacing w:val="-1"/>
          <w:w w:val="95"/>
        </w:rPr>
        <w:t>Medicare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Medicaid</w:t>
      </w:r>
      <w:r>
        <w:rPr>
          <w:spacing w:val="-26"/>
          <w:w w:val="95"/>
        </w:rPr>
        <w:t> </w:t>
      </w:r>
      <w:r>
        <w:rPr>
          <w:w w:val="95"/>
        </w:rPr>
        <w:t>Dual</w:t>
      </w:r>
      <w:r>
        <w:rPr>
          <w:spacing w:val="36"/>
        </w:rPr>
        <w:t> </w:t>
      </w:r>
      <w:r>
        <w:rPr>
          <w:spacing w:val="-1"/>
        </w:rPr>
        <w:t>Eligibles</w:t>
      </w:r>
    </w:p>
    <w:p>
      <w:pPr>
        <w:pStyle w:val="BodyText"/>
        <w:spacing w:line="294" w:lineRule="auto" w:before="43"/>
        <w:ind w:left="532" w:right="2429" w:firstLine="0"/>
        <w:jc w:val="left"/>
      </w:pPr>
      <w:r>
        <w:rPr/>
        <w:t>Health</w:t>
      </w:r>
      <w:r>
        <w:rPr>
          <w:spacing w:val="-6"/>
        </w:rPr>
        <w:t> </w:t>
      </w:r>
      <w:r>
        <w:rPr/>
        <w:t>Home</w:t>
      </w:r>
      <w:r>
        <w:rPr>
          <w:w w:val="99"/>
        </w:rPr>
        <w:t> </w:t>
      </w:r>
      <w:r>
        <w:rPr/>
        <w:t>HCBS</w:t>
      </w:r>
      <w:r>
        <w:rPr>
          <w:spacing w:val="-7"/>
        </w:rPr>
        <w:t> </w:t>
      </w:r>
      <w:r>
        <w:rPr/>
        <w:t>Waiver</w:t>
      </w:r>
      <w:r>
        <w:rPr/>
      </w:r>
    </w:p>
    <w:p>
      <w:pPr>
        <w:pStyle w:val="BodyText"/>
        <w:tabs>
          <w:tab w:pos="4010" w:val="left" w:leader="none"/>
        </w:tabs>
        <w:spacing w:line="293" w:lineRule="exact" w:before="0"/>
        <w:ind w:left="532" w:right="0" w:firstLine="0"/>
        <w:jc w:val="left"/>
        <w:rPr>
          <w:rFonts w:ascii="Arial Unicode MS" w:hAnsi="Arial Unicode MS" w:cs="Arial Unicode MS" w:eastAsia="Arial Unicode MS"/>
        </w:rPr>
      </w:pPr>
      <w:r>
        <w:rPr>
          <w:w w:val="95"/>
        </w:rPr>
        <w:t>Corrections</w:t>
        <w:tab/>
      </w:r>
      <w:r>
        <w:rPr>
          <w:rFonts w:ascii="Arial Unicode MS" w:hAnsi="Arial Unicode MS" w:cs="Arial Unicode MS" w:eastAsia="Arial Unicode MS"/>
          <w:color w:val="FFFFFF"/>
          <w:w w:val="110"/>
        </w:rPr>
        <w:t>✔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240" w:lineRule="auto" w:before="57"/>
        <w:ind w:left="532" w:right="0" w:firstLine="0"/>
        <w:jc w:val="left"/>
      </w:pPr>
      <w:r>
        <w:rPr/>
        <w:t>Other</w:t>
      </w:r>
    </w:p>
    <w:p>
      <w:pPr>
        <w:pStyle w:val="BodyText"/>
        <w:numPr>
          <w:ilvl w:val="1"/>
          <w:numId w:val="22"/>
        </w:numPr>
        <w:tabs>
          <w:tab w:pos="741" w:val="left" w:leader="none"/>
        </w:tabs>
        <w:spacing w:line="240" w:lineRule="auto" w:before="0" w:after="0"/>
        <w:ind w:left="740" w:right="306" w:hanging="450"/>
        <w:jc w:val="left"/>
      </w:pPr>
      <w:r>
        <w:rPr/>
        <w:br w:type="column"/>
        <w:t>Patients</w:t>
      </w:r>
      <w:r>
        <w:rPr>
          <w:spacing w:val="-27"/>
        </w:rPr>
        <w:t> </w:t>
      </w:r>
      <w:r>
        <w:rPr/>
        <w:t>must</w:t>
      </w:r>
      <w:r>
        <w:rPr>
          <w:spacing w:val="-26"/>
        </w:rPr>
        <w:t> </w:t>
      </w:r>
      <w:r>
        <w:rPr/>
        <w:t>receive</w:t>
      </w:r>
      <w:r>
        <w:rPr>
          <w:spacing w:val="-27"/>
        </w:rPr>
        <w:t> </w:t>
      </w:r>
      <w:r>
        <w:rPr/>
        <w:t>an</w:t>
      </w:r>
      <w:r>
        <w:rPr>
          <w:spacing w:val="-26"/>
        </w:rPr>
        <w:t> </w:t>
      </w:r>
      <w:r>
        <w:rPr>
          <w:spacing w:val="-1"/>
        </w:rPr>
        <w:t>in</w:t>
      </w:r>
      <w:r>
        <w:rPr>
          <w:spacing w:val="-3"/>
        </w:rPr>
        <w:t>-­‐</w:t>
      </w:r>
      <w:r>
        <w:rPr>
          <w:spacing w:val="-1"/>
        </w:rPr>
        <w:t>person</w:t>
      </w:r>
      <w:r>
        <w:rPr>
          <w:spacing w:val="-27"/>
        </w:rPr>
        <w:t> </w:t>
      </w:r>
      <w:r>
        <w:rPr/>
        <w:t>evaluation</w:t>
      </w:r>
      <w:r>
        <w:rPr>
          <w:spacing w:val="-26"/>
        </w:rPr>
        <w:t> </w:t>
      </w:r>
      <w:r>
        <w:rPr/>
        <w:t>for</w:t>
      </w:r>
      <w:r>
        <w:rPr>
          <w:spacing w:val="20"/>
          <w:w w:val="99"/>
        </w:rPr>
        <w:t> </w:t>
      </w:r>
      <w:r>
        <w:rPr/>
        <w:t>the</w:t>
      </w:r>
      <w:r>
        <w:rPr>
          <w:spacing w:val="-3"/>
        </w:rPr>
        <w:t> </w:t>
      </w:r>
      <w:r>
        <w:rPr/>
        <w:t>same</w:t>
      </w:r>
      <w:r>
        <w:rPr>
          <w:spacing w:val="-3"/>
        </w:rPr>
        <w:t> </w:t>
      </w:r>
      <w:r>
        <w:rPr/>
        <w:t>diagnosis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condition</w:t>
      </w:r>
      <w:r>
        <w:rPr>
          <w:spacing w:val="-3"/>
        </w:rPr>
        <w:t> </w:t>
      </w:r>
      <w:r>
        <w:rPr/>
        <w:t>being</w:t>
      </w:r>
      <w:r>
        <w:rPr>
          <w:spacing w:val="-3"/>
        </w:rPr>
        <w:t> </w:t>
      </w:r>
      <w:r>
        <w:rPr/>
        <w:t>rendered</w:t>
      </w:r>
      <w:r>
        <w:rPr/>
        <w:t> via</w:t>
      </w:r>
      <w:r>
        <w:rPr>
          <w:spacing w:val="-3"/>
        </w:rPr>
        <w:t> </w:t>
      </w:r>
      <w:r>
        <w:rPr/>
        <w:t>telemedicine.</w:t>
      </w:r>
      <w:r>
        <w:rPr>
          <w:spacing w:val="48"/>
        </w:rPr>
        <w:t> </w:t>
      </w:r>
      <w:r>
        <w:rPr/>
        <w:t>Patients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mental</w:t>
      </w:r>
      <w:r>
        <w:rPr>
          <w:spacing w:val="-3"/>
        </w:rPr>
        <w:t> </w:t>
      </w:r>
      <w:r>
        <w:rPr/>
        <w:t>health</w:t>
      </w:r>
      <w:r>
        <w:rPr/>
        <w:t> diagnoses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conditions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exempt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this</w:t>
      </w:r>
      <w:r>
        <w:rPr/>
        <w:t> requirement</w:t>
      </w:r>
      <w:r>
        <w:rPr>
          <w:spacing w:val="-3"/>
        </w:rPr>
        <w:t> </w:t>
      </w:r>
      <w:r>
        <w:rPr/>
        <w:t>if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purpose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telemedicine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to</w:t>
      </w:r>
      <w:r>
        <w:rPr/>
        <w:t> screen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refer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additional</w:t>
      </w:r>
      <w:r>
        <w:rPr>
          <w:spacing w:val="-2"/>
        </w:rPr>
        <w:t> </w:t>
      </w:r>
      <w:r>
        <w:rPr/>
        <w:t>services.</w:t>
      </w:r>
      <w:r>
        <w:rPr>
          <w:spacing w:val="50"/>
        </w:rPr>
        <w:t> </w:t>
      </w:r>
      <w:r>
        <w:rPr/>
        <w:t>In</w:t>
      </w:r>
      <w:r>
        <w:rPr>
          <w:spacing w:val="-3"/>
        </w:rPr>
        <w:t> </w:t>
      </w:r>
      <w:r>
        <w:rPr/>
        <w:t>order</w:t>
      </w:r>
      <w:r>
        <w:rPr>
          <w:w w:val="99"/>
        </w:rPr>
        <w:t> </w:t>
      </w:r>
      <w:r>
        <w:rPr/>
        <w:t>to</w:t>
      </w:r>
      <w:r>
        <w:rPr>
          <w:spacing w:val="-5"/>
        </w:rPr>
        <w:t> </w:t>
      </w:r>
      <w:r>
        <w:rPr/>
        <w:t>continue</w:t>
      </w:r>
      <w:r>
        <w:rPr>
          <w:spacing w:val="-5"/>
        </w:rPr>
        <w:t> </w:t>
      </w:r>
      <w:r>
        <w:rPr/>
        <w:t>receiving</w:t>
      </w:r>
      <w:r>
        <w:rPr>
          <w:spacing w:val="-5"/>
        </w:rPr>
        <w:t> </w:t>
      </w:r>
      <w:r>
        <w:rPr/>
        <w:t>telemedicine</w:t>
      </w:r>
      <w:r>
        <w:rPr>
          <w:spacing w:val="-5"/>
        </w:rPr>
        <w:t> </w:t>
      </w:r>
      <w:r>
        <w:rPr/>
        <w:t>services,</w:t>
      </w:r>
      <w:r>
        <w:rPr>
          <w:spacing w:val="-5"/>
        </w:rPr>
        <w:t> </w:t>
      </w:r>
      <w:r>
        <w:rPr/>
        <w:t>the</w:t>
      </w:r>
      <w:r>
        <w:rPr>
          <w:w w:val="99"/>
        </w:rPr>
        <w:t> </w:t>
      </w:r>
      <w:r>
        <w:rPr/>
        <w:t>patient</w:t>
      </w:r>
      <w:r>
        <w:rPr>
          <w:spacing w:val="-26"/>
        </w:rPr>
        <w:t> </w:t>
      </w:r>
      <w:r>
        <w:rPr/>
        <w:t>must</w:t>
      </w:r>
      <w:r>
        <w:rPr>
          <w:spacing w:val="-26"/>
        </w:rPr>
        <w:t> </w:t>
      </w:r>
      <w:r>
        <w:rPr/>
        <w:t>have</w:t>
      </w:r>
      <w:r>
        <w:rPr>
          <w:spacing w:val="-26"/>
        </w:rPr>
        <w:t> </w:t>
      </w:r>
      <w:r>
        <w:rPr/>
        <w:t>an</w:t>
      </w:r>
      <w:r>
        <w:rPr>
          <w:spacing w:val="-27"/>
        </w:rPr>
        <w:t> </w:t>
      </w:r>
      <w:r>
        <w:rPr>
          <w:spacing w:val="-1"/>
        </w:rPr>
        <w:t>in</w:t>
      </w:r>
      <w:r>
        <w:rPr>
          <w:spacing w:val="-3"/>
        </w:rPr>
        <w:t>-­‐</w:t>
      </w:r>
      <w:r>
        <w:rPr>
          <w:spacing w:val="-1"/>
        </w:rPr>
        <w:t>person</w:t>
      </w:r>
      <w:r>
        <w:rPr>
          <w:spacing w:val="-26"/>
        </w:rPr>
        <w:t> </w:t>
      </w:r>
      <w:r>
        <w:rPr/>
        <w:t>evaluation</w:t>
      </w:r>
      <w:r>
        <w:rPr>
          <w:spacing w:val="-26"/>
        </w:rPr>
        <w:t> </w:t>
      </w:r>
      <w:r>
        <w:rPr/>
        <w:t>at</w:t>
      </w:r>
      <w:r>
        <w:rPr>
          <w:spacing w:val="20"/>
          <w:w w:val="99"/>
        </w:rPr>
        <w:t> </w:t>
      </w:r>
      <w:r>
        <w:rPr/>
        <w:t>least</w:t>
      </w:r>
      <w:r>
        <w:rPr>
          <w:spacing w:val="-3"/>
        </w:rPr>
        <w:t> </w:t>
      </w:r>
      <w:r>
        <w:rPr/>
        <w:t>once</w:t>
      </w:r>
      <w:r>
        <w:rPr>
          <w:spacing w:val="-3"/>
        </w:rPr>
        <w:t> </w:t>
      </w:r>
      <w:r>
        <w:rPr/>
        <w:t>within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12</w:t>
      </w:r>
      <w:r>
        <w:rPr>
          <w:spacing w:val="-3"/>
        </w:rPr>
        <w:t> </w:t>
      </w:r>
      <w:r>
        <w:rPr/>
        <w:t>months</w:t>
      </w:r>
      <w:r>
        <w:rPr>
          <w:spacing w:val="-3"/>
        </w:rPr>
        <w:t> </w:t>
      </w:r>
      <w:r>
        <w:rPr/>
        <w:t>before</w:t>
      </w:r>
      <w:r>
        <w:rPr>
          <w:spacing w:val="-3"/>
        </w:rPr>
        <w:t> </w:t>
      </w:r>
      <w:r>
        <w:rPr>
          <w:spacing w:val="-1"/>
        </w:rPr>
        <w:t>receiving</w:t>
      </w:r>
      <w:r>
        <w:rPr>
          <w:spacing w:val="28"/>
          <w:w w:val="99"/>
        </w:rPr>
        <w:t> </w:t>
      </w:r>
      <w:r>
        <w:rPr/>
        <w:t>telemedicine.</w:t>
      </w:r>
    </w:p>
    <w:p>
      <w:pPr>
        <w:pStyle w:val="BodyText"/>
        <w:numPr>
          <w:ilvl w:val="1"/>
          <w:numId w:val="22"/>
        </w:numPr>
        <w:tabs>
          <w:tab w:pos="741" w:val="left" w:leader="none"/>
        </w:tabs>
        <w:spacing w:line="239" w:lineRule="auto" w:before="0" w:after="0"/>
        <w:ind w:left="740" w:right="269" w:hanging="450"/>
        <w:jc w:val="left"/>
      </w:pPr>
      <w:r>
        <w:rPr/>
        <w:t>Coverage</w:t>
      </w:r>
      <w:r>
        <w:rPr>
          <w:spacing w:val="-28"/>
        </w:rPr>
        <w:t> </w:t>
      </w:r>
      <w:r>
        <w:rPr/>
        <w:t>for</w:t>
      </w:r>
      <w:r>
        <w:rPr>
          <w:spacing w:val="-27"/>
        </w:rPr>
        <w:t> </w:t>
      </w:r>
      <w:r>
        <w:rPr/>
        <w:t>interactive</w:t>
      </w:r>
      <w:r>
        <w:rPr>
          <w:spacing w:val="-27"/>
        </w:rPr>
        <w:t> </w:t>
      </w:r>
      <w:r>
        <w:rPr>
          <w:spacing w:val="-1"/>
        </w:rPr>
        <w:t>audio</w:t>
      </w:r>
      <w:r>
        <w:rPr>
          <w:spacing w:val="-3"/>
        </w:rPr>
        <w:t>-­‐</w:t>
      </w:r>
      <w:r>
        <w:rPr>
          <w:spacing w:val="-1"/>
        </w:rPr>
        <w:t>video</w:t>
      </w:r>
      <w:r>
        <w:rPr>
          <w:spacing w:val="-27"/>
        </w:rPr>
        <w:t> </w:t>
      </w:r>
      <w:r>
        <w:rPr/>
        <w:t>only</w:t>
      </w:r>
      <w:r>
        <w:rPr>
          <w:spacing w:val="-27"/>
        </w:rPr>
        <w:t> </w:t>
      </w:r>
      <w:r>
        <w:rPr/>
        <w:t>as</w:t>
      </w:r>
      <w:r>
        <w:rPr>
          <w:spacing w:val="-27"/>
        </w:rPr>
        <w:t> </w:t>
      </w:r>
      <w:r>
        <w:rPr/>
        <w:t>well</w:t>
      </w:r>
      <w:r>
        <w:rPr>
          <w:spacing w:val="24"/>
        </w:rPr>
        <w:t> </w:t>
      </w:r>
      <w:r>
        <w:rPr/>
        <w:t>as</w:t>
      </w:r>
      <w:r>
        <w:rPr>
          <w:spacing w:val="-3"/>
        </w:rPr>
        <w:t> </w:t>
      </w:r>
      <w:r>
        <w:rPr/>
        <w:t>RPM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home</w:t>
      </w:r>
      <w:r>
        <w:rPr>
          <w:spacing w:val="-2"/>
        </w:rPr>
        <w:t> </w:t>
      </w:r>
      <w:r>
        <w:rPr/>
        <w:t>health</w:t>
      </w:r>
      <w:r>
        <w:rPr>
          <w:spacing w:val="-2"/>
        </w:rPr>
        <w:t> </w:t>
      </w:r>
      <w:r>
        <w:rPr/>
        <w:t>agencies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hospitals.</w:t>
      </w:r>
      <w:r>
        <w:rPr/>
        <w:t> Requires</w:t>
      </w:r>
      <w:r>
        <w:rPr>
          <w:spacing w:val="-4"/>
        </w:rPr>
        <w:t> </w:t>
      </w:r>
      <w:r>
        <w:rPr/>
        <w:t>written</w:t>
      </w:r>
      <w:r>
        <w:rPr>
          <w:spacing w:val="-3"/>
        </w:rPr>
        <w:t> </w:t>
      </w:r>
      <w:r>
        <w:rPr/>
        <w:t>informed</w:t>
      </w:r>
      <w:r>
        <w:rPr>
          <w:spacing w:val="-4"/>
        </w:rPr>
        <w:t> </w:t>
      </w:r>
      <w:r>
        <w:rPr/>
        <w:t>consent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</w:t>
      </w:r>
      <w:r>
        <w:rPr/>
        <w:t> telepresenter</w:t>
      </w:r>
      <w:r>
        <w:rPr>
          <w:spacing w:val="-7"/>
        </w:rPr>
        <w:t> </w:t>
      </w:r>
      <w:r>
        <w:rPr/>
        <w:t>during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telemedicine</w:t>
      </w:r>
      <w:r>
        <w:rPr>
          <w:spacing w:val="-6"/>
        </w:rPr>
        <w:t> </w:t>
      </w:r>
      <w:r>
        <w:rPr/>
        <w:t>encounter.</w:t>
      </w:r>
    </w:p>
    <w:p>
      <w:pPr>
        <w:spacing w:after="0" w:line="239" w:lineRule="auto"/>
        <w:jc w:val="left"/>
        <w:sectPr>
          <w:type w:val="continuous"/>
          <w:pgSz w:w="12240" w:h="15840"/>
          <w:pgMar w:top="100" w:bottom="0" w:left="1180" w:right="920"/>
          <w:cols w:num="2" w:equalWidth="0">
            <w:col w:w="4251" w:space="40"/>
            <w:col w:w="5849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3.079987pt;margin-top:195.240005pt;width:273.850pt;height:487.95pt;mso-position-horizontal-relative:page;mso-position-vertical-relative:page;z-index:-414040" coordorigin="5662,3905" coordsize="5477,9759">
            <v:group style="position:absolute;left:5662;top:3905;width:5477;height:9759" coordorigin="5662,3905" coordsize="5477,9759">
              <v:shape style="position:absolute;left:5662;top:3905;width:5477;height:9759" coordorigin="5662,3905" coordsize="5477,9759" path="m5662,3905l11138,3905,11138,13663,5662,13663,5662,3905xe" filled="true" fillcolor="#ffffff" stroked="false">
                <v:path arrowok="t"/>
                <v:fill type="solid"/>
              </v:shape>
            </v:group>
            <v:group style="position:absolute;left:5753;top:3905;width:5304;height:298" coordorigin="5753,3905" coordsize="5304,298">
              <v:shape style="position:absolute;left:5753;top:3905;width:5304;height:298" coordorigin="5753,3905" coordsize="5304,298" path="m5753,3905l11057,3905,11057,4202,5753,4202,5753,3905xe" filled="true" fillcolor="#ffffff" stroked="false">
                <v:path arrowok="t"/>
                <v:fill type="solid"/>
              </v:shape>
            </v:group>
            <v:group style="position:absolute;left:5753;top:4198;width:5304;height:298" coordorigin="5753,4198" coordsize="5304,298">
              <v:shape style="position:absolute;left:5753;top:4198;width:5304;height:298" coordorigin="5753,4198" coordsize="5304,298" path="m5753,4198l11057,4198,11057,4495,5753,4495,5753,4198xe" filled="true" fillcolor="#ffffff" stroked="false">
                <v:path arrowok="t"/>
                <v:fill type="solid"/>
              </v:shape>
            </v:group>
            <v:group style="position:absolute;left:5753;top:4490;width:5304;height:298" coordorigin="5753,4490" coordsize="5304,298">
              <v:shape style="position:absolute;left:5753;top:4490;width:5304;height:298" coordorigin="5753,4490" coordsize="5304,298" path="m5753,4490l11057,4490,11057,4788,5753,4788,5753,4490xe" filled="true" fillcolor="#ffffff" stroked="false">
                <v:path arrowok="t"/>
                <v:fill type="solid"/>
              </v:shape>
            </v:group>
            <v:group style="position:absolute;left:5753;top:4783;width:5304;height:298" coordorigin="5753,4783" coordsize="5304,298">
              <v:shape style="position:absolute;left:5753;top:4783;width:5304;height:298" coordorigin="5753,4783" coordsize="5304,298" path="m5753,4783l11057,4783,11057,5081,5753,5081,5753,4783xe" filled="true" fillcolor="#ffffff" stroked="false">
                <v:path arrowok="t"/>
                <v:fill type="solid"/>
              </v:shape>
            </v:group>
            <v:group style="position:absolute;left:5753;top:5076;width:5304;height:298" coordorigin="5753,5076" coordsize="5304,298">
              <v:shape style="position:absolute;left:5753;top:5076;width:5304;height:298" coordorigin="5753,5076" coordsize="5304,298" path="m5753,5076l11057,5076,11057,5374,5753,5374,5753,5076xe" filled="true" fillcolor="#ffffff" stroked="false">
                <v:path arrowok="t"/>
                <v:fill type="solid"/>
              </v:shape>
            </v:group>
            <v:group style="position:absolute;left:5753;top:5369;width:5304;height:298" coordorigin="5753,5369" coordsize="5304,298">
              <v:shape style="position:absolute;left:5753;top:5369;width:5304;height:298" coordorigin="5753,5369" coordsize="5304,298" path="m5753,5369l11057,5369,11057,5666,5753,5666,5753,5369xe" filled="true" fillcolor="#ffffff" stroked="false">
                <v:path arrowok="t"/>
                <v:fill type="solid"/>
              </v:shape>
            </v:group>
            <v:group style="position:absolute;left:5753;top:5662;width:5304;height:298" coordorigin="5753,5662" coordsize="5304,298">
              <v:shape style="position:absolute;left:5753;top:5662;width:5304;height:298" coordorigin="5753,5662" coordsize="5304,298" path="m5753,5662l11057,5662,11057,5959,5753,5959,5753,5662xe" filled="true" fillcolor="#ffffff" stroked="false">
                <v:path arrowok="t"/>
                <v:fill type="solid"/>
              </v:shape>
            </v:group>
            <v:group style="position:absolute;left:5753;top:5954;width:5304;height:298" coordorigin="5753,5954" coordsize="5304,298">
              <v:shape style="position:absolute;left:5753;top:5954;width:5304;height:298" coordorigin="5753,5954" coordsize="5304,298" path="m5753,5954l11057,5954,11057,6252,5753,6252,5753,5954xe" filled="true" fillcolor="#ffffff" stroked="false">
                <v:path arrowok="t"/>
                <v:fill type="solid"/>
              </v:shape>
            </v:group>
            <v:group style="position:absolute;left:5753;top:6247;width:5304;height:298" coordorigin="5753,6247" coordsize="5304,298">
              <v:shape style="position:absolute;left:5753;top:6247;width:5304;height:298" coordorigin="5753,6247" coordsize="5304,298" path="m5753,6247l11057,6247,11057,6545,5753,6545,5753,6247xe" filled="true" fillcolor="#ffffff" stroked="false">
                <v:path arrowok="t"/>
                <v:fill type="solid"/>
              </v:shape>
            </v:group>
            <v:group style="position:absolute;left:5753;top:6540;width:5304;height:298" coordorigin="5753,6540" coordsize="5304,298">
              <v:shape style="position:absolute;left:5753;top:6540;width:5304;height:298" coordorigin="5753,6540" coordsize="5304,298" path="m5753,6540l11057,6540,11057,6838,5753,6838,5753,6540xe" filled="true" fillcolor="#ffffff" stroked="false">
                <v:path arrowok="t"/>
                <v:fill type="solid"/>
              </v:shape>
            </v:group>
            <v:group style="position:absolute;left:5753;top:6833;width:5304;height:298" coordorigin="5753,6833" coordsize="5304,298">
              <v:shape style="position:absolute;left:5753;top:6833;width:5304;height:298" coordorigin="5753,6833" coordsize="5304,298" path="m5753,6833l11057,6833,11057,7130,5753,7130,5753,6833xe" filled="true" fillcolor="#ffffff" stroked="false">
                <v:path arrowok="t"/>
                <v:fill type="solid"/>
              </v:shape>
            </v:group>
            <v:group style="position:absolute;left:5753;top:7126;width:5304;height:298" coordorigin="5753,7126" coordsize="5304,298">
              <v:shape style="position:absolute;left:5753;top:7126;width:5304;height:298" coordorigin="5753,7126" coordsize="5304,298" path="m5753,7126l11057,7126,11057,7423,5753,7423,5753,7126xe" filled="true" fillcolor="#ffffff" stroked="false">
                <v:path arrowok="t"/>
                <v:fill type="solid"/>
              </v:shape>
            </v:group>
            <v:group style="position:absolute;left:5753;top:7418;width:5304;height:298" coordorigin="5753,7418" coordsize="5304,298">
              <v:shape style="position:absolute;left:5753;top:7418;width:5304;height:298" coordorigin="5753,7418" coordsize="5304,298" path="m5753,7418l11057,7418,11057,7716,5753,7716,5753,7418xe" filled="true" fillcolor="#ffffff" stroked="false">
                <v:path arrowok="t"/>
                <v:fill type="solid"/>
              </v:shape>
            </v:group>
            <v:group style="position:absolute;left:5753;top:7711;width:5304;height:298" coordorigin="5753,7711" coordsize="5304,298">
              <v:shape style="position:absolute;left:5753;top:7711;width:5304;height:298" coordorigin="5753,7711" coordsize="5304,298" path="m5753,7711l11057,7711,11057,8009,5753,8009,5753,7711xe" filled="true" fillcolor="#ffffff" stroked="false">
                <v:path arrowok="t"/>
                <v:fill type="solid"/>
              </v:shape>
            </v:group>
            <v:group style="position:absolute;left:5753;top:8004;width:5304;height:298" coordorigin="5753,8004" coordsize="5304,298">
              <v:shape style="position:absolute;left:5753;top:8004;width:5304;height:298" coordorigin="5753,8004" coordsize="5304,298" path="m5753,8004l11057,8004,11057,8302,5753,8302,5753,8004xe" filled="true" fillcolor="#ffffff" stroked="false">
                <v:path arrowok="t"/>
                <v:fill type="solid"/>
              </v:shape>
            </v:group>
            <v:group style="position:absolute;left:5753;top:8297;width:5304;height:298" coordorigin="5753,8297" coordsize="5304,298">
              <v:shape style="position:absolute;left:5753;top:8297;width:5304;height:298" coordorigin="5753,8297" coordsize="5304,298" path="m5753,8297l11057,8297,11057,8594,5753,8594,5753,8297xe" filled="true" fillcolor="#ffffff" stroked="false">
                <v:path arrowok="t"/>
                <v:fill type="solid"/>
              </v:shape>
            </v:group>
            <v:group style="position:absolute;left:5753;top:8590;width:5304;height:298" coordorigin="5753,8590" coordsize="5304,298">
              <v:shape style="position:absolute;left:5753;top:8590;width:5304;height:298" coordorigin="5753,8590" coordsize="5304,298" path="m5753,8590l11057,8590,11057,8887,5753,8887,5753,8590xe" filled="true" fillcolor="#ffffff" stroked="false">
                <v:path arrowok="t"/>
                <v:fill type="solid"/>
              </v:shape>
            </v:group>
            <v:group style="position:absolute;left:5753;top:8882;width:5304;height:298" coordorigin="5753,8882" coordsize="5304,298">
              <v:shape style="position:absolute;left:5753;top:8882;width:5304;height:298" coordorigin="5753,8882" coordsize="5304,298" path="m5753,8882l11057,8882,11057,9180,5753,9180,5753,8882xe" filled="true" fillcolor="#ffffff" stroked="false">
                <v:path arrowok="t"/>
                <v:fill type="solid"/>
              </v:shape>
            </v:group>
            <v:group style="position:absolute;left:5753;top:9175;width:5304;height:298" coordorigin="5753,9175" coordsize="5304,298">
              <v:shape style="position:absolute;left:5753;top:9175;width:5304;height:298" coordorigin="5753,9175" coordsize="5304,298" path="m5753,9175l11057,9175,11057,9473,5753,9473,5753,9175xe" filled="true" fillcolor="#ffffff" stroked="false">
                <v:path arrowok="t"/>
                <v:fill type="solid"/>
              </v:shape>
            </v:group>
            <v:group style="position:absolute;left:5753;top:9468;width:5304;height:298" coordorigin="5753,9468" coordsize="5304,298">
              <v:shape style="position:absolute;left:5753;top:9468;width:5304;height:298" coordorigin="5753,9468" coordsize="5304,298" path="m5753,9468l11057,9468,11057,9766,5753,9766,5753,9468xe" filled="true" fillcolor="#ffffff" stroked="false">
                <v:path arrowok="t"/>
                <v:fill type="solid"/>
              </v:shape>
            </v:group>
            <v:group style="position:absolute;left:5753;top:9761;width:5304;height:298" coordorigin="5753,9761" coordsize="5304,298">
              <v:shape style="position:absolute;left:5753;top:9761;width:5304;height:298" coordorigin="5753,9761" coordsize="5304,298" path="m5753,9761l11057,9761,11057,10058,5753,10058,5753,9761xe" filled="true" fillcolor="#ffffff" stroked="false">
                <v:path arrowok="t"/>
                <v:fill type="solid"/>
              </v:shape>
            </v:group>
            <v:group style="position:absolute;left:5753;top:10054;width:5304;height:298" coordorigin="5753,10054" coordsize="5304,298">
              <v:shape style="position:absolute;left:5753;top:10054;width:5304;height:298" coordorigin="5753,10054" coordsize="5304,298" path="m5753,10054l11057,10054,11057,10351,5753,10351,5753,10054xe" filled="true" fillcolor="#ffffff" stroked="false">
                <v:path arrowok="t"/>
                <v:fill type="solid"/>
              </v:shape>
            </v:group>
            <v:group style="position:absolute;left:5753;top:10346;width:5304;height:298" coordorigin="5753,10346" coordsize="5304,298">
              <v:shape style="position:absolute;left:5753;top:10346;width:5304;height:298" coordorigin="5753,10346" coordsize="5304,298" path="m5753,10346l11057,10346,11057,10644,5753,10644,5753,10346xe" filled="true" fillcolor="#ffffff" stroked="false">
                <v:path arrowok="t"/>
                <v:fill type="solid"/>
              </v:shape>
            </v:group>
            <v:group style="position:absolute;left:5753;top:10639;width:5304;height:298" coordorigin="5753,10639" coordsize="5304,298">
              <v:shape style="position:absolute;left:5753;top:10639;width:5304;height:298" coordorigin="5753,10639" coordsize="5304,298" path="m5753,10639l11057,10639,11057,10937,5753,10937,5753,10639xe" filled="true" fillcolor="#ffffff" stroked="false">
                <v:path arrowok="t"/>
                <v:fill type="solid"/>
              </v:shape>
            </v:group>
            <v:group style="position:absolute;left:5753;top:10932;width:5304;height:298" coordorigin="5753,10932" coordsize="5304,298">
              <v:shape style="position:absolute;left:5753;top:10932;width:5304;height:298" coordorigin="5753,10932" coordsize="5304,298" path="m5753,10932l11057,10932,11057,11230,5753,11230,5753,10932xe" filled="true" fillcolor="#ffffff" stroked="false">
                <v:path arrowok="t"/>
                <v:fill type="solid"/>
              </v:shape>
            </v:group>
            <v:group style="position:absolute;left:5753;top:11225;width:5304;height:303" coordorigin="5753,11225" coordsize="5304,303">
              <v:shape style="position:absolute;left:5753;top:11225;width:5304;height:303" coordorigin="5753,11225" coordsize="5304,303" path="m5753,11225l11057,11225,11057,11527,5753,11527,5753,11225xe" filled="true" fillcolor="#ffffff" stroked="false">
                <v:path arrowok="t"/>
                <v:fill type="solid"/>
              </v:shape>
            </v:group>
            <v:group style="position:absolute;left:5753;top:11522;width:5304;height:322" coordorigin="5753,11522" coordsize="5304,322">
              <v:shape style="position:absolute;left:5753;top:11522;width:5304;height:322" coordorigin="5753,11522" coordsize="5304,322" path="m5753,11522l11057,11522,11057,11844,5753,11844,5753,11522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63.600311pt;margin-top:75.371704pt;width:48.15pt;height:71.9pt;mso-position-horizontal-relative:page;mso-position-vertical-relative:page;z-index:-414016" coordorigin="9272,1507" coordsize="963,1438">
            <v:group style="position:absolute;left:9272;top:1508;width:962;height:1168" coordorigin="9272,1508" coordsize="962,1168">
              <v:shape style="position:absolute;left:9272;top:1508;width:962;height:1168" coordorigin="9272,1508" coordsize="962,1168" path="m9359,1508l9272,2675,10217,2674,10234,1745,9881,1745,9890,1518,9359,1508xe" filled="true" fillcolor="#3d9ee5" stroked="false">
                <v:path arrowok="t"/>
                <v:fill type="solid"/>
              </v:shape>
            </v:group>
            <v:group style="position:absolute;left:9272;top:1508;width:962;height:1168" coordorigin="9272,1508" coordsize="962,1168">
              <v:shape style="position:absolute;left:9272;top:1508;width:962;height:1168" coordorigin="9272,1508" coordsize="962,1168" path="m10217,2674l9272,2675e" filled="false" stroked="true" strokeweight=".038851pt" strokecolor="#000000">
                <v:path arrowok="t"/>
              </v:shape>
              <v:shape style="position:absolute;left:9272;top:1508;width:962;height:1168" coordorigin="9272,1508" coordsize="962,1168" path="m9272,2675l9359,1508,9890,1518,9881,1745,10234,1745,10217,2674e" filled="false" stroked="true" strokeweight=".038851pt" strokecolor="#000000">
                <v:path arrowok="t"/>
              </v:shape>
            </v:group>
            <v:group style="position:absolute;left:9272;top:2674;width:945;height:272" coordorigin="9272,2674" coordsize="945,272">
              <v:shape style="position:absolute;left:9272;top:2674;width:945;height:272" coordorigin="9272,2674" coordsize="945,272" path="m10217,2674l9272,2675,9272,2945,10217,2943,10217,2674xe" filled="true" fillcolor="#001c8c" stroked="false">
                <v:path arrowok="t"/>
                <v:fill type="solid"/>
              </v:shape>
            </v:group>
            <v:group style="position:absolute;left:9272;top:2674;width:945;height:272" coordorigin="9272,2674" coordsize="945,272">
              <v:shape style="position:absolute;left:9272;top:2674;width:945;height:272" coordorigin="9272,2674" coordsize="945,272" path="m10217,2674l10217,2943,9272,2945e" filled="false" stroked="true" strokeweight=".038851pt" strokecolor="#000000">
                <v:path arrowok="t"/>
              </v:shape>
              <v:shape style="position:absolute;left:9272;top:2674;width:945;height:272" coordorigin="9272,2674" coordsize="945,272" path="m9272,2675l10217,2674e" filled="false" stroked="true" strokeweight=".038851pt" strokecolor="#00000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8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3"/>
        <w:gridCol w:w="667"/>
        <w:gridCol w:w="2659"/>
        <w:gridCol w:w="1926"/>
        <w:gridCol w:w="935"/>
      </w:tblGrid>
      <w:tr>
        <w:trPr>
          <w:trHeight w:val="281" w:hRule="exact"/>
        </w:trPr>
        <w:tc>
          <w:tcPr>
            <w:tcW w:w="6970" w:type="dxa"/>
            <w:gridSpan w:val="3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/>
              <w:ind w:left="2857" w:right="1491" w:hanging="1359"/>
              <w:jc w:val="left"/>
              <w:rPr>
                <w:rFonts w:ascii="Calibri" w:hAnsi="Calibri" w:cs="Calibri" w:eastAsia="Calibri"/>
                <w:sz w:val="60"/>
                <w:szCs w:val="60"/>
              </w:rPr>
            </w:pPr>
            <w:r>
              <w:rPr>
                <w:rFonts w:ascii="Calibri"/>
                <w:b/>
                <w:color w:val="FFFFFF"/>
                <w:spacing w:val="-1"/>
                <w:sz w:val="60"/>
              </w:rPr>
              <w:t>Telemedicine</w:t>
            </w:r>
            <w:r>
              <w:rPr>
                <w:rFonts w:ascii="Calibri"/>
                <w:b/>
                <w:color w:val="FFFFFF"/>
                <w:spacing w:val="-11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in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60"/>
              </w:rPr>
              <w:t> </w:t>
            </w:r>
            <w:r>
              <w:rPr>
                <w:rFonts w:ascii="Calibri"/>
                <w:b/>
                <w:color w:val="FFFFFF"/>
                <w:sz w:val="60"/>
              </w:rPr>
              <w:t>Utah</w:t>
            </w:r>
            <w:r>
              <w:rPr>
                <w:rFonts w:ascii="Calibri"/>
                <w:sz w:val="60"/>
              </w:rPr>
            </w:r>
          </w:p>
        </w:tc>
        <w:tc>
          <w:tcPr>
            <w:tcW w:w="2861" w:type="dxa"/>
            <w:gridSpan w:val="2"/>
            <w:tcBorders>
              <w:top w:val="single" w:sz="18" w:space="0" w:color="000000"/>
              <w:left w:val="single" w:sz="18" w:space="0" w:color="000000"/>
              <w:bottom w:val="nil" w:sz="6" w:space="0" w:color="auto"/>
              <w:right w:val="single" w:sz="18" w:space="0" w:color="000000"/>
            </w:tcBorders>
          </w:tcPr>
          <w:p>
            <w:pPr/>
          </w:p>
        </w:tc>
      </w:tr>
      <w:tr>
        <w:trPr>
          <w:trHeight w:val="1231" w:hRule="exact"/>
        </w:trPr>
        <w:tc>
          <w:tcPr>
            <w:tcW w:w="6970" w:type="dxa"/>
            <w:gridSpan w:val="3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1926" w:type="dxa"/>
            <w:tcBorders>
              <w:top w:val="nil" w:sz="6" w:space="0" w:color="auto"/>
              <w:left w:val="single" w:sz="18" w:space="0" w:color="000000"/>
              <w:bottom w:val="single" w:sz="18" w:space="0" w:color="000000"/>
              <w:right w:val="single" w:sz="8" w:space="0" w:color="000063"/>
            </w:tcBorders>
          </w:tcPr>
          <w:p>
            <w:pPr/>
          </w:p>
        </w:tc>
        <w:tc>
          <w:tcPr>
            <w:tcW w:w="935" w:type="dxa"/>
            <w:tcBorders>
              <w:top w:val="nil" w:sz="6" w:space="0" w:color="auto"/>
              <w:left w:val="single" w:sz="8" w:space="0" w:color="000063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907" w:hRule="exact"/>
        </w:trPr>
        <w:tc>
          <w:tcPr>
            <w:tcW w:w="431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157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PARITY:</w:t>
            </w:r>
            <w:r>
              <w:rPr>
                <w:rFonts w:ascii="Calibri"/>
                <w:sz w:val="33"/>
              </w:rPr>
            </w:r>
          </w:p>
        </w:tc>
        <w:tc>
          <w:tcPr>
            <w:tcW w:w="55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GAPS:</w:t>
            </w:r>
            <w:r>
              <w:rPr>
                <w:rFonts w:ascii="Calibri"/>
                <w:sz w:val="33"/>
              </w:rPr>
            </w:r>
          </w:p>
        </w:tc>
      </w:tr>
      <w:tr>
        <w:trPr>
          <w:trHeight w:val="336" w:hRule="exact"/>
        </w:trPr>
        <w:tc>
          <w:tcPr>
            <w:tcW w:w="36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3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86" w:lineRule="exact" w:before="1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Progress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46"/>
              </w:numPr>
              <w:tabs>
                <w:tab w:pos="549" w:val="left" w:leader="none"/>
              </w:tabs>
              <w:spacing w:line="292" w:lineRule="exact" w:before="1" w:after="0"/>
              <w:ind w:left="548" w:right="174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issued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notice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2015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clarifying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CMS</w:t>
            </w:r>
            <w:r>
              <w:rPr>
                <w:rFonts w:ascii="Calibri" w:hAnsi="Calibri" w:cs="Calibri" w:eastAsia="Calibri"/>
                <w:spacing w:val="2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guidance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on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telemedicine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coverage.</w:t>
            </w:r>
            <w:r>
              <w:rPr>
                <w:rFonts w:ascii="Calibri" w:hAnsi="Calibri" w:cs="Calibri" w:eastAsia="Calibri"/>
                <w:spacing w:val="4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UT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will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cover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NP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services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delivered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via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telemedicine.</w:t>
            </w:r>
            <w:r>
              <w:rPr>
                <w:rFonts w:ascii="Calibri" w:hAnsi="Calibri" w:cs="Calibri" w:eastAsia="Calibri"/>
                <w:spacing w:val="-1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However</w:t>
            </w:r>
            <w:r>
              <w:rPr>
                <w:rFonts w:ascii="Calibri" w:hAnsi="Calibri" w:cs="Calibri" w:eastAsia="Calibri"/>
                <w:spacing w:val="-3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non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medical</w:t>
            </w:r>
            <w:r>
              <w:rPr>
                <w:rFonts w:ascii="Calibri" w:hAnsi="Calibri" w:cs="Calibri" w:eastAsia="Calibri"/>
                <w:spacing w:val="-3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mental</w:t>
            </w:r>
            <w:r>
              <w:rPr>
                <w:rFonts w:ascii="Calibri" w:hAnsi="Calibri" w:cs="Calibri" w:eastAsia="Calibri"/>
                <w:spacing w:val="-3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2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behavioral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health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providers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are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not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included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this</w:t>
            </w:r>
            <w:r>
              <w:rPr>
                <w:rFonts w:ascii="Calibri" w:hAnsi="Calibri" w:cs="Calibri" w:eastAsia="Calibri"/>
                <w:spacing w:val="-1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coverage.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221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86" w:lineRule="exact"/>
              <w:ind w:left="9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Private</w:t>
            </w:r>
            <w:r>
              <w:rPr>
                <w:rFonts w:ascii="Calibri"/>
                <w:b/>
                <w:spacing w:val="-9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46"/>
              </w:numPr>
              <w:tabs>
                <w:tab w:pos="549" w:val="left" w:leader="none"/>
              </w:tabs>
              <w:spacing w:line="292" w:lineRule="exact" w:before="1" w:after="0"/>
              <w:ind w:left="548" w:right="381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Bordered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AZ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CO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which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have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laws</w:t>
            </w:r>
            <w:r>
              <w:rPr>
                <w:rFonts w:ascii="Calibri"/>
                <w:sz w:val="24"/>
              </w:rPr>
              <w:t> for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insurance.</w:t>
            </w:r>
            <w:r>
              <w:rPr>
                <w:rFonts w:ascii="Calibri"/>
                <w:spacing w:val="52"/>
                <w:sz w:val="24"/>
              </w:rPr>
              <w:t> </w:t>
            </w:r>
            <w:r>
              <w:rPr>
                <w:rFonts w:ascii="Calibri"/>
                <w:sz w:val="24"/>
              </w:rPr>
              <w:t>UT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has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no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history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z w:val="24"/>
              </w:rPr>
              <w:t> proposed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legislation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within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past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2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years.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Medicaid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46"/>
              </w:numPr>
              <w:tabs>
                <w:tab w:pos="549" w:val="left" w:leader="none"/>
              </w:tabs>
              <w:spacing w:line="292" w:lineRule="exact" w:before="1" w:after="0"/>
              <w:ind w:left="548" w:right="384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No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restrictions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imposed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provider</w:t>
            </w:r>
            <w:r>
              <w:rPr>
                <w:rFonts w:ascii="Calibri"/>
                <w:spacing w:val="29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settings</w:t>
            </w:r>
          </w:p>
          <w:p>
            <w:pPr>
              <w:pStyle w:val="ListParagraph"/>
              <w:numPr>
                <w:ilvl w:val="0"/>
                <w:numId w:val="46"/>
              </w:numPr>
              <w:tabs>
                <w:tab w:pos="549" w:val="left" w:leader="none"/>
              </w:tabs>
              <w:spacing w:line="292" w:lineRule="exact" w:before="1" w:after="0"/>
              <w:ind w:left="548" w:right="791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skilled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nursing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services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medication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management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under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skilled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nursing</w:t>
            </w:r>
            <w:r>
              <w:rPr>
                <w:rFonts w:ascii="Calibri" w:hAnsi="Calibri" w:cs="Calibri" w:eastAsia="Calibri"/>
                <w:spacing w:val="2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home</w:t>
            </w:r>
            <w:r>
              <w:rPr>
                <w:rFonts w:ascii="Calibri" w:hAnsi="Calibri" w:cs="Calibri" w:eastAsia="Calibri"/>
                <w:spacing w:val="24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telemedicine</w:t>
            </w:r>
            <w:r>
              <w:rPr>
                <w:rFonts w:ascii="Calibri" w:hAnsi="Calibri" w:cs="Calibri" w:eastAsia="Calibri"/>
                <w:spacing w:val="24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pilot.</w:t>
            </w:r>
            <w:r>
              <w:rPr>
                <w:rFonts w:ascii="Calibri" w:hAnsi="Calibri" w:cs="Calibri" w:eastAsia="Calibri"/>
                <w:w w:val="95"/>
                <w:position w:val="11"/>
                <w:sz w:val="16"/>
                <w:szCs w:val="16"/>
              </w:rPr>
              <w:t>222-­‐223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  <w:p>
            <w:pPr>
              <w:pStyle w:val="ListParagraph"/>
              <w:numPr>
                <w:ilvl w:val="0"/>
                <w:numId w:val="46"/>
              </w:numPr>
              <w:tabs>
                <w:tab w:pos="549" w:val="left" w:leader="none"/>
              </w:tabs>
              <w:spacing w:line="299" w:lineRule="exact" w:before="0" w:after="0"/>
              <w:ind w:left="548" w:right="0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interactive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audio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video</w:t>
            </w:r>
            <w:r>
              <w:rPr>
                <w:rFonts w:ascii="Calibri" w:hAnsi="Calibri" w:cs="Calibri" w:eastAsia="Calibri"/>
                <w:spacing w:val="14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only.</w:t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Innovation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46"/>
              </w:numPr>
              <w:tabs>
                <w:tab w:pos="549" w:val="left" w:leader="none"/>
              </w:tabs>
              <w:spacing w:line="292" w:lineRule="exact" w:before="1" w:after="0"/>
              <w:ind w:left="548" w:right="675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Utah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Telehealth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Network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offers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clinical,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educational,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administrative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services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via</w:t>
            </w:r>
            <w:r>
              <w:rPr>
                <w:rFonts w:ascii="Calibri"/>
                <w:sz w:val="24"/>
              </w:rPr>
              <w:t> telemedicine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across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state.</w:t>
            </w:r>
            <w:r>
              <w:rPr>
                <w:rFonts w:ascii="Calibri"/>
                <w:position w:val="11"/>
                <w:sz w:val="16"/>
              </w:rPr>
              <w:t>224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336" w:hRule="exact"/>
        </w:trPr>
        <w:tc>
          <w:tcPr>
            <w:tcW w:w="36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1" w:lineRule="exact"/>
              <w:ind w:left="2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position w:val="11"/>
                <w:sz w:val="16"/>
              </w:rPr>
              <w:t>225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6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06" w:hRule="exact"/>
        </w:trPr>
        <w:tc>
          <w:tcPr>
            <w:tcW w:w="431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auto" w:before="174"/>
              <w:ind w:left="544" w:right="216" w:hanging="32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MEDICAID</w:t>
            </w:r>
            <w:r>
              <w:rPr>
                <w:rFonts w:ascii="Calibri"/>
                <w:b/>
                <w:spacing w:val="-13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COVERAGE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&amp;</w:t>
            </w:r>
            <w:r>
              <w:rPr>
                <w:rFonts w:ascii="Calibri"/>
                <w:b/>
                <w:spacing w:val="27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CONDITIONS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OF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520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36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2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Setting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2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6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Technologies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6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1008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Distance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Geography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6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6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6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2" w:lineRule="auto" w:before="27"/>
              <w:ind w:left="360" w:right="711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Mental/behavioral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</w:t>
            </w:r>
            <w:r>
              <w:rPr>
                <w:rFonts w:ascii="Calibri"/>
                <w:spacing w:val="-1"/>
                <w:position w:val="11"/>
                <w:sz w:val="16"/>
              </w:rPr>
              <w:t>226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6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Rehabilitation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6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6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6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Telepresenter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42" w:hRule="exact"/>
        </w:trPr>
        <w:tc>
          <w:tcPr>
            <w:tcW w:w="431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54"/>
              <w:ind w:left="503" w:right="494" w:firstLine="69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INNOVATIVE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OR</w:t>
            </w:r>
            <w:r>
              <w:rPr>
                <w:rFonts w:ascii="Calibri"/>
                <w:b/>
                <w:spacing w:val="25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DELIVERY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MODELS: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520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6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5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520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6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6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835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Dual</w:t>
            </w:r>
            <w:r>
              <w:rPr>
                <w:rFonts w:ascii="Calibri" w:hAnsi="Calibri" w:cs="Calibri" w:eastAsia="Calibri"/>
                <w:spacing w:val="3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Eligibles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6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6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HCBS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Waiver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6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Corrections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3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98" w:hRule="exact"/>
        </w:trPr>
        <w:tc>
          <w:tcPr>
            <w:tcW w:w="36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3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760" w:footer="834" w:top="1240" w:bottom="1020" w:left="1220" w:right="9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/>
        <w:ind w:left="2577" w:right="3469" w:hanging="863"/>
        <w:jc w:val="left"/>
        <w:rPr>
          <w:b w:val="0"/>
          <w:bCs w:val="0"/>
        </w:rPr>
      </w:pPr>
      <w:r>
        <w:rPr>
          <w:color w:val="FFFFFF"/>
          <w:spacing w:val="-1"/>
        </w:rPr>
        <w:t>Telemedicine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in</w:t>
      </w:r>
      <w:r>
        <w:rPr>
          <w:color w:val="FFFFFF"/>
          <w:spacing w:val="25"/>
          <w:w w:val="99"/>
        </w:rPr>
        <w:t> </w:t>
      </w:r>
      <w:r>
        <w:rPr>
          <w:color w:val="FFFFFF"/>
          <w:spacing w:val="-1"/>
        </w:rPr>
        <w:t>Vermont</w:t>
      </w:r>
      <w:r>
        <w:rPr>
          <w:b w:val="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pStyle w:val="Heading4"/>
        <w:tabs>
          <w:tab w:pos="6875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1"/>
        </w:rPr>
        <w:t>PARITY:</w:t>
        <w:tab/>
        <w:t>GAPS:</w:t>
      </w:r>
      <w:r>
        <w:rPr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pgSz w:w="12240" w:h="15840"/>
          <w:pgMar w:header="760" w:footer="834" w:top="1240" w:bottom="1020" w:left="1100" w:right="920"/>
        </w:sectPr>
      </w:pPr>
    </w:p>
    <w:p>
      <w:pPr>
        <w:pStyle w:val="BodyText"/>
        <w:tabs>
          <w:tab w:pos="4147" w:val="left" w:leader="none"/>
        </w:tabs>
        <w:spacing w:line="240" w:lineRule="auto" w:before="58"/>
        <w:ind w:left="450" w:right="0" w:firstLine="0"/>
        <w:jc w:val="left"/>
        <w:rPr>
          <w:rFonts w:ascii="Calibri" w:hAnsi="Calibri" w:cs="Calibri" w:eastAsia="Calibri"/>
        </w:rPr>
      </w:pPr>
      <w:r>
        <w:rPr/>
        <w:t>Private</w:t>
      </w:r>
      <w:r>
        <w:rPr>
          <w:spacing w:val="-10"/>
        </w:rPr>
        <w:t> </w:t>
      </w:r>
      <w:r>
        <w:rPr/>
        <w:t>Insurance</w:t>
        <w:tab/>
      </w:r>
      <w:r>
        <w:rPr>
          <w:rFonts w:ascii="Calibri"/>
          <w:b/>
          <w:color w:val="FFFFFF"/>
        </w:rPr>
        <w:t>C</w:t>
      </w:r>
      <w:r>
        <w:rPr>
          <w:rFonts w:ascii="Calibri"/>
        </w:rPr>
      </w:r>
    </w:p>
    <w:p>
      <w:pPr>
        <w:tabs>
          <w:tab w:pos="4143" w:val="left" w:leader="none"/>
        </w:tabs>
        <w:spacing w:before="9"/>
        <w:ind w:left="45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w w:val="95"/>
          <w:sz w:val="24"/>
        </w:rPr>
        <w:t>Medicaid</w:t>
      </w:r>
      <w:r>
        <w:rPr>
          <w:rFonts w:ascii="Calibri"/>
          <w:w w:val="95"/>
          <w:position w:val="11"/>
          <w:sz w:val="16"/>
        </w:rPr>
        <w:t>229</w:t>
        <w:tab/>
      </w:r>
      <w:r>
        <w:rPr>
          <w:rFonts w:ascii="Calibri"/>
          <w:b/>
          <w:color w:val="FFFFFF"/>
          <w:w w:val="95"/>
          <w:sz w:val="24"/>
        </w:rPr>
        <w:t>B</w:t>
      </w:r>
      <w:r>
        <w:rPr>
          <w:rFonts w:ascii="Calibri"/>
          <w:sz w:val="24"/>
        </w:rPr>
      </w:r>
    </w:p>
    <w:p>
      <w:pPr>
        <w:pStyle w:val="BodyText"/>
        <w:tabs>
          <w:tab w:pos="4147" w:val="left" w:leader="none"/>
        </w:tabs>
        <w:spacing w:line="240" w:lineRule="auto" w:before="43"/>
        <w:ind w:left="441" w:right="0" w:firstLine="9"/>
        <w:jc w:val="left"/>
        <w:rPr>
          <w:rFonts w:ascii="Calibri" w:hAnsi="Calibri" w:cs="Calibri" w:eastAsia="Calibri"/>
        </w:rPr>
      </w:pPr>
      <w:r>
        <w:rPr/>
        <w:t>State</w:t>
      </w:r>
      <w:r>
        <w:rPr>
          <w:spacing w:val="-5"/>
        </w:rPr>
        <w:t> </w:t>
      </w:r>
      <w:r>
        <w:rPr/>
        <w:t>Employee</w:t>
      </w:r>
      <w:r>
        <w:rPr>
          <w:spacing w:val="-4"/>
        </w:rPr>
        <w:t> </w:t>
      </w:r>
      <w:r>
        <w:rPr/>
        <w:t>Health</w:t>
      </w:r>
      <w:r>
        <w:rPr>
          <w:spacing w:val="-5"/>
        </w:rPr>
        <w:t> </w:t>
      </w:r>
      <w:r>
        <w:rPr>
          <w:spacing w:val="-1"/>
        </w:rPr>
        <w:t>Plan</w:t>
        <w:tab/>
      </w:r>
      <w:r>
        <w:rPr>
          <w:rFonts w:ascii="Calibri"/>
          <w:b/>
          <w:color w:val="FFFFFF"/>
        </w:rPr>
        <w:t>C</w:t>
      </w:r>
      <w:r>
        <w:rPr>
          <w:rFonts w:ascii="Calibri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Heading6"/>
        <w:spacing w:line="319" w:lineRule="exact"/>
        <w:ind w:left="441" w:right="0" w:firstLine="0"/>
        <w:jc w:val="left"/>
        <w:rPr>
          <w:b w:val="0"/>
          <w:bCs w:val="0"/>
        </w:rPr>
      </w:pPr>
      <w:r>
        <w:rPr/>
        <w:t>MEDICAID</w:t>
      </w:r>
      <w:r>
        <w:rPr>
          <w:spacing w:val="-13"/>
        </w:rPr>
        <w:t> </w:t>
      </w:r>
      <w:r>
        <w:rPr/>
        <w:t>SERVICE</w:t>
      </w:r>
      <w:r>
        <w:rPr>
          <w:spacing w:val="-12"/>
        </w:rPr>
        <w:t> </w:t>
      </w:r>
      <w:r>
        <w:rPr/>
        <w:t>COVERAGE</w:t>
      </w:r>
      <w:r>
        <w:rPr>
          <w:spacing w:val="-12"/>
        </w:rPr>
        <w:t> </w:t>
      </w:r>
      <w:r>
        <w:rPr/>
        <w:t>&amp;</w:t>
      </w:r>
      <w:r>
        <w:rPr>
          <w:b w:val="0"/>
        </w:rPr>
      </w:r>
    </w:p>
    <w:p>
      <w:pPr>
        <w:pStyle w:val="Heading9"/>
        <w:spacing w:line="286" w:lineRule="exact" w:before="58"/>
        <w:ind w:left="342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Progress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93" w:val="left" w:leader="none"/>
        </w:tabs>
        <w:spacing w:line="292" w:lineRule="exact" w:before="1" w:after="0"/>
        <w:ind w:left="792" w:right="453" w:hanging="450"/>
        <w:jc w:val="left"/>
      </w:pPr>
      <w:r>
        <w:rPr/>
        <w:t>2015</w:t>
      </w:r>
      <w:r>
        <w:rPr>
          <w:spacing w:val="-6"/>
        </w:rPr>
        <w:t> </w:t>
      </w:r>
      <w:r>
        <w:rPr/>
        <w:t>Legislation</w:t>
      </w:r>
      <w:r>
        <w:rPr>
          <w:spacing w:val="-5"/>
        </w:rPr>
        <w:t> </w:t>
      </w:r>
      <w:r>
        <w:rPr/>
        <w:t>enacted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removes</w:t>
      </w:r>
      <w:r>
        <w:rPr>
          <w:spacing w:val="-5"/>
        </w:rPr>
        <w:t> </w:t>
      </w:r>
      <w:r>
        <w:rPr/>
        <w:t>facility</w:t>
      </w:r>
      <w:r>
        <w:rPr>
          <w:w w:val="99"/>
        </w:rPr>
        <w:t> </w:t>
      </w:r>
      <w:r>
        <w:rPr/>
        <w:t>restrictions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Medicaid</w:t>
      </w:r>
      <w:r>
        <w:rPr>
          <w:spacing w:val="-5"/>
        </w:rPr>
        <w:t> </w:t>
      </w:r>
      <w:r>
        <w:rPr/>
        <w:t>coverage</w:t>
      </w:r>
      <w:r>
        <w:rPr>
          <w:spacing w:val="-5"/>
        </w:rPr>
        <w:t> </w:t>
      </w:r>
      <w:r>
        <w:rPr/>
        <w:t>of</w:t>
      </w:r>
      <w:r>
        <w:rPr/>
        <w:t> </w:t>
      </w:r>
      <w:r>
        <w:rPr>
          <w:spacing w:val="-1"/>
        </w:rPr>
        <w:t>telemedicine</w:t>
      </w:r>
      <w:r>
        <w:rPr>
          <w:spacing w:val="-3"/>
        </w:rPr>
        <w:t>-­‐</w:t>
      </w:r>
      <w:r>
        <w:rPr>
          <w:spacing w:val="-1"/>
        </w:rPr>
        <w:t>provided</w:t>
      </w:r>
      <w:r>
        <w:rPr>
          <w:spacing w:val="-34"/>
        </w:rPr>
        <w:t> </w:t>
      </w:r>
      <w:r>
        <w:rPr/>
        <w:t>services.</w:t>
      </w:r>
      <w:r>
        <w:rPr>
          <w:spacing w:val="-12"/>
        </w:rPr>
        <w:t> </w:t>
      </w:r>
      <w:r>
        <w:rPr/>
        <w:t>New</w:t>
      </w:r>
      <w:r>
        <w:rPr>
          <w:spacing w:val="-33"/>
        </w:rPr>
        <w:t> </w:t>
      </w:r>
      <w:r>
        <w:rPr/>
        <w:t>law</w:t>
      </w:r>
      <w:r>
        <w:rPr>
          <w:spacing w:val="-33"/>
        </w:rPr>
        <w:t> </w:t>
      </w:r>
      <w:r>
        <w:rPr/>
        <w:t>also</w:t>
      </w:r>
      <w:r>
        <w:rPr>
          <w:spacing w:val="44"/>
        </w:rPr>
        <w:t> </w:t>
      </w:r>
      <w:r>
        <w:rPr/>
        <w:t>allows</w:t>
      </w:r>
      <w:r>
        <w:rPr>
          <w:spacing w:val="-6"/>
        </w:rPr>
        <w:t> </w:t>
      </w:r>
      <w:r>
        <w:rPr/>
        <w:t>coverage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telemedicine</w:t>
      </w:r>
      <w:r>
        <w:rPr>
          <w:spacing w:val="-6"/>
        </w:rPr>
        <w:t> </w:t>
      </w:r>
      <w:r>
        <w:rPr/>
        <w:t>primary</w:t>
      </w:r>
      <w:r>
        <w:rPr>
          <w:spacing w:val="-5"/>
        </w:rPr>
        <w:t> </w:t>
      </w:r>
      <w:r>
        <w:rPr/>
        <w:t>care</w:t>
      </w:r>
      <w:r>
        <w:rPr/>
      </w:r>
    </w:p>
    <w:p>
      <w:pPr>
        <w:spacing w:line="47" w:lineRule="exact" w:before="0"/>
        <w:ind w:left="71" w:right="0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1"/>
          <w:sz w:val="16"/>
        </w:rPr>
        <w:t>227</w:t>
      </w:r>
      <w:r>
        <w:rPr>
          <w:rFonts w:ascii="Calibri"/>
          <w:sz w:val="16"/>
        </w:rPr>
      </w:r>
    </w:p>
    <w:p>
      <w:pPr>
        <w:spacing w:after="0" w:line="47" w:lineRule="exact"/>
        <w:jc w:val="center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100" w:bottom="0" w:left="1100" w:right="920"/>
          <w:cols w:num="2" w:equalWidth="0">
            <w:col w:w="4278" w:space="40"/>
            <w:col w:w="5902"/>
          </w:cols>
        </w:sectPr>
      </w:pPr>
    </w:p>
    <w:p>
      <w:pPr>
        <w:pStyle w:val="Heading6"/>
        <w:spacing w:line="240" w:lineRule="auto" w:before="26"/>
        <w:ind w:left="421" w:right="0" w:firstLine="0"/>
        <w:jc w:val="center"/>
        <w:rPr>
          <w:b w:val="0"/>
          <w:bCs w:val="0"/>
        </w:rPr>
      </w:pPr>
      <w:r>
        <w:rPr/>
        <w:t>CONDITIONS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PAYMENT:</w:t>
      </w:r>
      <w:r>
        <w:rPr>
          <w:b w:val="0"/>
        </w:rPr>
      </w:r>
    </w:p>
    <w:p>
      <w:pPr>
        <w:pStyle w:val="BodyText"/>
        <w:tabs>
          <w:tab w:pos="4137" w:val="left" w:leader="none"/>
        </w:tabs>
        <w:spacing w:line="240" w:lineRule="auto" w:before="147"/>
        <w:ind w:left="540" w:right="0" w:firstLine="0"/>
        <w:jc w:val="center"/>
        <w:rPr>
          <w:rFonts w:ascii="Calibri" w:hAnsi="Calibri" w:cs="Calibri" w:eastAsia="Calibri"/>
        </w:rPr>
      </w:pPr>
      <w:r>
        <w:rPr/>
        <w:t>Patient</w:t>
      </w:r>
      <w:r>
        <w:rPr>
          <w:spacing w:val="-6"/>
        </w:rPr>
        <w:t> </w:t>
      </w:r>
      <w:r>
        <w:rPr/>
        <w:t>Setting</w:t>
        <w:tab/>
      </w:r>
      <w:r>
        <w:rPr>
          <w:rFonts w:ascii="Calibri"/>
          <w:b/>
          <w:color w:val="FFFFFF"/>
          <w:w w:val="95"/>
        </w:rPr>
        <w:t>A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531" w:right="0" w:firstLine="0"/>
        <w:jc w:val="center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Technologies</w:t>
        <w:tab/>
      </w:r>
      <w:r>
        <w:rPr>
          <w:rFonts w:ascii="Calibri"/>
          <w:b/>
          <w:color w:val="FFFFFF"/>
        </w:rPr>
        <w:t>C</w:t>
      </w:r>
      <w:r>
        <w:rPr>
          <w:rFonts w:ascii="Calibri"/>
        </w:rPr>
      </w:r>
    </w:p>
    <w:p>
      <w:pPr>
        <w:pStyle w:val="BodyText"/>
        <w:spacing w:line="252" w:lineRule="exact" w:before="0"/>
        <w:ind w:left="787" w:right="0" w:firstLine="0"/>
        <w:jc w:val="left"/>
      </w:pPr>
      <w:r>
        <w:rPr/>
        <w:br w:type="column"/>
      </w:r>
      <w:r>
        <w:rPr/>
        <w:t>services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home.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9"/>
        <w:spacing w:line="286" w:lineRule="exact"/>
        <w:ind w:right="0"/>
        <w:jc w:val="left"/>
        <w:rPr>
          <w:b w:val="0"/>
          <w:bCs w:val="0"/>
        </w:rPr>
      </w:pPr>
      <w:r>
        <w:rPr>
          <w:spacing w:val="-1"/>
        </w:rPr>
        <w:t>Private</w:t>
      </w:r>
      <w:r>
        <w:rPr>
          <w:spacing w:val="-9"/>
        </w:rPr>
        <w:t> </w:t>
      </w:r>
      <w:r>
        <w:rPr>
          <w:spacing w:val="-1"/>
        </w:rPr>
        <w:t>Insurance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88" w:val="left" w:leader="none"/>
        </w:tabs>
        <w:spacing w:line="299" w:lineRule="exact" w:before="0" w:after="0"/>
        <w:ind w:left="787" w:right="0" w:hanging="450"/>
        <w:jc w:val="left"/>
      </w:pPr>
      <w:r>
        <w:rPr/>
        <w:t>VT’s</w:t>
      </w:r>
      <w:r>
        <w:rPr>
          <w:spacing w:val="-3"/>
        </w:rPr>
        <w:t> </w:t>
      </w:r>
      <w:r>
        <w:rPr/>
        <w:t>parity</w:t>
      </w:r>
      <w:r>
        <w:rPr>
          <w:spacing w:val="-2"/>
        </w:rPr>
        <w:t> </w:t>
      </w:r>
      <w:r>
        <w:rPr/>
        <w:t>law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/>
        <w:t>enacted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2012. </w:t>
      </w:r>
      <w:r>
        <w:rPr>
          <w:spacing w:val="47"/>
        </w:rPr>
        <w:t> </w:t>
      </w:r>
      <w:r>
        <w:rPr/>
        <w:t>It</w:t>
      </w:r>
      <w:r>
        <w:rPr>
          <w:spacing w:val="-2"/>
        </w:rPr>
        <w:t> </w:t>
      </w:r>
      <w:r>
        <w:rPr/>
        <w:t>includes</w:t>
      </w:r>
    </w:p>
    <w:p>
      <w:pPr>
        <w:spacing w:after="0" w:line="299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284" w:space="40"/>
            <w:col w:w="5896"/>
          </w:cols>
        </w:sectPr>
      </w:pPr>
    </w:p>
    <w:p>
      <w:pPr>
        <w:pStyle w:val="BodyText"/>
        <w:spacing w:line="240" w:lineRule="auto" w:before="43"/>
        <w:ind w:left="540" w:right="0" w:firstLine="0"/>
        <w:jc w:val="left"/>
      </w:pPr>
      <w:r>
        <w:rPr/>
        <w:t>Distance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Geography</w:t>
      </w:r>
      <w:r>
        <w:rPr>
          <w:w w:val="99"/>
        </w:rPr>
        <w:t> </w:t>
      </w:r>
      <w:r>
        <w:rPr/>
        <w:t>Restrictions</w:t>
      </w:r>
    </w:p>
    <w:p>
      <w:pPr>
        <w:pStyle w:val="BodyText"/>
        <w:tabs>
          <w:tab w:pos="1513" w:val="left" w:leader="none"/>
        </w:tabs>
        <w:spacing w:line="176" w:lineRule="auto" w:before="46"/>
        <w:ind w:left="1513" w:right="335" w:hanging="973"/>
        <w:jc w:val="left"/>
        <w:rPr>
          <w:sz w:val="16"/>
          <w:szCs w:val="16"/>
        </w:rPr>
      </w:pPr>
      <w:r>
        <w:rPr>
          <w:w w:val="95"/>
        </w:rPr>
        <w:br w:type="column"/>
      </w:r>
      <w:r>
        <w:rPr>
          <w:rFonts w:ascii="Calibri"/>
          <w:b/>
          <w:color w:val="FFFFFF"/>
          <w:w w:val="95"/>
          <w:position w:val="-5"/>
        </w:rPr>
        <w:t>A</w:t>
        <w:tab/>
      </w:r>
      <w:r>
        <w:rPr/>
        <w:t>telemedicine</w:t>
      </w:r>
      <w:r>
        <w:rPr>
          <w:spacing w:val="-6"/>
        </w:rPr>
        <w:t> </w:t>
      </w:r>
      <w:r>
        <w:rPr/>
        <w:t>coverage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state</w:t>
      </w:r>
      <w:r>
        <w:rPr>
          <w:spacing w:val="-6"/>
        </w:rPr>
        <w:t> </w:t>
      </w:r>
      <w:r>
        <w:rPr/>
        <w:t>employee</w:t>
      </w:r>
      <w:r>
        <w:rPr>
          <w:spacing w:val="-6"/>
        </w:rPr>
        <w:t> </w:t>
      </w:r>
      <w:r>
        <w:rPr>
          <w:spacing w:val="-1"/>
        </w:rPr>
        <w:t>health</w:t>
      </w:r>
      <w:r>
        <w:rPr>
          <w:spacing w:val="25"/>
        </w:rPr>
        <w:t> </w:t>
      </w:r>
      <w:r>
        <w:rPr/>
        <w:t>plans.</w:t>
      </w:r>
      <w:r>
        <w:rPr>
          <w:position w:val="11"/>
          <w:sz w:val="16"/>
        </w:rPr>
        <w:t>228</w:t>
      </w:r>
      <w:r>
        <w:rPr>
          <w:sz w:val="16"/>
        </w:rPr>
      </w:r>
    </w:p>
    <w:p>
      <w:pPr>
        <w:spacing w:after="0" w:line="176" w:lineRule="auto"/>
        <w:jc w:val="left"/>
        <w:rPr>
          <w:sz w:val="16"/>
          <w:szCs w:val="16"/>
        </w:rPr>
        <w:sectPr>
          <w:type w:val="continuous"/>
          <w:pgSz w:w="12240" w:h="15840"/>
          <w:pgMar w:top="100" w:bottom="0" w:left="1100" w:right="920"/>
          <w:cols w:num="2" w:equalWidth="0">
            <w:col w:w="2768" w:space="829"/>
            <w:col w:w="6623"/>
          </w:cols>
        </w:sectPr>
      </w:pPr>
    </w:p>
    <w:p>
      <w:pPr>
        <w:pStyle w:val="BodyText"/>
        <w:tabs>
          <w:tab w:pos="4137" w:val="left" w:leader="none"/>
        </w:tabs>
        <w:spacing w:line="240" w:lineRule="auto" w:before="48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Providers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BodyText"/>
        <w:tabs>
          <w:tab w:pos="4143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  <w:w w:val="95"/>
        </w:rPr>
        <w:t>Physician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provided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Services</w:t>
        <w:tab/>
      </w:r>
      <w:r>
        <w:rPr>
          <w:rFonts w:ascii="Calibri" w:hAnsi="Calibri" w:cs="Calibri" w:eastAsia="Calibri"/>
          <w:b/>
          <w:bCs/>
          <w:color w:val="FFFFFF"/>
        </w:rPr>
        <w:t>B</w:t>
      </w:r>
      <w:r>
        <w:rPr>
          <w:rFonts w:ascii="Calibri" w:hAnsi="Calibri" w:cs="Calibri" w:eastAsia="Calibri"/>
        </w:rPr>
      </w:r>
    </w:p>
    <w:p>
      <w:pPr>
        <w:pStyle w:val="BodyText"/>
        <w:numPr>
          <w:ilvl w:val="1"/>
          <w:numId w:val="22"/>
        </w:numPr>
        <w:tabs>
          <w:tab w:pos="788" w:val="left" w:leader="none"/>
        </w:tabs>
        <w:spacing w:line="235" w:lineRule="exact" w:before="0" w:after="0"/>
        <w:ind w:left="787" w:right="0" w:hanging="450"/>
        <w:jc w:val="left"/>
      </w:pPr>
      <w:r>
        <w:rPr/>
        <w:br w:type="column"/>
        <w:t>VT</w:t>
      </w:r>
      <w:r>
        <w:rPr>
          <w:spacing w:val="-18"/>
        </w:rPr>
        <w:t> </w:t>
      </w:r>
      <w:r>
        <w:rPr/>
        <w:t>is</w:t>
      </w:r>
      <w:r>
        <w:rPr>
          <w:spacing w:val="-18"/>
        </w:rPr>
        <w:t> </w:t>
      </w:r>
      <w:r>
        <w:rPr/>
        <w:t>1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/>
        <w:t>3</w:t>
      </w:r>
      <w:r>
        <w:rPr>
          <w:spacing w:val="-18"/>
        </w:rPr>
        <w:t> </w:t>
      </w:r>
      <w:r>
        <w:rPr/>
        <w:t>states</w:t>
      </w:r>
      <w:r>
        <w:rPr>
          <w:spacing w:val="-18"/>
        </w:rPr>
        <w:t> </w:t>
      </w:r>
      <w:r>
        <w:rPr/>
        <w:t>that</w:t>
      </w:r>
      <w:r>
        <w:rPr>
          <w:spacing w:val="-18"/>
        </w:rPr>
        <w:t> </w:t>
      </w:r>
      <w:r>
        <w:rPr/>
        <w:t>cover</w:t>
      </w:r>
      <w:r>
        <w:rPr>
          <w:spacing w:val="-18"/>
        </w:rPr>
        <w:t> </w:t>
      </w:r>
      <w:r>
        <w:rPr/>
        <w:t>interactive</w:t>
      </w:r>
      <w:r>
        <w:rPr>
          <w:spacing w:val="-18"/>
        </w:rPr>
        <w:t> </w:t>
      </w:r>
      <w:r>
        <w:rPr>
          <w:spacing w:val="-1"/>
        </w:rPr>
        <w:t>audio</w:t>
      </w:r>
      <w:r>
        <w:rPr>
          <w:spacing w:val="-3"/>
        </w:rPr>
        <w:t>-­‐</w:t>
      </w:r>
      <w:r>
        <w:rPr/>
      </w:r>
    </w:p>
    <w:p>
      <w:pPr>
        <w:pStyle w:val="BodyText"/>
        <w:spacing w:line="286" w:lineRule="exact" w:before="0"/>
        <w:ind w:left="787" w:right="0" w:firstLine="0"/>
        <w:jc w:val="left"/>
      </w:pPr>
      <w:r>
        <w:rPr/>
        <w:t>video</w:t>
      </w:r>
      <w:r>
        <w:rPr>
          <w:spacing w:val="-2"/>
        </w:rPr>
        <w:t> </w:t>
      </w:r>
      <w:r>
        <w:rPr/>
        <w:t>only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condition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parity</w:t>
      </w:r>
      <w:r>
        <w:rPr>
          <w:spacing w:val="-2"/>
        </w:rPr>
        <w:t> </w:t>
      </w:r>
      <w:r>
        <w:rPr/>
        <w:t>law.</w:t>
      </w:r>
    </w:p>
    <w:p>
      <w:pPr>
        <w:pStyle w:val="BodyText"/>
        <w:numPr>
          <w:ilvl w:val="1"/>
          <w:numId w:val="22"/>
        </w:numPr>
        <w:tabs>
          <w:tab w:pos="788" w:val="left" w:leader="none"/>
        </w:tabs>
        <w:spacing w:line="244" w:lineRule="exact" w:before="0" w:after="0"/>
        <w:ind w:left="787" w:right="0" w:hanging="450"/>
        <w:jc w:val="left"/>
      </w:pPr>
      <w:r>
        <w:rPr/>
        <w:t>Although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law</w:t>
      </w:r>
      <w:r>
        <w:rPr>
          <w:spacing w:val="-3"/>
        </w:rPr>
        <w:t> </w:t>
      </w:r>
      <w:r>
        <w:rPr/>
        <w:t>does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require</w:t>
      </w:r>
      <w:r>
        <w:rPr>
          <w:spacing w:val="-3"/>
        </w:rPr>
        <w:t> </w:t>
      </w:r>
      <w:r>
        <w:rPr/>
        <w:t>coverage</w:t>
      </w:r>
      <w:r>
        <w:rPr>
          <w:spacing w:val="-3"/>
        </w:rPr>
        <w:t> </w:t>
      </w:r>
      <w:r>
        <w:rPr/>
        <w:t>of</w:t>
      </w:r>
    </w:p>
    <w:p>
      <w:pPr>
        <w:spacing w:after="0" w:line="244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284" w:space="40"/>
            <w:col w:w="5896"/>
          </w:cols>
        </w:sectPr>
      </w:pPr>
    </w:p>
    <w:p>
      <w:pPr>
        <w:pStyle w:val="BodyText"/>
        <w:spacing w:line="252" w:lineRule="exact" w:before="0"/>
        <w:ind w:left="540" w:right="0" w:firstLine="0"/>
        <w:jc w:val="left"/>
      </w:pPr>
      <w:r>
        <w:rPr/>
        <w:t>Mental/behavioral</w:t>
      </w:r>
      <w:r>
        <w:rPr>
          <w:spacing w:val="-11"/>
        </w:rPr>
        <w:t> </w:t>
      </w:r>
      <w:r>
        <w:rPr/>
        <w:t>Health</w:t>
      </w:r>
    </w:p>
    <w:p>
      <w:pPr>
        <w:pStyle w:val="BodyText"/>
        <w:spacing w:line="240" w:lineRule="auto" w:before="0"/>
        <w:ind w:left="540" w:right="0" w:firstLine="0"/>
        <w:jc w:val="left"/>
      </w:pPr>
      <w:r>
        <w:rPr>
          <w:spacing w:val="-1"/>
        </w:rPr>
        <w:t>Services</w:t>
      </w:r>
    </w:p>
    <w:p>
      <w:pPr>
        <w:pStyle w:val="BodyText"/>
        <w:tabs>
          <w:tab w:pos="1513" w:val="left" w:leader="none"/>
        </w:tabs>
        <w:spacing w:line="348" w:lineRule="exact" w:before="0"/>
        <w:ind w:left="1513" w:right="0" w:hanging="973"/>
        <w:jc w:val="left"/>
      </w:pPr>
      <w:r>
        <w:rPr>
          <w:w w:val="95"/>
        </w:rPr>
        <w:br w:type="column"/>
      </w:r>
      <w:r>
        <w:rPr>
          <w:rFonts w:ascii="Calibri" w:hAnsi="Calibri" w:cs="Calibri" w:eastAsia="Calibri"/>
          <w:b/>
          <w:bCs/>
          <w:color w:val="FFFFFF"/>
          <w:w w:val="95"/>
          <w:position w:val="10"/>
        </w:rPr>
        <w:t>A</w:t>
        <w:tab/>
      </w:r>
      <w:r>
        <w:rPr>
          <w:w w:val="95"/>
        </w:rPr>
        <w:t>services</w:t>
      </w:r>
      <w:r>
        <w:rPr>
          <w:spacing w:val="-13"/>
          <w:w w:val="95"/>
        </w:rPr>
        <w:t> </w:t>
      </w:r>
      <w:r>
        <w:rPr>
          <w:w w:val="95"/>
        </w:rPr>
        <w:t>via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store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and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forward,</w:t>
      </w:r>
      <w:r>
        <w:rPr>
          <w:spacing w:val="-12"/>
          <w:w w:val="95"/>
        </w:rPr>
        <w:t> </w:t>
      </w:r>
      <w:r>
        <w:rPr>
          <w:w w:val="95"/>
        </w:rPr>
        <w:t>it</w:t>
      </w:r>
      <w:r>
        <w:rPr>
          <w:spacing w:val="-13"/>
          <w:w w:val="95"/>
        </w:rPr>
        <w:t> </w:t>
      </w:r>
      <w:r>
        <w:rPr>
          <w:w w:val="95"/>
        </w:rPr>
        <w:t>does</w:t>
      </w:r>
      <w:r>
        <w:rPr>
          <w:spacing w:val="-13"/>
          <w:w w:val="95"/>
        </w:rPr>
        <w:t> </w:t>
      </w:r>
      <w:r>
        <w:rPr>
          <w:w w:val="95"/>
        </w:rPr>
        <w:t>require</w:t>
      </w:r>
      <w:r>
        <w:rPr/>
      </w:r>
    </w:p>
    <w:p>
      <w:pPr>
        <w:pStyle w:val="BodyText"/>
        <w:spacing w:line="281" w:lineRule="exact" w:before="0"/>
        <w:ind w:left="1513" w:right="0" w:firstLine="0"/>
        <w:jc w:val="left"/>
      </w:pPr>
      <w:r>
        <w:rPr/>
        <w:t>informed</w:t>
      </w:r>
      <w:r>
        <w:rPr>
          <w:spacing w:val="-4"/>
        </w:rPr>
        <w:t> </w:t>
      </w:r>
      <w:r>
        <w:rPr/>
        <w:t>consent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any</w:t>
      </w:r>
      <w:r>
        <w:rPr>
          <w:spacing w:val="-4"/>
        </w:rPr>
        <w:t> </w:t>
      </w:r>
      <w:r>
        <w:rPr/>
        <w:t>patient</w:t>
      </w:r>
      <w:r>
        <w:rPr>
          <w:spacing w:val="-4"/>
        </w:rPr>
        <w:t> </w:t>
      </w:r>
      <w:r>
        <w:rPr/>
        <w:t>receiving</w:t>
      </w:r>
      <w:r>
        <w:rPr/>
      </w:r>
    </w:p>
    <w:p>
      <w:pPr>
        <w:spacing w:after="0" w:line="281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3065" w:space="533"/>
            <w:col w:w="6622"/>
          </w:cols>
        </w:sectPr>
      </w:pPr>
    </w:p>
    <w:p>
      <w:pPr>
        <w:pStyle w:val="BodyText"/>
        <w:tabs>
          <w:tab w:pos="4137" w:val="left" w:leader="none"/>
        </w:tabs>
        <w:spacing w:line="252" w:lineRule="exact" w:before="0"/>
        <w:ind w:left="540" w:right="0" w:firstLine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60.669998pt;margin-top:72.070pt;width:499.55pt;height:613.3pt;mso-position-horizontal-relative:page;mso-position-vertical-relative:page;z-index:-413992" coordorigin="1213,1441" coordsize="9991,12266">
            <v:group style="position:absolute;left:1279;top:1486;width:6999;height:1464" coordorigin="1279,1486" coordsize="6999,1464">
              <v:shape style="position:absolute;left:1279;top:1486;width:6999;height:1464" coordorigin="1279,1486" coordsize="6999,1464" path="m1279,1486l8278,1486,8278,2950,1279,2950,1279,1486xe" filled="true" fillcolor="#ee5d1b" stroked="false">
                <v:path arrowok="t"/>
                <v:fill type="solid"/>
              </v:shape>
            </v:group>
            <v:group style="position:absolute;left:1370;top:1486;width:6826;height:740" coordorigin="1370,1486" coordsize="6826,740">
              <v:shape style="position:absolute;left:1370;top:1486;width:6826;height:740" coordorigin="1370,1486" coordsize="6826,740" path="m1370,1486l8196,1486,8196,2225,1370,2225,1370,1486xe" filled="true" fillcolor="#ee5d1b" stroked="false">
                <v:path arrowok="t"/>
                <v:fill type="solid"/>
              </v:shape>
            </v:group>
            <v:group style="position:absolute;left:1370;top:2220;width:6826;height:735" coordorigin="1370,2220" coordsize="6826,735">
              <v:shape style="position:absolute;left:1370;top:2220;width:6826;height:735" coordorigin="1370,2220" coordsize="6826,735" path="m1370,2220l8196,2220,8196,2954,1370,2954,1370,2220xe" filled="true" fillcolor="#ee5d1b" stroked="false">
                <v:path arrowok="t"/>
                <v:fill type="solid"/>
              </v:shape>
            </v:group>
            <v:group style="position:absolute;left:1236;top:1464;width:9946;height:2" coordorigin="1236,1464" coordsize="9946,2">
              <v:shape style="position:absolute;left:1236;top:1464;width:9946;height:2" coordorigin="1236,1464" coordsize="9946,0" path="m1236,1464l11182,1464e" filled="false" stroked="true" strokeweight="2.260pt" strokecolor="#000000">
                <v:path arrowok="t"/>
              </v:shape>
            </v:group>
            <v:group style="position:absolute;left:1258;top:1486;width:2;height:12178" coordorigin="1258,1486" coordsize="2,12178">
              <v:shape style="position:absolute;left:1258;top:1486;width:2;height:12178" coordorigin="1258,1486" coordsize="0,12178" path="m1258,1486l1258,13663e" filled="false" stroked="true" strokeweight="2.260pt" strokecolor="#000000">
                <v:path arrowok="t"/>
              </v:shape>
            </v:group>
            <v:group style="position:absolute;left:8299;top:1486;width:2;height:1469" coordorigin="8299,1486" coordsize="2,1469">
              <v:shape style="position:absolute;left:8299;top:1486;width:2;height:1469" coordorigin="8299,1486" coordsize="0,1469" path="m8299,1486l8299,2954e" filled="false" stroked="true" strokeweight="2.260pt" strokecolor="#000000">
                <v:path arrowok="t"/>
              </v:shape>
            </v:group>
            <v:group style="position:absolute;left:11160;top:1486;width:2;height:12178" coordorigin="11160,1486" coordsize="2,12178">
              <v:shape style="position:absolute;left:11160;top:1486;width:2;height:12178" coordorigin="11160,1486" coordsize="0,12178" path="m11160,1486l11160,13663e" filled="false" stroked="true" strokeweight="2.260pt" strokecolor="#000000">
                <v:path arrowok="t"/>
              </v:shape>
            </v:group>
            <v:group style="position:absolute;left:5532;top:2998;width:87;height:864" coordorigin="5532,2998" coordsize="87,864">
              <v:shape style="position:absolute;left:5532;top:2998;width:87;height:864" coordorigin="5532,2998" coordsize="87,864" path="m5532,3862l5618,3862,5618,2998,5532,2998,5532,3862xe" filled="true" fillcolor="#bebebe" stroked="false">
                <v:path arrowok="t"/>
                <v:fill type="solid"/>
              </v:shape>
            </v:group>
            <v:group style="position:absolute;left:1279;top:2998;width:92;height:864" coordorigin="1279,2998" coordsize="92,864">
              <v:shape style="position:absolute;left:1279;top:2998;width:92;height:864" coordorigin="1279,2998" coordsize="92,864" path="m1279,3862l1370,3862,1370,2998,1279,2998,1279,3862xe" filled="true" fillcolor="#bebebe" stroked="false">
                <v:path arrowok="t"/>
                <v:fill type="solid"/>
              </v:shape>
            </v:group>
            <v:group style="position:absolute;left:1370;top:2998;width:4162;height:864" coordorigin="1370,2998" coordsize="4162,864">
              <v:shape style="position:absolute;left:1370;top:2998;width:4162;height:864" coordorigin="1370,2998" coordsize="4162,864" path="m1370,2998l5532,2998,5532,3862,1370,3862,1370,2998xe" filled="true" fillcolor="#bebebe" stroked="false">
                <v:path arrowok="t"/>
                <v:fill type="solid"/>
              </v:shape>
            </v:group>
            <v:group style="position:absolute;left:11057;top:2998;width:82;height:864" coordorigin="11057,2998" coordsize="82,864">
              <v:shape style="position:absolute;left:11057;top:2998;width:82;height:864" coordorigin="11057,2998" coordsize="82,864" path="m11057,3862l11138,3862,11138,2998,11057,2998,11057,3862xe" filled="true" fillcolor="#bebebe" stroked="false">
                <v:path arrowok="t"/>
                <v:fill type="solid"/>
              </v:shape>
            </v:group>
            <v:group style="position:absolute;left:5662;top:2998;width:92;height:864" coordorigin="5662,2998" coordsize="92,864">
              <v:shape style="position:absolute;left:5662;top:2998;width:92;height:864" coordorigin="5662,2998" coordsize="92,864" path="m5662,3862l5753,3862,5753,2998,5662,2998,5662,3862xe" filled="true" fillcolor="#bebebe" stroked="false">
                <v:path arrowok="t"/>
                <v:fill type="solid"/>
              </v:shape>
            </v:group>
            <v:group style="position:absolute;left:5753;top:2998;width:5304;height:864" coordorigin="5753,2998" coordsize="5304,864">
              <v:shape style="position:absolute;left:5753;top:2998;width:5304;height:864" coordorigin="5753,2998" coordsize="5304,864" path="m5753,2998l11057,2998,11057,3862,5753,3862,5753,2998xe" filled="true" fillcolor="#bebebe" stroked="false">
                <v:path arrowok="t"/>
                <v:fill type="solid"/>
              </v:shape>
            </v:group>
            <v:group style="position:absolute;left:1236;top:2976;width:9946;height:2" coordorigin="1236,2976" coordsize="9946,2">
              <v:shape style="position:absolute;left:1236;top:2976;width:9946;height:2" coordorigin="1236,2976" coordsize="9946,0" path="m1236,2976l11182,2976e" filled="false" stroked="true" strokeweight="2.260pt" strokecolor="#000000">
                <v:path arrowok="t"/>
              </v:shape>
            </v:group>
            <v:group style="position:absolute;left:5640;top:2998;width:2;height:10666" coordorigin="5640,2998" coordsize="2,10666">
              <v:shape style="position:absolute;left:5640;top:2998;width:2;height:10666" coordorigin="5640,2998" coordsize="0,10666" path="m5640,2998l5640,13663e" filled="false" stroked="true" strokeweight="2.260pt" strokecolor="#000000">
                <v:path arrowok="t"/>
              </v:shape>
            </v:group>
            <v:group style="position:absolute;left:5537;top:3905;width:82;height:293" coordorigin="5537,3905" coordsize="82,293">
              <v:shape style="position:absolute;left:5537;top:3905;width:82;height:293" coordorigin="5537,3905" coordsize="82,293" path="m5537,4198l5618,4198,5618,3905,5537,3905,5537,4198xe" filled="true" fillcolor="#ee5d1b" stroked="false">
                <v:path arrowok="t"/>
                <v:fill type="solid"/>
              </v:shape>
            </v:group>
            <v:group style="position:absolute;left:4994;top:3905;width:92;height:293" coordorigin="4994,3905" coordsize="92,293">
              <v:shape style="position:absolute;left:4994;top:3905;width:92;height:293" coordorigin="4994,3905" coordsize="92,293" path="m4994,4198l5086,4198,5086,3905,4994,3905,4994,4198xe" filled="true" fillcolor="#ee5d1b" stroked="false">
                <v:path arrowok="t"/>
                <v:fill type="solid"/>
              </v:shape>
            </v:group>
            <v:group style="position:absolute;left:5086;top:3905;width:452;height:298" coordorigin="5086,3905" coordsize="452,298">
              <v:shape style="position:absolute;left:5086;top:3905;width:452;height:298" coordorigin="5086,3905" coordsize="452,298" path="m5086,3905l5537,3905,5537,4202,5086,4202,5086,3905xe" filled="true" fillcolor="#ee5d1b" stroked="false">
                <v:path arrowok="t"/>
                <v:fill type="solid"/>
              </v:shape>
            </v:group>
            <v:group style="position:absolute;left:1236;top:3883;width:9946;height:2" coordorigin="1236,3883" coordsize="9946,2">
              <v:shape style="position:absolute;left:1236;top:3883;width:9946;height:2" coordorigin="1236,3883" coordsize="9946,0" path="m1236,3883l11182,3883e" filled="false" stroked="true" strokeweight="2.260pt" strokecolor="#000000">
                <v:path arrowok="t"/>
              </v:shape>
            </v:group>
            <v:group style="position:absolute;left:4973;top:3905;width:2;height:970" coordorigin="4973,3905" coordsize="2,970">
              <v:shape style="position:absolute;left:4973;top:3905;width:2;height:970" coordorigin="4973,3905" coordsize="0,970" path="m4973,3905l4973,4874e" filled="false" stroked="true" strokeweight="2.260pt" strokecolor="#000000">
                <v:path arrowok="t"/>
              </v:shape>
            </v:group>
            <v:group style="position:absolute;left:5537;top:4241;width:82;height:293" coordorigin="5537,4241" coordsize="82,293">
              <v:shape style="position:absolute;left:5537;top:4241;width:82;height:293" coordorigin="5537,4241" coordsize="82,293" path="m5537,4534l5618,4534,5618,4241,5537,4241,5537,4534xe" filled="true" fillcolor="#ee5d1b" stroked="false">
                <v:path arrowok="t"/>
                <v:fill type="solid"/>
              </v:shape>
            </v:group>
            <v:group style="position:absolute;left:4994;top:4241;width:92;height:293" coordorigin="4994,4241" coordsize="92,293">
              <v:shape style="position:absolute;left:4994;top:4241;width:92;height:293" coordorigin="4994,4241" coordsize="92,293" path="m4994,4534l5086,4534,5086,4241,4994,4241,4994,4534xe" filled="true" fillcolor="#ee5d1b" stroked="false">
                <v:path arrowok="t"/>
                <v:fill type="solid"/>
              </v:shape>
            </v:group>
            <v:group style="position:absolute;left:5086;top:4241;width:452;height:298" coordorigin="5086,4241" coordsize="452,298">
              <v:shape style="position:absolute;left:5086;top:4241;width:452;height:298" coordorigin="5086,4241" coordsize="452,298" path="m5086,4241l5537,4241,5537,4538,5086,4538,5086,4241xe" filled="true" fillcolor="#ee5d1b" stroked="false">
                <v:path arrowok="t"/>
                <v:fill type="solid"/>
              </v:shape>
            </v:group>
            <v:group style="position:absolute;left:1236;top:4219;width:4426;height:2" coordorigin="1236,4219" coordsize="4426,2">
              <v:shape style="position:absolute;left:1236;top:4219;width:4426;height:2" coordorigin="1236,4219" coordsize="4426,0" path="m1236,4219l5662,4219e" filled="false" stroked="true" strokeweight="2.260pt" strokecolor="#000000">
                <v:path arrowok="t"/>
              </v:shape>
            </v:group>
            <v:group style="position:absolute;left:5537;top:4577;width:82;height:293" coordorigin="5537,4577" coordsize="82,293">
              <v:shape style="position:absolute;left:5537;top:4577;width:82;height:293" coordorigin="5537,4577" coordsize="82,293" path="m5537,4870l5618,4870,5618,4577,5537,4577,5537,4870xe" filled="true" fillcolor="#ee5d1b" stroked="false">
                <v:path arrowok="t"/>
                <v:fill type="solid"/>
              </v:shape>
            </v:group>
            <v:group style="position:absolute;left:4994;top:4577;width:92;height:293" coordorigin="4994,4577" coordsize="92,293">
              <v:shape style="position:absolute;left:4994;top:4577;width:92;height:293" coordorigin="4994,4577" coordsize="92,293" path="m4994,4870l5086,4870,5086,4577,4994,4577,4994,4870xe" filled="true" fillcolor="#ee5d1b" stroked="false">
                <v:path arrowok="t"/>
                <v:fill type="solid"/>
              </v:shape>
            </v:group>
            <v:group style="position:absolute;left:5086;top:4577;width:452;height:298" coordorigin="5086,4577" coordsize="452,298">
              <v:shape style="position:absolute;left:5086;top:4577;width:452;height:298" coordorigin="5086,4577" coordsize="452,298" path="m5086,4577l5537,4577,5537,4874,5086,4874,5086,4577xe" filled="true" fillcolor="#ee5d1b" stroked="false">
                <v:path arrowok="t"/>
                <v:fill type="solid"/>
              </v:shape>
            </v:group>
            <v:group style="position:absolute;left:1236;top:4555;width:4426;height:2" coordorigin="1236,4555" coordsize="4426,2">
              <v:shape style="position:absolute;left:1236;top:4555;width:4426;height:2" coordorigin="1236,4555" coordsize="4426,0" path="m1236,4555l5662,4555e" filled="false" stroked="true" strokeweight="2.260pt" strokecolor="#000000">
                <v:path arrowok="t"/>
              </v:shape>
            </v:group>
            <v:group style="position:absolute;left:1279;top:4918;width:4340;height:960" coordorigin="1279,4918" coordsize="4340,960">
              <v:shape style="position:absolute;left:1279;top:4918;width:4340;height:960" coordorigin="1279,4918" coordsize="4340,960" path="m1279,4918l5618,4918,5618,5878,1279,5878,1279,4918xe" filled="true" fillcolor="#bebebe" stroked="false">
                <v:path arrowok="t"/>
                <v:fill type="solid"/>
              </v:shape>
            </v:group>
            <v:group style="position:absolute;left:1370;top:4918;width:4162;height:528" coordorigin="1370,4918" coordsize="4162,528">
              <v:shape style="position:absolute;left:1370;top:4918;width:4162;height:528" coordorigin="1370,4918" coordsize="4162,528" path="m1370,4918l5532,4918,5532,5446,1370,5446,1370,4918xe" filled="true" fillcolor="#bebebe" stroked="false">
                <v:path arrowok="t"/>
                <v:fill type="solid"/>
              </v:shape>
            </v:group>
            <v:group style="position:absolute;left:1370;top:5441;width:4162;height:346" coordorigin="1370,5441" coordsize="4162,346">
              <v:shape style="position:absolute;left:1370;top:5441;width:4162;height:346" coordorigin="1370,5441" coordsize="4162,346" path="m1370,5441l5532,5441,5532,5786,1370,5786,1370,5441xe" filled="true" fillcolor="#bebebe" stroked="false">
                <v:path arrowok="t"/>
                <v:fill type="solid"/>
              </v:shape>
            </v:group>
            <v:group style="position:absolute;left:1236;top:4896;width:4426;height:2" coordorigin="1236,4896" coordsize="4426,2">
              <v:shape style="position:absolute;left:1236;top:4896;width:4426;height:2" coordorigin="1236,4896" coordsize="4426,0" path="m1236,4896l5662,4896e" filled="false" stroked="true" strokeweight="2.260pt" strokecolor="#000000">
                <v:path arrowok="t"/>
              </v:shape>
            </v:group>
            <v:group style="position:absolute;left:5537;top:5926;width:82;height:293" coordorigin="5537,5926" coordsize="82,293">
              <v:shape style="position:absolute;left:5537;top:5926;width:82;height:293" coordorigin="5537,5926" coordsize="82,293" path="m5537,6218l5618,6218,5618,5926,5537,5926,5537,6218xe" filled="true" fillcolor="#ee5d1b" stroked="false">
                <v:path arrowok="t"/>
                <v:fill type="solid"/>
              </v:shape>
            </v:group>
            <v:group style="position:absolute;left:4994;top:5926;width:92;height:293" coordorigin="4994,5926" coordsize="92,293">
              <v:shape style="position:absolute;left:4994;top:5926;width:92;height:293" coordorigin="4994,5926" coordsize="92,293" path="m4994,6218l5086,6218,5086,5926,4994,5926,4994,6218xe" filled="true" fillcolor="#ee5d1b" stroked="false">
                <v:path arrowok="t"/>
                <v:fill type="solid"/>
              </v:shape>
            </v:group>
            <v:group style="position:absolute;left:5086;top:5926;width:452;height:298" coordorigin="5086,5926" coordsize="452,298">
              <v:shape style="position:absolute;left:5086;top:5926;width:452;height:298" coordorigin="5086,5926" coordsize="452,298" path="m5086,5926l5537,5926,5537,6223,5086,6223,5086,5926xe" filled="true" fillcolor="#ee5d1b" stroked="false">
                <v:path arrowok="t"/>
                <v:fill type="solid"/>
              </v:shape>
            </v:group>
            <v:group style="position:absolute;left:1236;top:5904;width:4426;height:2" coordorigin="1236,5904" coordsize="4426,2">
              <v:shape style="position:absolute;left:1236;top:5904;width:4426;height:2" coordorigin="1236,5904" coordsize="4426,0" path="m1236,5904l5662,5904e" filled="false" stroked="true" strokeweight="2.260pt" strokecolor="#000000">
                <v:path arrowok="t"/>
              </v:shape>
            </v:group>
            <v:group style="position:absolute;left:4973;top:5926;width:2;height:3922" coordorigin="4973,5926" coordsize="2,3922">
              <v:shape style="position:absolute;left:4973;top:5926;width:2;height:3922" coordorigin="4973,5926" coordsize="0,3922" path="m4973,5926l4973,9847e" filled="false" stroked="true" strokeweight="2.260pt" strokecolor="#000000">
                <v:path arrowok="t"/>
              </v:shape>
            </v:group>
            <v:group style="position:absolute;left:5537;top:6262;width:82;height:293" coordorigin="5537,6262" coordsize="82,293">
              <v:shape style="position:absolute;left:5537;top:6262;width:82;height:293" coordorigin="5537,6262" coordsize="82,293" path="m5537,6554l5618,6554,5618,6262,5537,6262,5537,6554xe" filled="true" fillcolor="#ee5d1b" stroked="false">
                <v:path arrowok="t"/>
                <v:fill type="solid"/>
              </v:shape>
            </v:group>
            <v:group style="position:absolute;left:4994;top:6262;width:92;height:293" coordorigin="4994,6262" coordsize="92,293">
              <v:shape style="position:absolute;left:4994;top:6262;width:92;height:293" coordorigin="4994,6262" coordsize="92,293" path="m4994,6554l5086,6554,5086,6262,4994,6262,4994,6554xe" filled="true" fillcolor="#ee5d1b" stroked="false">
                <v:path arrowok="t"/>
                <v:fill type="solid"/>
              </v:shape>
            </v:group>
            <v:group style="position:absolute;left:5086;top:6262;width:452;height:298" coordorigin="5086,6262" coordsize="452,298">
              <v:shape style="position:absolute;left:5086;top:6262;width:452;height:298" coordorigin="5086,6262" coordsize="452,298" path="m5086,6262l5537,6262,5537,6559,5086,6559,5086,6262xe" filled="true" fillcolor="#ee5d1b" stroked="false">
                <v:path arrowok="t"/>
                <v:fill type="solid"/>
              </v:shape>
            </v:group>
            <v:group style="position:absolute;left:1236;top:6240;width:4426;height:2" coordorigin="1236,6240" coordsize="4426,2">
              <v:shape style="position:absolute;left:1236;top:6240;width:4426;height:2" coordorigin="1236,6240" coordsize="4426,0" path="m1236,6240l5662,6240e" filled="false" stroked="true" strokeweight="2.260pt" strokecolor="#000000">
                <v:path arrowok="t"/>
              </v:shape>
            </v:group>
            <v:group style="position:absolute;left:4994;top:6598;width:624;height:586" coordorigin="4994,6598" coordsize="624,586">
              <v:shape style="position:absolute;left:4994;top:6598;width:624;height:586" coordorigin="4994,6598" coordsize="624,586" path="m4994,6598l5618,6598,5618,7183,4994,7183,4994,6598xe" filled="true" fillcolor="#ee5d1b" stroked="false">
                <v:path arrowok="t"/>
                <v:fill type="solid"/>
              </v:shape>
            </v:group>
            <v:group style="position:absolute;left:5086;top:6598;width:452;height:298" coordorigin="5086,6598" coordsize="452,298">
              <v:shape style="position:absolute;left:5086;top:6598;width:452;height:298" coordorigin="5086,6598" coordsize="452,298" path="m5086,6598l5537,6598,5537,6895,5086,6895,5086,6598xe" filled="true" fillcolor="#ee5d1b" stroked="false">
                <v:path arrowok="t"/>
                <v:fill type="solid"/>
              </v:shape>
            </v:group>
            <v:group style="position:absolute;left:1236;top:6576;width:4426;height:2" coordorigin="1236,6576" coordsize="4426,2">
              <v:shape style="position:absolute;left:1236;top:6576;width:4426;height:2" coordorigin="1236,6576" coordsize="4426,0" path="m1236,6576l5662,6576e" filled="false" stroked="true" strokeweight="2.260pt" strokecolor="#000000">
                <v:path arrowok="t"/>
              </v:shape>
            </v:group>
            <v:group style="position:absolute;left:5537;top:7231;width:82;height:293" coordorigin="5537,7231" coordsize="82,293">
              <v:shape style="position:absolute;left:5537;top:7231;width:82;height:293" coordorigin="5537,7231" coordsize="82,293" path="m5537,7524l5618,7524,5618,7231,5537,7231,5537,7524xe" filled="true" fillcolor="#ee5d1b" stroked="false">
                <v:path arrowok="t"/>
                <v:fill type="solid"/>
              </v:shape>
            </v:group>
            <v:group style="position:absolute;left:4994;top:7231;width:92;height:293" coordorigin="4994,7231" coordsize="92,293">
              <v:shape style="position:absolute;left:4994;top:7231;width:92;height:293" coordorigin="4994,7231" coordsize="92,293" path="m4994,7524l5086,7524,5086,7231,4994,7231,4994,7524xe" filled="true" fillcolor="#ee5d1b" stroked="false">
                <v:path arrowok="t"/>
                <v:fill type="solid"/>
              </v:shape>
            </v:group>
            <v:group style="position:absolute;left:5086;top:7231;width:452;height:298" coordorigin="5086,7231" coordsize="452,298">
              <v:shape style="position:absolute;left:5086;top:7231;width:452;height:298" coordorigin="5086,7231" coordsize="452,298" path="m5086,7231l5537,7231,5537,7529,5086,7529,5086,7231xe" filled="true" fillcolor="#ee5d1b" stroked="false">
                <v:path arrowok="t"/>
                <v:fill type="solid"/>
              </v:shape>
            </v:group>
            <v:group style="position:absolute;left:1236;top:7210;width:4426;height:2" coordorigin="1236,7210" coordsize="4426,2">
              <v:shape style="position:absolute;left:1236;top:7210;width:4426;height:2" coordorigin="1236,7210" coordsize="4426,0" path="m1236,7210l5662,7210e" filled="false" stroked="true" strokeweight="2.260pt" strokecolor="#000000">
                <v:path arrowok="t"/>
              </v:shape>
            </v:group>
            <v:group style="position:absolute;left:5537;top:7567;width:82;height:293" coordorigin="5537,7567" coordsize="82,293">
              <v:shape style="position:absolute;left:5537;top:7567;width:82;height:293" coordorigin="5537,7567" coordsize="82,293" path="m5537,7860l5618,7860,5618,7567,5537,7567,5537,7860xe" filled="true" fillcolor="#ee5d1b" stroked="false">
                <v:path arrowok="t"/>
                <v:fill type="solid"/>
              </v:shape>
            </v:group>
            <v:group style="position:absolute;left:4994;top:7567;width:92;height:293" coordorigin="4994,7567" coordsize="92,293">
              <v:shape style="position:absolute;left:4994;top:7567;width:92;height:293" coordorigin="4994,7567" coordsize="92,293" path="m4994,7860l5086,7860,5086,7567,4994,7567,4994,7860xe" filled="true" fillcolor="#ee5d1b" stroked="false">
                <v:path arrowok="t"/>
                <v:fill type="solid"/>
              </v:shape>
            </v:group>
            <v:group style="position:absolute;left:5086;top:7567;width:452;height:298" coordorigin="5086,7567" coordsize="452,298">
              <v:shape style="position:absolute;left:5086;top:7567;width:452;height:298" coordorigin="5086,7567" coordsize="452,298" path="m5086,7567l5537,7567,5537,7865,5086,7865,5086,7567xe" filled="true" fillcolor="#ee5d1b" stroked="false">
                <v:path arrowok="t"/>
                <v:fill type="solid"/>
              </v:shape>
            </v:group>
            <v:group style="position:absolute;left:1236;top:7546;width:4426;height:2" coordorigin="1236,7546" coordsize="4426,2">
              <v:shape style="position:absolute;left:1236;top:7546;width:4426;height:2" coordorigin="1236,7546" coordsize="4426,0" path="m1236,7546l5662,7546e" filled="false" stroked="true" strokeweight="2.260pt" strokecolor="#000000">
                <v:path arrowok="t"/>
              </v:shape>
            </v:group>
            <v:group style="position:absolute;left:4994;top:7908;width:624;height:586" coordorigin="4994,7908" coordsize="624,586">
              <v:shape style="position:absolute;left:4994;top:7908;width:624;height:586" coordorigin="4994,7908" coordsize="624,586" path="m4994,7908l5618,7908,5618,8494,4994,8494,4994,7908xe" filled="true" fillcolor="#ee5d1b" stroked="false">
                <v:path arrowok="t"/>
                <v:fill type="solid"/>
              </v:shape>
            </v:group>
            <v:group style="position:absolute;left:5086;top:7908;width:452;height:298" coordorigin="5086,7908" coordsize="452,298">
              <v:shape style="position:absolute;left:5086;top:7908;width:452;height:298" coordorigin="5086,7908" coordsize="452,298" path="m5086,7908l5537,7908,5537,8206,5086,8206,5086,7908xe" filled="true" fillcolor="#ee5d1b" stroked="false">
                <v:path arrowok="t"/>
                <v:fill type="solid"/>
              </v:shape>
            </v:group>
            <v:group style="position:absolute;left:1236;top:7886;width:4426;height:2" coordorigin="1236,7886" coordsize="4426,2">
              <v:shape style="position:absolute;left:1236;top:7886;width:4426;height:2" coordorigin="1236,7886" coordsize="4426,0" path="m1236,7886l5662,7886e" filled="false" stroked="true" strokeweight="2.260pt" strokecolor="#000000">
                <v:path arrowok="t"/>
              </v:shape>
            </v:group>
            <v:group style="position:absolute;left:5537;top:8537;width:82;height:293" coordorigin="5537,8537" coordsize="82,293">
              <v:shape style="position:absolute;left:5537;top:8537;width:82;height:293" coordorigin="5537,8537" coordsize="82,293" path="m5537,8830l5618,8830,5618,8537,5537,8537,5537,8830xe" filled="true" fillcolor="#ee5d1b" stroked="false">
                <v:path arrowok="t"/>
                <v:fill type="solid"/>
              </v:shape>
            </v:group>
            <v:group style="position:absolute;left:4994;top:8537;width:92;height:293" coordorigin="4994,8537" coordsize="92,293">
              <v:shape style="position:absolute;left:4994;top:8537;width:92;height:293" coordorigin="4994,8537" coordsize="92,293" path="m4994,8830l5086,8830,5086,8537,4994,8537,4994,8830xe" filled="true" fillcolor="#ee5d1b" stroked="false">
                <v:path arrowok="t"/>
                <v:fill type="solid"/>
              </v:shape>
            </v:group>
            <v:group style="position:absolute;left:5086;top:8537;width:452;height:298" coordorigin="5086,8537" coordsize="452,298">
              <v:shape style="position:absolute;left:5086;top:8537;width:452;height:298" coordorigin="5086,8537" coordsize="452,298" path="m5086,8537l5537,8537,5537,8834,5086,8834,5086,8537xe" filled="true" fillcolor="#ee5d1b" stroked="false">
                <v:path arrowok="t"/>
                <v:fill type="solid"/>
              </v:shape>
            </v:group>
            <v:group style="position:absolute;left:1236;top:8515;width:4426;height:2" coordorigin="1236,8515" coordsize="4426,2">
              <v:shape style="position:absolute;left:1236;top:8515;width:4426;height:2" coordorigin="1236,8515" coordsize="4426,0" path="m1236,8515l5662,8515e" filled="false" stroked="true" strokeweight="2.260pt" strokecolor="#000000">
                <v:path arrowok="t"/>
              </v:shape>
            </v:group>
            <v:group style="position:absolute;left:5537;top:8878;width:82;height:293" coordorigin="5537,8878" coordsize="82,293">
              <v:shape style="position:absolute;left:5537;top:8878;width:82;height:293" coordorigin="5537,8878" coordsize="82,293" path="m5537,9170l5618,9170,5618,8878,5537,8878,5537,9170xe" filled="true" fillcolor="#ee5d1b" stroked="false">
                <v:path arrowok="t"/>
                <v:fill type="solid"/>
              </v:shape>
            </v:group>
            <v:group style="position:absolute;left:4994;top:8878;width:92;height:293" coordorigin="4994,8878" coordsize="92,293">
              <v:shape style="position:absolute;left:4994;top:8878;width:92;height:293" coordorigin="4994,8878" coordsize="92,293" path="m4994,9170l5086,9170,5086,8878,4994,8878,4994,9170xe" filled="true" fillcolor="#ee5d1b" stroked="false">
                <v:path arrowok="t"/>
                <v:fill type="solid"/>
              </v:shape>
            </v:group>
            <v:group style="position:absolute;left:5086;top:8878;width:452;height:298" coordorigin="5086,8878" coordsize="452,298">
              <v:shape style="position:absolute;left:5086;top:8878;width:452;height:298" coordorigin="5086,8878" coordsize="452,298" path="m5086,8878l5537,8878,5537,9175,5086,9175,5086,8878xe" filled="true" fillcolor="#ee5d1b" stroked="false">
                <v:path arrowok="t"/>
                <v:fill type="solid"/>
              </v:shape>
            </v:group>
            <v:group style="position:absolute;left:1236;top:8856;width:4426;height:2" coordorigin="1236,8856" coordsize="4426,2">
              <v:shape style="position:absolute;left:1236;top:8856;width:4426;height:2" coordorigin="1236,8856" coordsize="4426,0" path="m1236,8856l5662,8856e" filled="false" stroked="true" strokeweight="2.260pt" strokecolor="#000000">
                <v:path arrowok="t"/>
              </v:shape>
            </v:group>
            <v:group style="position:absolute;left:5537;top:9214;width:82;height:293" coordorigin="5537,9214" coordsize="82,293">
              <v:shape style="position:absolute;left:5537;top:9214;width:82;height:293" coordorigin="5537,9214" coordsize="82,293" path="m5537,9506l5618,9506,5618,9214,5537,9214,5537,9506xe" filled="true" fillcolor="#ee5d1b" stroked="false">
                <v:path arrowok="t"/>
                <v:fill type="solid"/>
              </v:shape>
            </v:group>
            <v:group style="position:absolute;left:4994;top:9214;width:92;height:293" coordorigin="4994,9214" coordsize="92,293">
              <v:shape style="position:absolute;left:4994;top:9214;width:92;height:293" coordorigin="4994,9214" coordsize="92,293" path="m4994,9506l5086,9506,5086,9214,4994,9214,4994,9506xe" filled="true" fillcolor="#ee5d1b" stroked="false">
                <v:path arrowok="t"/>
                <v:fill type="solid"/>
              </v:shape>
            </v:group>
            <v:group style="position:absolute;left:5086;top:9214;width:452;height:298" coordorigin="5086,9214" coordsize="452,298">
              <v:shape style="position:absolute;left:5086;top:9214;width:452;height:298" coordorigin="5086,9214" coordsize="452,298" path="m5086,9214l5537,9214,5537,9511,5086,9511,5086,9214xe" filled="true" fillcolor="#ee5d1b" stroked="false">
                <v:path arrowok="t"/>
                <v:fill type="solid"/>
              </v:shape>
            </v:group>
            <v:group style="position:absolute;left:1236;top:9192;width:4426;height:2" coordorigin="1236,9192" coordsize="4426,2">
              <v:shape style="position:absolute;left:1236;top:9192;width:4426;height:2" coordorigin="1236,9192" coordsize="4426,0" path="m1236,9192l5662,9192e" filled="false" stroked="true" strokeweight="2.260pt" strokecolor="#000000">
                <v:path arrowok="t"/>
              </v:shape>
            </v:group>
            <v:group style="position:absolute;left:5537;top:9550;width:82;height:293" coordorigin="5537,9550" coordsize="82,293">
              <v:shape style="position:absolute;left:5537;top:9550;width:82;height:293" coordorigin="5537,9550" coordsize="82,293" path="m5537,9842l5618,9842,5618,9550,5537,9550,5537,9842xe" filled="true" fillcolor="#ee5d1b" stroked="false">
                <v:path arrowok="t"/>
                <v:fill type="solid"/>
              </v:shape>
            </v:group>
            <v:group style="position:absolute;left:4994;top:9550;width:92;height:293" coordorigin="4994,9550" coordsize="92,293">
              <v:shape style="position:absolute;left:4994;top:9550;width:92;height:293" coordorigin="4994,9550" coordsize="92,293" path="m4994,9842l5086,9842,5086,9550,4994,9550,4994,9842xe" filled="true" fillcolor="#ee5d1b" stroked="false">
                <v:path arrowok="t"/>
                <v:fill type="solid"/>
              </v:shape>
            </v:group>
            <v:group style="position:absolute;left:5086;top:9550;width:452;height:298" coordorigin="5086,9550" coordsize="452,298">
              <v:shape style="position:absolute;left:5086;top:9550;width:452;height:298" coordorigin="5086,9550" coordsize="452,298" path="m5086,9550l5537,9550,5537,9847,5086,9847,5086,9550xe" filled="true" fillcolor="#ee5d1b" stroked="false">
                <v:path arrowok="t"/>
                <v:fill type="solid"/>
              </v:shape>
            </v:group>
            <v:group style="position:absolute;left:1236;top:9528;width:4426;height:2" coordorigin="1236,9528" coordsize="4426,2">
              <v:shape style="position:absolute;left:1236;top:9528;width:4426;height:2" coordorigin="1236,9528" coordsize="4426,0" path="m1236,9528l5662,9528e" filled="false" stroked="true" strokeweight="2.260pt" strokecolor="#000000">
                <v:path arrowok="t"/>
              </v:shape>
            </v:group>
            <v:group style="position:absolute;left:1279;top:9890;width:4340;height:999" coordorigin="1279,9890" coordsize="4340,999">
              <v:shape style="position:absolute;left:1279;top:9890;width:4340;height:999" coordorigin="1279,9890" coordsize="4340,999" path="m1279,9890l5618,9890,5618,10889,1279,10889,1279,9890xe" filled="true" fillcolor="#bebebe" stroked="false">
                <v:path arrowok="t"/>
                <v:fill type="solid"/>
              </v:shape>
            </v:group>
            <v:group style="position:absolute;left:1370;top:9890;width:4162;height:504" coordorigin="1370,9890" coordsize="4162,504">
              <v:shape style="position:absolute;left:1370;top:9890;width:4162;height:504" coordorigin="1370,9890" coordsize="4162,504" path="m1370,9890l5532,9890,5532,10394,1370,10394,1370,9890xe" filled="true" fillcolor="#bebebe" stroked="false">
                <v:path arrowok="t"/>
                <v:fill type="solid"/>
              </v:shape>
            </v:group>
            <v:group style="position:absolute;left:1370;top:10390;width:4162;height:351" coordorigin="1370,10390" coordsize="4162,351">
              <v:shape style="position:absolute;left:1370;top:10390;width:4162;height:351" coordorigin="1370,10390" coordsize="4162,351" path="m1370,10390l5532,10390,5532,10740,1370,10740,1370,10390xe" filled="true" fillcolor="#bebebe" stroked="false">
                <v:path arrowok="t"/>
                <v:fill type="solid"/>
              </v:shape>
            </v:group>
            <v:group style="position:absolute;left:1236;top:9869;width:4426;height:2" coordorigin="1236,9869" coordsize="4426,2">
              <v:shape style="position:absolute;left:1236;top:9869;width:4426;height:2" coordorigin="1236,9869" coordsize="4426,0" path="m1236,9869l5662,9869e" filled="false" stroked="true" strokeweight="2.260pt" strokecolor="#000000">
                <v:path arrowok="t"/>
              </v:shape>
            </v:group>
            <v:group style="position:absolute;left:5537;top:10932;width:82;height:293" coordorigin="5537,10932" coordsize="82,293">
              <v:shape style="position:absolute;left:5537;top:10932;width:82;height:293" coordorigin="5537,10932" coordsize="82,293" path="m5537,11225l5618,11225,5618,10932,5537,10932,5537,11225xe" filled="true" fillcolor="#ee5d1b" stroked="false">
                <v:path arrowok="t"/>
                <v:fill type="solid"/>
              </v:shape>
            </v:group>
            <v:group style="position:absolute;left:4994;top:10932;width:92;height:293" coordorigin="4994,10932" coordsize="92,293">
              <v:shape style="position:absolute;left:4994;top:10932;width:92;height:293" coordorigin="4994,10932" coordsize="92,293" path="m4994,11225l5086,11225,5086,10932,4994,10932,4994,11225xe" filled="true" fillcolor="#ee5d1b" stroked="false">
                <v:path arrowok="t"/>
                <v:fill type="solid"/>
              </v:shape>
            </v:group>
            <v:group style="position:absolute;left:5086;top:10932;width:452;height:298" coordorigin="5086,10932" coordsize="452,298">
              <v:shape style="position:absolute;left:5086;top:10932;width:452;height:298" coordorigin="5086,10932" coordsize="452,298" path="m5086,10932l5537,10932,5537,11230,5086,11230,5086,10932xe" filled="true" fillcolor="#ee5d1b" stroked="false">
                <v:path arrowok="t"/>
                <v:fill type="solid"/>
              </v:shape>
            </v:group>
            <v:group style="position:absolute;left:1236;top:10910;width:4426;height:2" coordorigin="1236,10910" coordsize="4426,2">
              <v:shape style="position:absolute;left:1236;top:10910;width:4426;height:2" coordorigin="1236,10910" coordsize="4426,0" path="m1236,10910l5662,10910e" filled="false" stroked="true" strokeweight="2.260pt" strokecolor="#000000">
                <v:path arrowok="t"/>
              </v:shape>
            </v:group>
            <v:group style="position:absolute;left:4973;top:10932;width:2;height:2732" coordorigin="4973,10932" coordsize="2,2732">
              <v:shape style="position:absolute;left:4973;top:10932;width:2;height:2732" coordorigin="4973,10932" coordsize="0,2732" path="m4973,10932l4973,13663e" filled="false" stroked="true" strokeweight="2.260pt" strokecolor="#000000">
                <v:path arrowok="t"/>
              </v:shape>
            </v:group>
            <v:group style="position:absolute;left:5537;top:11273;width:82;height:293" coordorigin="5537,11273" coordsize="82,293">
              <v:shape style="position:absolute;left:5537;top:11273;width:82;height:293" coordorigin="5537,11273" coordsize="82,293" path="m5537,11566l5618,11566,5618,11273,5537,11273,5537,11566xe" filled="true" fillcolor="#ee5d1b" stroked="false">
                <v:path arrowok="t"/>
                <v:fill type="solid"/>
              </v:shape>
            </v:group>
            <v:group style="position:absolute;left:4994;top:11273;width:92;height:293" coordorigin="4994,11273" coordsize="92,293">
              <v:shape style="position:absolute;left:4994;top:11273;width:92;height:293" coordorigin="4994,11273" coordsize="92,293" path="m4994,11566l5086,11566,5086,11273,4994,11273,4994,11566xe" filled="true" fillcolor="#ee5d1b" stroked="false">
                <v:path arrowok="t"/>
                <v:fill type="solid"/>
              </v:shape>
            </v:group>
            <v:group style="position:absolute;left:5086;top:11273;width:452;height:298" coordorigin="5086,11273" coordsize="452,298">
              <v:shape style="position:absolute;left:5086;top:11273;width:452;height:298" coordorigin="5086,11273" coordsize="452,298" path="m5086,11273l5537,11273,5537,11570,5086,11570,5086,11273xe" filled="true" fillcolor="#ee5d1b" stroked="false">
                <v:path arrowok="t"/>
                <v:fill type="solid"/>
              </v:shape>
            </v:group>
            <v:group style="position:absolute;left:1236;top:11251;width:4426;height:2" coordorigin="1236,11251" coordsize="4426,2">
              <v:shape style="position:absolute;left:1236;top:11251;width:4426;height:2" coordorigin="1236,11251" coordsize="4426,0" path="m1236,11251l5662,11251e" filled="false" stroked="true" strokeweight="2.260pt" strokecolor="#000000">
                <v:path arrowok="t"/>
              </v:shape>
            </v:group>
            <v:group style="position:absolute;left:4994;top:11609;width:624;height:586" coordorigin="4994,11609" coordsize="624,586">
              <v:shape style="position:absolute;left:4994;top:11609;width:624;height:586" coordorigin="4994,11609" coordsize="624,586" path="m4994,11609l5618,11609,5618,12194,4994,12194,4994,11609xe" filled="true" fillcolor="#ee5d1b" stroked="false">
                <v:path arrowok="t"/>
                <v:fill type="solid"/>
              </v:shape>
            </v:group>
            <v:group style="position:absolute;left:5086;top:11609;width:452;height:298" coordorigin="5086,11609" coordsize="452,298">
              <v:shape style="position:absolute;left:5086;top:11609;width:452;height:298" coordorigin="5086,11609" coordsize="452,298" path="m5086,11609l5537,11609,5537,11906,5086,11906,5086,11609xe" filled="true" fillcolor="#ee5d1b" stroked="false">
                <v:path arrowok="t"/>
                <v:fill type="solid"/>
              </v:shape>
            </v:group>
            <v:group style="position:absolute;left:1236;top:11587;width:4426;height:2" coordorigin="1236,11587" coordsize="4426,2">
              <v:shape style="position:absolute;left:1236;top:11587;width:4426;height:2" coordorigin="1236,11587" coordsize="4426,0" path="m1236,11587l5662,11587e" filled="false" stroked="true" strokeweight="2.260pt" strokecolor="#000000">
                <v:path arrowok="t"/>
              </v:shape>
            </v:group>
            <v:group style="position:absolute;left:5537;top:12238;width:82;height:312" coordorigin="5537,12238" coordsize="82,312">
              <v:shape style="position:absolute;left:5537;top:12238;width:82;height:312" coordorigin="5537,12238" coordsize="82,312" path="m5537,12550l5618,12550,5618,12238,5537,12238,5537,12550xe" filled="true" fillcolor="#ee5d1b" stroked="false">
                <v:path arrowok="t"/>
                <v:fill type="solid"/>
              </v:shape>
            </v:group>
            <v:group style="position:absolute;left:4994;top:12238;width:92;height:312" coordorigin="4994,12238" coordsize="92,312">
              <v:shape style="position:absolute;left:4994;top:12238;width:92;height:312" coordorigin="4994,12238" coordsize="92,312" path="m4994,12550l5086,12550,5086,12238,4994,12238,4994,12550xe" filled="true" fillcolor="#ee5d1b" stroked="false">
                <v:path arrowok="t"/>
                <v:fill type="solid"/>
              </v:shape>
            </v:group>
            <v:group style="position:absolute;left:5086;top:12238;width:452;height:317" coordorigin="5086,12238" coordsize="452,317">
              <v:shape style="position:absolute;left:5086;top:12238;width:452;height:317" coordorigin="5086,12238" coordsize="452,317" path="m5086,12238l5537,12238,5537,12554,5086,12554,5086,12238xe" filled="true" fillcolor="#ee5d1b" stroked="false">
                <v:path arrowok="t"/>
                <v:fill type="solid"/>
              </v:shape>
            </v:group>
            <v:group style="position:absolute;left:1236;top:12216;width:4426;height:2" coordorigin="1236,12216" coordsize="4426,2">
              <v:shape style="position:absolute;left:1236;top:12216;width:4426;height:2" coordorigin="1236,12216" coordsize="4426,0" path="m1236,12216l5662,12216e" filled="false" stroked="true" strokeweight="2.260pt" strokecolor="#000000">
                <v:path arrowok="t"/>
              </v:shape>
            </v:group>
            <v:group style="position:absolute;left:5537;top:12598;width:82;height:312" coordorigin="5537,12598" coordsize="82,312">
              <v:shape style="position:absolute;left:5537;top:12598;width:82;height:312" coordorigin="5537,12598" coordsize="82,312" path="m5537,12910l5618,12910,5618,12598,5537,12598,5537,12910xe" filled="true" fillcolor="#ee5d1b" stroked="false">
                <v:path arrowok="t"/>
                <v:fill type="solid"/>
              </v:shape>
            </v:group>
            <v:group style="position:absolute;left:4994;top:12598;width:92;height:312" coordorigin="4994,12598" coordsize="92,312">
              <v:shape style="position:absolute;left:4994;top:12598;width:92;height:312" coordorigin="4994,12598" coordsize="92,312" path="m4994,12910l5086,12910,5086,12598,4994,12598,4994,12910xe" filled="true" fillcolor="#ee5d1b" stroked="false">
                <v:path arrowok="t"/>
                <v:fill type="solid"/>
              </v:shape>
            </v:group>
            <v:group style="position:absolute;left:5086;top:12598;width:452;height:317" coordorigin="5086,12598" coordsize="452,317">
              <v:shape style="position:absolute;left:5086;top:12598;width:452;height:317" coordorigin="5086,12598" coordsize="452,317" path="m5086,12598l5537,12598,5537,12914,5086,12914,5086,12598xe" filled="true" fillcolor="#ee5d1b" stroked="false">
                <v:path arrowok="t"/>
                <v:fill type="solid"/>
              </v:shape>
            </v:group>
            <v:group style="position:absolute;left:1236;top:12576;width:4426;height:2" coordorigin="1236,12576" coordsize="4426,2">
              <v:shape style="position:absolute;left:1236;top:12576;width:4426;height:2" coordorigin="1236,12576" coordsize="4426,0" path="m1236,12576l5662,12576e" filled="false" stroked="true" strokeweight="2.260pt" strokecolor="#000000">
                <v:path arrowok="t"/>
              </v:shape>
            </v:group>
            <v:group style="position:absolute;left:5537;top:12953;width:82;height:312" coordorigin="5537,12953" coordsize="82,312">
              <v:shape style="position:absolute;left:5537;top:12953;width:82;height:312" coordorigin="5537,12953" coordsize="82,312" path="m5537,13265l5618,13265,5618,12953,5537,12953,5537,13265xe" filled="true" fillcolor="#ee5d1b" stroked="false">
                <v:path arrowok="t"/>
                <v:fill type="solid"/>
              </v:shape>
            </v:group>
            <v:group style="position:absolute;left:4994;top:12953;width:92;height:312" coordorigin="4994,12953" coordsize="92,312">
              <v:shape style="position:absolute;left:4994;top:12953;width:92;height:312" coordorigin="4994,12953" coordsize="92,312" path="m4994,13265l5086,13265,5086,12953,4994,12953,4994,13265xe" filled="true" fillcolor="#ee5d1b" stroked="false">
                <v:path arrowok="t"/>
                <v:fill type="solid"/>
              </v:shape>
            </v:group>
            <v:group style="position:absolute;left:5086;top:12953;width:452;height:317" coordorigin="5086,12953" coordsize="452,317">
              <v:shape style="position:absolute;left:5086;top:12953;width:452;height:317" coordorigin="5086,12953" coordsize="452,317" path="m5086,12953l5537,12953,5537,13270,5086,13270,5086,12953xe" filled="true" fillcolor="#ee5d1b" stroked="false">
                <v:path arrowok="t"/>
                <v:fill type="solid"/>
              </v:shape>
            </v:group>
            <v:group style="position:absolute;left:1236;top:12931;width:4426;height:2" coordorigin="1236,12931" coordsize="4426,2">
              <v:shape style="position:absolute;left:1236;top:12931;width:4426;height:2" coordorigin="1236,12931" coordsize="4426,0" path="m1236,12931l5662,12931e" filled="false" stroked="true" strokeweight="2.260pt" strokecolor="#000000">
                <v:path arrowok="t"/>
              </v:shape>
            </v:group>
            <v:group style="position:absolute;left:4994;top:13308;width:624;height:351" coordorigin="4994,13308" coordsize="624,351">
              <v:shape style="position:absolute;left:4994;top:13308;width:624;height:351" coordorigin="4994,13308" coordsize="624,351" path="m4994,13308l5618,13308,5618,13658,4994,13658,4994,13308xe" filled="true" fillcolor="#ee5d1b" stroked="false">
                <v:path arrowok="t"/>
                <v:fill type="solid"/>
              </v:shape>
            </v:group>
            <v:group style="position:absolute;left:5086;top:13308;width:452;height:284" coordorigin="5086,13308" coordsize="452,284">
              <v:shape style="position:absolute;left:5086;top:13308;width:452;height:284" coordorigin="5086,13308" coordsize="452,284" path="m5086,13308l5537,13308,5537,13591,5086,13591,5086,13308xe" filled="true" fillcolor="#ee5d1b" stroked="false">
                <v:path arrowok="t"/>
                <v:fill type="solid"/>
              </v:shape>
            </v:group>
            <v:group style="position:absolute;left:5662;top:3905;width:5477;height:9759" coordorigin="5662,3905" coordsize="5477,9759">
              <v:shape style="position:absolute;left:5662;top:3905;width:5477;height:9759" coordorigin="5662,3905" coordsize="5477,9759" path="m5662,3905l11138,3905,11138,13663,5662,13663,5662,3905xe" filled="true" fillcolor="#ffffff" stroked="false">
                <v:path arrowok="t"/>
                <v:fill type="solid"/>
              </v:shape>
            </v:group>
            <v:group style="position:absolute;left:5753;top:3905;width:5304;height:298" coordorigin="5753,3905" coordsize="5304,298">
              <v:shape style="position:absolute;left:5753;top:3905;width:5304;height:298" coordorigin="5753,3905" coordsize="5304,298" path="m5753,3905l11057,3905,11057,4202,5753,4202,5753,3905xe" filled="true" fillcolor="#ffffff" stroked="false">
                <v:path arrowok="t"/>
                <v:fill type="solid"/>
              </v:shape>
            </v:group>
            <v:group style="position:absolute;left:5753;top:4198;width:5304;height:298" coordorigin="5753,4198" coordsize="5304,298">
              <v:shape style="position:absolute;left:5753;top:4198;width:5304;height:298" coordorigin="5753,4198" coordsize="5304,298" path="m5753,4198l11057,4198,11057,4495,5753,4495,5753,4198xe" filled="true" fillcolor="#ffffff" stroked="false">
                <v:path arrowok="t"/>
                <v:fill type="solid"/>
              </v:shape>
            </v:group>
            <v:group style="position:absolute;left:5753;top:4490;width:5304;height:298" coordorigin="5753,4490" coordsize="5304,298">
              <v:shape style="position:absolute;left:5753;top:4490;width:5304;height:298" coordorigin="5753,4490" coordsize="5304,298" path="m5753,4490l11057,4490,11057,4788,5753,4788,5753,4490xe" filled="true" fillcolor="#ffffff" stroked="false">
                <v:path arrowok="t"/>
                <v:fill type="solid"/>
              </v:shape>
            </v:group>
            <v:group style="position:absolute;left:5753;top:4783;width:5304;height:298" coordorigin="5753,4783" coordsize="5304,298">
              <v:shape style="position:absolute;left:5753;top:4783;width:5304;height:298" coordorigin="5753,4783" coordsize="5304,298" path="m5753,4783l11057,4783,11057,5081,5753,5081,5753,4783xe" filled="true" fillcolor="#ffffff" stroked="false">
                <v:path arrowok="t"/>
                <v:fill type="solid"/>
              </v:shape>
            </v:group>
            <v:group style="position:absolute;left:5753;top:5076;width:5304;height:298" coordorigin="5753,5076" coordsize="5304,298">
              <v:shape style="position:absolute;left:5753;top:5076;width:5304;height:298" coordorigin="5753,5076" coordsize="5304,298" path="m5753,5076l11057,5076,11057,5374,5753,5374,5753,5076xe" filled="true" fillcolor="#ffffff" stroked="false">
                <v:path arrowok="t"/>
                <v:fill type="solid"/>
              </v:shape>
            </v:group>
            <v:group style="position:absolute;left:5753;top:5369;width:5304;height:298" coordorigin="5753,5369" coordsize="5304,298">
              <v:shape style="position:absolute;left:5753;top:5369;width:5304;height:298" coordorigin="5753,5369" coordsize="5304,298" path="m5753,5369l11057,5369,11057,5666,5753,5666,5753,5369xe" filled="true" fillcolor="#ffffff" stroked="false">
                <v:path arrowok="t"/>
                <v:fill type="solid"/>
              </v:shape>
            </v:group>
            <v:group style="position:absolute;left:5753;top:5662;width:5304;height:298" coordorigin="5753,5662" coordsize="5304,298">
              <v:shape style="position:absolute;left:5753;top:5662;width:5304;height:298" coordorigin="5753,5662" coordsize="5304,298" path="m5753,5662l11057,5662,11057,5959,5753,5959,5753,5662xe" filled="true" fillcolor="#ffffff" stroked="false">
                <v:path arrowok="t"/>
                <v:fill type="solid"/>
              </v:shape>
            </v:group>
            <v:group style="position:absolute;left:5753;top:5954;width:5304;height:298" coordorigin="5753,5954" coordsize="5304,298">
              <v:shape style="position:absolute;left:5753;top:5954;width:5304;height:298" coordorigin="5753,5954" coordsize="5304,298" path="m5753,5954l11057,5954,11057,6252,5753,6252,5753,5954xe" filled="true" fillcolor="#ffffff" stroked="false">
                <v:path arrowok="t"/>
                <v:fill type="solid"/>
              </v:shape>
            </v:group>
            <v:group style="position:absolute;left:5753;top:6247;width:5304;height:298" coordorigin="5753,6247" coordsize="5304,298">
              <v:shape style="position:absolute;left:5753;top:6247;width:5304;height:298" coordorigin="5753,6247" coordsize="5304,298" path="m5753,6247l11057,6247,11057,6545,5753,6545,5753,6247xe" filled="true" fillcolor="#ffffff" stroked="false">
                <v:path arrowok="t"/>
                <v:fill type="solid"/>
              </v:shape>
            </v:group>
            <v:group style="position:absolute;left:5753;top:6540;width:5304;height:298" coordorigin="5753,6540" coordsize="5304,298">
              <v:shape style="position:absolute;left:5753;top:6540;width:5304;height:298" coordorigin="5753,6540" coordsize="5304,298" path="m5753,6540l11057,6540,11057,6838,5753,6838,5753,6540xe" filled="true" fillcolor="#ffffff" stroked="false">
                <v:path arrowok="t"/>
                <v:fill type="solid"/>
              </v:shape>
            </v:group>
            <v:group style="position:absolute;left:5753;top:6833;width:5304;height:298" coordorigin="5753,6833" coordsize="5304,298">
              <v:shape style="position:absolute;left:5753;top:6833;width:5304;height:298" coordorigin="5753,6833" coordsize="5304,298" path="m5753,6833l11057,6833,11057,7130,5753,7130,5753,6833xe" filled="true" fillcolor="#ffffff" stroked="false">
                <v:path arrowok="t"/>
                <v:fill type="solid"/>
              </v:shape>
            </v:group>
            <v:group style="position:absolute;left:5753;top:7126;width:5304;height:298" coordorigin="5753,7126" coordsize="5304,298">
              <v:shape style="position:absolute;left:5753;top:7126;width:5304;height:298" coordorigin="5753,7126" coordsize="5304,298" path="m5753,7126l11057,7126,11057,7423,5753,7423,5753,7126xe" filled="true" fillcolor="#ffffff" stroked="false">
                <v:path arrowok="t"/>
                <v:fill type="solid"/>
              </v:shape>
            </v:group>
            <v:group style="position:absolute;left:5753;top:7418;width:5304;height:298" coordorigin="5753,7418" coordsize="5304,298">
              <v:shape style="position:absolute;left:5753;top:7418;width:5304;height:298" coordorigin="5753,7418" coordsize="5304,298" path="m5753,7418l11057,7418,11057,7716,5753,7716,5753,7418xe" filled="true" fillcolor="#ffffff" stroked="false">
                <v:path arrowok="t"/>
                <v:fill type="solid"/>
              </v:shape>
            </v:group>
            <v:group style="position:absolute;left:5753;top:7711;width:5304;height:298" coordorigin="5753,7711" coordsize="5304,298">
              <v:shape style="position:absolute;left:5753;top:7711;width:5304;height:298" coordorigin="5753,7711" coordsize="5304,298" path="m5753,7711l11057,7711,11057,8009,5753,8009,5753,7711xe" filled="true" fillcolor="#ffffff" stroked="false">
                <v:path arrowok="t"/>
                <v:fill type="solid"/>
              </v:shape>
            </v:group>
            <v:group style="position:absolute;left:5753;top:8004;width:5304;height:298" coordorigin="5753,8004" coordsize="5304,298">
              <v:shape style="position:absolute;left:5753;top:8004;width:5304;height:298" coordorigin="5753,8004" coordsize="5304,298" path="m5753,8004l11057,8004,11057,8302,5753,8302,5753,8004xe" filled="true" fillcolor="#ffffff" stroked="false">
                <v:path arrowok="t"/>
                <v:fill type="solid"/>
              </v:shape>
            </v:group>
            <v:group style="position:absolute;left:5753;top:8297;width:5304;height:298" coordorigin="5753,8297" coordsize="5304,298">
              <v:shape style="position:absolute;left:5753;top:8297;width:5304;height:298" coordorigin="5753,8297" coordsize="5304,298" path="m5753,8297l11057,8297,11057,8594,5753,8594,5753,8297xe" filled="true" fillcolor="#ffffff" stroked="false">
                <v:path arrowok="t"/>
                <v:fill type="solid"/>
              </v:shape>
            </v:group>
            <v:group style="position:absolute;left:5753;top:8590;width:5304;height:298" coordorigin="5753,8590" coordsize="5304,298">
              <v:shape style="position:absolute;left:5753;top:8590;width:5304;height:298" coordorigin="5753,8590" coordsize="5304,298" path="m5753,8590l11057,8590,11057,8887,5753,8887,5753,8590xe" filled="true" fillcolor="#ffffff" stroked="false">
                <v:path arrowok="t"/>
                <v:fill type="solid"/>
              </v:shape>
            </v:group>
            <v:group style="position:absolute;left:5753;top:8882;width:5304;height:298" coordorigin="5753,8882" coordsize="5304,298">
              <v:shape style="position:absolute;left:5753;top:8882;width:5304;height:298" coordorigin="5753,8882" coordsize="5304,298" path="m5753,8882l11057,8882,11057,9180,5753,9180,5753,8882xe" filled="true" fillcolor="#ffffff" stroked="false">
                <v:path arrowok="t"/>
                <v:fill type="solid"/>
              </v:shape>
            </v:group>
            <v:group style="position:absolute;left:5753;top:9175;width:5304;height:298" coordorigin="5753,9175" coordsize="5304,298">
              <v:shape style="position:absolute;left:5753;top:9175;width:5304;height:298" coordorigin="5753,9175" coordsize="5304,298" path="m5753,9175l11057,9175,11057,9473,5753,9473,5753,9175xe" filled="true" fillcolor="#ffffff" stroked="false">
                <v:path arrowok="t"/>
                <v:fill type="solid"/>
              </v:shape>
            </v:group>
            <v:group style="position:absolute;left:5753;top:9468;width:5304;height:298" coordorigin="5753,9468" coordsize="5304,298">
              <v:shape style="position:absolute;left:5753;top:9468;width:5304;height:298" coordorigin="5753,9468" coordsize="5304,298" path="m5753,9468l11057,9468,11057,9766,5753,9766,5753,9468xe" filled="true" fillcolor="#ffffff" stroked="false">
                <v:path arrowok="t"/>
                <v:fill type="solid"/>
              </v:shape>
            </v:group>
            <v:group style="position:absolute;left:5753;top:9761;width:5304;height:298" coordorigin="5753,9761" coordsize="5304,298">
              <v:shape style="position:absolute;left:5753;top:9761;width:5304;height:298" coordorigin="5753,9761" coordsize="5304,298" path="m5753,9761l11057,9761,11057,10058,5753,10058,5753,9761xe" filled="true" fillcolor="#ffffff" stroked="false">
                <v:path arrowok="t"/>
                <v:fill type="solid"/>
              </v:shape>
            </v:group>
            <v:group style="position:absolute;left:5753;top:10054;width:5304;height:298" coordorigin="5753,10054" coordsize="5304,298">
              <v:shape style="position:absolute;left:5753;top:10054;width:5304;height:298" coordorigin="5753,10054" coordsize="5304,298" path="m5753,10054l11057,10054,11057,10351,5753,10351,5753,10054xe" filled="true" fillcolor="#ffffff" stroked="false">
                <v:path arrowok="t"/>
                <v:fill type="solid"/>
              </v:shape>
            </v:group>
            <v:group style="position:absolute;left:5753;top:10346;width:5304;height:298" coordorigin="5753,10346" coordsize="5304,298">
              <v:shape style="position:absolute;left:5753;top:10346;width:5304;height:298" coordorigin="5753,10346" coordsize="5304,298" path="m5753,10346l11057,10346,11057,10644,5753,10644,5753,10346xe" filled="true" fillcolor="#ffffff" stroked="false">
                <v:path arrowok="t"/>
                <v:fill type="solid"/>
              </v:shape>
            </v:group>
            <v:group style="position:absolute;left:5753;top:10639;width:5304;height:298" coordorigin="5753,10639" coordsize="5304,298">
              <v:shape style="position:absolute;left:5753;top:10639;width:5304;height:298" coordorigin="5753,10639" coordsize="5304,298" path="m5753,10639l11057,10639,11057,10937,5753,10937,5753,10639xe" filled="true" fillcolor="#ffffff" stroked="false">
                <v:path arrowok="t"/>
                <v:fill type="solid"/>
              </v:shape>
            </v:group>
            <v:group style="position:absolute;left:5753;top:10932;width:5304;height:327" coordorigin="5753,10932" coordsize="5304,327">
              <v:shape style="position:absolute;left:5753;top:10932;width:5304;height:327" coordorigin="5753,10932" coordsize="5304,327" path="m5753,10932l11057,10932,11057,11258,5753,11258,5753,10932xe" filled="true" fillcolor="#ffffff" stroked="false">
                <v:path arrowok="t"/>
                <v:fill type="solid"/>
              </v:shape>
            </v:group>
            <v:group style="position:absolute;left:1236;top:13286;width:4426;height:2" coordorigin="1236,13286" coordsize="4426,2">
              <v:shape style="position:absolute;left:1236;top:13286;width:4426;height:2" coordorigin="1236,13286" coordsize="4426,0" path="m1236,13286l5662,13286e" filled="false" stroked="true" strokeweight="2.260pt" strokecolor="#000000">
                <v:path arrowok="t"/>
              </v:shape>
            </v:group>
            <v:group style="position:absolute;left:1236;top:13685;width:9946;height:2" coordorigin="1236,13685" coordsize="9946,2">
              <v:shape style="position:absolute;left:1236;top:13685;width:9946;height:2" coordorigin="1236,13685" coordsize="9946,0" path="m1236,13685l11182,13685e" filled="false" stroked="true" strokeweight="2.260pt" strokecolor="#000000">
                <v:path arrowok="t"/>
              </v:shape>
            </v:group>
            <v:group style="position:absolute;left:9441;top:1508;width:2;height:330" coordorigin="9441,1508" coordsize="2,330">
              <v:shape style="position:absolute;left:9441;top:1508;width:2;height:330" coordorigin="9441,1508" coordsize="0,330" path="m9441,1508l9441,1837e" filled="false" stroked="true" strokeweight=".609824pt" strokecolor="#770000">
                <v:path arrowok="t"/>
              </v:shape>
            </v:group>
            <v:group style="position:absolute;left:9436;top:1508;width:11;height:330" coordorigin="9436,1508" coordsize="11,330">
              <v:shape style="position:absolute;left:9436;top:1508;width:11;height:330" coordorigin="9436,1508" coordsize="11,330" path="m9446,1568l9446,1837,9436,1778,9436,1508e" filled="false" stroked="true" strokeweight=".039065pt" strokecolor="#000000">
                <v:path arrowok="t"/>
              </v:shape>
              <v:shape style="position:absolute;left:9436;top:1508;width:11;height:330" coordorigin="9436,1508" coordsize="11,330" path="m9436,1508l9446,1568e" filled="false" stroked="true" strokeweight=".039065pt" strokecolor="#000000">
                <v:path arrowok="t"/>
              </v:shape>
            </v:group>
            <v:group style="position:absolute;left:10121;top:1508;width:2;height:371" coordorigin="10121,1508" coordsize="2,371">
              <v:shape style="position:absolute;left:10121;top:1508;width:2;height:371" coordorigin="10121,1508" coordsize="0,371" path="m10121,1508l10121,1878e" filled="false" stroked="true" strokeweight=".413721pt" strokecolor="#a31900">
                <v:path arrowok="t"/>
              </v:shape>
            </v:group>
            <v:group style="position:absolute;left:10118;top:1508;width:7;height:371" coordorigin="10118,1508" coordsize="7,371">
              <v:shape style="position:absolute;left:10118;top:1508;width:7;height:371" coordorigin="10118,1508" coordsize="7,371" path="m10124,1778l10118,1878,10118,1609,10124,1508e" filled="false" stroked="true" strokeweight=".039218pt" strokecolor="#000000">
                <v:path arrowok="t"/>
              </v:shape>
            </v:group>
            <v:group style="position:absolute;left:10108;top:1609;width:2;height:283" coordorigin="10108,1609" coordsize="2,283">
              <v:shape style="position:absolute;left:10108;top:1609;width:2;height:283" coordorigin="10108,1609" coordsize="0,283" path="m10108,1609l10108,1891e" filled="false" stroked="true" strokeweight="1.080469pt" strokecolor="#bc4400">
                <v:path arrowok="t"/>
              </v:shape>
            </v:group>
            <v:group style="position:absolute;left:10098;top:1609;width:20;height:283" coordorigin="10098,1609" coordsize="20,283">
              <v:shape style="position:absolute;left:10098;top:1609;width:20;height:283" coordorigin="10098,1609" coordsize="20,283" path="m10118,1609l10118,1878,10098,1891,10098,1622,10118,1609xe" filled="false" stroked="true" strokeweight=".039217pt" strokecolor="#000000">
                <v:path arrowok="t"/>
              </v:shape>
            </v:group>
            <v:group style="position:absolute;left:9442;top:1588;width:2;height:470" coordorigin="9442,1588" coordsize="2,470">
              <v:shape style="position:absolute;left:9442;top:1588;width:2;height:470" coordorigin="9442,1588" coordsize="0,470" path="m9442,1588l9442,2057e" filled="false" stroked="true" strokeweight="1.276542pt" strokecolor="#770000">
                <v:path arrowok="t"/>
              </v:shape>
            </v:group>
            <v:group style="position:absolute;left:9430;top:1588;width:24;height:470" coordorigin="9430,1588" coordsize="24,470">
              <v:shape style="position:absolute;left:9430;top:1588;width:24;height:470" coordorigin="9430,1588" coordsize="24,470" path="m9454,1787l9454,2057,9430,1857,9430,1588,9454,1787xe" filled="false" stroked="true" strokeweight=".039218pt" strokecolor="#000000">
                <v:path arrowok="t"/>
              </v:shape>
            </v:group>
            <v:group style="position:absolute;left:10044;top:1729;width:76;height:371" coordorigin="10044,1729" coordsize="76,371">
              <v:shape style="position:absolute;left:10044;top:1729;width:76;height:371" coordorigin="10044,1729" coordsize="76,371" path="m10120,1729l10044,1829,10044,2099,10120,1998,10120,1729xe" filled="true" fillcolor="#ce5600" stroked="false">
                <v:path arrowok="t"/>
                <v:fill type="solid"/>
              </v:shape>
            </v:group>
            <v:group style="position:absolute;left:10044;top:1729;width:76;height:371" coordorigin="10044,1729" coordsize="76,371">
              <v:shape style="position:absolute;left:10044;top:1729;width:76;height:371" coordorigin="10044,1729" coordsize="76,371" path="m10120,1729l10120,1998,10044,2099,10044,1829,10120,1729xe" filled="false" stroked="true" strokeweight=".039206pt" strokecolor="#000000">
                <v:path arrowok="t"/>
              </v:shape>
            </v:group>
            <v:group style="position:absolute;left:9946;top:1829;width:99;height:313" coordorigin="9946,1829" coordsize="99,313">
              <v:shape style="position:absolute;left:9946;top:1829;width:99;height:313" coordorigin="9946,1829" coordsize="99,313" path="m10044,1829l9946,1871,9946,2141,10044,2099,10044,1829xe" filled="true" fillcolor="#9b3300" stroked="false">
                <v:path arrowok="t"/>
                <v:fill type="solid"/>
              </v:shape>
            </v:group>
            <v:group style="position:absolute;left:9946;top:1829;width:99;height:313" coordorigin="9946,1829" coordsize="99,313">
              <v:shape style="position:absolute;left:9946;top:1829;width:99;height:313" coordorigin="9946,1829" coordsize="99,313" path="m10044,1829l10044,2099,9946,2141,9946,1871,10044,1829xe" filled="false" stroked="true" strokeweight=".039191pt" strokecolor="#000000">
                <v:path arrowok="t"/>
              </v:shape>
            </v:group>
            <v:group style="position:absolute;left:9893;top:1871;width:54;height:351" coordorigin="9893,1871" coordsize="54,351">
              <v:shape style="position:absolute;left:9893;top:1871;width:54;height:351" coordorigin="9893,1871" coordsize="54,351" path="m9946,1871l9893,1951,9893,2222,9946,2141,9946,1871xe" filled="true" fillcolor="#bc4400" stroked="false">
                <v:path arrowok="t"/>
                <v:fill type="solid"/>
              </v:shape>
            </v:group>
            <v:group style="position:absolute;left:9893;top:1871;width:54;height:351" coordorigin="9893,1871" coordsize="54,351">
              <v:shape style="position:absolute;left:9893;top:1871;width:54;height:351" coordorigin="9893,1871" coordsize="54,351" path="m9946,1871l9946,2141,9893,2222,9893,1951,9946,1871xe" filled="false" stroked="true" strokeweight=".039212pt" strokecolor="#000000">
                <v:path arrowok="t"/>
              </v:shape>
            </v:group>
            <v:group style="position:absolute;left:9913;top:1976;width:2;height:298" coordorigin="9913,1976" coordsize="2,298">
              <v:shape style="position:absolute;left:9913;top:1976;width:2;height:298" coordorigin="9913,1976" coordsize="0,298" path="m9913,1976l9913,2274e" filled="false" stroked="true" strokeweight=".217644pt" strokecolor="#a51e00">
                <v:path arrowok="t"/>
              </v:shape>
            </v:group>
            <v:group style="position:absolute;left:9912;top:1976;width:3;height:298" coordorigin="9912,1976" coordsize="3,298">
              <v:shape style="position:absolute;left:9912;top:1976;width:3;height:298" coordorigin="9912,1976" coordsize="3,298" path="m9914,1976l9914,2246,9912,2274,9912,2004,9914,1976xe" filled="false" stroked="true" strokeweight=".039218pt" strokecolor="#000000">
                <v:path arrowok="t"/>
              </v:shape>
            </v:group>
            <v:group style="position:absolute;left:9403;top:1993;width:2;height:425" coordorigin="9403,1993" coordsize="2,425">
              <v:shape style="position:absolute;left:9403;top:1993;width:2;height:425" coordorigin="9403,1993" coordsize="0,425" path="m9403,1993l9403,2418e" filled="false" stroked="true" strokeweight="1.158898pt" strokecolor="#770000">
                <v:path arrowok="t"/>
              </v:shape>
            </v:group>
            <v:group style="position:absolute;left:9392;top:1993;width:22;height:425" coordorigin="9392,1993" coordsize="22,425">
              <v:shape style="position:absolute;left:9392;top:1993;width:22;height:425" coordorigin="9392,1993" coordsize="22,425" path="m9414,2148l9414,2418,9392,2263,9392,1993,9414,2148xe" filled="false" stroked="true" strokeweight=".039218pt" strokecolor="#000000">
                <v:path arrowok="t"/>
              </v:shape>
            </v:group>
            <v:group style="position:absolute;left:9417;top:2221;width:2;height:271" coordorigin="9417,2221" coordsize="2,271">
              <v:shape style="position:absolute;left:9417;top:2221;width:2;height:271" coordorigin="9417,2221" coordsize="0,271" path="m9417,2221l9417,2491e" filled="false" stroked="true" strokeweight="1.315788pt" strokecolor="#8e0000">
                <v:path arrowok="t"/>
              </v:shape>
            </v:group>
            <v:group style="position:absolute;left:9405;top:2221;width:25;height:271" coordorigin="9405,2221" coordsize="25,271">
              <v:shape style="position:absolute;left:9405;top:2221;width:25;height:271" coordorigin="9405,2221" coordsize="25,271" path="m9429,2221l9429,2491,9405,2491,9405,2221,9429,2221xe" filled="false" stroked="true" strokeweight=".039216pt" strokecolor="#000000">
                <v:path arrowok="t"/>
              </v:shape>
            </v:group>
            <v:group style="position:absolute;left:9400;top:2221;width:2;height:286" coordorigin="9400,2221" coordsize="2,286">
              <v:shape style="position:absolute;left:9400;top:2221;width:2;height:286" coordorigin="9400,2221" coordsize="0,286" path="m9400,2221l9400,2506e" filled="false" stroked="true" strokeweight=".649043pt" strokecolor="#bc4400">
                <v:path arrowok="t"/>
              </v:shape>
            </v:group>
            <v:group style="position:absolute;left:9394;top:2221;width:11;height:286" coordorigin="9394,2221" coordsize="11,286">
              <v:shape style="position:absolute;left:9394;top:2221;width:11;height:286" coordorigin="9394,2221" coordsize="11,286" path="m9405,2221l9405,2491,9394,2506,9394,2236,9405,2221xe" filled="false" stroked="true" strokeweight=".039218pt" strokecolor="#000000">
                <v:path arrowok="t"/>
              </v:shape>
            </v:group>
            <v:group style="position:absolute;left:9390;top:2211;width:2;height:296" coordorigin="9390,2211" coordsize="2,296">
              <v:shape style="position:absolute;left:9390;top:2211;width:2;height:296" coordorigin="9390,2211" coordsize="0,296" path="m9390,2211l9390,2506e" filled="false" stroked="true" strokeweight=".492181pt" strokecolor="#770000">
                <v:path arrowok="t"/>
              </v:shape>
            </v:group>
            <v:group style="position:absolute;left:9386;top:2211;width:8;height:296" coordorigin="9386,2211" coordsize="8,296">
              <v:shape style="position:absolute;left:9386;top:2211;width:8;height:296" coordorigin="9386,2211" coordsize="8,296" path="m9394,2236l9394,2506,9386,2481,9386,2211,9394,2236xe" filled="false" stroked="true" strokeweight=".039218pt" strokecolor="#000000">
                <v:path arrowok="t"/>
              </v:shape>
            </v:group>
            <v:group style="position:absolute;left:9785;top:2004;width:128;height:517" coordorigin="9785,2004" coordsize="128,517">
              <v:shape style="position:absolute;left:9785;top:2004;width:128;height:517" coordorigin="9785,2004" coordsize="128,517" path="m9912,2004l9785,2250,9785,2520,9912,2274,9912,2004xe" filled="true" fillcolor="#ce5400" stroked="false">
                <v:path arrowok="t"/>
                <v:fill type="solid"/>
              </v:shape>
            </v:group>
            <v:group style="position:absolute;left:9785;top:2004;width:128;height:517" coordorigin="9785,2004" coordsize="128,517">
              <v:shape style="position:absolute;left:9785;top:2004;width:128;height:517" coordorigin="9785,2004" coordsize="128,517" path="m9912,2004l9912,2274,9785,2520,9785,2250,9912,2004xe" filled="false" stroked="true" strokeweight=".039201pt" strokecolor="#000000">
                <v:path arrowok="t"/>
              </v:shape>
            </v:group>
            <v:group style="position:absolute;left:9438;top:2221;width:2;height:360" coordorigin="9438,2221" coordsize="2,360">
              <v:shape style="position:absolute;left:9438;top:2221;width:2;height:360" coordorigin="9438,2221" coordsize="0,360" path="m9438,2221l9438,2580e" filled="false" stroked="true" strokeweight=".92358pt" strokecolor="#770000">
                <v:path arrowok="t"/>
              </v:shape>
            </v:group>
            <v:group style="position:absolute;left:9429;top:2221;width:17;height:360" coordorigin="9429,2221" coordsize="17,360">
              <v:shape style="position:absolute;left:9429;top:2221;width:17;height:360" coordorigin="9429,2221" coordsize="17,360" path="m9446,2310l9446,2580,9429,2491,9429,2221,9446,2310xe" filled="false" stroked="true" strokeweight=".039218pt" strokecolor="#000000">
                <v:path arrowok="t"/>
              </v:shape>
            </v:group>
            <v:group style="position:absolute;left:9766;top:2250;width:2;height:500" coordorigin="9766,2250" coordsize="2,500">
              <v:shape style="position:absolute;left:9766;top:2250;width:2;height:500" coordorigin="9766,2250" coordsize="0,500" path="m9766,2250l9766,2750e" filled="false" stroked="true" strokeweight="1.943291pt" strokecolor="#aa1100">
                <v:path arrowok="t"/>
              </v:shape>
            </v:group>
            <v:group style="position:absolute;left:9748;top:2250;width:37;height:500" coordorigin="9748,2250" coordsize="37,500">
              <v:shape style="position:absolute;left:9748;top:2250;width:37;height:500" coordorigin="9748,2250" coordsize="37,500" path="m9785,2250l9785,2520,9748,2750,9748,2480,9785,2250xe" filled="false" stroked="true" strokeweight=".039217pt" strokecolor="#000000">
                <v:path arrowok="t"/>
              </v:shape>
            </v:group>
            <v:group style="position:absolute;left:9742;top:2480;width:2;height:287" coordorigin="9742,2480" coordsize="2,287">
              <v:shape style="position:absolute;left:9742;top:2480;width:2;height:287" coordorigin="9742,2480" coordsize="0,287" path="m9742,2480l9742,2766e" filled="false" stroked="true" strokeweight=".688261pt" strokecolor="#bc4400">
                <v:path arrowok="t"/>
              </v:shape>
            </v:group>
            <v:group style="position:absolute;left:9736;top:2480;width:12;height:287" coordorigin="9736,2480" coordsize="12,287">
              <v:shape style="position:absolute;left:9736;top:2480;width:12;height:287" coordorigin="9736,2480" coordsize="12,287" path="m9748,2480l9748,2750,9736,2766,9736,2496,9748,2480xe" filled="false" stroked="true" strokeweight=".039218pt" strokecolor="#000000">
                <v:path arrowok="t"/>
              </v:shape>
            </v:group>
            <v:group style="position:absolute;left:9702;top:2544;width:36;height:337" coordorigin="9702,2544" coordsize="36,337">
              <v:shape style="position:absolute;left:9702;top:2544;width:36;height:337" coordorigin="9702,2544" coordsize="36,337" path="m9738,2544l9702,2611,9702,2881,9738,2814,9738,2544xe" filled="true" fillcolor="#ba3f00" stroked="false">
                <v:path arrowok="t"/>
                <v:fill type="solid"/>
              </v:shape>
            </v:group>
            <v:group style="position:absolute;left:9702;top:2544;width:36;height:337" coordorigin="9702,2544" coordsize="36,337">
              <v:shape style="position:absolute;left:9702;top:2544;width:36;height:337" coordorigin="9702,2544" coordsize="36,337" path="m9738,2544l9738,2814,9702,2881,9702,2611,9738,2544xe" filled="false" stroked="true" strokeweight=".039215pt" strokecolor="#000000">
                <v:path arrowok="t"/>
              </v:shape>
            </v:group>
            <v:group style="position:absolute;left:9724;top:2649;width:2;height:295" coordorigin="9724,2649" coordsize="2,295">
              <v:shape style="position:absolute;left:9724;top:2649;width:2;height:295" coordorigin="9724,2649" coordsize="0,295" path="m9724,2649l9724,2943e" filled="false" stroked="true" strokeweight=".139215pt" strokecolor="#a31900">
                <v:path arrowok="t"/>
              </v:shape>
            </v:group>
            <v:group style="position:absolute;left:9723;top:2649;width:2;height:295" coordorigin="9723,2649" coordsize="2,295">
              <v:shape style="position:absolute;left:9723;top:2649;width:2;height:295" coordorigin="9723,2649" coordsize="1,295" path="m9724,2649l9724,2919,9723,2943,9723,2673,9724,2649xe" filled="false" stroked="true" strokeweight=".039218pt" strokecolor="#000000">
                <v:path arrowok="t"/>
              </v:shape>
            </v:group>
            <v:group style="position:absolute;left:9434;top:2673;width:290;height:271" coordorigin="9434,2673" coordsize="290,271">
              <v:shape style="position:absolute;left:9434;top:2673;width:290;height:271" coordorigin="9434,2673" coordsize="290,271" path="m9723,2673l9723,2943,9434,2943,9434,2673,9723,2673xe" filled="true" fillcolor="#8e0000" stroked="false">
                <v:path arrowok="t"/>
                <v:fill type="solid"/>
              </v:shape>
            </v:group>
            <v:group style="position:absolute;left:9434;top:2673;width:290;height:271" coordorigin="9434,2673" coordsize="290,271">
              <v:shape style="position:absolute;left:9434;top:2673;width:290;height:271" coordorigin="9434,2673" coordsize="290,271" path="m9723,2673l9723,2943,9434,2943,9434,2673,9723,2673xe" filled="false" stroked="true" strokeweight=".039054pt" strokecolor="#000000">
                <v:path arrowok="t"/>
              </v:shape>
            </v:group>
            <v:group style="position:absolute;left:9424;top:2489;width:2;height:454" coordorigin="9424,2489" coordsize="2,454">
              <v:shape style="position:absolute;left:9424;top:2489;width:2;height:454" coordorigin="9424,2489" coordsize="0,454" path="m9424,2489l9424,2943e" filled="false" stroked="true" strokeweight="1.119688pt" strokecolor="#770000">
                <v:path arrowok="t"/>
              </v:shape>
            </v:group>
            <v:group style="position:absolute;left:9414;top:2489;width:21;height:454" coordorigin="9414,2489" coordsize="21,454">
              <v:shape style="position:absolute;left:9414;top:2489;width:21;height:454" coordorigin="9414,2489" coordsize="21,454" path="m9434,2673l9434,2943,9414,2759,9414,2489,9434,2673xe" filled="false" stroked="true" strokeweight=".039218pt" strokecolor="#000000">
                <v:path arrowok="t"/>
              </v:shape>
            </v:group>
            <v:group style="position:absolute;left:9386;top:1508;width:739;height:1165" coordorigin="9386,1508" coordsize="739,1165">
              <v:shape style="position:absolute;left:9386;top:1508;width:739;height:1165" coordorigin="9386,1508" coordsize="739,1165" path="m9800,2221l9429,2221,9446,2310,9414,2489,9434,2673,9723,2673,9724,2649,9702,2611,9738,2544,9736,2496,9748,2480,9785,2250,9800,2221xe" filled="true" fillcolor="#dd9600" stroked="false">
                <v:path arrowok="t"/>
                <v:fill type="solid"/>
              </v:shape>
              <v:shape style="position:absolute;left:9386;top:1508;width:739;height:1165" coordorigin="9386,1508" coordsize="739,1165" path="m10124,1508l9436,1508,9446,1568,9430,1588,9454,1787,9444,1892,9412,1929,9392,1993,9414,2148,9386,2211,9394,2236,9405,2221,9800,2221,9912,2004,9914,1976,9893,1951,9946,1871,10044,1829,10120,1729,10101,1697,10098,1622,10118,1609,10124,1508xe" filled="true" fillcolor="#dd9600" stroked="false">
                <v:path arrowok="t"/>
                <v:fill type="solid"/>
              </v:shape>
            </v:group>
            <v:group style="position:absolute;left:9386;top:1508;width:739;height:1165" coordorigin="9386,1508" coordsize="739,1165">
              <v:shape style="position:absolute;left:9386;top:1508;width:739;height:1165" coordorigin="9386,1508" coordsize="739,1165" path="m10124,1508l10118,1609,10098,1622,10101,1697,10120,1729,10044,1829,9946,1871,9893,1951,9914,1976,9912,2004,9785,2250,9748,2480,9736,2496,9738,2544,9702,2611,9724,2649,9723,2673,9434,2673,9414,2489,9446,2310,9429,2221,9405,2221,9394,2236,9386,2211,9414,2148,9392,1993,9412,1929,9444,1892,9454,1787,9430,1588,9446,1568,9436,1508e" filled="false" stroked="true" strokeweight=".03913pt" strokecolor="#000000">
                <v:path arrowok="t"/>
              </v:shape>
            </v:group>
            <w10:wrap type="none"/>
          </v:group>
        </w:pict>
      </w:r>
      <w:r>
        <w:rPr>
          <w:w w:val="95"/>
        </w:rPr>
        <w:t>Rehabilitation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BodyText"/>
        <w:tabs>
          <w:tab w:pos="4155" w:val="left" w:leader="none"/>
        </w:tabs>
        <w:spacing w:line="240" w:lineRule="auto" w:before="48"/>
        <w:ind w:left="540" w:right="0" w:firstLine="0"/>
        <w:jc w:val="left"/>
        <w:rPr>
          <w:rFonts w:ascii="Calibri" w:hAnsi="Calibri" w:cs="Calibri" w:eastAsia="Calibri"/>
        </w:rPr>
      </w:pPr>
      <w:r>
        <w:rPr/>
        <w:t>Home</w:t>
      </w:r>
      <w:r>
        <w:rPr>
          <w:spacing w:val="-6"/>
        </w:rPr>
        <w:t> </w:t>
      </w:r>
      <w:r>
        <w:rPr/>
        <w:t>Health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BodyText"/>
        <w:tabs>
          <w:tab w:pos="4143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/>
        <w:t>Informed</w:t>
      </w:r>
      <w:r>
        <w:rPr>
          <w:spacing w:val="-6"/>
        </w:rPr>
        <w:t> </w:t>
      </w:r>
      <w:r>
        <w:rPr/>
        <w:t>Consent</w:t>
        <w:tab/>
      </w:r>
      <w:r>
        <w:rPr>
          <w:rFonts w:ascii="Calibri"/>
          <w:b/>
          <w:color w:val="FFFFFF"/>
        </w:rPr>
        <w:t>B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w w:val="95"/>
        </w:rPr>
        <w:t>Telepresenter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Heading6"/>
        <w:spacing w:line="240" w:lineRule="auto" w:before="201"/>
        <w:ind w:right="343"/>
        <w:jc w:val="center"/>
        <w:rPr>
          <w:b w:val="0"/>
          <w:bCs w:val="0"/>
        </w:rPr>
      </w:pPr>
      <w:r>
        <w:rPr/>
        <w:t>INNOVATIVE</w:t>
      </w:r>
      <w:r>
        <w:rPr>
          <w:spacing w:val="-15"/>
        </w:rPr>
        <w:t> </w:t>
      </w:r>
      <w:r>
        <w:rPr/>
        <w:t>PAYMENT</w:t>
      </w:r>
      <w:r>
        <w:rPr>
          <w:spacing w:val="-15"/>
        </w:rPr>
        <w:t> </w:t>
      </w:r>
      <w:r>
        <w:rPr/>
        <w:t>OR</w:t>
      </w:r>
      <w:r>
        <w:rPr>
          <w:spacing w:val="25"/>
          <w:w w:val="99"/>
        </w:rPr>
        <w:t> </w:t>
      </w:r>
      <w:r>
        <w:rPr/>
        <w:t>SERVICE</w:t>
      </w:r>
      <w:r>
        <w:rPr>
          <w:spacing w:val="-16"/>
        </w:rPr>
        <w:t> </w:t>
      </w:r>
      <w:r>
        <w:rPr/>
        <w:t>DELIVERY</w:t>
      </w:r>
      <w:r>
        <w:rPr>
          <w:spacing w:val="-16"/>
        </w:rPr>
        <w:t> </w:t>
      </w:r>
      <w:r>
        <w:rPr/>
        <w:t>MODELS:</w:t>
      </w:r>
      <w:r>
        <w:rPr>
          <w:b w:val="0"/>
        </w:rPr>
      </w:r>
    </w:p>
    <w:p>
      <w:pPr>
        <w:pStyle w:val="BodyText"/>
        <w:spacing w:line="279" w:lineRule="auto" w:before="205"/>
        <w:ind w:left="540" w:right="980" w:firstLine="0"/>
        <w:jc w:val="left"/>
      </w:pPr>
      <w:r>
        <w:rPr>
          <w:spacing w:val="-1"/>
          <w:w w:val="90"/>
        </w:rPr>
        <w:t>State</w:t>
      </w:r>
      <w:r>
        <w:rPr>
          <w:spacing w:val="-3"/>
          <w:w w:val="90"/>
        </w:rPr>
        <w:t>-­‐</w:t>
      </w:r>
      <w:r>
        <w:rPr>
          <w:spacing w:val="-1"/>
          <w:w w:val="90"/>
        </w:rPr>
        <w:t>wide</w:t>
      </w:r>
      <w:r>
        <w:rPr>
          <w:w w:val="90"/>
        </w:rPr>
        <w:t> </w:t>
      </w:r>
      <w:r>
        <w:rPr>
          <w:spacing w:val="5"/>
          <w:w w:val="90"/>
        </w:rPr>
        <w:t> </w:t>
      </w:r>
      <w:r>
        <w:rPr>
          <w:w w:val="90"/>
        </w:rPr>
        <w:t>Network</w:t>
      </w:r>
      <w:r>
        <w:rPr>
          <w:spacing w:val="22"/>
          <w:w w:val="99"/>
        </w:rPr>
        <w:t> </w:t>
      </w:r>
      <w:r>
        <w:rPr/>
        <w:t>Medicaid</w:t>
      </w:r>
      <w:r>
        <w:rPr>
          <w:spacing w:val="-6"/>
        </w:rPr>
        <w:t> </w:t>
      </w:r>
      <w:r>
        <w:rPr/>
        <w:t>Managed</w:t>
      </w:r>
      <w:r>
        <w:rPr>
          <w:spacing w:val="-5"/>
        </w:rPr>
        <w:t> </w:t>
      </w:r>
      <w:r>
        <w:rPr/>
        <w:t>Care</w:t>
      </w:r>
      <w:r>
        <w:rPr/>
      </w:r>
    </w:p>
    <w:p>
      <w:pPr>
        <w:pStyle w:val="BodyText"/>
        <w:spacing w:line="239" w:lineRule="auto" w:before="0"/>
        <w:ind w:left="540" w:right="980" w:firstLine="0"/>
        <w:jc w:val="left"/>
      </w:pPr>
      <w:r>
        <w:rPr>
          <w:spacing w:val="-1"/>
          <w:w w:val="95"/>
        </w:rPr>
        <w:t>Medicare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Medicaid</w:t>
      </w:r>
      <w:r>
        <w:rPr>
          <w:spacing w:val="-26"/>
          <w:w w:val="95"/>
        </w:rPr>
        <w:t> </w:t>
      </w:r>
      <w:r>
        <w:rPr>
          <w:w w:val="95"/>
        </w:rPr>
        <w:t>Dual</w:t>
      </w:r>
      <w:r>
        <w:rPr>
          <w:spacing w:val="36"/>
        </w:rPr>
        <w:t> </w:t>
      </w:r>
      <w:r>
        <w:rPr>
          <w:spacing w:val="-1"/>
        </w:rPr>
        <w:t>Eligibles</w:t>
      </w:r>
    </w:p>
    <w:p>
      <w:pPr>
        <w:pStyle w:val="BodyText"/>
        <w:spacing w:line="294" w:lineRule="auto" w:before="43"/>
        <w:ind w:left="540" w:right="2115" w:firstLine="0"/>
        <w:jc w:val="left"/>
      </w:pPr>
      <w:r>
        <w:rPr/>
        <w:t>Health</w:t>
      </w:r>
      <w:r>
        <w:rPr>
          <w:spacing w:val="-6"/>
        </w:rPr>
        <w:t> </w:t>
      </w:r>
      <w:r>
        <w:rPr/>
        <w:t>Home</w:t>
      </w:r>
      <w:r>
        <w:rPr>
          <w:w w:val="99"/>
        </w:rPr>
        <w:t> </w:t>
      </w:r>
      <w:r>
        <w:rPr/>
        <w:t>HCBS</w:t>
      </w:r>
      <w:r>
        <w:rPr>
          <w:spacing w:val="-7"/>
        </w:rPr>
        <w:t> </w:t>
      </w:r>
      <w:r>
        <w:rPr/>
        <w:t>Waiver</w:t>
      </w:r>
      <w:r>
        <w:rPr/>
      </w:r>
    </w:p>
    <w:p>
      <w:pPr>
        <w:pStyle w:val="BodyText"/>
        <w:tabs>
          <w:tab w:pos="4090" w:val="left" w:leader="none"/>
        </w:tabs>
        <w:spacing w:line="293" w:lineRule="exact" w:before="0"/>
        <w:ind w:left="540" w:right="0" w:firstLine="0"/>
        <w:jc w:val="left"/>
        <w:rPr>
          <w:rFonts w:ascii="Arial Unicode MS" w:hAnsi="Arial Unicode MS" w:cs="Arial Unicode MS" w:eastAsia="Arial Unicode MS"/>
        </w:rPr>
      </w:pPr>
      <w:r>
        <w:rPr>
          <w:w w:val="95"/>
        </w:rPr>
        <w:t>Corrections</w:t>
        <w:tab/>
      </w:r>
      <w:r>
        <w:rPr>
          <w:rFonts w:ascii="Arial Unicode MS" w:hAnsi="Arial Unicode MS" w:cs="Arial Unicode MS" w:eastAsia="Arial Unicode MS"/>
          <w:color w:val="FFFFFF"/>
          <w:w w:val="110"/>
        </w:rPr>
        <w:t>✔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240" w:lineRule="auto" w:before="57"/>
        <w:ind w:left="540" w:right="0" w:firstLine="0"/>
        <w:jc w:val="left"/>
      </w:pPr>
      <w:r>
        <w:rPr/>
        <w:t>Other</w:t>
      </w:r>
    </w:p>
    <w:p>
      <w:pPr>
        <w:pStyle w:val="BodyText"/>
        <w:spacing w:line="240" w:lineRule="auto" w:before="11"/>
        <w:ind w:left="740" w:right="827" w:firstLine="0"/>
        <w:jc w:val="left"/>
      </w:pPr>
      <w:r>
        <w:rPr/>
        <w:br w:type="column"/>
      </w:r>
      <w:r>
        <w:rPr>
          <w:spacing w:val="-1"/>
        </w:rPr>
        <w:t>teledermatology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teleophthalmology</w:t>
      </w:r>
      <w:r>
        <w:rPr>
          <w:spacing w:val="-6"/>
        </w:rPr>
        <w:t> </w:t>
      </w:r>
      <w:r>
        <w:rPr/>
        <w:t>via</w:t>
      </w:r>
      <w:r>
        <w:rPr>
          <w:spacing w:val="30"/>
        </w:rPr>
        <w:t> </w:t>
      </w:r>
      <w:r>
        <w:rPr/>
        <w:t>store-­‐and-­‐forward.</w:t>
      </w:r>
    </w:p>
    <w:p>
      <w:pPr>
        <w:pStyle w:val="BodyText"/>
        <w:numPr>
          <w:ilvl w:val="1"/>
          <w:numId w:val="22"/>
        </w:numPr>
        <w:tabs>
          <w:tab w:pos="741" w:val="left" w:leader="none"/>
        </w:tabs>
        <w:spacing w:line="239" w:lineRule="auto" w:before="0" w:after="0"/>
        <w:ind w:left="740" w:right="370" w:hanging="450"/>
        <w:jc w:val="left"/>
      </w:pPr>
      <w:r>
        <w:rPr/>
        <w:t>The</w:t>
      </w:r>
      <w:r>
        <w:rPr>
          <w:spacing w:val="-5"/>
        </w:rPr>
        <w:t> </w:t>
      </w:r>
      <w:r>
        <w:rPr/>
        <w:t>parity</w:t>
      </w:r>
      <w:r>
        <w:rPr>
          <w:spacing w:val="-4"/>
        </w:rPr>
        <w:t> </w:t>
      </w:r>
      <w:r>
        <w:rPr/>
        <w:t>law</w:t>
      </w:r>
      <w:r>
        <w:rPr>
          <w:spacing w:val="-4"/>
        </w:rPr>
        <w:t> </w:t>
      </w:r>
      <w:r>
        <w:rPr/>
        <w:t>also</w:t>
      </w:r>
      <w:r>
        <w:rPr>
          <w:spacing w:val="-5"/>
        </w:rPr>
        <w:t> </w:t>
      </w:r>
      <w:r>
        <w:rPr/>
        <w:t>limits</w:t>
      </w:r>
      <w:r>
        <w:rPr>
          <w:spacing w:val="-4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coverage</w:t>
      </w:r>
      <w:r>
        <w:rPr>
          <w:w w:val="99"/>
        </w:rPr>
        <w:t> </w:t>
      </w:r>
      <w:r>
        <w:rPr/>
        <w:t>to</w:t>
      </w:r>
      <w:r>
        <w:rPr>
          <w:spacing w:val="-3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provided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care</w:t>
      </w:r>
      <w:r>
        <w:rPr>
          <w:spacing w:val="-2"/>
        </w:rPr>
        <w:t> </w:t>
      </w:r>
      <w:r>
        <w:rPr/>
        <w:t>facilities</w:t>
      </w:r>
      <w:r>
        <w:rPr>
          <w:spacing w:val="-3"/>
        </w:rPr>
        <w:t> </w:t>
      </w:r>
      <w:r>
        <w:rPr/>
        <w:t>only.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9"/>
        <w:spacing w:line="286" w:lineRule="exact"/>
        <w:ind w:left="290" w:right="0"/>
        <w:jc w:val="left"/>
        <w:rPr>
          <w:b w:val="0"/>
          <w:bCs w:val="0"/>
        </w:rPr>
      </w:pPr>
      <w:r>
        <w:rPr/>
        <w:t>Medicaid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41" w:val="left" w:leader="none"/>
        </w:tabs>
        <w:spacing w:line="292" w:lineRule="exact" w:before="1" w:after="0"/>
        <w:ind w:left="740" w:right="505" w:hanging="450"/>
        <w:jc w:val="left"/>
      </w:pPr>
      <w:r>
        <w:rPr/>
        <w:t>Coverage</w:t>
      </w:r>
      <w:r>
        <w:rPr>
          <w:spacing w:val="-33"/>
        </w:rPr>
        <w:t> </w:t>
      </w:r>
      <w:r>
        <w:rPr/>
        <w:t>for</w:t>
      </w:r>
      <w:r>
        <w:rPr>
          <w:spacing w:val="-32"/>
        </w:rPr>
        <w:t> </w:t>
      </w:r>
      <w:r>
        <w:rPr/>
        <w:t>interactive</w:t>
      </w:r>
      <w:r>
        <w:rPr>
          <w:spacing w:val="-33"/>
        </w:rPr>
        <w:t> </w:t>
      </w:r>
      <w:r>
        <w:rPr>
          <w:spacing w:val="-1"/>
        </w:rPr>
        <w:t>audio</w:t>
      </w:r>
      <w:r>
        <w:rPr>
          <w:spacing w:val="-3"/>
        </w:rPr>
        <w:t>-­‐</w:t>
      </w:r>
      <w:r>
        <w:rPr>
          <w:spacing w:val="-1"/>
        </w:rPr>
        <w:t>video</w:t>
      </w:r>
      <w:r>
        <w:rPr>
          <w:spacing w:val="-32"/>
        </w:rPr>
        <w:t> </w:t>
      </w:r>
      <w:r>
        <w:rPr/>
        <w:t>and</w:t>
      </w:r>
      <w:r>
        <w:rPr>
          <w:spacing w:val="-32"/>
        </w:rPr>
        <w:t> </w:t>
      </w:r>
      <w:r>
        <w:rPr/>
        <w:t>home</w:t>
      </w:r>
      <w:r>
        <w:rPr>
          <w:spacing w:val="24"/>
          <w:w w:val="99"/>
        </w:rPr>
        <w:t> </w:t>
      </w:r>
      <w:r>
        <w:rPr/>
        <w:t>RPM.</w:t>
      </w:r>
    </w:p>
    <w:p>
      <w:pPr>
        <w:spacing w:after="0" w:line="292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331" w:space="40"/>
            <w:col w:w="5849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3.079987pt;margin-top:195.240005pt;width:273.850pt;height:504.5pt;mso-position-horizontal-relative:page;mso-position-vertical-relative:page;z-index:-413968" coordorigin="5662,3905" coordsize="5477,10090">
            <v:group style="position:absolute;left:5662;top:3905;width:5477;height:10090" coordorigin="5662,3905" coordsize="5477,10090">
              <v:shape style="position:absolute;left:5662;top:3905;width:5477;height:10090" coordorigin="5662,3905" coordsize="5477,10090" path="m5662,3905l11138,3905,11138,13994,5662,13994,5662,3905xe" filled="true" fillcolor="#ffffff" stroked="false">
                <v:path arrowok="t"/>
                <v:fill type="solid"/>
              </v:shape>
            </v:group>
            <v:group style="position:absolute;left:5753;top:3905;width:5304;height:298" coordorigin="5753,3905" coordsize="5304,298">
              <v:shape style="position:absolute;left:5753;top:3905;width:5304;height:298" coordorigin="5753,3905" coordsize="5304,298" path="m5753,3905l11057,3905,11057,4202,5753,4202,5753,3905xe" filled="true" fillcolor="#ffffff" stroked="false">
                <v:path arrowok="t"/>
                <v:fill type="solid"/>
              </v:shape>
            </v:group>
            <v:group style="position:absolute;left:5753;top:4198;width:5304;height:298" coordorigin="5753,4198" coordsize="5304,298">
              <v:shape style="position:absolute;left:5753;top:4198;width:5304;height:298" coordorigin="5753,4198" coordsize="5304,298" path="m5753,4198l11057,4198,11057,4495,5753,4495,5753,4198xe" filled="true" fillcolor="#ffffff" stroked="false">
                <v:path arrowok="t"/>
                <v:fill type="solid"/>
              </v:shape>
            </v:group>
            <v:group style="position:absolute;left:5753;top:4490;width:5304;height:298" coordorigin="5753,4490" coordsize="5304,298">
              <v:shape style="position:absolute;left:5753;top:4490;width:5304;height:298" coordorigin="5753,4490" coordsize="5304,298" path="m5753,4490l11057,4490,11057,4788,5753,4788,5753,4490xe" filled="true" fillcolor="#ffffff" stroked="false">
                <v:path arrowok="t"/>
                <v:fill type="solid"/>
              </v:shape>
            </v:group>
            <v:group style="position:absolute;left:5753;top:4783;width:5304;height:298" coordorigin="5753,4783" coordsize="5304,298">
              <v:shape style="position:absolute;left:5753;top:4783;width:5304;height:298" coordorigin="5753,4783" coordsize="5304,298" path="m5753,4783l11057,4783,11057,5081,5753,5081,5753,4783xe" filled="true" fillcolor="#ffffff" stroked="false">
                <v:path arrowok="t"/>
                <v:fill type="solid"/>
              </v:shape>
            </v:group>
            <v:group style="position:absolute;left:5753;top:5076;width:5304;height:298" coordorigin="5753,5076" coordsize="5304,298">
              <v:shape style="position:absolute;left:5753;top:5076;width:5304;height:298" coordorigin="5753,5076" coordsize="5304,298" path="m5753,5076l11057,5076,11057,5374,5753,5374,5753,5076xe" filled="true" fillcolor="#ffffff" stroked="false">
                <v:path arrowok="t"/>
                <v:fill type="solid"/>
              </v:shape>
            </v:group>
            <v:group style="position:absolute;left:5753;top:5369;width:5304;height:298" coordorigin="5753,5369" coordsize="5304,298">
              <v:shape style="position:absolute;left:5753;top:5369;width:5304;height:298" coordorigin="5753,5369" coordsize="5304,298" path="m5753,5369l11057,5369,11057,5666,5753,5666,5753,5369xe" filled="true" fillcolor="#ffffff" stroked="false">
                <v:path arrowok="t"/>
                <v:fill type="solid"/>
              </v:shape>
            </v:group>
            <v:group style="position:absolute;left:5753;top:5662;width:5304;height:298" coordorigin="5753,5662" coordsize="5304,298">
              <v:shape style="position:absolute;left:5753;top:5662;width:5304;height:298" coordorigin="5753,5662" coordsize="5304,298" path="m5753,5662l11057,5662,11057,5959,5753,5959,5753,5662xe" filled="true" fillcolor="#ffffff" stroked="false">
                <v:path arrowok="t"/>
                <v:fill type="solid"/>
              </v:shape>
            </v:group>
            <v:group style="position:absolute;left:5753;top:5954;width:5304;height:298" coordorigin="5753,5954" coordsize="5304,298">
              <v:shape style="position:absolute;left:5753;top:5954;width:5304;height:298" coordorigin="5753,5954" coordsize="5304,298" path="m5753,5954l11057,5954,11057,6252,5753,6252,5753,5954xe" filled="true" fillcolor="#ffffff" stroked="false">
                <v:path arrowok="t"/>
                <v:fill type="solid"/>
              </v:shape>
            </v:group>
            <v:group style="position:absolute;left:5753;top:6247;width:5304;height:298" coordorigin="5753,6247" coordsize="5304,298">
              <v:shape style="position:absolute;left:5753;top:6247;width:5304;height:298" coordorigin="5753,6247" coordsize="5304,298" path="m5753,6247l11057,6247,11057,6545,5753,6545,5753,6247xe" filled="true" fillcolor="#ffffff" stroked="false">
                <v:path arrowok="t"/>
                <v:fill type="solid"/>
              </v:shape>
            </v:group>
            <v:group style="position:absolute;left:5753;top:6540;width:5304;height:298" coordorigin="5753,6540" coordsize="5304,298">
              <v:shape style="position:absolute;left:5753;top:6540;width:5304;height:298" coordorigin="5753,6540" coordsize="5304,298" path="m5753,6540l11057,6540,11057,6838,5753,6838,5753,6540xe" filled="true" fillcolor="#ffffff" stroked="false">
                <v:path arrowok="t"/>
                <v:fill type="solid"/>
              </v:shape>
            </v:group>
            <v:group style="position:absolute;left:5753;top:6833;width:5304;height:298" coordorigin="5753,6833" coordsize="5304,298">
              <v:shape style="position:absolute;left:5753;top:6833;width:5304;height:298" coordorigin="5753,6833" coordsize="5304,298" path="m5753,6833l11057,6833,11057,7130,5753,7130,5753,6833xe" filled="true" fillcolor="#ffffff" stroked="false">
                <v:path arrowok="t"/>
                <v:fill type="solid"/>
              </v:shape>
            </v:group>
            <v:group style="position:absolute;left:5753;top:7126;width:5304;height:298" coordorigin="5753,7126" coordsize="5304,298">
              <v:shape style="position:absolute;left:5753;top:7126;width:5304;height:298" coordorigin="5753,7126" coordsize="5304,298" path="m5753,7126l11057,7126,11057,7423,5753,7423,5753,7126xe" filled="true" fillcolor="#ffffff" stroked="false">
                <v:path arrowok="t"/>
                <v:fill type="solid"/>
              </v:shape>
            </v:group>
            <v:group style="position:absolute;left:5753;top:7418;width:5304;height:298" coordorigin="5753,7418" coordsize="5304,298">
              <v:shape style="position:absolute;left:5753;top:7418;width:5304;height:298" coordorigin="5753,7418" coordsize="5304,298" path="m5753,7418l11057,7418,11057,7716,5753,7716,5753,7418xe" filled="true" fillcolor="#ffffff" stroked="false">
                <v:path arrowok="t"/>
                <v:fill type="solid"/>
              </v:shape>
            </v:group>
            <v:group style="position:absolute;left:5753;top:7711;width:5304;height:298" coordorigin="5753,7711" coordsize="5304,298">
              <v:shape style="position:absolute;left:5753;top:7711;width:5304;height:298" coordorigin="5753,7711" coordsize="5304,298" path="m5753,7711l11057,7711,11057,8009,5753,8009,5753,7711xe" filled="true" fillcolor="#ffffff" stroked="false">
                <v:path arrowok="t"/>
                <v:fill type="solid"/>
              </v:shape>
            </v:group>
            <v:group style="position:absolute;left:5753;top:8004;width:5304;height:298" coordorigin="5753,8004" coordsize="5304,298">
              <v:shape style="position:absolute;left:5753;top:8004;width:5304;height:298" coordorigin="5753,8004" coordsize="5304,298" path="m5753,8004l11057,8004,11057,8302,5753,8302,5753,8004xe" filled="true" fillcolor="#ffffff" stroked="false">
                <v:path arrowok="t"/>
                <v:fill type="solid"/>
              </v:shape>
            </v:group>
            <v:group style="position:absolute;left:5753;top:8297;width:5304;height:298" coordorigin="5753,8297" coordsize="5304,298">
              <v:shape style="position:absolute;left:5753;top:8297;width:5304;height:298" coordorigin="5753,8297" coordsize="5304,298" path="m5753,8297l11057,8297,11057,8594,5753,8594,5753,8297xe" filled="true" fillcolor="#ffffff" stroked="false">
                <v:path arrowok="t"/>
                <v:fill type="solid"/>
              </v:shape>
            </v:group>
            <v:group style="position:absolute;left:5753;top:8590;width:5304;height:298" coordorigin="5753,8590" coordsize="5304,298">
              <v:shape style="position:absolute;left:5753;top:8590;width:5304;height:298" coordorigin="5753,8590" coordsize="5304,298" path="m5753,8590l11057,8590,11057,8887,5753,8887,5753,8590xe" filled="true" fillcolor="#ffffff" stroked="false">
                <v:path arrowok="t"/>
                <v:fill type="solid"/>
              </v:shape>
            </v:group>
            <v:group style="position:absolute;left:5753;top:8882;width:5304;height:298" coordorigin="5753,8882" coordsize="5304,298">
              <v:shape style="position:absolute;left:5753;top:8882;width:5304;height:298" coordorigin="5753,8882" coordsize="5304,298" path="m5753,8882l11057,8882,11057,9180,5753,9180,5753,8882xe" filled="true" fillcolor="#ffffff" stroked="false">
                <v:path arrowok="t"/>
                <v:fill type="solid"/>
              </v:shape>
            </v:group>
            <v:group style="position:absolute;left:5753;top:9175;width:5304;height:298" coordorigin="5753,9175" coordsize="5304,298">
              <v:shape style="position:absolute;left:5753;top:9175;width:5304;height:298" coordorigin="5753,9175" coordsize="5304,298" path="m5753,9175l11057,9175,11057,9473,5753,9473,5753,9175xe" filled="true" fillcolor="#ffffff" stroked="false">
                <v:path arrowok="t"/>
                <v:fill type="solid"/>
              </v:shape>
            </v:group>
            <v:group style="position:absolute;left:5753;top:9468;width:5304;height:298" coordorigin="5753,9468" coordsize="5304,298">
              <v:shape style="position:absolute;left:5753;top:9468;width:5304;height:298" coordorigin="5753,9468" coordsize="5304,298" path="m5753,9468l11057,9468,11057,9766,5753,9766,5753,9468xe" filled="true" fillcolor="#ffffff" stroked="false">
                <v:path arrowok="t"/>
                <v:fill type="solid"/>
              </v:shape>
            </v:group>
            <v:group style="position:absolute;left:5753;top:9761;width:5304;height:298" coordorigin="5753,9761" coordsize="5304,298">
              <v:shape style="position:absolute;left:5753;top:9761;width:5304;height:298" coordorigin="5753,9761" coordsize="5304,298" path="m5753,9761l11057,9761,11057,10058,5753,10058,5753,9761xe" filled="true" fillcolor="#ffffff" stroked="false">
                <v:path arrowok="t"/>
                <v:fill type="solid"/>
              </v:shape>
            </v:group>
            <v:group style="position:absolute;left:5753;top:10054;width:5304;height:298" coordorigin="5753,10054" coordsize="5304,298">
              <v:shape style="position:absolute;left:5753;top:10054;width:5304;height:298" coordorigin="5753,10054" coordsize="5304,298" path="m5753,10054l11057,10054,11057,10351,5753,10351,5753,10054xe" filled="true" fillcolor="#ffffff" stroked="false">
                <v:path arrowok="t"/>
                <v:fill type="solid"/>
              </v:shape>
            </v:group>
            <v:group style="position:absolute;left:5753;top:10346;width:5304;height:298" coordorigin="5753,10346" coordsize="5304,298">
              <v:shape style="position:absolute;left:5753;top:10346;width:5304;height:298" coordorigin="5753,10346" coordsize="5304,298" path="m5753,10346l11057,10346,11057,10644,5753,10644,5753,10346xe" filled="true" fillcolor="#ffffff" stroked="false">
                <v:path arrowok="t"/>
                <v:fill type="solid"/>
              </v:shape>
            </v:group>
            <v:group style="position:absolute;left:5753;top:10639;width:5304;height:298" coordorigin="5753,10639" coordsize="5304,298">
              <v:shape style="position:absolute;left:5753;top:10639;width:5304;height:298" coordorigin="5753,10639" coordsize="5304,298" path="m5753,10639l11057,10639,11057,10937,5753,10937,5753,10639xe" filled="true" fillcolor="#ffffff" stroked="false">
                <v:path arrowok="t"/>
                <v:fill type="solid"/>
              </v:shape>
            </v:group>
            <v:group style="position:absolute;left:5753;top:10932;width:5304;height:298" coordorigin="5753,10932" coordsize="5304,298">
              <v:shape style="position:absolute;left:5753;top:10932;width:5304;height:298" coordorigin="5753,10932" coordsize="5304,298" path="m5753,10932l11057,10932,11057,11230,5753,11230,5753,10932xe" filled="true" fillcolor="#ffffff" stroked="false">
                <v:path arrowok="t"/>
                <v:fill type="solid"/>
              </v:shape>
            </v:group>
            <v:group style="position:absolute;left:5753;top:11225;width:5304;height:303" coordorigin="5753,11225" coordsize="5304,303">
              <v:shape style="position:absolute;left:5753;top:11225;width:5304;height:303" coordorigin="5753,11225" coordsize="5304,303" path="m5753,11225l11057,11225,11057,11527,5753,11527,5753,11225xe" filled="true" fillcolor="#ffffff" stroked="false">
                <v:path arrowok="t"/>
                <v:fill type="solid"/>
              </v:shape>
            </v:group>
            <v:group style="position:absolute;left:5753;top:11522;width:5304;height:298" coordorigin="5753,11522" coordsize="5304,298">
              <v:shape style="position:absolute;left:5753;top:11522;width:5304;height:298" coordorigin="5753,11522" coordsize="5304,298" path="m5753,11522l11057,11522,11057,11820,5753,11820,5753,11522xe" filled="true" fillcolor="#ffffff" stroked="false">
                <v:path arrowok="t"/>
                <v:fill type="solid"/>
              </v:shape>
            </v:group>
            <v:group style="position:absolute;left:5753;top:11815;width:5304;height:298" coordorigin="5753,11815" coordsize="5304,298">
              <v:shape style="position:absolute;left:5753;top:11815;width:5304;height:298" coordorigin="5753,11815" coordsize="5304,298" path="m5753,11815l11057,11815,11057,12113,5753,12113,5753,11815xe" filled="true" fillcolor="#ffffff" stroked="false">
                <v:path arrowok="t"/>
                <v:fill type="solid"/>
              </v:shape>
            </v:group>
            <v:group style="position:absolute;left:5753;top:12108;width:5304;height:322" coordorigin="5753,12108" coordsize="5304,322">
              <v:shape style="position:absolute;left:5753;top:12108;width:5304;height:322" coordorigin="5753,12108" coordsize="5304,322" path="m5753,12108l11057,12108,11057,12430,5753,12430,5753,12108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667"/>
        <w:gridCol w:w="2659"/>
        <w:gridCol w:w="2861"/>
      </w:tblGrid>
      <w:tr>
        <w:trPr>
          <w:trHeight w:val="1512" w:hRule="exact"/>
        </w:trPr>
        <w:tc>
          <w:tcPr>
            <w:tcW w:w="704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/>
              <w:ind w:left="2545" w:right="1524" w:hanging="1012"/>
              <w:jc w:val="left"/>
              <w:rPr>
                <w:rFonts w:ascii="Calibri" w:hAnsi="Calibri" w:cs="Calibri" w:eastAsia="Calibri"/>
                <w:sz w:val="60"/>
                <w:szCs w:val="60"/>
              </w:rPr>
            </w:pPr>
            <w:r>
              <w:rPr>
                <w:rFonts w:ascii="Calibri"/>
                <w:b/>
                <w:color w:val="FFFFFF"/>
                <w:spacing w:val="-1"/>
                <w:sz w:val="60"/>
              </w:rPr>
              <w:t>Telemedicine</w:t>
            </w:r>
            <w:r>
              <w:rPr>
                <w:rFonts w:ascii="Calibri"/>
                <w:b/>
                <w:color w:val="FFFFFF"/>
                <w:spacing w:val="-10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in</w:t>
            </w:r>
            <w:r>
              <w:rPr>
                <w:rFonts w:ascii="Calibri"/>
                <w:b/>
                <w:color w:val="FFFFFF"/>
                <w:spacing w:val="28"/>
                <w:w w:val="99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Virginia</w:t>
            </w:r>
            <w:r>
              <w:rPr>
                <w:rFonts w:ascii="Calibri"/>
                <w:sz w:val="60"/>
              </w:rPr>
            </w:r>
          </w:p>
        </w:tc>
        <w:tc>
          <w:tcPr>
            <w:tcW w:w="28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00" w:lineRule="atLeast"/>
              <w:ind w:left="44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1253031" cy="804862"/>
                  <wp:effectExtent l="0" t="0" r="0" b="0"/>
                  <wp:docPr id="25" name="image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30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031" cy="804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907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5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PARITY:</w:t>
            </w:r>
            <w:r>
              <w:rPr>
                <w:rFonts w:ascii="Calibri"/>
                <w:sz w:val="33"/>
              </w:rPr>
            </w:r>
          </w:p>
        </w:tc>
        <w:tc>
          <w:tcPr>
            <w:tcW w:w="552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GAPS:</w:t>
            </w:r>
            <w:r>
              <w:rPr>
                <w:rFonts w:ascii="Calibri"/>
                <w:sz w:val="33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86" w:lineRule="exact" w:before="1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Private</w:t>
            </w:r>
            <w:r>
              <w:rPr>
                <w:rFonts w:ascii="Calibri"/>
                <w:b/>
                <w:spacing w:val="-9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47"/>
              </w:numPr>
              <w:tabs>
                <w:tab w:pos="549" w:val="left" w:leader="none"/>
              </w:tabs>
              <w:spacing w:line="292" w:lineRule="exact" w:before="1" w:after="0"/>
              <w:ind w:left="548" w:right="144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VA’s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parity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law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was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enacted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2010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includes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coverage</w:t>
            </w:r>
            <w:r>
              <w:rPr>
                <w:rFonts w:ascii="Calibri" w:hAnsi="Calibri" w:cs="Calibri" w:eastAsia="Calibri"/>
                <w:spacing w:val="-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telemedicine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under</w:t>
            </w:r>
            <w:r>
              <w:rPr>
                <w:rFonts w:ascii="Calibri" w:hAnsi="Calibri" w:cs="Calibri" w:eastAsia="Calibri"/>
                <w:spacing w:val="-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private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insurance</w:t>
            </w:r>
            <w:r>
              <w:rPr>
                <w:rFonts w:ascii="Calibri" w:hAnsi="Calibri" w:cs="Calibri" w:eastAsia="Calibri"/>
                <w:spacing w:val="-3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3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self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funded</w:t>
            </w:r>
            <w:r>
              <w:rPr>
                <w:rFonts w:ascii="Calibri" w:hAnsi="Calibri" w:cs="Calibri" w:eastAsia="Calibri"/>
                <w:spacing w:val="-3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employee</w:t>
            </w:r>
            <w:r>
              <w:rPr>
                <w:rFonts w:ascii="Calibri" w:hAnsi="Calibri" w:cs="Calibri" w:eastAsia="Calibri"/>
                <w:spacing w:val="-3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health</w:t>
            </w:r>
            <w:r>
              <w:rPr>
                <w:rFonts w:ascii="Calibri" w:hAnsi="Calibri" w:cs="Calibri" w:eastAsia="Calibri"/>
                <w:spacing w:val="2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plans.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230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Medicaid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47"/>
              </w:numPr>
              <w:tabs>
                <w:tab w:pos="549" w:val="left" w:leader="none"/>
              </w:tabs>
              <w:spacing w:line="292" w:lineRule="exact" w:before="1" w:after="0"/>
              <w:ind w:left="548" w:right="639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Coverage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under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24"/>
                <w:sz w:val="24"/>
              </w:rPr>
              <w:t> </w:t>
            </w:r>
            <w:r>
              <w:rPr>
                <w:rFonts w:ascii="Calibri"/>
                <w:sz w:val="24"/>
              </w:rPr>
              <w:t>extends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plans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well.</w:t>
            </w:r>
            <w:r>
              <w:rPr>
                <w:rFonts w:ascii="Calibri"/>
                <w:spacing w:val="50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agency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imposes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setting.</w:t>
            </w:r>
          </w:p>
          <w:p>
            <w:pPr>
              <w:pStyle w:val="ListParagraph"/>
              <w:numPr>
                <w:ilvl w:val="0"/>
                <w:numId w:val="47"/>
              </w:numPr>
              <w:tabs>
                <w:tab w:pos="549" w:val="left" w:leader="none"/>
              </w:tabs>
              <w:spacing w:line="292" w:lineRule="exact" w:before="0" w:after="0"/>
              <w:ind w:left="548" w:right="131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covered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services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z w:val="24"/>
              </w:rPr>
              <w:t> designates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distant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site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providers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z w:val="24"/>
              </w:rPr>
              <w:t> condition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payment.</w:t>
            </w:r>
            <w:r>
              <w:rPr>
                <w:rFonts w:ascii="Calibri"/>
                <w:spacing w:val="50"/>
                <w:sz w:val="24"/>
              </w:rPr>
              <w:t> </w:t>
            </w:r>
            <w:r>
              <w:rPr>
                <w:rFonts w:ascii="Calibri"/>
                <w:sz w:val="24"/>
              </w:rPr>
              <w:t>However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Virginia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1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3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states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that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includes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specific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coverage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obstetric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gynecological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services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including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ultrasounds.</w:t>
            </w:r>
            <w:r>
              <w:rPr>
                <w:rFonts w:ascii="Calibri"/>
                <w:position w:val="11"/>
                <w:sz w:val="16"/>
              </w:rPr>
              <w:t>231</w:t>
            </w:r>
            <w:r>
              <w:rPr>
                <w:rFonts w:ascii="Calibri"/>
                <w:sz w:val="16"/>
              </w:rPr>
            </w:r>
          </w:p>
          <w:p>
            <w:pPr>
              <w:pStyle w:val="ListParagraph"/>
              <w:numPr>
                <w:ilvl w:val="0"/>
                <w:numId w:val="47"/>
              </w:numPr>
              <w:tabs>
                <w:tab w:pos="549" w:val="left" w:leader="none"/>
              </w:tabs>
              <w:spacing w:line="292" w:lineRule="exact" w:before="1" w:after="0"/>
              <w:ind w:left="548" w:right="835" w:hanging="4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Covers</w:t>
            </w:r>
            <w:r>
              <w:rPr>
                <w:rFonts w:ascii="Calibri" w:hAnsi="Calibri" w:cs="Calibri" w:eastAsia="Calibri"/>
                <w:spacing w:val="14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speech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language</w:t>
            </w:r>
            <w:r>
              <w:rPr>
                <w:rFonts w:ascii="Calibri" w:hAnsi="Calibri" w:cs="Calibri" w:eastAsia="Calibri"/>
                <w:spacing w:val="14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therapy</w:t>
            </w:r>
            <w:r>
              <w:rPr>
                <w:rFonts w:ascii="Calibri" w:hAnsi="Calibri" w:cs="Calibri" w:eastAsia="Calibri"/>
                <w:spacing w:val="14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under</w:t>
            </w:r>
            <w:r>
              <w:rPr>
                <w:rFonts w:ascii="Calibri" w:hAnsi="Calibri" w:cs="Calibri" w:eastAsia="Calibri"/>
                <w:spacing w:val="15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its</w:t>
            </w:r>
            <w:r>
              <w:rPr>
                <w:rFonts w:ascii="Calibri" w:hAnsi="Calibri" w:cs="Calibri" w:eastAsia="Calibri"/>
                <w:spacing w:val="3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school-­‐based</w:t>
            </w:r>
            <w:r>
              <w:rPr>
                <w:rFonts w:ascii="Calibri" w:hAnsi="Calibri" w:cs="Calibri" w:eastAsia="Calibri"/>
                <w:spacing w:val="38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program.</w:t>
            </w:r>
            <w:r>
              <w:rPr>
                <w:rFonts w:ascii="Calibri" w:hAnsi="Calibri" w:cs="Calibri" w:eastAsia="Calibri"/>
                <w:w w:val="90"/>
                <w:position w:val="11"/>
                <w:sz w:val="16"/>
                <w:szCs w:val="16"/>
              </w:rPr>
              <w:t>232-­‐234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  <w:p>
            <w:pPr>
              <w:pStyle w:val="ListParagraph"/>
              <w:numPr>
                <w:ilvl w:val="0"/>
                <w:numId w:val="47"/>
              </w:numPr>
              <w:tabs>
                <w:tab w:pos="549" w:val="left" w:leader="none"/>
              </w:tabs>
              <w:spacing w:line="292" w:lineRule="exact" w:before="1" w:after="0"/>
              <w:ind w:left="548" w:right="309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-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-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interactive</w:t>
            </w:r>
            <w:r>
              <w:rPr>
                <w:rFonts w:ascii="Calibri" w:hAnsi="Calibri" w:cs="Calibri" w:eastAsia="Calibri"/>
                <w:spacing w:val="-12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audio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video</w:t>
            </w:r>
            <w:r>
              <w:rPr>
                <w:rFonts w:ascii="Calibri" w:hAnsi="Calibri" w:cs="Calibri" w:eastAsia="Calibri"/>
                <w:spacing w:val="-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12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store-­‐</w:t>
            </w:r>
            <w:r>
              <w:rPr>
                <w:rFonts w:ascii="Calibri" w:hAnsi="Calibri" w:cs="Calibri" w:eastAsia="Calibri"/>
                <w:spacing w:val="24"/>
                <w:w w:val="3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an-­‐forward</w:t>
            </w:r>
            <w:r>
              <w:rPr>
                <w:rFonts w:ascii="Calibri" w:hAnsi="Calibri" w:cs="Calibri" w:eastAsia="Calibri"/>
                <w:spacing w:val="10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11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diabetic</w:t>
            </w:r>
            <w:r>
              <w:rPr>
                <w:rFonts w:ascii="Calibri" w:hAnsi="Calibri" w:cs="Calibri" w:eastAsia="Calibri"/>
                <w:spacing w:val="11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retinopathy</w:t>
            </w:r>
            <w:r>
              <w:rPr>
                <w:rFonts w:ascii="Calibri" w:hAnsi="Calibri" w:cs="Calibri" w:eastAsia="Calibri"/>
                <w:spacing w:val="11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dermatological</w:t>
            </w:r>
            <w:r>
              <w:rPr>
                <w:rFonts w:ascii="Calibri" w:hAnsi="Calibri" w:cs="Calibri" w:eastAsia="Calibri"/>
                <w:spacing w:val="-1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services.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Innovation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47"/>
              </w:numPr>
              <w:tabs>
                <w:tab w:pos="549" w:val="left" w:leader="none"/>
              </w:tabs>
              <w:spacing w:line="241" w:lineRule="auto" w:before="0" w:after="0"/>
              <w:ind w:left="548" w:right="337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CMS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approved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VA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waive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Medicare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statutory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(1834m)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dual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population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(Commonwealth</w:t>
            </w:r>
            <w:r>
              <w:rPr>
                <w:rFonts w:ascii="Calibri"/>
                <w:sz w:val="24"/>
              </w:rPr>
              <w:t> Coordinated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Care).</w:t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1" w:lineRule="exact"/>
              <w:ind w:left="2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position w:val="11"/>
                <w:sz w:val="16"/>
              </w:rPr>
              <w:t>235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06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auto" w:before="174"/>
              <w:ind w:left="580" w:right="253" w:hanging="32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MEDICAID</w:t>
            </w:r>
            <w:r>
              <w:rPr>
                <w:rFonts w:ascii="Calibri"/>
                <w:b/>
                <w:spacing w:val="-13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COVERAGE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&amp;</w:t>
            </w:r>
            <w:r>
              <w:rPr>
                <w:rFonts w:ascii="Calibri"/>
                <w:b/>
                <w:spacing w:val="27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CONDITIONS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OF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2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Setting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2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Technologies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108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Distance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Geography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77" w:lineRule="exact"/>
              <w:ind w:left="3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29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Services</w:t>
            </w:r>
            <w:r>
              <w:rPr>
                <w:rFonts w:ascii="Calibri" w:hAnsi="Calibri" w:cs="Calibri" w:eastAsia="Calibri"/>
                <w:spacing w:val="-1"/>
                <w:w w:val="90"/>
                <w:position w:val="11"/>
                <w:sz w:val="16"/>
                <w:szCs w:val="16"/>
              </w:rPr>
              <w:t>236</w:t>
            </w:r>
            <w:r>
              <w:rPr>
                <w:rFonts w:ascii="Calibri" w:hAnsi="Calibri" w:cs="Calibri" w:eastAsia="Calibri"/>
                <w:spacing w:val="-3"/>
                <w:w w:val="90"/>
                <w:position w:val="11"/>
                <w:sz w:val="16"/>
                <w:szCs w:val="16"/>
              </w:rPr>
              <w:t>-­‐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  <w:p>
            <w:pPr>
              <w:pStyle w:val="TableParagraph"/>
              <w:spacing w:line="178" w:lineRule="exact"/>
              <w:ind w:left="35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1"/>
                <w:sz w:val="16"/>
              </w:rPr>
              <w:t>237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7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Mental/behavioral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Rehabilitation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Telepresenter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42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54"/>
              <w:ind w:left="539" w:right="530" w:firstLine="69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INNOVATIVE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OR</w:t>
            </w:r>
            <w:r>
              <w:rPr>
                <w:rFonts w:ascii="Calibri"/>
                <w:b/>
                <w:spacing w:val="25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DELIVERY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MODELS: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4" w:lineRule="exact"/>
              <w:ind w:left="3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24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w w:val="90"/>
                <w:position w:val="11"/>
                <w:sz w:val="16"/>
                <w:szCs w:val="16"/>
              </w:rPr>
              <w:t>238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4" w:lineRule="exact"/>
              <w:ind w:left="3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position w:val="11"/>
                <w:sz w:val="16"/>
              </w:rPr>
              <w:t>239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2" w:lineRule="auto" w:before="27"/>
              <w:ind w:left="360" w:right="907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Dual</w:t>
            </w:r>
            <w:r>
              <w:rPr>
                <w:rFonts w:ascii="Calibri" w:hAnsi="Calibri" w:cs="Calibri" w:eastAsia="Calibri"/>
                <w:spacing w:val="3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Eligibles</w:t>
            </w:r>
            <w:r>
              <w:rPr>
                <w:rFonts w:ascii="Calibri" w:hAnsi="Calibri" w:cs="Calibri" w:eastAsia="Calibri"/>
                <w:spacing w:val="-1"/>
                <w:position w:val="11"/>
                <w:sz w:val="16"/>
                <w:szCs w:val="16"/>
              </w:rPr>
              <w:t>240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HCBS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Waiver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4" w:lineRule="exact"/>
              <w:ind w:left="3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Corrections</w:t>
            </w:r>
            <w:r>
              <w:rPr>
                <w:rFonts w:ascii="Calibri"/>
                <w:position w:val="11"/>
                <w:sz w:val="16"/>
              </w:rPr>
              <w:t>241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98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760" w:footer="834" w:top="1240" w:bottom="1020" w:left="1140" w:right="98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2178" w:right="3469" w:hanging="464"/>
        <w:jc w:val="left"/>
        <w:rPr>
          <w:b w:val="0"/>
          <w:bCs w:val="0"/>
        </w:rPr>
      </w:pPr>
      <w:r>
        <w:rPr>
          <w:color w:val="FFFFFF"/>
          <w:spacing w:val="-1"/>
        </w:rPr>
        <w:t>Telemedicine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in</w:t>
      </w:r>
      <w:r>
        <w:rPr>
          <w:color w:val="FFFFFF"/>
          <w:spacing w:val="25"/>
          <w:w w:val="99"/>
        </w:rPr>
        <w:t> </w:t>
      </w:r>
      <w:r>
        <w:rPr>
          <w:color w:val="FFFFFF"/>
          <w:spacing w:val="-1"/>
        </w:rPr>
        <w:t>Washington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Heading4"/>
        <w:tabs>
          <w:tab w:pos="6875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1"/>
        </w:rPr>
        <w:t>PARITY:</w:t>
        <w:tab/>
        <w:t>GAPS:</w:t>
      </w:r>
      <w:r>
        <w:rPr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pgSz w:w="12240" w:h="15840"/>
          <w:pgMar w:header="760" w:footer="834" w:top="1240" w:bottom="1020" w:left="1100" w:right="920"/>
        </w:sectPr>
      </w:pPr>
    </w:p>
    <w:p>
      <w:pPr>
        <w:pStyle w:val="BodyText"/>
        <w:tabs>
          <w:tab w:pos="4137" w:val="left" w:leader="none"/>
        </w:tabs>
        <w:spacing w:line="240" w:lineRule="auto" w:before="58"/>
        <w:ind w:left="450" w:right="0" w:firstLine="0"/>
        <w:jc w:val="left"/>
        <w:rPr>
          <w:rFonts w:ascii="Calibri" w:hAnsi="Calibri" w:cs="Calibri" w:eastAsia="Calibri"/>
        </w:rPr>
      </w:pPr>
      <w:r>
        <w:rPr/>
        <w:t>Private</w:t>
      </w:r>
      <w:r>
        <w:rPr>
          <w:spacing w:val="-10"/>
        </w:rPr>
        <w:t> </w:t>
      </w:r>
      <w:r>
        <w:rPr/>
        <w:t>Insurance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tabs>
          <w:tab w:pos="4137" w:val="left" w:leader="none"/>
        </w:tabs>
        <w:spacing w:before="14"/>
        <w:ind w:left="45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w w:val="95"/>
          <w:sz w:val="24"/>
        </w:rPr>
        <w:t>Medicaid</w:t>
      </w:r>
      <w:r>
        <w:rPr>
          <w:rFonts w:ascii="Calibri"/>
          <w:w w:val="95"/>
          <w:position w:val="11"/>
          <w:sz w:val="16"/>
        </w:rPr>
        <w:t>246</w:t>
        <w:tab/>
      </w:r>
      <w:r>
        <w:rPr>
          <w:rFonts w:ascii="Calibri"/>
          <w:b/>
          <w:color w:val="FFFFFF"/>
          <w:sz w:val="24"/>
        </w:rPr>
        <w:t>A</w:t>
      </w:r>
      <w:r>
        <w:rPr>
          <w:rFonts w:ascii="Calibri"/>
          <w:sz w:val="24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441" w:right="0" w:firstLine="9"/>
        <w:jc w:val="left"/>
        <w:rPr>
          <w:rFonts w:ascii="Calibri" w:hAnsi="Calibri" w:cs="Calibri" w:eastAsia="Calibri"/>
        </w:rPr>
      </w:pPr>
      <w:r>
        <w:rPr/>
        <w:t>State</w:t>
      </w:r>
      <w:r>
        <w:rPr>
          <w:spacing w:val="-5"/>
        </w:rPr>
        <w:t> </w:t>
      </w:r>
      <w:r>
        <w:rPr/>
        <w:t>Employee</w:t>
      </w:r>
      <w:r>
        <w:rPr>
          <w:spacing w:val="-4"/>
        </w:rPr>
        <w:t> </w:t>
      </w:r>
      <w:r>
        <w:rPr/>
        <w:t>Health</w:t>
      </w:r>
      <w:r>
        <w:rPr>
          <w:spacing w:val="-5"/>
        </w:rPr>
        <w:t> </w:t>
      </w:r>
      <w:r>
        <w:rPr/>
        <w:t>Plan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Heading6"/>
        <w:spacing w:line="240" w:lineRule="auto"/>
        <w:ind w:left="760" w:right="0" w:hanging="320"/>
        <w:jc w:val="left"/>
        <w:rPr>
          <w:b w:val="0"/>
          <w:bCs w:val="0"/>
        </w:rPr>
      </w:pPr>
      <w:r>
        <w:rPr/>
        <w:t>MEDICAID</w:t>
      </w:r>
      <w:r>
        <w:rPr>
          <w:spacing w:val="-13"/>
        </w:rPr>
        <w:t> </w:t>
      </w:r>
      <w:r>
        <w:rPr/>
        <w:t>SERVICE</w:t>
      </w:r>
      <w:r>
        <w:rPr>
          <w:spacing w:val="-12"/>
        </w:rPr>
        <w:t> </w:t>
      </w:r>
      <w:r>
        <w:rPr/>
        <w:t>COVERAGE</w:t>
      </w:r>
      <w:r>
        <w:rPr>
          <w:spacing w:val="-12"/>
        </w:rPr>
        <w:t> </w:t>
      </w:r>
      <w:r>
        <w:rPr/>
        <w:t>&amp;</w:t>
      </w:r>
      <w:r>
        <w:rPr>
          <w:spacing w:val="27"/>
          <w:w w:val="99"/>
        </w:rPr>
        <w:t> </w:t>
      </w:r>
      <w:r>
        <w:rPr/>
        <w:t>CONDITIONS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PAYMENT:</w:t>
      </w:r>
      <w:r>
        <w:rPr>
          <w:b w:val="0"/>
        </w:rPr>
      </w:r>
    </w:p>
    <w:p>
      <w:pPr>
        <w:pStyle w:val="BodyText"/>
        <w:tabs>
          <w:tab w:pos="4143" w:val="left" w:leader="none"/>
        </w:tabs>
        <w:spacing w:line="240" w:lineRule="auto" w:before="147"/>
        <w:ind w:left="540" w:right="0" w:firstLine="0"/>
        <w:jc w:val="left"/>
        <w:rPr>
          <w:rFonts w:ascii="Calibri" w:hAnsi="Calibri" w:cs="Calibri" w:eastAsia="Calibri"/>
        </w:rPr>
      </w:pPr>
      <w:r>
        <w:rPr/>
        <w:t>Patient</w:t>
      </w:r>
      <w:r>
        <w:rPr>
          <w:spacing w:val="-6"/>
        </w:rPr>
        <w:t> </w:t>
      </w:r>
      <w:r>
        <w:rPr/>
        <w:t>Setting</w:t>
        <w:tab/>
      </w:r>
      <w:r>
        <w:rPr>
          <w:rFonts w:ascii="Calibri"/>
          <w:b/>
          <w:color w:val="FFFFFF"/>
        </w:rPr>
        <w:t>B</w:t>
      </w:r>
      <w:r>
        <w:rPr>
          <w:rFonts w:ascii="Calibri"/>
        </w:rPr>
      </w:r>
    </w:p>
    <w:p>
      <w:pPr>
        <w:pStyle w:val="BodyText"/>
        <w:tabs>
          <w:tab w:pos="4147" w:val="left" w:leader="none"/>
        </w:tabs>
        <w:spacing w:line="240" w:lineRule="auto" w:before="48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Technologies</w:t>
        <w:tab/>
      </w:r>
      <w:r>
        <w:rPr>
          <w:rFonts w:ascii="Calibri"/>
          <w:b/>
          <w:color w:val="FFFFFF"/>
        </w:rPr>
        <w:t>C</w:t>
      </w:r>
      <w:r>
        <w:rPr>
          <w:rFonts w:ascii="Calibri"/>
        </w:rPr>
      </w:r>
    </w:p>
    <w:p>
      <w:pPr>
        <w:pStyle w:val="Heading9"/>
        <w:spacing w:line="286" w:lineRule="exact" w:before="58"/>
        <w:ind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Progress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88" w:val="left" w:leader="none"/>
        </w:tabs>
        <w:spacing w:line="292" w:lineRule="exact" w:before="1" w:after="0"/>
        <w:ind w:left="787" w:right="273" w:hanging="450"/>
        <w:jc w:val="left"/>
        <w:rPr>
          <w:sz w:val="16"/>
          <w:szCs w:val="16"/>
        </w:rPr>
      </w:pPr>
      <w:r>
        <w:rPr/>
        <w:t>Washington’s</w:t>
      </w:r>
      <w:r>
        <w:rPr>
          <w:spacing w:val="-4"/>
        </w:rPr>
        <w:t> </w:t>
      </w:r>
      <w:r>
        <w:rPr/>
        <w:t>parity</w:t>
      </w:r>
      <w:r>
        <w:rPr>
          <w:spacing w:val="-3"/>
        </w:rPr>
        <w:t> </w:t>
      </w:r>
      <w:r>
        <w:rPr/>
        <w:t>law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enacted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2015</w:t>
      </w:r>
      <w:r>
        <w:rPr>
          <w:spacing w:val="-3"/>
        </w:rPr>
        <w:t> </w:t>
      </w:r>
      <w:r>
        <w:rPr/>
        <w:t>and</w:t>
      </w:r>
      <w:r>
        <w:rPr/>
        <w:t> </w:t>
      </w:r>
      <w:r>
        <w:rPr>
          <w:spacing w:val="-1"/>
        </w:rPr>
        <w:t>provides</w:t>
      </w:r>
      <w:r>
        <w:rPr>
          <w:spacing w:val="-3"/>
        </w:rPr>
        <w:t> </w:t>
      </w:r>
      <w:r>
        <w:rPr/>
        <w:t>coverage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all</w:t>
      </w:r>
      <w:r>
        <w:rPr>
          <w:spacing w:val="-3"/>
        </w:rPr>
        <w:t> </w:t>
      </w:r>
      <w:r>
        <w:rPr/>
        <w:t>essential</w:t>
      </w:r>
      <w:r>
        <w:rPr>
          <w:spacing w:val="-2"/>
        </w:rPr>
        <w:t> </w:t>
      </w:r>
      <w:r>
        <w:rPr/>
        <w:t>health</w:t>
      </w:r>
      <w:r>
        <w:rPr>
          <w:spacing w:val="-3"/>
        </w:rPr>
        <w:t> </w:t>
      </w:r>
      <w:r>
        <w:rPr/>
        <w:t>benefits</w:t>
      </w:r>
      <w:r>
        <w:rPr>
          <w:spacing w:val="26"/>
        </w:rPr>
        <w:t> </w:t>
      </w:r>
      <w:r>
        <w:rPr/>
        <w:t>offered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private</w:t>
      </w:r>
      <w:r>
        <w:rPr>
          <w:spacing w:val="-5"/>
        </w:rPr>
        <w:t> </w:t>
      </w:r>
      <w:r>
        <w:rPr/>
        <w:t>insurance,</w:t>
      </w:r>
      <w:r>
        <w:rPr>
          <w:spacing w:val="-4"/>
        </w:rPr>
        <w:t> </w:t>
      </w:r>
      <w:r>
        <w:rPr/>
        <w:t>state</w:t>
      </w:r>
      <w:r>
        <w:rPr>
          <w:spacing w:val="-5"/>
        </w:rPr>
        <w:t> </w:t>
      </w:r>
      <w:r>
        <w:rPr/>
        <w:t>employee</w:t>
      </w:r>
      <w:r>
        <w:rPr>
          <w:w w:val="99"/>
        </w:rPr>
        <w:t> </w:t>
      </w:r>
      <w:r>
        <w:rPr/>
        <w:t>health</w:t>
      </w:r>
      <w:r>
        <w:rPr>
          <w:spacing w:val="-5"/>
        </w:rPr>
        <w:t> </w:t>
      </w:r>
      <w:r>
        <w:rPr/>
        <w:t>plans,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Medicaid</w:t>
      </w:r>
      <w:r>
        <w:rPr>
          <w:spacing w:val="-4"/>
        </w:rPr>
        <w:t> </w:t>
      </w:r>
      <w:r>
        <w:rPr/>
        <w:t>managed</w:t>
      </w:r>
      <w:r>
        <w:rPr>
          <w:spacing w:val="-4"/>
        </w:rPr>
        <w:t> </w:t>
      </w:r>
      <w:r>
        <w:rPr/>
        <w:t>care.</w:t>
      </w:r>
      <w:r>
        <w:rPr>
          <w:position w:val="11"/>
          <w:sz w:val="16"/>
          <w:szCs w:val="16"/>
        </w:rPr>
        <w:t>242</w:t>
      </w:r>
      <w:r>
        <w:rPr>
          <w:sz w:val="16"/>
          <w:szCs w:val="16"/>
        </w:rPr>
      </w:r>
    </w:p>
    <w:p>
      <w:pPr>
        <w:spacing w:line="240" w:lineRule="auto" w:before="6"/>
        <w:rPr>
          <w:rFonts w:ascii="Calibri" w:hAnsi="Calibri" w:cs="Calibri" w:eastAsia="Calibri"/>
          <w:sz w:val="24"/>
          <w:szCs w:val="24"/>
        </w:rPr>
      </w:pPr>
    </w:p>
    <w:p>
      <w:pPr>
        <w:pStyle w:val="Heading9"/>
        <w:spacing w:line="289" w:lineRule="exact"/>
        <w:ind w:right="0"/>
        <w:jc w:val="left"/>
        <w:rPr>
          <w:b w:val="0"/>
          <w:bCs w:val="0"/>
        </w:rPr>
      </w:pPr>
      <w:r>
        <w:rPr/>
        <w:t>Medicaid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88" w:val="left" w:leader="none"/>
        </w:tabs>
        <w:spacing w:line="292" w:lineRule="exact" w:before="3" w:after="0"/>
        <w:ind w:left="787" w:right="460" w:hanging="450"/>
        <w:jc w:val="left"/>
      </w:pPr>
      <w:r>
        <w:rPr/>
        <w:t>The</w:t>
      </w:r>
      <w:r>
        <w:rPr>
          <w:spacing w:val="-4"/>
        </w:rPr>
        <w:t> </w:t>
      </w:r>
      <w:r>
        <w:rPr/>
        <w:t>new</w:t>
      </w:r>
      <w:r>
        <w:rPr>
          <w:spacing w:val="-3"/>
        </w:rPr>
        <w:t> </w:t>
      </w:r>
      <w:r>
        <w:rPr/>
        <w:t>parity</w:t>
      </w:r>
      <w:r>
        <w:rPr>
          <w:spacing w:val="-3"/>
        </w:rPr>
        <w:t> </w:t>
      </w:r>
      <w:r>
        <w:rPr/>
        <w:t>law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goes</w:t>
      </w:r>
      <w:r>
        <w:rPr>
          <w:spacing w:val="-3"/>
        </w:rPr>
        <w:t> </w:t>
      </w:r>
      <w:r>
        <w:rPr/>
        <w:t>into</w:t>
      </w:r>
      <w:r>
        <w:rPr>
          <w:spacing w:val="-3"/>
        </w:rPr>
        <w:t> </w:t>
      </w:r>
      <w:r>
        <w:rPr/>
        <w:t>effect</w:t>
      </w:r>
      <w:r>
        <w:rPr>
          <w:spacing w:val="-3"/>
        </w:rPr>
        <w:t> </w:t>
      </w:r>
      <w:r>
        <w:rPr/>
        <w:t>2017</w:t>
      </w:r>
      <w:r>
        <w:rPr>
          <w:w w:val="99"/>
        </w:rPr>
        <w:t> </w:t>
      </w:r>
      <w:r>
        <w:rPr/>
        <w:t>will</w:t>
      </w:r>
      <w:r>
        <w:rPr>
          <w:spacing w:val="-4"/>
        </w:rPr>
        <w:t> </w:t>
      </w:r>
      <w:r>
        <w:rPr/>
        <w:t>impact</w:t>
      </w:r>
      <w:r>
        <w:rPr>
          <w:spacing w:val="-3"/>
        </w:rPr>
        <w:t> </w:t>
      </w:r>
      <w:r>
        <w:rPr/>
        <w:t>Medicaid</w:t>
      </w:r>
      <w:r>
        <w:rPr>
          <w:spacing w:val="-3"/>
        </w:rPr>
        <w:t> </w:t>
      </w:r>
      <w:r>
        <w:rPr/>
        <w:t>managed</w:t>
      </w:r>
      <w:r>
        <w:rPr>
          <w:spacing w:val="-3"/>
        </w:rPr>
        <w:t> </w:t>
      </w:r>
      <w:r>
        <w:rPr/>
        <w:t>care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FFS</w:t>
      </w:r>
    </w:p>
    <w:p>
      <w:pPr>
        <w:spacing w:after="0" w:line="292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284" w:space="40"/>
            <w:col w:w="5896"/>
          </w:cols>
        </w:sectPr>
      </w:pPr>
    </w:p>
    <w:p>
      <w:pPr>
        <w:pStyle w:val="BodyText"/>
        <w:spacing w:line="240" w:lineRule="auto" w:before="43"/>
        <w:ind w:left="540" w:right="0" w:firstLine="0"/>
        <w:jc w:val="left"/>
      </w:pPr>
      <w:r>
        <w:rPr/>
        <w:t>Distance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Geography</w:t>
      </w:r>
      <w:r>
        <w:rPr>
          <w:w w:val="99"/>
        </w:rPr>
        <w:t> </w:t>
      </w:r>
      <w:r>
        <w:rPr/>
        <w:t>Restrictions</w:t>
      </w:r>
    </w:p>
    <w:p>
      <w:pPr>
        <w:pStyle w:val="BodyText"/>
        <w:numPr>
          <w:ilvl w:val="0"/>
          <w:numId w:val="48"/>
        </w:numPr>
        <w:tabs>
          <w:tab w:pos="1514" w:val="left" w:leader="none"/>
        </w:tabs>
        <w:spacing w:line="302" w:lineRule="exact" w:before="0" w:after="0"/>
        <w:ind w:left="1504" w:right="0" w:hanging="964"/>
        <w:jc w:val="left"/>
      </w:pPr>
      <w:r>
        <w:rPr/>
        <w:br w:type="column"/>
        <w:t>plan</w:t>
      </w:r>
      <w:r>
        <w:rPr>
          <w:spacing w:val="-4"/>
        </w:rPr>
        <w:t> </w:t>
      </w:r>
      <w:r>
        <w:rPr/>
        <w:t>offerings.</w:t>
      </w:r>
    </w:p>
    <w:p>
      <w:pPr>
        <w:pStyle w:val="BodyText"/>
        <w:numPr>
          <w:ilvl w:val="1"/>
          <w:numId w:val="48"/>
        </w:numPr>
        <w:tabs>
          <w:tab w:pos="1514" w:val="left" w:leader="none"/>
        </w:tabs>
        <w:spacing w:line="269" w:lineRule="exact" w:before="0" w:after="0"/>
        <w:ind w:left="1513" w:right="0" w:hanging="450"/>
        <w:jc w:val="left"/>
      </w:pPr>
      <w:r>
        <w:rPr/>
        <w:t>New</w:t>
      </w:r>
      <w:r>
        <w:rPr>
          <w:spacing w:val="-2"/>
        </w:rPr>
        <w:t> </w:t>
      </w:r>
      <w:r>
        <w:rPr/>
        <w:t>SPA</w:t>
      </w:r>
      <w:r>
        <w:rPr>
          <w:spacing w:val="-2"/>
        </w:rPr>
        <w:t> </w:t>
      </w:r>
      <w:r>
        <w:rPr/>
        <w:t>approved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CMS</w:t>
      </w:r>
      <w:r>
        <w:rPr>
          <w:spacing w:val="-2"/>
        </w:rPr>
        <w:t> </w:t>
      </w:r>
      <w:r>
        <w:rPr/>
        <w:t>adds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home</w:t>
      </w:r>
      <w:r>
        <w:rPr>
          <w:spacing w:val="-2"/>
        </w:rPr>
        <w:t> </w:t>
      </w:r>
      <w:r>
        <w:rPr/>
        <w:t>and</w:t>
      </w:r>
    </w:p>
    <w:p>
      <w:pPr>
        <w:spacing w:after="0" w:line="269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2768" w:space="829"/>
            <w:col w:w="6623"/>
          </w:cols>
        </w:sectPr>
      </w:pPr>
    </w:p>
    <w:p>
      <w:pPr>
        <w:pStyle w:val="BodyText"/>
        <w:tabs>
          <w:tab w:pos="4147" w:val="left" w:leader="none"/>
        </w:tabs>
        <w:spacing w:line="240" w:lineRule="auto" w:before="48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Providers</w:t>
        <w:tab/>
      </w:r>
      <w:r>
        <w:rPr>
          <w:rFonts w:ascii="Calibri"/>
          <w:b/>
          <w:color w:val="FFFFFF"/>
        </w:rPr>
        <w:t>C</w:t>
      </w:r>
      <w:r>
        <w:rPr>
          <w:rFonts w:ascii="Calibri"/>
        </w:rPr>
      </w:r>
    </w:p>
    <w:p>
      <w:pPr>
        <w:pStyle w:val="BodyText"/>
        <w:tabs>
          <w:tab w:pos="4143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  <w:w w:val="95"/>
        </w:rPr>
        <w:t>Physician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provided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Services</w:t>
        <w:tab/>
      </w:r>
      <w:r>
        <w:rPr>
          <w:rFonts w:ascii="Calibri" w:hAnsi="Calibri" w:cs="Calibri" w:eastAsia="Calibri"/>
          <w:b/>
          <w:bCs/>
          <w:color w:val="FFFFFF"/>
          <w:w w:val="95"/>
        </w:rPr>
        <w:t>B</w:t>
      </w:r>
      <w:r>
        <w:rPr>
          <w:rFonts w:ascii="Calibri" w:hAnsi="Calibri" w:cs="Calibri" w:eastAsia="Calibri"/>
        </w:rPr>
      </w:r>
    </w:p>
    <w:p>
      <w:pPr>
        <w:pStyle w:val="BodyText"/>
        <w:spacing w:line="235" w:lineRule="exact" w:before="0"/>
        <w:ind w:left="540" w:right="0" w:firstLine="0"/>
        <w:jc w:val="left"/>
      </w:pPr>
      <w:r>
        <w:rPr/>
        <w:br w:type="column"/>
      </w:r>
      <w:r>
        <w:rPr/>
        <w:t>school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eligible</w:t>
      </w:r>
      <w:r>
        <w:rPr>
          <w:spacing w:val="-1"/>
        </w:rPr>
        <w:t> </w:t>
      </w:r>
      <w:r>
        <w:rPr/>
        <w:t>originating</w:t>
      </w:r>
      <w:r>
        <w:rPr>
          <w:spacing w:val="-1"/>
        </w:rPr>
        <w:t> </w:t>
      </w:r>
      <w:r>
        <w:rPr/>
        <w:t>sites.</w:t>
      </w:r>
      <w:r>
        <w:rPr>
          <w:spacing w:val="51"/>
        </w:rPr>
        <w:t> </w:t>
      </w:r>
      <w:r>
        <w:rPr/>
        <w:t>It</w:t>
      </w:r>
      <w:r>
        <w:rPr>
          <w:spacing w:val="-1"/>
        </w:rPr>
        <w:t> </w:t>
      </w:r>
      <w:r>
        <w:rPr/>
        <w:t>also</w:t>
      </w:r>
    </w:p>
    <w:p>
      <w:pPr>
        <w:pStyle w:val="BodyText"/>
        <w:spacing w:line="240" w:lineRule="auto" w:before="0"/>
        <w:ind w:left="540" w:right="192" w:firstLine="0"/>
        <w:jc w:val="left"/>
      </w:pPr>
      <w:r>
        <w:rPr/>
        <w:t>expands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providers</w:t>
      </w:r>
      <w:r>
        <w:rPr>
          <w:spacing w:val="-3"/>
        </w:rPr>
        <w:t> </w:t>
      </w:r>
      <w:r>
        <w:rPr/>
        <w:t>who</w:t>
      </w:r>
      <w:r>
        <w:rPr>
          <w:spacing w:val="-2"/>
        </w:rPr>
        <w:t> </w:t>
      </w:r>
      <w:r>
        <w:rPr/>
        <w:t>may</w:t>
      </w:r>
      <w:r>
        <w:rPr>
          <w:spacing w:val="-3"/>
        </w:rPr>
        <w:t> </w:t>
      </w:r>
      <w:r>
        <w:rPr/>
        <w:t>render</w:t>
      </w:r>
      <w:r>
        <w:rPr>
          <w:w w:val="99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including</w:t>
      </w:r>
      <w:r>
        <w:rPr>
          <w:spacing w:val="-2"/>
        </w:rPr>
        <w:t> </w:t>
      </w:r>
      <w:r>
        <w:rPr/>
        <w:t>dentists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</w:p>
    <w:p>
      <w:pPr>
        <w:spacing w:after="0" w:line="240" w:lineRule="auto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278" w:space="292"/>
            <w:col w:w="5650"/>
          </w:cols>
        </w:sectPr>
      </w:pPr>
    </w:p>
    <w:p>
      <w:pPr>
        <w:pStyle w:val="BodyText"/>
        <w:spacing w:line="192" w:lineRule="exact" w:before="0"/>
        <w:ind w:left="540" w:right="0" w:firstLine="0"/>
        <w:jc w:val="left"/>
      </w:pPr>
      <w:r>
        <w:rPr>
          <w:spacing w:val="-1"/>
        </w:rPr>
        <w:t>Mental/behavioral</w:t>
      </w:r>
      <w:r>
        <w:rPr>
          <w:spacing w:val="-10"/>
        </w:rPr>
        <w:t> </w:t>
      </w:r>
      <w:r>
        <w:rPr/>
        <w:t>Health</w:t>
      </w:r>
    </w:p>
    <w:p>
      <w:pPr>
        <w:pStyle w:val="BodyText"/>
        <w:spacing w:line="240" w:lineRule="auto" w:before="0"/>
        <w:ind w:left="540" w:right="0" w:firstLine="0"/>
        <w:jc w:val="left"/>
      </w:pPr>
      <w:r>
        <w:rPr>
          <w:spacing w:val="-1"/>
        </w:rPr>
        <w:t>Services</w:t>
      </w:r>
    </w:p>
    <w:p>
      <w:pPr>
        <w:pStyle w:val="BodyText"/>
        <w:numPr>
          <w:ilvl w:val="0"/>
          <w:numId w:val="48"/>
        </w:numPr>
        <w:tabs>
          <w:tab w:pos="1508" w:val="left" w:leader="none"/>
        </w:tabs>
        <w:spacing w:line="293" w:lineRule="exact" w:before="0" w:after="0"/>
        <w:ind w:left="1507" w:right="0" w:hanging="967"/>
        <w:jc w:val="left"/>
      </w:pPr>
      <w:r>
        <w:rPr/>
        <w:br w:type="column"/>
        <w:t>mental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behavioral</w:t>
      </w:r>
      <w:r>
        <w:rPr>
          <w:spacing w:val="-2"/>
        </w:rPr>
        <w:t> </w:t>
      </w:r>
      <w:r>
        <w:rPr/>
        <w:t>health</w:t>
      </w:r>
      <w:r>
        <w:rPr>
          <w:spacing w:val="-3"/>
        </w:rPr>
        <w:t> </w:t>
      </w:r>
      <w:r>
        <w:rPr/>
        <w:t>providers.</w:t>
      </w:r>
      <w:r>
        <w:rPr>
          <w:spacing w:val="50"/>
        </w:rPr>
        <w:t> </w:t>
      </w:r>
      <w:r>
        <w:rPr/>
        <w:t>The</w:t>
      </w:r>
      <w:r>
        <w:rPr/>
      </w:r>
    </w:p>
    <w:p>
      <w:pPr>
        <w:pStyle w:val="BodyText"/>
        <w:spacing w:line="281" w:lineRule="exact" w:before="0"/>
        <w:ind w:left="1507" w:right="0" w:firstLine="0"/>
        <w:jc w:val="left"/>
      </w:pPr>
      <w:r>
        <w:rPr/>
        <w:t>Medicaid</w:t>
      </w:r>
      <w:r>
        <w:rPr>
          <w:spacing w:val="-4"/>
        </w:rPr>
        <w:t> </w:t>
      </w:r>
      <w:r>
        <w:rPr/>
        <w:t>program</w:t>
      </w:r>
      <w:r>
        <w:rPr>
          <w:spacing w:val="-3"/>
        </w:rPr>
        <w:t> </w:t>
      </w:r>
      <w:r>
        <w:rPr/>
        <w:t>manual</w:t>
      </w:r>
      <w:r>
        <w:rPr>
          <w:spacing w:val="-3"/>
        </w:rPr>
        <w:t> </w:t>
      </w:r>
      <w:r>
        <w:rPr/>
        <w:t>has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been</w:t>
      </w:r>
      <w:r>
        <w:rPr>
          <w:spacing w:val="-3"/>
        </w:rPr>
        <w:t> </w:t>
      </w:r>
      <w:r>
        <w:rPr/>
        <w:t>updated</w:t>
      </w:r>
    </w:p>
    <w:p>
      <w:pPr>
        <w:spacing w:after="0" w:line="281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3065" w:space="538"/>
            <w:col w:w="6617"/>
          </w:cols>
        </w:sectPr>
      </w:pPr>
    </w:p>
    <w:p>
      <w:pPr>
        <w:pStyle w:val="BodyText"/>
        <w:tabs>
          <w:tab w:pos="4155" w:val="left" w:leader="none"/>
        </w:tabs>
        <w:spacing w:line="252" w:lineRule="exact" w:before="0"/>
        <w:ind w:left="540" w:right="0" w:firstLine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60.669998pt;margin-top:72.070pt;width:499.55pt;height:627.950pt;mso-position-horizontal-relative:page;mso-position-vertical-relative:page;z-index:-413944" coordorigin="1213,1441" coordsize="9991,12559">
            <v:group style="position:absolute;left:1279;top:1486;width:6999;height:1541" coordorigin="1279,1486" coordsize="6999,1541">
              <v:shape style="position:absolute;left:1279;top:1486;width:6999;height:1541" coordorigin="1279,1486" coordsize="6999,1541" path="m1279,1486l8278,1486,8278,3026,1279,3026,1279,1486xe" filled="true" fillcolor="#ee5d1b" stroked="false">
                <v:path arrowok="t"/>
                <v:fill type="solid"/>
              </v:shape>
            </v:group>
            <v:group style="position:absolute;left:1370;top:1524;width:6826;height:740" coordorigin="1370,1524" coordsize="6826,740">
              <v:shape style="position:absolute;left:1370;top:1524;width:6826;height:740" coordorigin="1370,1524" coordsize="6826,740" path="m1370,1524l8196,1524,8196,2263,1370,2263,1370,1524xe" filled="true" fillcolor="#ee5d1b" stroked="false">
                <v:path arrowok="t"/>
                <v:fill type="solid"/>
              </v:shape>
            </v:group>
            <v:group style="position:absolute;left:1370;top:2258;width:6826;height:735" coordorigin="1370,2258" coordsize="6826,735">
              <v:shape style="position:absolute;left:1370;top:2258;width:6826;height:735" coordorigin="1370,2258" coordsize="6826,735" path="m1370,2258l8196,2258,8196,2993,1370,2993,1370,2258xe" filled="true" fillcolor="#ee5d1b" stroked="false">
                <v:path arrowok="t"/>
                <v:fill type="solid"/>
              </v:shape>
            </v:group>
            <v:group style="position:absolute;left:1236;top:1464;width:9946;height:2" coordorigin="1236,1464" coordsize="9946,2">
              <v:shape style="position:absolute;left:1236;top:1464;width:9946;height:2" coordorigin="1236,1464" coordsize="9946,0" path="m1236,1464l11182,1464e" filled="false" stroked="true" strokeweight="2.260pt" strokecolor="#000000">
                <v:path arrowok="t"/>
              </v:shape>
            </v:group>
            <v:group style="position:absolute;left:1258;top:1486;width:2;height:12471" coordorigin="1258,1486" coordsize="2,12471">
              <v:shape style="position:absolute;left:1258;top:1486;width:2;height:12471" coordorigin="1258,1486" coordsize="0,12471" path="m1258,1486l1258,13956e" filled="false" stroked="true" strokeweight="2.260pt" strokecolor="#000000">
                <v:path arrowok="t"/>
              </v:shape>
            </v:group>
            <v:group style="position:absolute;left:8299;top:1486;width:2;height:1541" coordorigin="8299,1486" coordsize="2,1541">
              <v:shape style="position:absolute;left:8299;top:1486;width:2;height:1541" coordorigin="8299,1486" coordsize="0,1541" path="m8299,1486l8299,3026e" filled="false" stroked="true" strokeweight="2.260pt" strokecolor="#000000">
                <v:path arrowok="t"/>
              </v:shape>
            </v:group>
            <v:group style="position:absolute;left:11160;top:1486;width:2;height:12471" coordorigin="11160,1486" coordsize="2,12471">
              <v:shape style="position:absolute;left:11160;top:1486;width:2;height:12471" coordorigin="11160,1486" coordsize="0,12471" path="m11160,1486l11160,13956e" filled="false" stroked="true" strokeweight="2.260pt" strokecolor="#000000">
                <v:path arrowok="t"/>
              </v:shape>
            </v:group>
            <v:group style="position:absolute;left:5532;top:3070;width:87;height:864" coordorigin="5532,3070" coordsize="87,864">
              <v:shape style="position:absolute;left:5532;top:3070;width:87;height:864" coordorigin="5532,3070" coordsize="87,864" path="m5532,3934l5618,3934,5618,3070,5532,3070,5532,3934xe" filled="true" fillcolor="#bebebe" stroked="false">
                <v:path arrowok="t"/>
                <v:fill type="solid"/>
              </v:shape>
            </v:group>
            <v:group style="position:absolute;left:1279;top:3070;width:92;height:864" coordorigin="1279,3070" coordsize="92,864">
              <v:shape style="position:absolute;left:1279;top:3070;width:92;height:864" coordorigin="1279,3070" coordsize="92,864" path="m1279,3934l1370,3934,1370,3070,1279,3070,1279,3934xe" filled="true" fillcolor="#bebebe" stroked="false">
                <v:path arrowok="t"/>
                <v:fill type="solid"/>
              </v:shape>
            </v:group>
            <v:group style="position:absolute;left:1370;top:3070;width:4162;height:869" coordorigin="1370,3070" coordsize="4162,869">
              <v:shape style="position:absolute;left:1370;top:3070;width:4162;height:869" coordorigin="1370,3070" coordsize="4162,869" path="m1370,3070l5532,3070,5532,3938,1370,3938,1370,3070xe" filled="true" fillcolor="#bebebe" stroked="false">
                <v:path arrowok="t"/>
                <v:fill type="solid"/>
              </v:shape>
            </v:group>
            <v:group style="position:absolute;left:11057;top:3070;width:82;height:864" coordorigin="11057,3070" coordsize="82,864">
              <v:shape style="position:absolute;left:11057;top:3070;width:82;height:864" coordorigin="11057,3070" coordsize="82,864" path="m11057,3934l11138,3934,11138,3070,11057,3070,11057,3934xe" filled="true" fillcolor="#bebebe" stroked="false">
                <v:path arrowok="t"/>
                <v:fill type="solid"/>
              </v:shape>
            </v:group>
            <v:group style="position:absolute;left:5662;top:3070;width:92;height:864" coordorigin="5662,3070" coordsize="92,864">
              <v:shape style="position:absolute;left:5662;top:3070;width:92;height:864" coordorigin="5662,3070" coordsize="92,864" path="m5662,3934l5753,3934,5753,3070,5662,3070,5662,3934xe" filled="true" fillcolor="#bebebe" stroked="false">
                <v:path arrowok="t"/>
                <v:fill type="solid"/>
              </v:shape>
            </v:group>
            <v:group style="position:absolute;left:5753;top:3070;width:5304;height:869" coordorigin="5753,3070" coordsize="5304,869">
              <v:shape style="position:absolute;left:5753;top:3070;width:5304;height:869" coordorigin="5753,3070" coordsize="5304,869" path="m5753,3070l11057,3070,11057,3938,5753,3938,5753,3070xe" filled="true" fillcolor="#bebebe" stroked="false">
                <v:path arrowok="t"/>
                <v:fill type="solid"/>
              </v:shape>
            </v:group>
            <v:group style="position:absolute;left:1236;top:3048;width:9946;height:2" coordorigin="1236,3048" coordsize="9946,2">
              <v:shape style="position:absolute;left:1236;top:3048;width:9946;height:2" coordorigin="1236,3048" coordsize="9946,0" path="m1236,3048l11182,3048e" filled="false" stroked="true" strokeweight="2.260pt" strokecolor="#000000">
                <v:path arrowok="t"/>
              </v:shape>
            </v:group>
            <v:group style="position:absolute;left:5640;top:3070;width:2;height:10887" coordorigin="5640,3070" coordsize="2,10887">
              <v:shape style="position:absolute;left:5640;top:3070;width:2;height:10887" coordorigin="5640,3070" coordsize="0,10887" path="m5640,3070l5640,13956e" filled="false" stroked="true" strokeweight="2.260pt" strokecolor="#000000">
                <v:path arrowok="t"/>
              </v:shape>
            </v:group>
            <v:group style="position:absolute;left:5537;top:3977;width:82;height:293" coordorigin="5537,3977" coordsize="82,293">
              <v:shape style="position:absolute;left:5537;top:3977;width:82;height:293" coordorigin="5537,3977" coordsize="82,293" path="m5537,4270l5618,4270,5618,3977,5537,3977,5537,4270xe" filled="true" fillcolor="#ee5d1b" stroked="false">
                <v:path arrowok="t"/>
                <v:fill type="solid"/>
              </v:shape>
            </v:group>
            <v:group style="position:absolute;left:4994;top:3977;width:92;height:293" coordorigin="4994,3977" coordsize="92,293">
              <v:shape style="position:absolute;left:4994;top:3977;width:92;height:293" coordorigin="4994,3977" coordsize="92,293" path="m4994,4270l5086,4270,5086,3977,4994,3977,4994,4270xe" filled="true" fillcolor="#ee5d1b" stroked="false">
                <v:path arrowok="t"/>
                <v:fill type="solid"/>
              </v:shape>
            </v:group>
            <v:group style="position:absolute;left:5086;top:3977;width:452;height:298" coordorigin="5086,3977" coordsize="452,298">
              <v:shape style="position:absolute;left:5086;top:3977;width:452;height:298" coordorigin="5086,3977" coordsize="452,298" path="m5086,3977l5537,3977,5537,4274,5086,4274,5086,3977xe" filled="true" fillcolor="#ee5d1b" stroked="false">
                <v:path arrowok="t"/>
                <v:fill type="solid"/>
              </v:shape>
            </v:group>
            <v:group style="position:absolute;left:1236;top:3955;width:9946;height:2" coordorigin="1236,3955" coordsize="9946,2">
              <v:shape style="position:absolute;left:1236;top:3955;width:9946;height:2" coordorigin="1236,3955" coordsize="9946,0" path="m1236,3955l11182,3955e" filled="false" stroked="true" strokeweight="2.260pt" strokecolor="#000000">
                <v:path arrowok="t"/>
              </v:shape>
            </v:group>
            <v:group style="position:absolute;left:4973;top:3977;width:2;height:975" coordorigin="4973,3977" coordsize="2,975">
              <v:shape style="position:absolute;left:4973;top:3977;width:2;height:975" coordorigin="4973,3977" coordsize="0,975" path="m4973,3977l4973,4951e" filled="false" stroked="true" strokeweight="2.260pt" strokecolor="#000000">
                <v:path arrowok="t"/>
              </v:shape>
            </v:group>
            <v:group style="position:absolute;left:5537;top:4318;width:82;height:293" coordorigin="5537,4318" coordsize="82,293">
              <v:shape style="position:absolute;left:5537;top:4318;width:82;height:293" coordorigin="5537,4318" coordsize="82,293" path="m5537,4610l5618,4610,5618,4318,5537,4318,5537,4610xe" filled="true" fillcolor="#ee5d1b" stroked="false">
                <v:path arrowok="t"/>
                <v:fill type="solid"/>
              </v:shape>
            </v:group>
            <v:group style="position:absolute;left:4994;top:4318;width:92;height:293" coordorigin="4994,4318" coordsize="92,293">
              <v:shape style="position:absolute;left:4994;top:4318;width:92;height:293" coordorigin="4994,4318" coordsize="92,293" path="m4994,4610l5086,4610,5086,4318,4994,4318,4994,4610xe" filled="true" fillcolor="#ee5d1b" stroked="false">
                <v:path arrowok="t"/>
                <v:fill type="solid"/>
              </v:shape>
            </v:group>
            <v:group style="position:absolute;left:5086;top:4318;width:452;height:298" coordorigin="5086,4318" coordsize="452,298">
              <v:shape style="position:absolute;left:5086;top:4318;width:452;height:298" coordorigin="5086,4318" coordsize="452,298" path="m5086,4318l5537,4318,5537,4615,5086,4615,5086,4318xe" filled="true" fillcolor="#ee5d1b" stroked="false">
                <v:path arrowok="t"/>
                <v:fill type="solid"/>
              </v:shape>
            </v:group>
            <v:group style="position:absolute;left:1236;top:4296;width:4426;height:2" coordorigin="1236,4296" coordsize="4426,2">
              <v:shape style="position:absolute;left:1236;top:4296;width:4426;height:2" coordorigin="1236,4296" coordsize="4426,0" path="m1236,4296l5662,4296e" filled="false" stroked="true" strokeweight="2.260pt" strokecolor="#000000">
                <v:path arrowok="t"/>
              </v:shape>
            </v:group>
            <v:group style="position:absolute;left:5537;top:4654;width:82;height:293" coordorigin="5537,4654" coordsize="82,293">
              <v:shape style="position:absolute;left:5537;top:4654;width:82;height:293" coordorigin="5537,4654" coordsize="82,293" path="m5537,4946l5618,4946,5618,4654,5537,4654,5537,4946xe" filled="true" fillcolor="#ee5d1b" stroked="false">
                <v:path arrowok="t"/>
                <v:fill type="solid"/>
              </v:shape>
            </v:group>
            <v:group style="position:absolute;left:4994;top:4654;width:92;height:293" coordorigin="4994,4654" coordsize="92,293">
              <v:shape style="position:absolute;left:4994;top:4654;width:92;height:293" coordorigin="4994,4654" coordsize="92,293" path="m4994,4946l5086,4946,5086,4654,4994,4654,4994,4946xe" filled="true" fillcolor="#ee5d1b" stroked="false">
                <v:path arrowok="t"/>
                <v:fill type="solid"/>
              </v:shape>
            </v:group>
            <v:group style="position:absolute;left:5086;top:4654;width:452;height:298" coordorigin="5086,4654" coordsize="452,298">
              <v:shape style="position:absolute;left:5086;top:4654;width:452;height:298" coordorigin="5086,4654" coordsize="452,298" path="m5086,4654l5537,4654,5537,4951,5086,4951,5086,4654xe" filled="true" fillcolor="#ee5d1b" stroked="false">
                <v:path arrowok="t"/>
                <v:fill type="solid"/>
              </v:shape>
            </v:group>
            <v:group style="position:absolute;left:1236;top:4632;width:4426;height:2" coordorigin="1236,4632" coordsize="4426,2">
              <v:shape style="position:absolute;left:1236;top:4632;width:4426;height:2" coordorigin="1236,4632" coordsize="4426,0" path="m1236,4632l5662,4632e" filled="false" stroked="true" strokeweight="2.260pt" strokecolor="#000000">
                <v:path arrowok="t"/>
              </v:shape>
            </v:group>
            <v:group style="position:absolute;left:1279;top:4994;width:4340;height:960" coordorigin="1279,4994" coordsize="4340,960">
              <v:shape style="position:absolute;left:1279;top:4994;width:4340;height:960" coordorigin="1279,4994" coordsize="4340,960" path="m1279,4994l5618,4994,5618,5954,1279,5954,1279,4994xe" filled="true" fillcolor="#bebebe" stroked="false">
                <v:path arrowok="t"/>
                <v:fill type="solid"/>
              </v:shape>
            </v:group>
            <v:group style="position:absolute;left:1370;top:4994;width:4162;height:524" coordorigin="1370,4994" coordsize="4162,524">
              <v:shape style="position:absolute;left:1370;top:4994;width:4162;height:524" coordorigin="1370,4994" coordsize="4162,524" path="m1370,4994l5532,4994,5532,5518,1370,5518,1370,4994xe" filled="true" fillcolor="#bebebe" stroked="false">
                <v:path arrowok="t"/>
                <v:fill type="solid"/>
              </v:shape>
            </v:group>
            <v:group style="position:absolute;left:1370;top:5513;width:4162;height:346" coordorigin="1370,5513" coordsize="4162,346">
              <v:shape style="position:absolute;left:1370;top:5513;width:4162;height:346" coordorigin="1370,5513" coordsize="4162,346" path="m1370,5513l5532,5513,5532,5858,1370,5858,1370,5513xe" filled="true" fillcolor="#bebebe" stroked="false">
                <v:path arrowok="t"/>
                <v:fill type="solid"/>
              </v:shape>
            </v:group>
            <v:group style="position:absolute;left:1236;top:4973;width:4426;height:2" coordorigin="1236,4973" coordsize="4426,2">
              <v:shape style="position:absolute;left:1236;top:4973;width:4426;height:2" coordorigin="1236,4973" coordsize="4426,0" path="m1236,4973l5662,4973e" filled="false" stroked="true" strokeweight="2.260pt" strokecolor="#000000">
                <v:path arrowok="t"/>
              </v:shape>
            </v:group>
            <v:group style="position:absolute;left:5537;top:5998;width:82;height:293" coordorigin="5537,5998" coordsize="82,293">
              <v:shape style="position:absolute;left:5537;top:5998;width:82;height:293" coordorigin="5537,5998" coordsize="82,293" path="m5537,6290l5618,6290,5618,5998,5537,5998,5537,6290xe" filled="true" fillcolor="#ee5d1b" stroked="false">
                <v:path arrowok="t"/>
                <v:fill type="solid"/>
              </v:shape>
            </v:group>
            <v:group style="position:absolute;left:4994;top:5998;width:92;height:293" coordorigin="4994,5998" coordsize="92,293">
              <v:shape style="position:absolute;left:4994;top:5998;width:92;height:293" coordorigin="4994,5998" coordsize="92,293" path="m4994,6290l5086,6290,5086,5998,4994,5998,4994,6290xe" filled="true" fillcolor="#ee5d1b" stroked="false">
                <v:path arrowok="t"/>
                <v:fill type="solid"/>
              </v:shape>
            </v:group>
            <v:group style="position:absolute;left:5086;top:5998;width:452;height:298" coordorigin="5086,5998" coordsize="452,298">
              <v:shape style="position:absolute;left:5086;top:5998;width:452;height:298" coordorigin="5086,5998" coordsize="452,298" path="m5086,5998l5537,5998,5537,6295,5086,6295,5086,5998xe" filled="true" fillcolor="#ee5d1b" stroked="false">
                <v:path arrowok="t"/>
                <v:fill type="solid"/>
              </v:shape>
            </v:group>
            <v:group style="position:absolute;left:1236;top:5976;width:4426;height:2" coordorigin="1236,5976" coordsize="4426,2">
              <v:shape style="position:absolute;left:1236;top:5976;width:4426;height:2" coordorigin="1236,5976" coordsize="4426,0" path="m1236,5976l5662,5976e" filled="false" stroked="true" strokeweight="2.260pt" strokecolor="#000000">
                <v:path arrowok="t"/>
              </v:shape>
            </v:group>
            <v:group style="position:absolute;left:4973;top:5998;width:2;height:3922" coordorigin="4973,5998" coordsize="2,3922">
              <v:shape style="position:absolute;left:4973;top:5998;width:2;height:3922" coordorigin="4973,5998" coordsize="0,3922" path="m4973,5998l4973,9919e" filled="false" stroked="true" strokeweight="2.260pt" strokecolor="#000000">
                <v:path arrowok="t"/>
              </v:shape>
            </v:group>
            <v:group style="position:absolute;left:5537;top:6338;width:82;height:293" coordorigin="5537,6338" coordsize="82,293">
              <v:shape style="position:absolute;left:5537;top:6338;width:82;height:293" coordorigin="5537,6338" coordsize="82,293" path="m5537,6631l5618,6631,5618,6338,5537,6338,5537,6631xe" filled="true" fillcolor="#ee5d1b" stroked="false">
                <v:path arrowok="t"/>
                <v:fill type="solid"/>
              </v:shape>
            </v:group>
            <v:group style="position:absolute;left:4994;top:6338;width:92;height:293" coordorigin="4994,6338" coordsize="92,293">
              <v:shape style="position:absolute;left:4994;top:6338;width:92;height:293" coordorigin="4994,6338" coordsize="92,293" path="m4994,6631l5086,6631,5086,6338,4994,6338,4994,6631xe" filled="true" fillcolor="#ee5d1b" stroked="false">
                <v:path arrowok="t"/>
                <v:fill type="solid"/>
              </v:shape>
            </v:group>
            <v:group style="position:absolute;left:5086;top:6338;width:452;height:298" coordorigin="5086,6338" coordsize="452,298">
              <v:shape style="position:absolute;left:5086;top:6338;width:452;height:298" coordorigin="5086,6338" coordsize="452,298" path="m5086,6338l5537,6338,5537,6636,5086,6636,5086,6338xe" filled="true" fillcolor="#ee5d1b" stroked="false">
                <v:path arrowok="t"/>
                <v:fill type="solid"/>
              </v:shape>
            </v:group>
            <v:group style="position:absolute;left:1236;top:6317;width:4426;height:2" coordorigin="1236,6317" coordsize="4426,2">
              <v:shape style="position:absolute;left:1236;top:6317;width:4426;height:2" coordorigin="1236,6317" coordsize="4426,0" path="m1236,6317l5662,6317e" filled="false" stroked="true" strokeweight="2.260pt" strokecolor="#000000">
                <v:path arrowok="t"/>
              </v:shape>
            </v:group>
            <v:group style="position:absolute;left:4994;top:6674;width:624;height:586" coordorigin="4994,6674" coordsize="624,586">
              <v:shape style="position:absolute;left:4994;top:6674;width:624;height:586" coordorigin="4994,6674" coordsize="624,586" path="m4994,6674l5618,6674,5618,7260,4994,7260,4994,6674xe" filled="true" fillcolor="#ee5d1b" stroked="false">
                <v:path arrowok="t"/>
                <v:fill type="solid"/>
              </v:shape>
            </v:group>
            <v:group style="position:absolute;left:5086;top:6674;width:452;height:298" coordorigin="5086,6674" coordsize="452,298">
              <v:shape style="position:absolute;left:5086;top:6674;width:452;height:298" coordorigin="5086,6674" coordsize="452,298" path="m5086,6674l5537,6674,5537,6972,5086,6972,5086,6674xe" filled="true" fillcolor="#ee5d1b" stroked="false">
                <v:path arrowok="t"/>
                <v:fill type="solid"/>
              </v:shape>
            </v:group>
            <v:group style="position:absolute;left:1236;top:6653;width:4426;height:2" coordorigin="1236,6653" coordsize="4426,2">
              <v:shape style="position:absolute;left:1236;top:6653;width:4426;height:2" coordorigin="1236,6653" coordsize="4426,0" path="m1236,6653l5662,6653e" filled="false" stroked="true" strokeweight="2.260pt" strokecolor="#000000">
                <v:path arrowok="t"/>
              </v:shape>
            </v:group>
            <v:group style="position:absolute;left:5537;top:7308;width:82;height:293" coordorigin="5537,7308" coordsize="82,293">
              <v:shape style="position:absolute;left:5537;top:7308;width:82;height:293" coordorigin="5537,7308" coordsize="82,293" path="m5537,7601l5618,7601,5618,7308,5537,7308,5537,7601xe" filled="true" fillcolor="#ee5d1b" stroked="false">
                <v:path arrowok="t"/>
                <v:fill type="solid"/>
              </v:shape>
            </v:group>
            <v:group style="position:absolute;left:4994;top:7308;width:92;height:293" coordorigin="4994,7308" coordsize="92,293">
              <v:shape style="position:absolute;left:4994;top:7308;width:92;height:293" coordorigin="4994,7308" coordsize="92,293" path="m4994,7601l5086,7601,5086,7308,4994,7308,4994,7601xe" filled="true" fillcolor="#ee5d1b" stroked="false">
                <v:path arrowok="t"/>
                <v:fill type="solid"/>
              </v:shape>
            </v:group>
            <v:group style="position:absolute;left:5086;top:7308;width:452;height:298" coordorigin="5086,7308" coordsize="452,298">
              <v:shape style="position:absolute;left:5086;top:7308;width:452;height:298" coordorigin="5086,7308" coordsize="452,298" path="m5086,7308l5537,7308,5537,7606,5086,7606,5086,7308xe" filled="true" fillcolor="#ee5d1b" stroked="false">
                <v:path arrowok="t"/>
                <v:fill type="solid"/>
              </v:shape>
            </v:group>
            <v:group style="position:absolute;left:1236;top:7286;width:4426;height:2" coordorigin="1236,7286" coordsize="4426,2">
              <v:shape style="position:absolute;left:1236;top:7286;width:4426;height:2" coordorigin="1236,7286" coordsize="4426,0" path="m1236,7286l5662,7286e" filled="false" stroked="true" strokeweight="2.260pt" strokecolor="#000000">
                <v:path arrowok="t"/>
              </v:shape>
            </v:group>
            <v:group style="position:absolute;left:5537;top:7644;width:82;height:293" coordorigin="5537,7644" coordsize="82,293">
              <v:shape style="position:absolute;left:5537;top:7644;width:82;height:293" coordorigin="5537,7644" coordsize="82,293" path="m5537,7937l5618,7937,5618,7644,5537,7644,5537,7937xe" filled="true" fillcolor="#ee5d1b" stroked="false">
                <v:path arrowok="t"/>
                <v:fill type="solid"/>
              </v:shape>
            </v:group>
            <v:group style="position:absolute;left:4994;top:7644;width:92;height:293" coordorigin="4994,7644" coordsize="92,293">
              <v:shape style="position:absolute;left:4994;top:7644;width:92;height:293" coordorigin="4994,7644" coordsize="92,293" path="m4994,7937l5086,7937,5086,7644,4994,7644,4994,7937xe" filled="true" fillcolor="#ee5d1b" stroked="false">
                <v:path arrowok="t"/>
                <v:fill type="solid"/>
              </v:shape>
            </v:group>
            <v:group style="position:absolute;left:5086;top:7644;width:452;height:298" coordorigin="5086,7644" coordsize="452,298">
              <v:shape style="position:absolute;left:5086;top:7644;width:452;height:298" coordorigin="5086,7644" coordsize="452,298" path="m5086,7644l5537,7644,5537,7942,5086,7942,5086,7644xe" filled="true" fillcolor="#ee5d1b" stroked="false">
                <v:path arrowok="t"/>
                <v:fill type="solid"/>
              </v:shape>
            </v:group>
            <v:group style="position:absolute;left:1236;top:7622;width:4426;height:2" coordorigin="1236,7622" coordsize="4426,2">
              <v:shape style="position:absolute;left:1236;top:7622;width:4426;height:2" coordorigin="1236,7622" coordsize="4426,0" path="m1236,7622l5662,7622e" filled="false" stroked="true" strokeweight="2.260pt" strokecolor="#000000">
                <v:path arrowok="t"/>
              </v:shape>
            </v:group>
            <v:group style="position:absolute;left:4994;top:7980;width:624;height:586" coordorigin="4994,7980" coordsize="624,586">
              <v:shape style="position:absolute;left:4994;top:7980;width:624;height:586" coordorigin="4994,7980" coordsize="624,586" path="m4994,7980l5618,7980,5618,8566,4994,8566,4994,7980xe" filled="true" fillcolor="#ee5d1b" stroked="false">
                <v:path arrowok="t"/>
                <v:fill type="solid"/>
              </v:shape>
            </v:group>
            <v:group style="position:absolute;left:5086;top:7980;width:452;height:298" coordorigin="5086,7980" coordsize="452,298">
              <v:shape style="position:absolute;left:5086;top:7980;width:452;height:298" coordorigin="5086,7980" coordsize="452,298" path="m5086,7980l5537,7980,5537,8278,5086,8278,5086,7980xe" filled="true" fillcolor="#ee5d1b" stroked="false">
                <v:path arrowok="t"/>
                <v:fill type="solid"/>
              </v:shape>
            </v:group>
            <v:group style="position:absolute;left:1236;top:7958;width:4426;height:2" coordorigin="1236,7958" coordsize="4426,2">
              <v:shape style="position:absolute;left:1236;top:7958;width:4426;height:2" coordorigin="1236,7958" coordsize="4426,0" path="m1236,7958l5662,7958e" filled="false" stroked="true" strokeweight="2.260pt" strokecolor="#000000">
                <v:path arrowok="t"/>
              </v:shape>
            </v:group>
            <v:group style="position:absolute;left:5537;top:8614;width:82;height:293" coordorigin="5537,8614" coordsize="82,293">
              <v:shape style="position:absolute;left:5537;top:8614;width:82;height:293" coordorigin="5537,8614" coordsize="82,293" path="m5537,8906l5618,8906,5618,8614,5537,8614,5537,8906xe" filled="true" fillcolor="#ee5d1b" stroked="false">
                <v:path arrowok="t"/>
                <v:fill type="solid"/>
              </v:shape>
            </v:group>
            <v:group style="position:absolute;left:4994;top:8614;width:92;height:293" coordorigin="4994,8614" coordsize="92,293">
              <v:shape style="position:absolute;left:4994;top:8614;width:92;height:293" coordorigin="4994,8614" coordsize="92,293" path="m4994,8906l5086,8906,5086,8614,4994,8614,4994,8906xe" filled="true" fillcolor="#ee5d1b" stroked="false">
                <v:path arrowok="t"/>
                <v:fill type="solid"/>
              </v:shape>
            </v:group>
            <v:group style="position:absolute;left:5086;top:8614;width:452;height:298" coordorigin="5086,8614" coordsize="452,298">
              <v:shape style="position:absolute;left:5086;top:8614;width:452;height:298" coordorigin="5086,8614" coordsize="452,298" path="m5086,8614l5537,8614,5537,8911,5086,8911,5086,8614xe" filled="true" fillcolor="#ee5d1b" stroked="false">
                <v:path arrowok="t"/>
                <v:fill type="solid"/>
              </v:shape>
            </v:group>
            <v:group style="position:absolute;left:1236;top:8592;width:4426;height:2" coordorigin="1236,8592" coordsize="4426,2">
              <v:shape style="position:absolute;left:1236;top:8592;width:4426;height:2" coordorigin="1236,8592" coordsize="4426,0" path="m1236,8592l5662,8592e" filled="false" stroked="true" strokeweight="2.260pt" strokecolor="#000000">
                <v:path arrowok="t"/>
              </v:shape>
            </v:group>
            <v:group style="position:absolute;left:5537;top:8950;width:82;height:293" coordorigin="5537,8950" coordsize="82,293">
              <v:shape style="position:absolute;left:5537;top:8950;width:82;height:293" coordorigin="5537,8950" coordsize="82,293" path="m5537,9242l5618,9242,5618,8950,5537,8950,5537,9242xe" filled="true" fillcolor="#ee5d1b" stroked="false">
                <v:path arrowok="t"/>
                <v:fill type="solid"/>
              </v:shape>
            </v:group>
            <v:group style="position:absolute;left:4994;top:8950;width:92;height:293" coordorigin="4994,8950" coordsize="92,293">
              <v:shape style="position:absolute;left:4994;top:8950;width:92;height:293" coordorigin="4994,8950" coordsize="92,293" path="m4994,9242l5086,9242,5086,8950,4994,8950,4994,9242xe" filled="true" fillcolor="#ee5d1b" stroked="false">
                <v:path arrowok="t"/>
                <v:fill type="solid"/>
              </v:shape>
            </v:group>
            <v:group style="position:absolute;left:5086;top:8950;width:452;height:298" coordorigin="5086,8950" coordsize="452,298">
              <v:shape style="position:absolute;left:5086;top:8950;width:452;height:298" coordorigin="5086,8950" coordsize="452,298" path="m5086,8950l5537,8950,5537,9247,5086,9247,5086,8950xe" filled="true" fillcolor="#ee5d1b" stroked="false">
                <v:path arrowok="t"/>
                <v:fill type="solid"/>
              </v:shape>
            </v:group>
            <v:group style="position:absolute;left:1236;top:8928;width:4426;height:2" coordorigin="1236,8928" coordsize="4426,2">
              <v:shape style="position:absolute;left:1236;top:8928;width:4426;height:2" coordorigin="1236,8928" coordsize="4426,0" path="m1236,8928l5662,8928e" filled="false" stroked="true" strokeweight="2.260pt" strokecolor="#000000">
                <v:path arrowok="t"/>
              </v:shape>
            </v:group>
            <v:group style="position:absolute;left:5537;top:9290;width:82;height:293" coordorigin="5537,9290" coordsize="82,293">
              <v:shape style="position:absolute;left:5537;top:9290;width:82;height:293" coordorigin="5537,9290" coordsize="82,293" path="m5537,9583l5618,9583,5618,9290,5537,9290,5537,9583xe" filled="true" fillcolor="#ee5d1b" stroked="false">
                <v:path arrowok="t"/>
                <v:fill type="solid"/>
              </v:shape>
            </v:group>
            <v:group style="position:absolute;left:4994;top:9290;width:92;height:293" coordorigin="4994,9290" coordsize="92,293">
              <v:shape style="position:absolute;left:4994;top:9290;width:92;height:293" coordorigin="4994,9290" coordsize="92,293" path="m4994,9583l5086,9583,5086,9290,4994,9290,4994,9583xe" filled="true" fillcolor="#ee5d1b" stroked="false">
                <v:path arrowok="t"/>
                <v:fill type="solid"/>
              </v:shape>
            </v:group>
            <v:group style="position:absolute;left:5086;top:9290;width:452;height:298" coordorigin="5086,9290" coordsize="452,298">
              <v:shape style="position:absolute;left:5086;top:9290;width:452;height:298" coordorigin="5086,9290" coordsize="452,298" path="m5086,9290l5537,9290,5537,9588,5086,9588,5086,9290xe" filled="true" fillcolor="#ee5d1b" stroked="false">
                <v:path arrowok="t"/>
                <v:fill type="solid"/>
              </v:shape>
            </v:group>
            <v:group style="position:absolute;left:1236;top:9269;width:4426;height:2" coordorigin="1236,9269" coordsize="4426,2">
              <v:shape style="position:absolute;left:1236;top:9269;width:4426;height:2" coordorigin="1236,9269" coordsize="4426,0" path="m1236,9269l5662,9269e" filled="false" stroked="true" strokeweight="2.260pt" strokecolor="#000000">
                <v:path arrowok="t"/>
              </v:shape>
            </v:group>
            <v:group style="position:absolute;left:5537;top:9626;width:82;height:293" coordorigin="5537,9626" coordsize="82,293">
              <v:shape style="position:absolute;left:5537;top:9626;width:82;height:293" coordorigin="5537,9626" coordsize="82,293" path="m5537,9919l5618,9919,5618,9626,5537,9626,5537,9919xe" filled="true" fillcolor="#ee5d1b" stroked="false">
                <v:path arrowok="t"/>
                <v:fill type="solid"/>
              </v:shape>
            </v:group>
            <v:group style="position:absolute;left:4994;top:9626;width:92;height:293" coordorigin="4994,9626" coordsize="92,293">
              <v:shape style="position:absolute;left:4994;top:9626;width:92;height:293" coordorigin="4994,9626" coordsize="92,293" path="m4994,9919l5086,9919,5086,9626,4994,9626,4994,9919xe" filled="true" fillcolor="#ee5d1b" stroked="false">
                <v:path arrowok="t"/>
                <v:fill type="solid"/>
              </v:shape>
            </v:group>
            <v:group style="position:absolute;left:5086;top:9626;width:452;height:298" coordorigin="5086,9626" coordsize="452,298">
              <v:shape style="position:absolute;left:5086;top:9626;width:452;height:298" coordorigin="5086,9626" coordsize="452,298" path="m5086,9626l5537,9626,5537,9924,5086,9924,5086,9626xe" filled="true" fillcolor="#ee5d1b" stroked="false">
                <v:path arrowok="t"/>
                <v:fill type="solid"/>
              </v:shape>
            </v:group>
            <v:group style="position:absolute;left:1236;top:9605;width:4426;height:2" coordorigin="1236,9605" coordsize="4426,2">
              <v:shape style="position:absolute;left:1236;top:9605;width:4426;height:2" coordorigin="1236,9605" coordsize="4426,0" path="m1236,9605l5662,9605e" filled="false" stroked="true" strokeweight="2.260pt" strokecolor="#000000">
                <v:path arrowok="t"/>
              </v:shape>
            </v:group>
            <v:group style="position:absolute;left:1279;top:9962;width:4340;height:999" coordorigin="1279,9962" coordsize="4340,999">
              <v:shape style="position:absolute;left:1279;top:9962;width:4340;height:999" coordorigin="1279,9962" coordsize="4340,999" path="m1279,9962l5618,9962,5618,10961,1279,10961,1279,9962xe" filled="true" fillcolor="#bebebe" stroked="false">
                <v:path arrowok="t"/>
                <v:fill type="solid"/>
              </v:shape>
            </v:group>
            <v:group style="position:absolute;left:1370;top:9962;width:4162;height:509" coordorigin="1370,9962" coordsize="4162,509">
              <v:shape style="position:absolute;left:1370;top:9962;width:4162;height:509" coordorigin="1370,9962" coordsize="4162,509" path="m1370,9962l5532,9962,5532,10471,1370,10471,1370,9962xe" filled="true" fillcolor="#bebebe" stroked="false">
                <v:path arrowok="t"/>
                <v:fill type="solid"/>
              </v:shape>
            </v:group>
            <v:group style="position:absolute;left:1370;top:10466;width:4162;height:346" coordorigin="1370,10466" coordsize="4162,346">
              <v:shape style="position:absolute;left:1370;top:10466;width:4162;height:346" coordorigin="1370,10466" coordsize="4162,346" path="m1370,10466l5532,10466,5532,10812,1370,10812,1370,10466xe" filled="true" fillcolor="#bebebe" stroked="false">
                <v:path arrowok="t"/>
                <v:fill type="solid"/>
              </v:shape>
            </v:group>
            <v:group style="position:absolute;left:1236;top:9941;width:4426;height:2" coordorigin="1236,9941" coordsize="4426,2">
              <v:shape style="position:absolute;left:1236;top:9941;width:4426;height:2" coordorigin="1236,9941" coordsize="4426,0" path="m1236,9941l5662,9941e" filled="false" stroked="true" strokeweight="2.260pt" strokecolor="#000000">
                <v:path arrowok="t"/>
              </v:shape>
            </v:group>
            <v:group style="position:absolute;left:5537;top:11009;width:82;height:293" coordorigin="5537,11009" coordsize="82,293">
              <v:shape style="position:absolute;left:5537;top:11009;width:82;height:293" coordorigin="5537,11009" coordsize="82,293" path="m5537,11302l5618,11302,5618,11009,5537,11009,5537,11302xe" filled="true" fillcolor="#ee5d1b" stroked="false">
                <v:path arrowok="t"/>
                <v:fill type="solid"/>
              </v:shape>
            </v:group>
            <v:group style="position:absolute;left:4994;top:11009;width:92;height:293" coordorigin="4994,11009" coordsize="92,293">
              <v:shape style="position:absolute;left:4994;top:11009;width:92;height:293" coordorigin="4994,11009" coordsize="92,293" path="m4994,11302l5086,11302,5086,11009,4994,11009,4994,11302xe" filled="true" fillcolor="#ee5d1b" stroked="false">
                <v:path arrowok="t"/>
                <v:fill type="solid"/>
              </v:shape>
            </v:group>
            <v:group style="position:absolute;left:5086;top:11009;width:452;height:298" coordorigin="5086,11009" coordsize="452,298">
              <v:shape style="position:absolute;left:5086;top:11009;width:452;height:298" coordorigin="5086,11009" coordsize="452,298" path="m5086,11009l5537,11009,5537,11306,5086,11306,5086,11009xe" filled="true" fillcolor="#ee5d1b" stroked="false">
                <v:path arrowok="t"/>
                <v:fill type="solid"/>
              </v:shape>
            </v:group>
            <v:group style="position:absolute;left:1236;top:10987;width:4426;height:2" coordorigin="1236,10987" coordsize="4426,2">
              <v:shape style="position:absolute;left:1236;top:10987;width:4426;height:2" coordorigin="1236,10987" coordsize="4426,0" path="m1236,10987l5662,10987e" filled="false" stroked="true" strokeweight="2.260pt" strokecolor="#000000">
                <v:path arrowok="t"/>
              </v:shape>
            </v:group>
            <v:group style="position:absolute;left:4973;top:11009;width:2;height:2948" coordorigin="4973,11009" coordsize="2,2948">
              <v:shape style="position:absolute;left:4973;top:11009;width:2;height:2948" coordorigin="4973,11009" coordsize="0,2948" path="m4973,11009l4973,13956e" filled="false" stroked="true" strokeweight="2.260pt" strokecolor="#000000">
                <v:path arrowok="t"/>
              </v:shape>
            </v:group>
            <v:group style="position:absolute;left:5537;top:11345;width:82;height:312" coordorigin="5537,11345" coordsize="82,312">
              <v:shape style="position:absolute;left:5537;top:11345;width:82;height:312" coordorigin="5537,11345" coordsize="82,312" path="m5537,11657l5618,11657,5618,11345,5537,11345,5537,11657xe" filled="true" fillcolor="#ee5d1b" stroked="false">
                <v:path arrowok="t"/>
                <v:fill type="solid"/>
              </v:shape>
            </v:group>
            <v:group style="position:absolute;left:4994;top:11345;width:92;height:312" coordorigin="4994,11345" coordsize="92,312">
              <v:shape style="position:absolute;left:4994;top:11345;width:92;height:312" coordorigin="4994,11345" coordsize="92,312" path="m4994,11657l5086,11657,5086,11345,4994,11345,4994,11657xe" filled="true" fillcolor="#ee5d1b" stroked="false">
                <v:path arrowok="t"/>
                <v:fill type="solid"/>
              </v:shape>
            </v:group>
            <v:group style="position:absolute;left:5086;top:11345;width:452;height:317" coordorigin="5086,11345" coordsize="452,317">
              <v:shape style="position:absolute;left:5086;top:11345;width:452;height:317" coordorigin="5086,11345" coordsize="452,317" path="m5086,11345l5537,11345,5537,11662,5086,11662,5086,11345xe" filled="true" fillcolor="#ee5d1b" stroked="false">
                <v:path arrowok="t"/>
                <v:fill type="solid"/>
              </v:shape>
            </v:group>
            <v:group style="position:absolute;left:1236;top:11323;width:4426;height:2" coordorigin="1236,11323" coordsize="4426,2">
              <v:shape style="position:absolute;left:1236;top:11323;width:4426;height:2" coordorigin="1236,11323" coordsize="4426,0" path="m1236,11323l5662,11323e" filled="false" stroked="true" strokeweight="2.260pt" strokecolor="#000000">
                <v:path arrowok="t"/>
              </v:shape>
            </v:group>
            <v:group style="position:absolute;left:4994;top:11705;width:624;height:586" coordorigin="4994,11705" coordsize="624,586">
              <v:shape style="position:absolute;left:4994;top:11705;width:624;height:586" coordorigin="4994,11705" coordsize="624,586" path="m4994,11705l5618,11705,5618,12290,4994,12290,4994,11705xe" filled="true" fillcolor="#ee5d1b" stroked="false">
                <v:path arrowok="t"/>
                <v:fill type="solid"/>
              </v:shape>
            </v:group>
            <v:group style="position:absolute;left:5086;top:11705;width:452;height:298" coordorigin="5086,11705" coordsize="452,298">
              <v:shape style="position:absolute;left:5086;top:11705;width:452;height:298" coordorigin="5086,11705" coordsize="452,298" path="m5086,11705l5537,11705,5537,12002,5086,12002,5086,11705xe" filled="true" fillcolor="#ee5d1b" stroked="false">
                <v:path arrowok="t"/>
                <v:fill type="solid"/>
              </v:shape>
            </v:group>
            <v:group style="position:absolute;left:1236;top:11683;width:4426;height:2" coordorigin="1236,11683" coordsize="4426,2">
              <v:shape style="position:absolute;left:1236;top:11683;width:4426;height:2" coordorigin="1236,11683" coordsize="4426,0" path="m1236,11683l5662,11683e" filled="false" stroked="true" strokeweight="2.260pt" strokecolor="#000000">
                <v:path arrowok="t"/>
              </v:shape>
            </v:group>
            <v:group style="position:absolute;left:5537;top:12334;width:82;height:312" coordorigin="5537,12334" coordsize="82,312">
              <v:shape style="position:absolute;left:5537;top:12334;width:82;height:312" coordorigin="5537,12334" coordsize="82,312" path="m5537,12646l5618,12646,5618,12334,5537,12334,5537,12646xe" filled="true" fillcolor="#ee5d1b" stroked="false">
                <v:path arrowok="t"/>
                <v:fill type="solid"/>
              </v:shape>
            </v:group>
            <v:group style="position:absolute;left:4994;top:12334;width:92;height:312" coordorigin="4994,12334" coordsize="92,312">
              <v:shape style="position:absolute;left:4994;top:12334;width:92;height:312" coordorigin="4994,12334" coordsize="92,312" path="m4994,12646l5086,12646,5086,12334,4994,12334,4994,12646xe" filled="true" fillcolor="#ee5d1b" stroked="false">
                <v:path arrowok="t"/>
                <v:fill type="solid"/>
              </v:shape>
            </v:group>
            <v:group style="position:absolute;left:5086;top:12334;width:452;height:317" coordorigin="5086,12334" coordsize="452,317">
              <v:shape style="position:absolute;left:5086;top:12334;width:452;height:317" coordorigin="5086,12334" coordsize="452,317" path="m5086,12334l5537,12334,5537,12650,5086,12650,5086,12334xe" filled="true" fillcolor="#ee5d1b" stroked="false">
                <v:path arrowok="t"/>
                <v:fill type="solid"/>
              </v:shape>
            </v:group>
            <v:group style="position:absolute;left:1236;top:12312;width:4426;height:2" coordorigin="1236,12312" coordsize="4426,2">
              <v:shape style="position:absolute;left:1236;top:12312;width:4426;height:2" coordorigin="1236,12312" coordsize="4426,0" path="m1236,12312l5662,12312e" filled="false" stroked="true" strokeweight="2.260pt" strokecolor="#000000">
                <v:path arrowok="t"/>
              </v:shape>
            </v:group>
            <v:group style="position:absolute;left:5537;top:12689;width:82;height:312" coordorigin="5537,12689" coordsize="82,312">
              <v:shape style="position:absolute;left:5537;top:12689;width:82;height:312" coordorigin="5537,12689" coordsize="82,312" path="m5537,13001l5618,13001,5618,12689,5537,12689,5537,13001xe" filled="true" fillcolor="#ee5d1b" stroked="false">
                <v:path arrowok="t"/>
                <v:fill type="solid"/>
              </v:shape>
            </v:group>
            <v:group style="position:absolute;left:4994;top:12689;width:92;height:312" coordorigin="4994,12689" coordsize="92,312">
              <v:shape style="position:absolute;left:4994;top:12689;width:92;height:312" coordorigin="4994,12689" coordsize="92,312" path="m4994,13001l5086,13001,5086,12689,4994,12689,4994,13001xe" filled="true" fillcolor="#ee5d1b" stroked="false">
                <v:path arrowok="t"/>
                <v:fill type="solid"/>
              </v:shape>
            </v:group>
            <v:group style="position:absolute;left:5086;top:12689;width:452;height:317" coordorigin="5086,12689" coordsize="452,317">
              <v:shape style="position:absolute;left:5086;top:12689;width:452;height:317" coordorigin="5086,12689" coordsize="452,317" path="m5086,12689l5537,12689,5537,13006,5086,13006,5086,12689xe" filled="true" fillcolor="#ee5d1b" stroked="false">
                <v:path arrowok="t"/>
                <v:fill type="solid"/>
              </v:shape>
            </v:group>
            <v:group style="position:absolute;left:1236;top:12667;width:4426;height:2" coordorigin="1236,12667" coordsize="4426,2">
              <v:shape style="position:absolute;left:1236;top:12667;width:4426;height:2" coordorigin="1236,12667" coordsize="4426,0" path="m1236,12667l5662,12667e" filled="false" stroked="true" strokeweight="2.260pt" strokecolor="#000000">
                <v:path arrowok="t"/>
              </v:shape>
            </v:group>
            <v:group style="position:absolute;left:4994;top:13049;width:624;height:293" coordorigin="4994,13049" coordsize="624,293">
              <v:shape style="position:absolute;left:4994;top:13049;width:624;height:293" coordorigin="4994,13049" coordsize="624,293" path="m4994,13049l5618,13049,5618,13342,4994,13342,4994,13049xe" filled="true" fillcolor="#ee5d1b" stroked="false">
                <v:path arrowok="t"/>
                <v:fill type="solid"/>
              </v:shape>
            </v:group>
            <v:group style="position:absolute;left:5086;top:13049;width:452;height:279" coordorigin="5086,13049" coordsize="452,279">
              <v:shape style="position:absolute;left:5086;top:13049;width:452;height:279" coordorigin="5086,13049" coordsize="452,279" path="m5086,13049l5537,13049,5537,13327,5086,13327,5086,13049xe" filled="true" fillcolor="#ee5d1b" stroked="false">
                <v:path arrowok="t"/>
                <v:fill type="solid"/>
              </v:shape>
            </v:group>
            <v:group style="position:absolute;left:1236;top:13027;width:4426;height:2" coordorigin="1236,13027" coordsize="4426,2">
              <v:shape style="position:absolute;left:1236;top:13027;width:4426;height:2" coordorigin="1236,13027" coordsize="4426,0" path="m1236,13027l5662,13027e" filled="false" stroked="true" strokeweight="2.260pt" strokecolor="#000000">
                <v:path arrowok="t"/>
              </v:shape>
            </v:group>
            <v:group style="position:absolute;left:4994;top:13385;width:624;height:567" coordorigin="4994,13385" coordsize="624,567">
              <v:shape style="position:absolute;left:4994;top:13385;width:624;height:567" coordorigin="4994,13385" coordsize="624,567" path="m4994,13385l5618,13385,5618,13951,4994,13951,4994,13385xe" filled="true" fillcolor="#ee5d1b" stroked="false">
                <v:path arrowok="t"/>
                <v:fill type="solid"/>
              </v:shape>
            </v:group>
            <v:group style="position:absolute;left:5086;top:13385;width:452;height:284" coordorigin="5086,13385" coordsize="452,284">
              <v:shape style="position:absolute;left:5086;top:13385;width:452;height:284" coordorigin="5086,13385" coordsize="452,284" path="m5086,13385l5537,13385,5537,13668,5086,13668,5086,13385xe" filled="true" fillcolor="#ee5d1b" stroked="false">
                <v:path arrowok="t"/>
                <v:fill type="solid"/>
              </v:shape>
            </v:group>
            <v:group style="position:absolute;left:5662;top:3977;width:5477;height:9975" coordorigin="5662,3977" coordsize="5477,9975">
              <v:shape style="position:absolute;left:5662;top:3977;width:5477;height:9975" coordorigin="5662,3977" coordsize="5477,9975" path="m5662,3977l11138,3977,11138,13951,5662,13951,5662,3977xe" filled="true" fillcolor="#ffffff" stroked="false">
                <v:path arrowok="t"/>
                <v:fill type="solid"/>
              </v:shape>
            </v:group>
            <v:group style="position:absolute;left:5753;top:3977;width:5304;height:298" coordorigin="5753,3977" coordsize="5304,298">
              <v:shape style="position:absolute;left:5753;top:3977;width:5304;height:298" coordorigin="5753,3977" coordsize="5304,298" path="m5753,3977l11057,3977,11057,4274,5753,4274,5753,3977xe" filled="true" fillcolor="#ffffff" stroked="false">
                <v:path arrowok="t"/>
                <v:fill type="solid"/>
              </v:shape>
            </v:group>
            <v:group style="position:absolute;left:5753;top:4270;width:5304;height:298" coordorigin="5753,4270" coordsize="5304,298">
              <v:shape style="position:absolute;left:5753;top:4270;width:5304;height:298" coordorigin="5753,4270" coordsize="5304,298" path="m5753,4270l11057,4270,11057,4567,5753,4567,5753,4270xe" filled="true" fillcolor="#ffffff" stroked="false">
                <v:path arrowok="t"/>
                <v:fill type="solid"/>
              </v:shape>
            </v:group>
            <v:group style="position:absolute;left:5753;top:4562;width:5304;height:298" coordorigin="5753,4562" coordsize="5304,298">
              <v:shape style="position:absolute;left:5753;top:4562;width:5304;height:298" coordorigin="5753,4562" coordsize="5304,298" path="m5753,4562l11057,4562,11057,4860,5753,4860,5753,4562xe" filled="true" fillcolor="#ffffff" stroked="false">
                <v:path arrowok="t"/>
                <v:fill type="solid"/>
              </v:shape>
            </v:group>
            <v:group style="position:absolute;left:5753;top:4855;width:5304;height:298" coordorigin="5753,4855" coordsize="5304,298">
              <v:shape style="position:absolute;left:5753;top:4855;width:5304;height:298" coordorigin="5753,4855" coordsize="5304,298" path="m5753,4855l11057,4855,11057,5153,5753,5153,5753,4855xe" filled="true" fillcolor="#ffffff" stroked="false">
                <v:path arrowok="t"/>
                <v:fill type="solid"/>
              </v:shape>
            </v:group>
            <v:group style="position:absolute;left:5753;top:5148;width:5304;height:298" coordorigin="5753,5148" coordsize="5304,298">
              <v:shape style="position:absolute;left:5753;top:5148;width:5304;height:298" coordorigin="5753,5148" coordsize="5304,298" path="m5753,5148l11057,5148,11057,5446,5753,5446,5753,5148xe" filled="true" fillcolor="#ffffff" stroked="false">
                <v:path arrowok="t"/>
                <v:fill type="solid"/>
              </v:shape>
            </v:group>
            <v:group style="position:absolute;left:5753;top:5441;width:5304;height:298" coordorigin="5753,5441" coordsize="5304,298">
              <v:shape style="position:absolute;left:5753;top:5441;width:5304;height:298" coordorigin="5753,5441" coordsize="5304,298" path="m5753,5441l11057,5441,11057,5738,5753,5738,5753,5441xe" filled="true" fillcolor="#ffffff" stroked="false">
                <v:path arrowok="t"/>
                <v:fill type="solid"/>
              </v:shape>
            </v:group>
            <v:group style="position:absolute;left:5753;top:5734;width:5304;height:303" coordorigin="5753,5734" coordsize="5304,303">
              <v:shape style="position:absolute;left:5753;top:5734;width:5304;height:303" coordorigin="5753,5734" coordsize="5304,303" path="m5753,5734l11057,5734,11057,6036,5753,6036,5753,5734xe" filled="true" fillcolor="#ffffff" stroked="false">
                <v:path arrowok="t"/>
                <v:fill type="solid"/>
              </v:shape>
            </v:group>
            <v:group style="position:absolute;left:5753;top:6031;width:5304;height:298" coordorigin="5753,6031" coordsize="5304,298">
              <v:shape style="position:absolute;left:5753;top:6031;width:5304;height:298" coordorigin="5753,6031" coordsize="5304,298" path="m5753,6031l11057,6031,11057,6329,5753,6329,5753,6031xe" filled="true" fillcolor="#ffffff" stroked="false">
                <v:path arrowok="t"/>
                <v:fill type="solid"/>
              </v:shape>
            </v:group>
            <v:group style="position:absolute;left:5753;top:6324;width:5304;height:298" coordorigin="5753,6324" coordsize="5304,298">
              <v:shape style="position:absolute;left:5753;top:6324;width:5304;height:298" coordorigin="5753,6324" coordsize="5304,298" path="m5753,6324l11057,6324,11057,6622,5753,6622,5753,6324xe" filled="true" fillcolor="#ffffff" stroked="false">
                <v:path arrowok="t"/>
                <v:fill type="solid"/>
              </v:shape>
            </v:group>
            <v:group style="position:absolute;left:5753;top:6617;width:5304;height:298" coordorigin="5753,6617" coordsize="5304,298">
              <v:shape style="position:absolute;left:5753;top:6617;width:5304;height:298" coordorigin="5753,6617" coordsize="5304,298" path="m5753,6617l11057,6617,11057,6914,5753,6914,5753,6617xe" filled="true" fillcolor="#ffffff" stroked="false">
                <v:path arrowok="t"/>
                <v:fill type="solid"/>
              </v:shape>
            </v:group>
            <v:group style="position:absolute;left:5753;top:6910;width:5304;height:298" coordorigin="5753,6910" coordsize="5304,298">
              <v:shape style="position:absolute;left:5753;top:6910;width:5304;height:298" coordorigin="5753,6910" coordsize="5304,298" path="m5753,6910l11057,6910,11057,7207,5753,7207,5753,6910xe" filled="true" fillcolor="#ffffff" stroked="false">
                <v:path arrowok="t"/>
                <v:fill type="solid"/>
              </v:shape>
            </v:group>
            <v:group style="position:absolute;left:5753;top:7202;width:5304;height:298" coordorigin="5753,7202" coordsize="5304,298">
              <v:shape style="position:absolute;left:5753;top:7202;width:5304;height:298" coordorigin="5753,7202" coordsize="5304,298" path="m5753,7202l11057,7202,11057,7500,5753,7500,5753,7202xe" filled="true" fillcolor="#ffffff" stroked="false">
                <v:path arrowok="t"/>
                <v:fill type="solid"/>
              </v:shape>
            </v:group>
            <v:group style="position:absolute;left:5753;top:7495;width:5304;height:298" coordorigin="5753,7495" coordsize="5304,298">
              <v:shape style="position:absolute;left:5753;top:7495;width:5304;height:298" coordorigin="5753,7495" coordsize="5304,298" path="m5753,7495l11057,7495,11057,7793,5753,7793,5753,7495xe" filled="true" fillcolor="#ffffff" stroked="false">
                <v:path arrowok="t"/>
                <v:fill type="solid"/>
              </v:shape>
            </v:group>
            <v:group style="position:absolute;left:5753;top:7788;width:5304;height:298" coordorigin="5753,7788" coordsize="5304,298">
              <v:shape style="position:absolute;left:5753;top:7788;width:5304;height:298" coordorigin="5753,7788" coordsize="5304,298" path="m5753,7788l11057,7788,11057,8086,5753,8086,5753,7788xe" filled="true" fillcolor="#ffffff" stroked="false">
                <v:path arrowok="t"/>
                <v:fill type="solid"/>
              </v:shape>
            </v:group>
            <v:group style="position:absolute;left:5753;top:8081;width:5304;height:298" coordorigin="5753,8081" coordsize="5304,298">
              <v:shape style="position:absolute;left:5753;top:8081;width:5304;height:298" coordorigin="5753,8081" coordsize="5304,298" path="m5753,8081l11057,8081,11057,8378,5753,8378,5753,8081xe" filled="true" fillcolor="#ffffff" stroked="false">
                <v:path arrowok="t"/>
                <v:fill type="solid"/>
              </v:shape>
            </v:group>
            <v:group style="position:absolute;left:5753;top:8374;width:5304;height:298" coordorigin="5753,8374" coordsize="5304,298">
              <v:shape style="position:absolute;left:5753;top:8374;width:5304;height:298" coordorigin="5753,8374" coordsize="5304,298" path="m5753,8374l11057,8374,11057,8671,5753,8671,5753,8374xe" filled="true" fillcolor="#ffffff" stroked="false">
                <v:path arrowok="t"/>
                <v:fill type="solid"/>
              </v:shape>
            </v:group>
            <v:group style="position:absolute;left:5753;top:8666;width:5304;height:298" coordorigin="5753,8666" coordsize="5304,298">
              <v:shape style="position:absolute;left:5753;top:8666;width:5304;height:298" coordorigin="5753,8666" coordsize="5304,298" path="m5753,8666l11057,8666,11057,8964,5753,8964,5753,8666xe" filled="true" fillcolor="#ffffff" stroked="false">
                <v:path arrowok="t"/>
                <v:fill type="solid"/>
              </v:shape>
            </v:group>
            <v:group style="position:absolute;left:5753;top:8959;width:5304;height:298" coordorigin="5753,8959" coordsize="5304,298">
              <v:shape style="position:absolute;left:5753;top:8959;width:5304;height:298" coordorigin="5753,8959" coordsize="5304,298" path="m5753,8959l11057,8959,11057,9257,5753,9257,5753,8959xe" filled="true" fillcolor="#ffffff" stroked="false">
                <v:path arrowok="t"/>
                <v:fill type="solid"/>
              </v:shape>
            </v:group>
            <v:group style="position:absolute;left:5753;top:9252;width:5304;height:298" coordorigin="5753,9252" coordsize="5304,298">
              <v:shape style="position:absolute;left:5753;top:9252;width:5304;height:298" coordorigin="5753,9252" coordsize="5304,298" path="m5753,9252l11057,9252,11057,9550,5753,9550,5753,9252xe" filled="true" fillcolor="#ffffff" stroked="false">
                <v:path arrowok="t"/>
                <v:fill type="solid"/>
              </v:shape>
            </v:group>
            <v:group style="position:absolute;left:5753;top:9545;width:5304;height:298" coordorigin="5753,9545" coordsize="5304,298">
              <v:shape style="position:absolute;left:5753;top:9545;width:5304;height:298" coordorigin="5753,9545" coordsize="5304,298" path="m5753,9545l11057,9545,11057,9842,5753,9842,5753,9545xe" filled="true" fillcolor="#ffffff" stroked="false">
                <v:path arrowok="t"/>
                <v:fill type="solid"/>
              </v:shape>
            </v:group>
            <v:group style="position:absolute;left:5753;top:9838;width:5304;height:298" coordorigin="5753,9838" coordsize="5304,298">
              <v:shape style="position:absolute;left:5753;top:9838;width:5304;height:298" coordorigin="5753,9838" coordsize="5304,298" path="m5753,9838l11057,9838,11057,10135,5753,10135,5753,9838xe" filled="true" fillcolor="#ffffff" stroked="false">
                <v:path arrowok="t"/>
                <v:fill type="solid"/>
              </v:shape>
            </v:group>
            <v:group style="position:absolute;left:5753;top:10130;width:5304;height:298" coordorigin="5753,10130" coordsize="5304,298">
              <v:shape style="position:absolute;left:5753;top:10130;width:5304;height:298" coordorigin="5753,10130" coordsize="5304,298" path="m5753,10130l11057,10130,11057,10428,5753,10428,5753,10130xe" filled="true" fillcolor="#ffffff" stroked="false">
                <v:path arrowok="t"/>
                <v:fill type="solid"/>
              </v:shape>
            </v:group>
            <v:group style="position:absolute;left:5753;top:10423;width:5304;height:298" coordorigin="5753,10423" coordsize="5304,298">
              <v:shape style="position:absolute;left:5753;top:10423;width:5304;height:298" coordorigin="5753,10423" coordsize="5304,298" path="m5753,10423l11057,10423,11057,10721,5753,10721,5753,10423xe" filled="true" fillcolor="#ffffff" stroked="false">
                <v:path arrowok="t"/>
                <v:fill type="solid"/>
              </v:shape>
            </v:group>
            <v:group style="position:absolute;left:5753;top:10716;width:5304;height:298" coordorigin="5753,10716" coordsize="5304,298">
              <v:shape style="position:absolute;left:5753;top:10716;width:5304;height:298" coordorigin="5753,10716" coordsize="5304,298" path="m5753,10716l11057,10716,11057,11014,5753,11014,5753,10716xe" filled="true" fillcolor="#ffffff" stroked="false">
                <v:path arrowok="t"/>
                <v:fill type="solid"/>
              </v:shape>
            </v:group>
            <v:group style="position:absolute;left:5753;top:11009;width:5304;height:298" coordorigin="5753,11009" coordsize="5304,298">
              <v:shape style="position:absolute;left:5753;top:11009;width:5304;height:298" coordorigin="5753,11009" coordsize="5304,298" path="m5753,11009l11057,11009,11057,11306,5753,11306,5753,11009xe" filled="true" fillcolor="#ffffff" stroked="false">
                <v:path arrowok="t"/>
                <v:fill type="solid"/>
              </v:shape>
            </v:group>
            <v:group style="position:absolute;left:5753;top:11302;width:5304;height:298" coordorigin="5753,11302" coordsize="5304,298">
              <v:shape style="position:absolute;left:5753;top:11302;width:5304;height:298" coordorigin="5753,11302" coordsize="5304,298" path="m5753,11302l11057,11302,11057,11599,5753,11599,5753,11302xe" filled="true" fillcolor="#ffffff" stroked="false">
                <v:path arrowok="t"/>
                <v:fill type="solid"/>
              </v:shape>
            </v:group>
            <v:group style="position:absolute;left:5753;top:11594;width:5304;height:298" coordorigin="5753,11594" coordsize="5304,298">
              <v:shape style="position:absolute;left:5753;top:11594;width:5304;height:298" coordorigin="5753,11594" coordsize="5304,298" path="m5753,11594l11057,11594,11057,11892,5753,11892,5753,11594xe" filled="true" fillcolor="#ffffff" stroked="false">
                <v:path arrowok="t"/>
                <v:fill type="solid"/>
              </v:shape>
            </v:group>
            <v:group style="position:absolute;left:5753;top:11887;width:5304;height:298" coordorigin="5753,11887" coordsize="5304,298">
              <v:shape style="position:absolute;left:5753;top:11887;width:5304;height:298" coordorigin="5753,11887" coordsize="5304,298" path="m5753,11887l11057,11887,11057,12185,5753,12185,5753,11887xe" filled="true" fillcolor="#ffffff" stroked="false">
                <v:path arrowok="t"/>
                <v:fill type="solid"/>
              </v:shape>
            </v:group>
            <v:group style="position:absolute;left:1236;top:13363;width:4426;height:2" coordorigin="1236,13363" coordsize="4426,2">
              <v:shape style="position:absolute;left:1236;top:13363;width:4426;height:2" coordorigin="1236,13363" coordsize="4426,0" path="m1236,13363l5662,13363e" filled="false" stroked="true" strokeweight="2.260pt" strokecolor="#000000">
                <v:path arrowok="t"/>
              </v:shape>
            </v:group>
            <v:group style="position:absolute;left:1236;top:13978;width:9946;height:2" coordorigin="1236,13978" coordsize="9946,2">
              <v:shape style="position:absolute;left:1236;top:13978;width:9946;height:2" coordorigin="1236,13978" coordsize="9946,0" path="m1236,13978l11182,13978e" filled="false" stroked="true" strokeweight="2.259990pt" strokecolor="#000000">
                <v:path arrowok="t"/>
              </v:shape>
            </v:group>
            <v:group style="position:absolute;left:9299;top:1487;width:2;height:427" coordorigin="9299,1487" coordsize="2,427">
              <v:shape style="position:absolute;left:9299;top:1487;width:2;height:427" coordorigin="9299,1487" coordsize="0,427" path="m9299,1487l9299,1914e" filled="false" stroked="true" strokeweight=".297968pt" strokecolor="#000066">
                <v:path arrowok="t"/>
              </v:shape>
            </v:group>
            <v:group style="position:absolute;left:9297;top:1487;width:4;height:427" coordorigin="9297,1487" coordsize="4,427">
              <v:shape style="position:absolute;left:9297;top:1487;width:4;height:427" coordorigin="9297,1487" coordsize="4,427" path="m9301,1571l9301,1914,9297,1829,9297,1487e" filled="false" stroked="true" strokeweight=".049412pt" strokecolor="#000000">
                <v:path arrowok="t"/>
              </v:shape>
              <v:shape style="position:absolute;left:9297;top:1487;width:4;height:427" coordorigin="9297,1487" coordsize="4,427" path="m9297,1487l9301,1571e" filled="false" stroked="true" strokeweight=".049412pt" strokecolor="#000000">
                <v:path arrowok="t"/>
              </v:shape>
            </v:group>
            <v:group style="position:absolute;left:9301;top:1571;width:53;height:366" coordorigin="9301,1571" coordsize="53,366">
              <v:shape style="position:absolute;left:9301;top:1571;width:53;height:366" coordorigin="9301,1571" coordsize="53,366" path="m9301,1571l9301,1914,9354,1936,9354,1595,9301,1571xe" filled="true" fillcolor="#000066" stroked="false">
                <v:path arrowok="t"/>
                <v:fill type="solid"/>
              </v:shape>
            </v:group>
            <v:group style="position:absolute;left:9301;top:1571;width:53;height:366" coordorigin="9301,1571" coordsize="53,366">
              <v:shape style="position:absolute;left:9301;top:1571;width:53;height:366" coordorigin="9301,1571" coordsize="53,366" path="m9354,1595l9354,1936,9301,1914,9301,1571,9354,1595xe" filled="false" stroked="true" strokeweight=".049494pt" strokecolor="#000000">
                <v:path arrowok="t"/>
              </v:shape>
            </v:group>
            <v:group style="position:absolute;left:8814;top:1651;width:2;height:494" coordorigin="8814,1651" coordsize="2,494">
              <v:shape style="position:absolute;left:8814;top:1651;width:2;height:494" coordorigin="8814,1651" coordsize="0,494" path="m8814,1651l8814,2144e" filled="false" stroked="true" strokeweight=".297988pt" strokecolor="#000066">
                <v:path arrowok="t"/>
              </v:shape>
            </v:group>
            <v:group style="position:absolute;left:8812;top:1651;width:4;height:494" coordorigin="8812,1651" coordsize="4,494">
              <v:shape style="position:absolute;left:8812;top:1651;width:4;height:494" coordorigin="8812,1651" coordsize="4,494" path="m8816,1802l8816,2144,8812,1994e" filled="false" stroked="true" strokeweight=".049412pt" strokecolor="#000000">
                <v:path arrowok="t"/>
              </v:shape>
              <v:shape style="position:absolute;left:8812;top:1651;width:4;height:494" coordorigin="8812,1651" coordsize="4,494" path="m8812,1651l8816,1802e" filled="false" stroked="true" strokeweight=".049412pt" strokecolor="#000000">
                <v:path arrowok="t"/>
              </v:shape>
            </v:group>
            <v:group style="position:absolute;left:9327;top:1666;width:78;height:530" coordorigin="9327,1666" coordsize="78,530">
              <v:shape style="position:absolute;left:9327;top:1666;width:78;height:530" coordorigin="9327,1666" coordsize="78,530" path="m9327,1666l9327,2008,9404,2196,9404,1853,9327,1666xe" filled="true" fillcolor="#000a8c" stroked="false">
                <v:path arrowok="t"/>
                <v:fill type="solid"/>
              </v:shape>
            </v:group>
            <v:group style="position:absolute;left:9327;top:1666;width:78;height:530" coordorigin="9327,1666" coordsize="78,530">
              <v:shape style="position:absolute;left:9327;top:1666;width:78;height:530" coordorigin="9327,1666" coordsize="78,530" path="m9404,1853l9404,2196,9327,2008,9327,1666,9404,1853xe" filled="false" stroked="true" strokeweight=".049494pt" strokecolor="#000000">
                <v:path arrowok="t"/>
              </v:shape>
            </v:group>
            <v:group style="position:absolute;left:8816;top:1802;width:48;height:430" coordorigin="8816,1802" coordsize="48,430">
              <v:shape style="position:absolute;left:8816;top:1802;width:48;height:430" coordorigin="8816,1802" coordsize="48,430" path="m8816,1802l8816,2144,8864,2231,8864,1889,8816,1802xe" filled="true" fillcolor="#0051b2" stroked="false">
                <v:path arrowok="t"/>
                <v:fill type="solid"/>
              </v:shape>
            </v:group>
            <v:group style="position:absolute;left:8816;top:1802;width:48;height:430" coordorigin="8816,1802" coordsize="48,430">
              <v:shape style="position:absolute;left:8816;top:1802;width:48;height:430" coordorigin="8816,1802" coordsize="48,430" path="m8864,1889l8864,2231,8816,2144,8816,1802,8864,1889xe" filled="false" stroked="true" strokeweight=".049495pt" strokecolor="#000000">
                <v:path arrowok="t"/>
              </v:shape>
            </v:group>
            <v:group style="position:absolute;left:9296;top:1902;width:2;height:407" coordorigin="9296,1902" coordsize="2,407">
              <v:shape style="position:absolute;left:9296;top:1902;width:2;height:407" coordorigin="9296,1902" coordsize="0,407" path="m9296,1902l9296,2308e" filled="false" stroked="true" strokeweight="1.683891pt" strokecolor="#1963ce">
                <v:path arrowok="t"/>
              </v:shape>
            </v:group>
            <v:group style="position:absolute;left:9281;top:1902;width:32;height:407" coordorigin="9281,1902" coordsize="32,407">
              <v:shape style="position:absolute;left:9281;top:1902;width:32;height:407" coordorigin="9281,1902" coordsize="32,407" path="m9312,1902l9312,2244,9281,2308,9281,1966,9312,1902xe" filled="false" stroked="true" strokeweight=".049496pt" strokecolor="#000000">
                <v:path arrowok="t"/>
              </v:shape>
            </v:group>
            <v:group style="position:absolute;left:8866;top:1889;width:2;height:445" coordorigin="8866,1889" coordsize="2,445">
              <v:shape style="position:absolute;left:8866;top:1889;width:2;height:445" coordorigin="8866,1889" coordsize="0,445" path="m8866,1889l8866,2334e" filled="false" stroked="true" strokeweight=".298038pt" strokecolor="#000066">
                <v:path arrowok="t"/>
              </v:shape>
            </v:group>
            <v:group style="position:absolute;left:8864;top:1889;width:4;height:445" coordorigin="8864,1889" coordsize="4,445">
              <v:shape style="position:absolute;left:8864;top:1889;width:4;height:445" coordorigin="8864,1889" coordsize="4,445" path="m8868,1991l8868,2334,8864,2231,8864,1889,8868,1991xe" filled="false" stroked="true" strokeweight=".049497pt" strokecolor="#000000">
                <v:path arrowok="t"/>
              </v:shape>
            </v:group>
            <v:group style="position:absolute;left:8876;top:1991;width:2;height:403" coordorigin="8876,1991" coordsize="2,403">
              <v:shape style="position:absolute;left:8876;top:1991;width:2;height:403" coordorigin="8876,1991" coordsize="0,403" path="m8876,1991l8876,2393e" filled="false" stroked="true" strokeweight=".941401pt" strokecolor="#00007a">
                <v:path arrowok="t"/>
              </v:shape>
            </v:group>
            <v:group style="position:absolute;left:8868;top:1991;width:17;height:403" coordorigin="8868,1991" coordsize="17,403">
              <v:shape style="position:absolute;left:8868;top:1991;width:17;height:403" coordorigin="8868,1991" coordsize="17,403" path="m8885,2051l8885,2393,8868,2334,8868,1991,8885,2051xe" filled="false" stroked="true" strokeweight=".049497pt" strokecolor="#000000">
                <v:path arrowok="t"/>
              </v:shape>
            </v:group>
            <v:group style="position:absolute;left:8889;top:2051;width:2;height:444" coordorigin="8889,2051" coordsize="2,444">
              <v:shape style="position:absolute;left:8889;top:2051;width:2;height:444" coordorigin="8889,2051" coordsize="0,444" path="m8889,2051l8889,2495e" filled="false" stroked="true" strokeweight=".545474pt" strokecolor="#000066">
                <v:path arrowok="t"/>
              </v:shape>
            </v:group>
            <v:group style="position:absolute;left:8885;top:2051;width:9;height:444" coordorigin="8885,2051" coordsize="9,444">
              <v:shape style="position:absolute;left:8885;top:2051;width:9;height:444" coordorigin="8885,2051" coordsize="9,444" path="m8894,2151l8894,2495,8885,2393,8885,2051,8894,2151xe" filled="false" stroked="true" strokeweight=".049497pt" strokecolor="#000000">
                <v:path arrowok="t"/>
              </v:shape>
            </v:group>
            <v:group style="position:absolute;left:8909;top:2141;width:2;height:354" coordorigin="8909,2141" coordsize="2,354">
              <v:shape style="position:absolute;left:8909;top:2141;width:2;height:354" coordorigin="8909,2141" coordsize="0,354" path="m8909,2141l8909,2495e" filled="false" stroked="true" strokeweight="1.634409pt" strokecolor="#000089">
                <v:path arrowok="t"/>
              </v:shape>
            </v:group>
            <v:group style="position:absolute;left:8894;top:2141;width:31;height:354" coordorigin="8894,2141" coordsize="31,354">
              <v:shape style="position:absolute;left:8894;top:2141;width:31;height:354" coordorigin="8894,2141" coordsize="31,354" path="m8924,2141l8924,2484,8894,2495,8894,2151,8924,2141xe" filled="false" stroked="true" strokeweight=".049496pt" strokecolor="#000000">
                <v:path arrowok="t"/>
              </v:shape>
            </v:group>
            <v:group style="position:absolute;left:8940;top:2141;width:2;height:359" coordorigin="8940,2141" coordsize="2,359">
              <v:shape style="position:absolute;left:8940;top:2141;width:2;height:359" coordorigin="8940,2141" coordsize="0,359" path="m8940,2141l8940,2500e" filled="false" stroked="true" strokeweight="1.683906pt" strokecolor="#000066">
                <v:path arrowok="t"/>
              </v:shape>
            </v:group>
            <v:group style="position:absolute;left:8924;top:2141;width:32;height:359" coordorigin="8924,2141" coordsize="32,359">
              <v:shape style="position:absolute;left:8924;top:2141;width:32;height:359" coordorigin="8924,2141" coordsize="32,359" path="m8956,2157l8956,2500,8924,2484,8924,2141,8956,2157xe" filled="false" stroked="true" strokeweight=".049496pt" strokecolor="#000000">
                <v:path arrowok="t"/>
              </v:shape>
            </v:group>
            <v:group style="position:absolute;left:8898;top:2211;width:2;height:369" coordorigin="8898,2211" coordsize="2,369">
              <v:shape style="position:absolute;left:8898;top:2211;width:2;height:369" coordorigin="8898,2211" coordsize="0,369" path="m8898,2211l8898,2580e" filled="false" stroked="true" strokeweight=".396982pt" strokecolor="#000066">
                <v:path arrowok="t"/>
              </v:shape>
            </v:group>
            <v:group style="position:absolute;left:8895;top:2211;width:6;height:369" coordorigin="8895,2211" coordsize="6,369">
              <v:shape style="position:absolute;left:8895;top:2211;width:6;height:369" coordorigin="8895,2211" coordsize="6,369" path="m8901,2237l8901,2580,8895,2554,8895,2211,8901,2237xe" filled="false" stroked="true" strokeweight=".049497pt" strokecolor="#000000">
                <v:path arrowok="t"/>
              </v:shape>
            </v:group>
            <v:group style="position:absolute;left:8911;top:2237;width:2;height:345" coordorigin="8911,2237" coordsize="2,345">
              <v:shape style="position:absolute;left:8911;top:2237;width:2;height:345" coordorigin="8911,2237" coordsize="0,345" path="m8911,2237l8911,2581e" filled="false" stroked="true" strokeweight="1.139438pt" strokecolor="#000068">
                <v:path arrowok="t"/>
              </v:shape>
            </v:group>
            <v:group style="position:absolute;left:8901;top:2237;width:21;height:345" coordorigin="8901,2237" coordsize="21,345">
              <v:shape style="position:absolute;left:8901;top:2237;width:21;height:345" coordorigin="8901,2237" coordsize="21,345" path="m8921,2239l8921,2581,8901,2580,8901,2237,8921,2239xe" filled="false" stroked="true" strokeweight=".049496pt" strokecolor="#000000">
                <v:path arrowok="t"/>
              </v:shape>
            </v:group>
            <v:group style="position:absolute;left:8922;top:2239;width:2;height:380" coordorigin="8922,2239" coordsize="2,380">
              <v:shape style="position:absolute;left:8922;top:2239;width:2;height:380" coordorigin="8922,2239" coordsize="0,380" path="m8922,2239l8922,2619e" filled="false" stroked="true" strokeweight=".198994pt" strokecolor="#000066">
                <v:path arrowok="t"/>
              </v:shape>
            </v:group>
            <v:group style="position:absolute;left:8921;top:2239;width:2;height:380" coordorigin="8921,2239" coordsize="2,380">
              <v:shape style="position:absolute;left:8921;top:2239;width:2;height:380" coordorigin="8921,2239" coordsize="2,380" path="m8923,2276l8923,2619,8921,2581,8921,2239,8923,2276xe" filled="false" stroked="true" strokeweight=".049497pt" strokecolor="#000000">
                <v:path arrowok="t"/>
              </v:shape>
            </v:group>
            <v:group style="position:absolute;left:8928;top:2276;width:2;height:369" coordorigin="8928,2276" coordsize="2,369">
              <v:shape style="position:absolute;left:8928;top:2276;width:2;height:369" coordorigin="8928,2276" coordsize="0,369" path="m8928,2276l8928,2645e" filled="false" stroked="true" strokeweight=".545474pt" strokecolor="#000066">
                <v:path arrowok="t"/>
              </v:shape>
            </v:group>
            <v:group style="position:absolute;left:8923;top:2276;width:9;height:369" coordorigin="8923,2276" coordsize="9,369">
              <v:shape style="position:absolute;left:8923;top:2276;width:9;height:369" coordorigin="8923,2276" coordsize="9,369" path="m8932,2302l8932,2645,8923,2619,8923,2276,8932,2302xe" filled="false" stroked="true" strokeweight=".049497pt" strokecolor="#000000">
                <v:path arrowok="t"/>
              </v:shape>
            </v:group>
            <v:group style="position:absolute;left:8878;top:2386;width:126;height:375" coordorigin="8878,2386" coordsize="126,375">
              <v:shape style="position:absolute;left:8878;top:2386;width:126;height:375" coordorigin="8878,2386" coordsize="126,375" path="m8878,2386l8878,2728,9003,2761,9003,2418,8878,2386xe" filled="true" fillcolor="#000066" stroked="false">
                <v:path arrowok="t"/>
                <v:fill type="solid"/>
              </v:shape>
            </v:group>
            <v:group style="position:absolute;left:8878;top:2386;width:126;height:375" coordorigin="8878,2386" coordsize="126,375">
              <v:shape style="position:absolute;left:8878;top:2386;width:126;height:375" coordorigin="8878,2386" coordsize="126,375" path="m9003,2418l9003,2761,8878,2728,8878,2386,9003,2418xe" filled="false" stroked="true" strokeweight=".04948pt" strokecolor="#000000">
                <v:path arrowok="t"/>
              </v:shape>
            </v:group>
            <v:group style="position:absolute;left:9016;top:2418;width:2;height:361" coordorigin="9016,2418" coordsize="2,361">
              <v:shape style="position:absolute;left:9016;top:2418;width:2;height:361" coordorigin="9016,2418" coordsize="0,361" path="m9016,2418l9016,2778e" filled="false" stroked="true" strokeweight="1.386874pt" strokecolor="#000075">
                <v:path arrowok="t"/>
              </v:shape>
            </v:group>
            <v:group style="position:absolute;left:9003;top:2418;width:26;height:361" coordorigin="9003,2418" coordsize="26,361">
              <v:shape style="position:absolute;left:9003;top:2418;width:26;height:361" coordorigin="9003,2418" coordsize="26,361" path="m9029,2434l9029,2778,9003,2761,9003,2418,9029,2434xe" filled="false" stroked="true" strokeweight=".049496pt" strokecolor="#000000">
                <v:path arrowok="t"/>
              </v:shape>
            </v:group>
            <v:group style="position:absolute;left:9029;top:2434;width:47;height:352" coordorigin="9029,2434" coordsize="47,352">
              <v:shape style="position:absolute;left:9029;top:2434;width:47;height:352" coordorigin="9029,2434" coordsize="47,352" path="m9029,2434l9029,2778,9076,2786,9076,2443,9029,2434xe" filled="true" fillcolor="#000066" stroked="false">
                <v:path arrowok="t"/>
                <v:fill type="solid"/>
              </v:shape>
            </v:group>
            <v:group style="position:absolute;left:9029;top:2434;width:47;height:352" coordorigin="9029,2434" coordsize="47,352">
              <v:shape style="position:absolute;left:9029;top:2434;width:47;height:352" coordorigin="9029,2434" coordsize="47,352" path="m9076,2443l9076,2786,9029,2778,9029,2434,9076,2443xe" filled="false" stroked="true" strokeweight=".049494pt" strokecolor="#000000">
                <v:path arrowok="t"/>
              </v:shape>
            </v:group>
            <v:group style="position:absolute;left:10598;top:1541;width:47;height:1274" coordorigin="10598,1541" coordsize="47,1274">
              <v:shape style="position:absolute;left:10598;top:1541;width:47;height:1274" coordorigin="10598,1541" coordsize="47,1274" path="m10645,1541l10598,2472,10598,2814,10645,1882,10645,1541xe" filled="true" fillcolor="#145ec9" stroked="false">
                <v:path arrowok="t"/>
                <v:fill type="solid"/>
              </v:shape>
            </v:group>
            <v:group style="position:absolute;left:10598;top:1541;width:47;height:1274" coordorigin="10598,1541" coordsize="47,1274">
              <v:shape style="position:absolute;left:10598;top:1541;width:47;height:1274" coordorigin="10598,1541" coordsize="47,1274" path="m10645,1882l10598,2814,10598,2472,10645,1541e" filled="false" stroked="true" strokeweight=".049497pt" strokecolor="#000000">
                <v:path arrowok="t"/>
              </v:shape>
            </v:group>
            <v:group style="position:absolute;left:9076;top:2443;width:69;height:392" coordorigin="9076,2443" coordsize="69,392">
              <v:shape style="position:absolute;left:9076;top:2443;width:69;height:392" coordorigin="9076,2443" coordsize="69,392" path="m9076,2443l9076,2786,9144,2835,9144,2493,9076,2443xe" filled="true" fillcolor="#000077" stroked="false">
                <v:path arrowok="t"/>
                <v:fill type="solid"/>
              </v:shape>
            </v:group>
            <v:group style="position:absolute;left:9076;top:2443;width:69;height:392" coordorigin="9076,2443" coordsize="69,392">
              <v:shape style="position:absolute;left:9076;top:2443;width:69;height:392" coordorigin="9076,2443" coordsize="69,392" path="m9144,2493l9144,2835,9076,2786,9076,2443,9144,2493xe" filled="false" stroked="true" strokeweight=".049492pt" strokecolor="#000000">
                <v:path arrowok="t"/>
              </v:shape>
            </v:group>
            <v:group style="position:absolute;left:9149;top:2493;width:2;height:368" coordorigin="9149,2493" coordsize="2,368">
              <v:shape style="position:absolute;left:9149;top:2493;width:2;height:368" coordorigin="9149,2493" coordsize="0,368" path="m9149,2493l9149,2861e" filled="false" stroked="true" strokeweight=".594971pt" strokecolor="#000066">
                <v:path arrowok="t"/>
              </v:shape>
            </v:group>
            <v:group style="position:absolute;left:9144;top:2493;width:10;height:368" coordorigin="9144,2493" coordsize="10,368">
              <v:shape style="position:absolute;left:9144;top:2493;width:10;height:368" coordorigin="9144,2493" coordsize="10,368" path="m9154,2518l9154,2861,9144,2835,9144,2493,9154,2518xe" filled="false" stroked="true" strokeweight=".049497pt" strokecolor="#000000">
                <v:path arrowok="t"/>
              </v:shape>
            </v:group>
            <v:group style="position:absolute;left:10616;top:2497;width:2;height:402" coordorigin="10616,2497" coordsize="2,402">
              <v:shape style="position:absolute;left:10616;top:2497;width:2;height:402" coordorigin="10616,2497" coordsize="0,402" path="m10616,2497l10616,2898e" filled="false" stroked="true" strokeweight=".545434pt" strokecolor="#1660cc">
                <v:path arrowok="t"/>
              </v:shape>
            </v:group>
            <v:group style="position:absolute;left:10611;top:2497;width:9;height:402" coordorigin="10611,2497" coordsize="9,402">
              <v:shape style="position:absolute;left:10611;top:2497;width:9;height:402" coordorigin="10611,2497" coordsize="9,402" path="m10620,2497l10620,2840,10611,2898,10611,2556,10620,2497xe" filled="false" stroked="true" strokeweight=".049497pt" strokecolor="#000000">
                <v:path arrowok="t"/>
              </v:shape>
            </v:group>
            <v:group style="position:absolute;left:10112;top:2564;width:507;height:354" coordorigin="10112,2564" coordsize="507,354">
              <v:shape style="position:absolute;left:10112;top:2564;width:507;height:354" coordorigin="10112,2564" coordsize="507,354" path="m10112,2564l10112,2906,10619,2917,10619,2575,10112,2564xe" filled="true" fillcolor="#00006b" stroked="false">
                <v:path arrowok="t"/>
                <v:fill type="solid"/>
              </v:shape>
            </v:group>
            <v:group style="position:absolute;left:10112;top:2564;width:507;height:354" coordorigin="10112,2564" coordsize="507,354">
              <v:shape style="position:absolute;left:10112;top:2564;width:507;height:354" coordorigin="10112,2564" coordsize="507,354" path="m10619,2575l10619,2917,10112,2906,10112,2564,10619,2575xe" filled="false" stroked="true" strokeweight=".049383pt" strokecolor="#000000">
                <v:path arrowok="t"/>
              </v:shape>
            </v:group>
            <v:group style="position:absolute;left:10094;top:2564;width:2;height:362" coordorigin="10094,2564" coordsize="2,362">
              <v:shape style="position:absolute;left:10094;top:2564;width:2;height:362" coordorigin="10094,2564" coordsize="0,362" path="m10094,2564l10094,2925e" filled="false" stroked="true" strokeweight="1.881891pt" strokecolor="#001c9e">
                <v:path arrowok="t"/>
              </v:shape>
            </v:group>
            <v:group style="position:absolute;left:10077;top:2564;width:36;height:362" coordorigin="10077,2564" coordsize="36,362">
              <v:shape style="position:absolute;left:10077;top:2564;width:36;height:362" coordorigin="10077,2564" coordsize="36,362" path="m10112,2564l10112,2906,10077,2925,10077,2582,10112,2564xe" filled="false" stroked="true" strokeweight=".049495pt" strokecolor="#000000">
                <v:path arrowok="t"/>
              </v:shape>
            </v:group>
            <v:group style="position:absolute;left:10025;top:2582;width:53;height:345" coordorigin="10025,2582" coordsize="53,345">
              <v:shape style="position:absolute;left:10025;top:2582;width:53;height:345" coordorigin="10025,2582" coordsize="53,345" path="m10025,2927l10078,2927,10078,2582,10025,2582,10025,2927xe" filled="true" fillcolor="#000070" stroked="false">
                <v:path arrowok="t"/>
                <v:fill type="solid"/>
              </v:shape>
            </v:group>
            <v:group style="position:absolute;left:10026;top:2582;width:51;height:345" coordorigin="10026,2582" coordsize="51,345">
              <v:shape style="position:absolute;left:10026;top:2582;width:51;height:345" coordorigin="10026,2582" coordsize="51,345" path="m10077,2582l10077,2925,10026,2927,10026,2584,10077,2582xe" filled="false" stroked="true" strokeweight=".049493pt" strokecolor="#000000">
                <v:path arrowok="t"/>
              </v:shape>
            </v:group>
            <v:group style="position:absolute;left:9974;top:2584;width:54;height:344" coordorigin="9974,2584" coordsize="54,344">
              <v:shape style="position:absolute;left:9974;top:2584;width:54;height:344" coordorigin="9974,2584" coordsize="54,344" path="m9974,2928l10027,2928,10027,2584,9974,2584,9974,2928xe" filled="true" fillcolor="#00006b" stroked="false">
                <v:path arrowok="t"/>
                <v:fill type="solid"/>
              </v:shape>
            </v:group>
            <v:group style="position:absolute;left:9975;top:2584;width:52;height:344" coordorigin="9975,2584" coordsize="52,344">
              <v:shape style="position:absolute;left:9975;top:2584;width:52;height:344" coordorigin="9975,2584" coordsize="52,344" path="m10026,2584l10026,2927,9975,2928,9975,2585,10026,2584xe" filled="false" stroked="true" strokeweight=".049493pt" strokecolor="#000000">
                <v:path arrowok="t"/>
              </v:shape>
            </v:group>
            <v:group style="position:absolute;left:9921;top:2585;width:54;height:364" coordorigin="9921,2585" coordsize="54,364">
              <v:shape style="position:absolute;left:9921;top:2585;width:54;height:364" coordorigin="9921,2585" coordsize="54,364" path="m9975,2585l9921,2606,9921,2948,9975,2928,9975,2585xe" filled="true" fillcolor="#00058e" stroked="false">
                <v:path arrowok="t"/>
                <v:fill type="solid"/>
              </v:shape>
            </v:group>
            <v:group style="position:absolute;left:9921;top:2585;width:54;height:364" coordorigin="9921,2585" coordsize="54,364">
              <v:shape style="position:absolute;left:9921;top:2585;width:54;height:364" coordorigin="9921,2585" coordsize="54,364" path="m9975,2585l9975,2928,9921,2948,9921,2606,9975,2585xe" filled="false" stroked="true" strokeweight=".049493pt" strokecolor="#000000">
                <v:path arrowok="t"/>
              </v:shape>
            </v:group>
            <v:group style="position:absolute;left:9884;top:2603;width:38;height:346" coordorigin="9884,2603" coordsize="38,346">
              <v:shape style="position:absolute;left:9884;top:2603;width:38;height:346" coordorigin="9884,2603" coordsize="38,346" path="m9884,2603l9884,2946,9921,2948,9921,2606,9884,2603xe" filled="true" fillcolor="#000068" stroked="false">
                <v:path arrowok="t"/>
                <v:fill type="solid"/>
              </v:shape>
            </v:group>
            <v:group style="position:absolute;left:9884;top:2603;width:38;height:346" coordorigin="9884,2603" coordsize="38,346">
              <v:shape style="position:absolute;left:9884;top:2603;width:38;height:346" coordorigin="9884,2603" coordsize="38,346" path="m9921,2606l9921,2948,9884,2946,9884,2603,9921,2606xe" filled="false" stroked="true" strokeweight=".049495pt" strokecolor="#000000">
                <v:path arrowok="t"/>
              </v:shape>
            </v:group>
            <v:group style="position:absolute;left:9794;top:2603;width:90;height:384" coordorigin="9794,2603" coordsize="90,384">
              <v:shape style="position:absolute;left:9794;top:2603;width:90;height:384" coordorigin="9794,2603" coordsize="90,384" path="m9884,2603l9794,2645,9794,2987,9884,2946,9884,2603xe" filled="true" fillcolor="#001196" stroked="false">
                <v:path arrowok="t"/>
                <v:fill type="solid"/>
              </v:shape>
            </v:group>
            <v:group style="position:absolute;left:9794;top:2603;width:90;height:384" coordorigin="9794,2603" coordsize="90,384">
              <v:shape style="position:absolute;left:9794;top:2603;width:90;height:384" coordorigin="9794,2603" coordsize="90,384" path="m9884,2603l9884,2946,9794,2987,9794,2645,9884,2603xe" filled="false" stroked="true" strokeweight=".049488pt" strokecolor="#000000">
                <v:path arrowok="t"/>
              </v:shape>
            </v:group>
            <v:group style="position:absolute;left:9676;top:2633;width:119;height:355" coordorigin="9676,2633" coordsize="119,355">
              <v:shape style="position:absolute;left:9676;top:2633;width:119;height:355" coordorigin="9676,2633" coordsize="119,355" path="m9676,2633l9676,2976,9794,2987,9794,2645,9676,2633xe" filled="true" fillcolor="#000066" stroked="false">
                <v:path arrowok="t"/>
                <v:fill type="solid"/>
              </v:shape>
            </v:group>
            <v:group style="position:absolute;left:9676;top:2633;width:119;height:355" coordorigin="9676,2633" coordsize="119,355">
              <v:shape style="position:absolute;left:9676;top:2633;width:119;height:355" coordorigin="9676,2633" coordsize="119,355" path="m9794,2645l9794,2987,9676,2976,9676,2633,9794,2645xe" filled="false" stroked="true" strokeweight=".04948pt" strokecolor="#000000">
                <v:path arrowok="t"/>
              </v:shape>
            </v:group>
            <v:group style="position:absolute;left:9396;top:2640;width:145;height:350" coordorigin="9396,2640" coordsize="145,350">
              <v:shape style="position:absolute;left:9396;top:2640;width:145;height:350" coordorigin="9396,2640" coordsize="145,350" path="m9396,2640l9396,2982,9541,2989,9541,2647,9396,2640xe" filled="true" fillcolor="#00006b" stroked="false">
                <v:path arrowok="t"/>
                <v:fill type="solid"/>
              </v:shape>
            </v:group>
            <v:group style="position:absolute;left:9396;top:2640;width:145;height:350" coordorigin="9396,2640" coordsize="145,350">
              <v:shape style="position:absolute;left:9396;top:2640;width:145;height:350" coordorigin="9396,2640" coordsize="145,350" path="m9541,2647l9541,2989,9396,2982,9396,2640,9541,2647xe" filled="false" stroked="true" strokeweight=".049472pt" strokecolor="#000000">
                <v:path arrowok="t"/>
              </v:shape>
            </v:group>
            <v:group style="position:absolute;left:9156;top:2518;width:2;height:476" coordorigin="9156,2518" coordsize="2,476">
              <v:shape style="position:absolute;left:9156;top:2518;width:2;height:476" coordorigin="9156,2518" coordsize="0,476" path="m9156,2518l9156,2994e" filled="false" stroked="true" strokeweight=".347485pt" strokecolor="#000066">
                <v:path arrowok="t"/>
              </v:shape>
            </v:group>
            <v:group style="position:absolute;left:9154;top:2518;width:5;height:476" coordorigin="9154,2518" coordsize="5,476">
              <v:shape style="position:absolute;left:9154;top:2518;width:5;height:476" coordorigin="9154,2518" coordsize="5,476" path="m9159,2652l9159,2994,9154,2861,9154,2518,9159,2652xe" filled="false" stroked="true" strokeweight=".049497pt" strokecolor="#000000">
                <v:path arrowok="t"/>
              </v:shape>
            </v:group>
            <v:group style="position:absolute;left:9341;top:2640;width:56;height:363" coordorigin="9341,2640" coordsize="56,363">
              <v:shape style="position:absolute;left:9341;top:2640;width:56;height:363" coordorigin="9341,2640" coordsize="56,363" path="m9396,2640l9341,2659,9341,3002,9396,2982,9396,2640xe" filled="true" fillcolor="#00008c" stroked="false">
                <v:path arrowok="t"/>
                <v:fill type="solid"/>
              </v:shape>
            </v:group>
            <v:group style="position:absolute;left:9341;top:2640;width:56;height:363" coordorigin="9341,2640" coordsize="56,363">
              <v:shape style="position:absolute;left:9341;top:2640;width:56;height:363" coordorigin="9341,2640" coordsize="56,363" path="m9396,2640l9396,2982,9341,3002,9341,2659,9396,2640xe" filled="false" stroked="true" strokeweight=".049493pt" strokecolor="#000000">
                <v:path arrowok="t"/>
              </v:shape>
            </v:group>
            <v:group style="position:absolute;left:9568;top:2633;width:108;height:380" coordorigin="9568,2633" coordsize="108,380">
              <v:shape style="position:absolute;left:9568;top:2633;width:108;height:380" coordorigin="9568,2633" coordsize="108,380" path="m9676,2633l9568,2670,9568,3013,9676,2976,9676,2633xe" filled="true" fillcolor="#00008c" stroked="false">
                <v:path arrowok="t"/>
                <v:fill type="solid"/>
              </v:shape>
            </v:group>
            <v:group style="position:absolute;left:9568;top:2633;width:108;height:380" coordorigin="9568,2633" coordsize="108,380">
              <v:shape style="position:absolute;left:9568;top:2633;width:108;height:380" coordorigin="9568,2633" coordsize="108,380" path="m9676,2633l9676,2976,9568,3013,9568,2670,9676,2633xe" filled="false" stroked="true" strokeweight=".049484pt" strokecolor="#000000">
                <v:path arrowok="t"/>
              </v:shape>
            </v:group>
            <v:group style="position:absolute;left:9554;top:2647;width:2;height:366" coordorigin="9554,2647" coordsize="2,366">
              <v:shape style="position:absolute;left:9554;top:2647;width:2;height:366" coordorigin="9554,2647" coordsize="0,366" path="m9554,2647l9554,3013e" filled="false" stroked="true" strokeweight="1.436426pt" strokecolor="#000068">
                <v:path arrowok="t"/>
              </v:shape>
            </v:group>
            <v:group style="position:absolute;left:9541;top:2647;width:27;height:366" coordorigin="9541,2647" coordsize="27,366">
              <v:shape style="position:absolute;left:9541;top:2647;width:27;height:366" coordorigin="9541,2647" coordsize="27,366" path="m9568,2670l9568,3013,9541,2989,9541,2647,9568,2670xe" filled="false" stroked="true" strokeweight=".049496pt" strokecolor="#000000">
                <v:path arrowok="t"/>
              </v:shape>
            </v:group>
            <v:group style="position:absolute;left:8812;top:1487;width:1833;height:1200" coordorigin="8812,1487" coordsize="1833,1200">
              <v:shape style="position:absolute;left:8812;top:1487;width:1833;height:1200" coordorigin="8812,1487" coordsize="1833,1200" path="m8896,2282l8883,2296,8878,2386,9003,2418,9029,2434,9076,2443,9144,2493,9154,2518,9159,2652,9257,2687,9341,2659,9396,2640,9656,2640,9676,2633,9820,2633,9884,2603,9929,2603,9975,2585,10026,2584,10077,2582,10112,2564,10614,2564,10611,2556,10620,2497,10598,2472,10605,2337,8905,2337,8896,2282xe" filled="true" fillcolor="#4791ed" stroked="false">
                <v:path arrowok="t"/>
                <v:fill type="solid"/>
              </v:shape>
              <v:shape style="position:absolute;left:8812;top:1487;width:1833;height:1200" coordorigin="8812,1487" coordsize="1833,1200" path="m9656,2640l9396,2640,9541,2647,9568,2670,9656,2640xe" filled="true" fillcolor="#4791ed" stroked="false">
                <v:path arrowok="t"/>
                <v:fill type="solid"/>
              </v:shape>
              <v:shape style="position:absolute;left:8812;top:1487;width:1833;height:1200" coordorigin="8812,1487" coordsize="1833,1200" path="m9820,2633l9676,2633,9794,2645,9820,2633xe" filled="true" fillcolor="#4791ed" stroked="false">
                <v:path arrowok="t"/>
                <v:fill type="solid"/>
              </v:shape>
              <v:shape style="position:absolute;left:8812;top:1487;width:1833;height:1200" coordorigin="8812,1487" coordsize="1833,1200" path="m9929,2603l9884,2603,9921,2606,9929,2603xe" filled="true" fillcolor="#4791ed" stroked="false">
                <v:path arrowok="t"/>
                <v:fill type="solid"/>
              </v:shape>
              <v:shape style="position:absolute;left:8812;top:1487;width:1833;height:1200" coordorigin="8812,1487" coordsize="1833,1200" path="m10614,2564l10112,2564,10619,2575,10614,2564xe" filled="true" fillcolor="#4791ed" stroked="false">
                <v:path arrowok="t"/>
                <v:fill type="solid"/>
              </v:shape>
              <v:shape style="position:absolute;left:8812;top:1487;width:1833;height:1200" coordorigin="8812,1487" coordsize="1833,1200" path="m10615,2141l8924,2141,8956,2157,8899,2180,8895,2211,8901,2237,8921,2239,8923,2276,8932,2302,8905,2337,10605,2337,10615,2141xe" filled="true" fillcolor="#4791ed" stroked="false">
                <v:path arrowok="t"/>
                <v:fill type="solid"/>
              </v:shape>
              <v:shape style="position:absolute;left:8812;top:1487;width:1833;height:1200" coordorigin="8812,1487" coordsize="1833,1200" path="m8812,1651l8816,1802,8864,1889,8868,1991,8885,2051,8894,2151,8924,2141,10615,2141,10617,2094,9293,2094,9287,1995,9281,1966,9312,1902,9278,1784,9179,1769,8812,1651xe" filled="true" fillcolor="#4791ed" stroked="false">
                <v:path arrowok="t"/>
                <v:fill type="solid"/>
              </v:shape>
              <v:shape style="position:absolute;left:8812;top:1487;width:1833;height:1200" coordorigin="8812,1487" coordsize="1833,1200" path="m9307,1487l9297,1487,9301,1571,9354,1595,9347,1666,9327,1666,9404,1853,9399,1883,9378,1891,9366,1962,9346,1964,9339,2041,9293,2094,10617,2094,10645,1541,10485,1541,10464,1540,10441,1540,10416,1539,10390,1539,10364,1538,10336,1538,10178,1533,10142,1531,10106,1530,9907,1520,9516,1498,9435,1494,9402,1492,9374,1491,9351,1489,9332,1488,9317,1488,9307,1487xe" filled="true" fillcolor="#4791ed" stroked="false">
                <v:path arrowok="t"/>
                <v:fill type="solid"/>
              </v:shape>
            </v:group>
            <v:group style="position:absolute;left:8812;top:1487;width:1833;height:1200" coordorigin="8812,1487" coordsize="1833,1200">
              <v:shape style="position:absolute;left:8812;top:1487;width:1833;height:1200" coordorigin="8812,1487" coordsize="1833,1200" path="m8812,1651l9179,1769,9278,1784,9312,1902,9281,1966,9287,1995,9293,2094,9339,2041,9346,1964,9366,1962,9378,1891,9399,1883,9404,1853,9327,1666,9347,1666,9354,1595,9301,1571,9297,1487e" filled="false" stroked="true" strokeweight=".049412pt" strokecolor="#000000">
                <v:path arrowok="t"/>
              </v:shape>
              <v:shape style="position:absolute;left:8812;top:1487;width:1833;height:1200" coordorigin="8812,1487" coordsize="1833,1200" path="m9307,1487l9317,1488,9332,1488,9351,1489,9374,1491,9402,1492,9435,1494,9473,1496,9516,1498,9566,1501,9621,1504,9683,1507,9751,1511,9826,1515,9907,1520,9949,1522,9990,1524,10030,1526,10069,1528,10106,1530,10142,1531,10178,1533,10211,1534,10244,1535,10276,1536,10306,1537,10336,1538,10364,1538,10390,1539,10416,1539,10441,1540,10464,1540,10485,1541,10505,1541,10643,1541,10645,1541e" filled="false" stroked="true" strokeweight=".049412pt" strokecolor="#000000">
                <v:path arrowok="t"/>
              </v:shape>
              <v:shape style="position:absolute;left:8812;top:1487;width:1833;height:1200" coordorigin="8812,1487" coordsize="1833,1200" path="m10645,1541l10598,2472,10620,2497,10611,2556,10619,2575,10112,2564,10077,2582,10026,2584,9975,2585,9921,2606,9884,2603,9794,2645,9676,2633,9568,2670,9541,2647,9396,2640,9341,2659,9257,2687,9159,2652,9154,2518,9144,2493,9076,2443,9029,2434,9003,2418,8878,2386,8883,2296,8896,2282,8905,2337,8932,2302,8923,2276,8921,2239,8901,2237,8895,2211,8899,2180,8956,2157,8924,2141,8894,2151,8885,2051,8868,1991,8864,1889,8816,1802,8812,1651e" filled="false" stroked="true" strokeweight=".049412pt" strokecolor="#000000">
                <v:path arrowok="t"/>
              </v:shape>
            </v:group>
            <v:group style="position:absolute;left:9159;top:2652;width:98;height:378" coordorigin="9159,2652" coordsize="98,378">
              <v:shape style="position:absolute;left:9159;top:2652;width:98;height:378" coordorigin="9159,2652" coordsize="98,378" path="m9159,2652l9159,2994,9257,3029,9257,2687,9159,2652xe" filled="true" fillcolor="#000066" stroked="false">
                <v:path arrowok="t"/>
                <v:fill type="solid"/>
              </v:shape>
            </v:group>
            <v:group style="position:absolute;left:9159;top:2652;width:98;height:378" coordorigin="9159,2652" coordsize="98,378">
              <v:shape style="position:absolute;left:9159;top:2652;width:98;height:378" coordorigin="9159,2652" coordsize="98,378" path="m9257,2687l9257,3029e" filled="false" stroked="true" strokeweight=".049412pt" strokecolor="#000000">
                <v:path arrowok="t"/>
              </v:shape>
              <v:shape style="position:absolute;left:9159;top:2652;width:98;height:378" coordorigin="9159,2652" coordsize="98,378" path="m9257,3029l9159,2994,9159,2652,9257,2687e" filled="false" stroked="true" strokeweight=".049412pt" strokecolor="#000000">
                <v:path arrowok="t"/>
              </v:shape>
            </v:group>
            <v:group style="position:absolute;left:9257;top:2659;width:85;height:370" coordorigin="9257,2659" coordsize="85,370">
              <v:shape style="position:absolute;left:9257;top:2659;width:85;height:370" coordorigin="9257,2659" coordsize="85,370" path="m9341,2659l9257,2687,9257,3029,9341,3002,9341,2659xe" filled="true" fillcolor="#000089" stroked="false">
                <v:path arrowok="t"/>
                <v:fill type="solid"/>
              </v:shape>
            </v:group>
            <v:group style="position:absolute;left:9257;top:2659;width:85;height:370" coordorigin="9257,2659" coordsize="85,370">
              <v:shape style="position:absolute;left:9257;top:2659;width:85;height:370" coordorigin="9257,2659" coordsize="85,370" path="m9341,2659l9341,3002,9257,3029e" filled="false" stroked="true" strokeweight=".049412pt" strokecolor="#000000">
                <v:path arrowok="t"/>
              </v:shape>
              <v:shape style="position:absolute;left:9257;top:2659;width:85;height:370" coordorigin="9257,2659" coordsize="85,370" path="m9257,3029l9257,2687,9341,2659e" filled="false" stroked="true" strokeweight=".049412pt" strokecolor="#000000">
                <v:path arrowok="t"/>
              </v:shape>
            </v:group>
            <w10:wrap type="none"/>
          </v:group>
        </w:pict>
      </w:r>
      <w:r>
        <w:rPr>
          <w:w w:val="95"/>
        </w:rPr>
        <w:t>Rehabilitation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tabs>
          <w:tab w:pos="4147" w:val="left" w:leader="none"/>
        </w:tabs>
        <w:spacing w:before="9"/>
        <w:ind w:left="54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Home</w:t>
      </w:r>
      <w:r>
        <w:rPr>
          <w:rFonts w:ascii="Calibri"/>
          <w:spacing w:val="-11"/>
          <w:sz w:val="24"/>
        </w:rPr>
        <w:t> </w:t>
      </w:r>
      <w:r>
        <w:rPr>
          <w:rFonts w:ascii="Calibri"/>
          <w:sz w:val="24"/>
        </w:rPr>
        <w:t>Health</w:t>
      </w:r>
      <w:r>
        <w:rPr>
          <w:rFonts w:ascii="Calibri"/>
          <w:position w:val="11"/>
          <w:sz w:val="16"/>
        </w:rPr>
        <w:t>247</w:t>
        <w:tab/>
      </w:r>
      <w:r>
        <w:rPr>
          <w:rFonts w:ascii="Calibri"/>
          <w:b/>
          <w:color w:val="FFFFFF"/>
          <w:sz w:val="24"/>
        </w:rPr>
        <w:t>C</w:t>
      </w:r>
      <w:r>
        <w:rPr>
          <w:rFonts w:ascii="Calibri"/>
          <w:sz w:val="24"/>
        </w:rPr>
      </w:r>
    </w:p>
    <w:p>
      <w:pPr>
        <w:pStyle w:val="BodyText"/>
        <w:tabs>
          <w:tab w:pos="4155" w:val="left" w:leader="none"/>
        </w:tabs>
        <w:spacing w:line="240" w:lineRule="auto" w:before="48"/>
        <w:ind w:left="540" w:right="0" w:firstLine="0"/>
        <w:jc w:val="left"/>
        <w:rPr>
          <w:rFonts w:ascii="Calibri" w:hAnsi="Calibri" w:cs="Calibri" w:eastAsia="Calibri"/>
        </w:rPr>
      </w:pPr>
      <w:r>
        <w:rPr/>
        <w:t>Informed</w:t>
      </w:r>
      <w:r>
        <w:rPr>
          <w:spacing w:val="-6"/>
        </w:rPr>
        <w:t> </w:t>
      </w:r>
      <w:r>
        <w:rPr/>
        <w:t>Consent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BodyText"/>
        <w:tabs>
          <w:tab w:pos="4137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w w:val="95"/>
        </w:rPr>
        <w:t>Telepresenter</w:t>
        <w:tab/>
      </w:r>
      <w:r>
        <w:rPr>
          <w:rFonts w:ascii="Calibri"/>
          <w:b/>
          <w:color w:val="FFFFFF"/>
        </w:rPr>
        <w:t>A</w:t>
      </w:r>
      <w:r>
        <w:rPr>
          <w:rFonts w:ascii="Calibri"/>
        </w:rPr>
      </w:r>
    </w:p>
    <w:p>
      <w:pPr>
        <w:pStyle w:val="Heading6"/>
        <w:spacing w:line="242" w:lineRule="auto" w:before="197"/>
        <w:ind w:right="343"/>
        <w:jc w:val="center"/>
        <w:rPr>
          <w:b w:val="0"/>
          <w:bCs w:val="0"/>
        </w:rPr>
      </w:pPr>
      <w:r>
        <w:rPr/>
        <w:t>INNOVATIVE</w:t>
      </w:r>
      <w:r>
        <w:rPr>
          <w:spacing w:val="-15"/>
        </w:rPr>
        <w:t> </w:t>
      </w:r>
      <w:r>
        <w:rPr/>
        <w:t>PAYMENT</w:t>
      </w:r>
      <w:r>
        <w:rPr>
          <w:spacing w:val="-15"/>
        </w:rPr>
        <w:t> </w:t>
      </w:r>
      <w:r>
        <w:rPr/>
        <w:t>OR</w:t>
      </w:r>
      <w:r>
        <w:rPr>
          <w:spacing w:val="25"/>
          <w:w w:val="99"/>
        </w:rPr>
        <w:t> </w:t>
      </w:r>
      <w:r>
        <w:rPr/>
        <w:t>SERVICE</w:t>
      </w:r>
      <w:r>
        <w:rPr>
          <w:spacing w:val="-16"/>
        </w:rPr>
        <w:t> </w:t>
      </w:r>
      <w:r>
        <w:rPr/>
        <w:t>DELIVERY</w:t>
      </w:r>
      <w:r>
        <w:rPr>
          <w:spacing w:val="-16"/>
        </w:rPr>
        <w:t> </w:t>
      </w:r>
      <w:r>
        <w:rPr/>
        <w:t>MODELS:</w:t>
      </w:r>
      <w:r>
        <w:rPr>
          <w:b w:val="0"/>
        </w:rPr>
      </w:r>
    </w:p>
    <w:p>
      <w:pPr>
        <w:pStyle w:val="BodyText"/>
        <w:spacing w:line="253" w:lineRule="exact" w:before="201"/>
        <w:ind w:left="540" w:right="0" w:firstLine="0"/>
        <w:jc w:val="left"/>
      </w:pPr>
      <w:r>
        <w:rPr>
          <w:spacing w:val="-1"/>
          <w:w w:val="90"/>
        </w:rPr>
        <w:t>State</w:t>
      </w:r>
      <w:r>
        <w:rPr>
          <w:spacing w:val="-3"/>
          <w:w w:val="90"/>
        </w:rPr>
        <w:t>-­‐</w:t>
      </w:r>
      <w:r>
        <w:rPr>
          <w:spacing w:val="-1"/>
          <w:w w:val="90"/>
        </w:rPr>
        <w:t>wide</w:t>
      </w:r>
      <w:r>
        <w:rPr>
          <w:w w:val="90"/>
        </w:rPr>
        <w:t> </w:t>
      </w:r>
      <w:r>
        <w:rPr>
          <w:spacing w:val="5"/>
          <w:w w:val="90"/>
        </w:rPr>
        <w:t> </w:t>
      </w:r>
      <w:r>
        <w:rPr>
          <w:w w:val="90"/>
        </w:rPr>
        <w:t>Network</w:t>
      </w:r>
      <w:r>
        <w:rPr/>
      </w:r>
    </w:p>
    <w:p>
      <w:pPr>
        <w:pStyle w:val="BodyText"/>
        <w:tabs>
          <w:tab w:pos="4090" w:val="left" w:leader="none"/>
        </w:tabs>
        <w:spacing w:line="381" w:lineRule="exact" w:before="0"/>
        <w:ind w:left="540" w:right="0" w:firstLine="0"/>
        <w:jc w:val="left"/>
        <w:rPr>
          <w:rFonts w:ascii="Arial Unicode MS" w:hAnsi="Arial Unicode MS" w:cs="Arial Unicode MS" w:eastAsia="Arial Unicode MS"/>
        </w:rPr>
      </w:pPr>
      <w:r>
        <w:rPr/>
        <w:t>Medicaid</w:t>
      </w:r>
      <w:r>
        <w:rPr>
          <w:spacing w:val="-6"/>
        </w:rPr>
        <w:t> </w:t>
      </w:r>
      <w:r>
        <w:rPr/>
        <w:t>Managed</w:t>
      </w:r>
      <w:r>
        <w:rPr>
          <w:spacing w:val="-5"/>
        </w:rPr>
        <w:t> </w:t>
      </w:r>
      <w:r>
        <w:rPr/>
        <w:t>Care</w:t>
        <w:tab/>
      </w:r>
      <w:r>
        <w:rPr>
          <w:rFonts w:ascii="Arial Unicode MS" w:hAnsi="Arial Unicode MS" w:cs="Arial Unicode MS" w:eastAsia="Arial Unicode MS"/>
          <w:color w:val="FFFFFF"/>
          <w:w w:val="105"/>
        </w:rPr>
        <w:t>✔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240" w:lineRule="auto" w:before="61"/>
        <w:ind w:left="540" w:right="980" w:firstLine="0"/>
        <w:jc w:val="left"/>
      </w:pPr>
      <w:r>
        <w:rPr>
          <w:spacing w:val="-1"/>
          <w:w w:val="95"/>
        </w:rPr>
        <w:t>Medicare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Medicaid</w:t>
      </w:r>
      <w:r>
        <w:rPr>
          <w:spacing w:val="-26"/>
          <w:w w:val="95"/>
        </w:rPr>
        <w:t> </w:t>
      </w:r>
      <w:r>
        <w:rPr>
          <w:w w:val="95"/>
        </w:rPr>
        <w:t>Dual</w:t>
      </w:r>
      <w:r>
        <w:rPr>
          <w:spacing w:val="36"/>
        </w:rPr>
        <w:t> </w:t>
      </w:r>
      <w:r>
        <w:rPr>
          <w:spacing w:val="-1"/>
        </w:rPr>
        <w:t>Eligibles</w:t>
      </w:r>
    </w:p>
    <w:p>
      <w:pPr>
        <w:pStyle w:val="BodyText"/>
        <w:spacing w:line="287" w:lineRule="auto" w:before="43"/>
        <w:ind w:left="540" w:right="2115" w:firstLine="0"/>
        <w:jc w:val="left"/>
      </w:pPr>
      <w:r>
        <w:rPr/>
        <w:t>Health</w:t>
      </w:r>
      <w:r>
        <w:rPr>
          <w:spacing w:val="-6"/>
        </w:rPr>
        <w:t> </w:t>
      </w:r>
      <w:r>
        <w:rPr/>
        <w:t>Home</w:t>
      </w:r>
      <w:r>
        <w:rPr>
          <w:w w:val="99"/>
        </w:rPr>
        <w:t> </w:t>
      </w:r>
      <w:r>
        <w:rPr/>
        <w:t>HCBS</w:t>
      </w:r>
      <w:r>
        <w:rPr>
          <w:spacing w:val="-7"/>
        </w:rPr>
        <w:t> </w:t>
      </w:r>
      <w:r>
        <w:rPr/>
        <w:t>Waiver</w:t>
      </w:r>
      <w:r>
        <w:rPr>
          <w:w w:val="99"/>
        </w:rPr>
        <w:t> </w:t>
      </w:r>
      <w:r>
        <w:rPr/>
        <w:t>Corrections</w:t>
      </w:r>
      <w:r>
        <w:rPr/>
        <w:t> Other</w:t>
      </w:r>
    </w:p>
    <w:p>
      <w:pPr>
        <w:pStyle w:val="BodyText"/>
        <w:spacing w:line="298" w:lineRule="exact" w:before="0"/>
        <w:ind w:left="740" w:right="0" w:firstLine="0"/>
        <w:jc w:val="left"/>
        <w:rPr>
          <w:sz w:val="16"/>
          <w:szCs w:val="16"/>
        </w:rPr>
      </w:pPr>
      <w:r>
        <w:rPr/>
        <w:br w:type="column"/>
      </w:r>
      <w:r>
        <w:rPr/>
        <w:t>to</w:t>
      </w:r>
      <w:r>
        <w:rPr>
          <w:spacing w:val="-7"/>
        </w:rPr>
        <w:t> </w:t>
      </w:r>
      <w:r>
        <w:rPr/>
        <w:t>reflect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emergency</w:t>
      </w:r>
      <w:r>
        <w:rPr>
          <w:spacing w:val="-6"/>
        </w:rPr>
        <w:t> </w:t>
      </w:r>
      <w:r>
        <w:rPr/>
        <w:t>rulemaking.</w:t>
      </w:r>
      <w:r>
        <w:rPr>
          <w:position w:val="11"/>
          <w:sz w:val="16"/>
        </w:rPr>
        <w:t>243</w:t>
      </w:r>
      <w:r>
        <w:rPr>
          <w:sz w:val="16"/>
        </w:rPr>
      </w:r>
    </w:p>
    <w:p>
      <w:pPr>
        <w:pStyle w:val="BodyText"/>
        <w:numPr>
          <w:ilvl w:val="1"/>
          <w:numId w:val="22"/>
        </w:numPr>
        <w:tabs>
          <w:tab w:pos="741" w:val="left" w:leader="none"/>
        </w:tabs>
        <w:spacing w:line="292" w:lineRule="exact" w:before="1" w:after="0"/>
        <w:ind w:left="740" w:right="351" w:hanging="450"/>
        <w:jc w:val="left"/>
        <w:rPr>
          <w:sz w:val="16"/>
          <w:szCs w:val="16"/>
        </w:rPr>
      </w:pPr>
      <w:r>
        <w:rPr/>
        <w:t>Medicaid</w:t>
      </w:r>
      <w:r>
        <w:rPr>
          <w:spacing w:val="-4"/>
        </w:rPr>
        <w:t> </w:t>
      </w:r>
      <w:r>
        <w:rPr/>
        <w:t>restrictions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covered</w:t>
      </w:r>
      <w:r>
        <w:rPr>
          <w:spacing w:val="-4"/>
        </w:rPr>
        <w:t> </w:t>
      </w:r>
      <w:r>
        <w:rPr/>
        <w:t>services</w:t>
      </w:r>
      <w:r>
        <w:rPr>
          <w:spacing w:val="-4"/>
        </w:rPr>
        <w:t> </w:t>
      </w:r>
      <w:r>
        <w:rPr/>
        <w:t>and</w:t>
      </w:r>
      <w:r>
        <w:rPr/>
        <w:t> designates</w:t>
      </w:r>
      <w:r>
        <w:rPr>
          <w:spacing w:val="-3"/>
        </w:rPr>
        <w:t> </w:t>
      </w:r>
      <w:r>
        <w:rPr/>
        <w:t>eligible</w:t>
      </w:r>
      <w:r>
        <w:rPr>
          <w:spacing w:val="-3"/>
        </w:rPr>
        <w:t> </w:t>
      </w:r>
      <w:r>
        <w:rPr/>
        <w:t>distant</w:t>
      </w:r>
      <w:r>
        <w:rPr>
          <w:spacing w:val="-2"/>
        </w:rPr>
        <w:t> </w:t>
      </w:r>
      <w:r>
        <w:rPr/>
        <w:t>site</w:t>
      </w:r>
      <w:r>
        <w:rPr>
          <w:spacing w:val="-3"/>
        </w:rPr>
        <w:t> </w:t>
      </w:r>
      <w:r>
        <w:rPr/>
        <w:t>providers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/>
        <w:t> condition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payment.</w:t>
      </w:r>
      <w:r>
        <w:rPr>
          <w:spacing w:val="49"/>
        </w:rPr>
        <w:t> </w:t>
      </w:r>
      <w:r>
        <w:rPr/>
        <w:t>However</w:t>
      </w:r>
      <w:r>
        <w:rPr>
          <w:spacing w:val="-2"/>
        </w:rPr>
        <w:t> </w:t>
      </w:r>
      <w:r>
        <w:rPr/>
        <w:t>Washington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1</w:t>
      </w:r>
      <w:r>
        <w:rPr>
          <w:w w:val="99"/>
        </w:rPr>
        <w:t> </w:t>
      </w:r>
      <w:r>
        <w:rPr/>
        <w:t>of</w:t>
      </w:r>
      <w:r>
        <w:rPr>
          <w:spacing w:val="-3"/>
        </w:rPr>
        <w:t> </w:t>
      </w:r>
      <w:r>
        <w:rPr/>
        <w:t>3</w:t>
      </w:r>
      <w:r>
        <w:rPr>
          <w:spacing w:val="-3"/>
        </w:rPr>
        <w:t> </w:t>
      </w:r>
      <w:r>
        <w:rPr/>
        <w:t>states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covers</w:t>
      </w:r>
      <w:r>
        <w:rPr>
          <w:spacing w:val="-3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provided</w:t>
      </w:r>
      <w:r>
        <w:rPr>
          <w:spacing w:val="-3"/>
        </w:rPr>
        <w:t> </w:t>
      </w:r>
      <w:r>
        <w:rPr/>
        <w:t>by</w:t>
      </w:r>
      <w:r>
        <w:rPr>
          <w:w w:val="99"/>
        </w:rPr>
        <w:t> </w:t>
      </w:r>
      <w:r>
        <w:rPr/>
        <w:t>behavioral</w:t>
      </w:r>
      <w:r>
        <w:rPr>
          <w:spacing w:val="-3"/>
        </w:rPr>
        <w:t> </w:t>
      </w:r>
      <w:r>
        <w:rPr/>
        <w:t>analysts</w:t>
      </w:r>
      <w:r>
        <w:rPr>
          <w:spacing w:val="-3"/>
        </w:rPr>
        <w:t> </w:t>
      </w:r>
      <w:r>
        <w:rPr/>
        <w:t>which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critical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w w:val="99"/>
        </w:rPr>
        <w:t> </w:t>
      </w:r>
      <w:r>
        <w:rPr/>
        <w:t>treatment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autism</w:t>
      </w:r>
      <w:r>
        <w:rPr>
          <w:spacing w:val="-4"/>
        </w:rPr>
        <w:t> </w:t>
      </w:r>
      <w:r>
        <w:rPr/>
        <w:t>spectrum</w:t>
      </w:r>
      <w:r>
        <w:rPr>
          <w:spacing w:val="-3"/>
        </w:rPr>
        <w:t> </w:t>
      </w:r>
      <w:r>
        <w:rPr/>
        <w:t>disorders.</w:t>
      </w:r>
      <w:r>
        <w:rPr>
          <w:spacing w:val="47"/>
        </w:rPr>
        <w:t> </w:t>
      </w:r>
      <w:r>
        <w:rPr/>
        <w:t>The</w:t>
      </w:r>
      <w:r>
        <w:rPr>
          <w:w w:val="99"/>
        </w:rPr>
        <w:t> </w:t>
      </w:r>
      <w:r>
        <w:rPr/>
        <w:t>regulations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/>
        <w:t>amended</w:t>
      </w:r>
      <w:r>
        <w:rPr>
          <w:spacing w:val="-4"/>
        </w:rPr>
        <w:t> </w:t>
      </w:r>
      <w:r>
        <w:rPr/>
        <w:t>earlier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year</w:t>
      </w:r>
      <w:r>
        <w:rPr>
          <w:spacing w:val="-4"/>
        </w:rPr>
        <w:t> </w:t>
      </w:r>
      <w:r>
        <w:rPr/>
        <w:t>to</w:t>
      </w:r>
      <w:r>
        <w:rPr/>
        <w:t> allow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expansion.</w:t>
      </w:r>
      <w:r>
        <w:rPr>
          <w:position w:val="11"/>
          <w:sz w:val="16"/>
        </w:rPr>
        <w:t>244</w:t>
      </w:r>
      <w:r>
        <w:rPr>
          <w:sz w:val="16"/>
        </w:rPr>
      </w:r>
    </w:p>
    <w:p>
      <w:pPr>
        <w:pStyle w:val="BodyText"/>
        <w:numPr>
          <w:ilvl w:val="1"/>
          <w:numId w:val="22"/>
        </w:numPr>
        <w:tabs>
          <w:tab w:pos="741" w:val="left" w:leader="none"/>
        </w:tabs>
        <w:spacing w:line="292" w:lineRule="exact" w:before="0" w:after="0"/>
        <w:ind w:left="740" w:right="347" w:hanging="450"/>
        <w:jc w:val="left"/>
        <w:rPr>
          <w:sz w:val="16"/>
          <w:szCs w:val="16"/>
        </w:rPr>
      </w:pPr>
      <w:r>
        <w:rPr/>
        <w:t>Coverage</w:t>
      </w:r>
      <w:r>
        <w:rPr>
          <w:spacing w:val="-28"/>
        </w:rPr>
        <w:t> </w:t>
      </w:r>
      <w:r>
        <w:rPr/>
        <w:t>for</w:t>
      </w:r>
      <w:r>
        <w:rPr>
          <w:spacing w:val="-27"/>
        </w:rPr>
        <w:t> </w:t>
      </w:r>
      <w:r>
        <w:rPr/>
        <w:t>interactive</w:t>
      </w:r>
      <w:r>
        <w:rPr>
          <w:spacing w:val="-27"/>
        </w:rPr>
        <w:t> </w:t>
      </w:r>
      <w:r>
        <w:rPr>
          <w:spacing w:val="-1"/>
        </w:rPr>
        <w:t>audio</w:t>
      </w:r>
      <w:r>
        <w:rPr>
          <w:spacing w:val="-3"/>
        </w:rPr>
        <w:t>-­‐</w:t>
      </w:r>
      <w:r>
        <w:rPr>
          <w:spacing w:val="-1"/>
        </w:rPr>
        <w:t>video</w:t>
      </w:r>
      <w:r>
        <w:rPr>
          <w:spacing w:val="-27"/>
        </w:rPr>
        <w:t> </w:t>
      </w:r>
      <w:r>
        <w:rPr/>
        <w:t>as</w:t>
      </w:r>
      <w:r>
        <w:rPr>
          <w:spacing w:val="-27"/>
        </w:rPr>
        <w:t> </w:t>
      </w:r>
      <w:r>
        <w:rPr/>
        <w:t>and</w:t>
      </w:r>
      <w:r>
        <w:rPr>
          <w:spacing w:val="-28"/>
        </w:rPr>
        <w:t> </w:t>
      </w:r>
      <w:r>
        <w:rPr/>
        <w:t>RPM</w:t>
      </w:r>
      <w:r>
        <w:rPr>
          <w:spacing w:val="24"/>
          <w:w w:val="99"/>
        </w:rPr>
        <w:t> </w:t>
      </w:r>
      <w:r>
        <w:rPr/>
        <w:t>under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home</w:t>
      </w:r>
      <w:r>
        <w:rPr>
          <w:spacing w:val="-4"/>
        </w:rPr>
        <w:t> </w:t>
      </w:r>
      <w:r>
        <w:rPr/>
        <w:t>health</w:t>
      </w:r>
      <w:r>
        <w:rPr>
          <w:spacing w:val="-3"/>
        </w:rPr>
        <w:t> </w:t>
      </w:r>
      <w:r>
        <w:rPr/>
        <w:t>benefit.</w:t>
      </w:r>
      <w:r>
        <w:rPr>
          <w:position w:val="11"/>
          <w:sz w:val="16"/>
          <w:szCs w:val="16"/>
        </w:rPr>
        <w:t>245</w:t>
      </w:r>
      <w:r>
        <w:rPr>
          <w:sz w:val="16"/>
          <w:szCs w:val="16"/>
        </w:rPr>
      </w:r>
    </w:p>
    <w:p>
      <w:pPr>
        <w:pStyle w:val="BodyText"/>
        <w:spacing w:line="240" w:lineRule="auto" w:before="6"/>
        <w:ind w:left="740" w:right="0" w:firstLine="0"/>
        <w:jc w:val="left"/>
      </w:pPr>
      <w:r>
        <w:rPr/>
        <w:t>Written</w:t>
      </w:r>
      <w:r>
        <w:rPr>
          <w:spacing w:val="-7"/>
        </w:rPr>
        <w:t> </w:t>
      </w:r>
      <w:r>
        <w:rPr/>
        <w:t>informed</w:t>
      </w:r>
      <w:r>
        <w:rPr>
          <w:spacing w:val="-6"/>
        </w:rPr>
        <w:t> </w:t>
      </w:r>
      <w:r>
        <w:rPr/>
        <w:t>consent</w:t>
      </w:r>
      <w:r>
        <w:rPr>
          <w:spacing w:val="-6"/>
        </w:rPr>
        <w:t> </w:t>
      </w:r>
      <w:r>
        <w:rPr>
          <w:spacing w:val="-1"/>
        </w:rPr>
        <w:t>required.</w:t>
      </w:r>
    </w:p>
    <w:p>
      <w:pPr>
        <w:spacing w:after="0" w:line="240" w:lineRule="auto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331" w:space="40"/>
            <w:col w:w="5849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left="2011" w:right="3469" w:hanging="297"/>
        <w:jc w:val="left"/>
        <w:rPr>
          <w:b w:val="0"/>
          <w:bCs w:val="0"/>
        </w:rPr>
      </w:pPr>
      <w:r>
        <w:rPr>
          <w:color w:val="FFFFFF"/>
          <w:spacing w:val="-1"/>
        </w:rPr>
        <w:t>Telemedicine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in</w:t>
      </w:r>
      <w:r>
        <w:rPr>
          <w:color w:val="FFFFFF"/>
          <w:spacing w:val="25"/>
          <w:w w:val="99"/>
        </w:rPr>
        <w:t> </w:t>
      </w:r>
      <w:r>
        <w:rPr>
          <w:color w:val="FFFFFF"/>
        </w:rPr>
        <w:t>West</w:t>
      </w:r>
      <w:r>
        <w:rPr>
          <w:color w:val="FFFFFF"/>
          <w:spacing w:val="-13"/>
        </w:rPr>
        <w:t> </w:t>
      </w:r>
      <w:r>
        <w:rPr>
          <w:color w:val="FFFFFF"/>
          <w:spacing w:val="-1"/>
        </w:rPr>
        <w:t>Virginia</w:t>
      </w:r>
      <w:r>
        <w:rPr>
          <w:b w:val="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pStyle w:val="Heading4"/>
        <w:tabs>
          <w:tab w:pos="6875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1"/>
        </w:rPr>
        <w:t>PARITY:</w:t>
        <w:tab/>
        <w:t>GAPS:</w:t>
      </w:r>
      <w:r>
        <w:rPr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pgSz w:w="12240" w:h="15840"/>
          <w:pgMar w:header="760" w:footer="834" w:top="1240" w:bottom="1020" w:left="1100" w:right="920"/>
        </w:sectPr>
      </w:pPr>
    </w:p>
    <w:p>
      <w:pPr>
        <w:pStyle w:val="BodyText"/>
        <w:tabs>
          <w:tab w:pos="4155" w:val="left" w:leader="none"/>
        </w:tabs>
        <w:spacing w:line="240" w:lineRule="auto" w:before="58"/>
        <w:ind w:left="450" w:right="0" w:firstLine="0"/>
        <w:jc w:val="left"/>
        <w:rPr>
          <w:rFonts w:ascii="Calibri" w:hAnsi="Calibri" w:cs="Calibri" w:eastAsia="Calibri"/>
        </w:rPr>
      </w:pPr>
      <w:r>
        <w:rPr/>
        <w:t>Private</w:t>
      </w:r>
      <w:r>
        <w:rPr>
          <w:spacing w:val="-10"/>
        </w:rPr>
        <w:t> </w:t>
      </w:r>
      <w:r>
        <w:rPr/>
        <w:t>Insurance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tabs>
          <w:tab w:pos="4155" w:val="left" w:leader="none"/>
        </w:tabs>
        <w:spacing w:before="9"/>
        <w:ind w:left="45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w w:val="95"/>
          <w:sz w:val="24"/>
        </w:rPr>
        <w:t>Medicaid</w:t>
      </w:r>
      <w:r>
        <w:rPr>
          <w:rFonts w:ascii="Calibri"/>
          <w:w w:val="95"/>
          <w:position w:val="11"/>
          <w:sz w:val="16"/>
        </w:rPr>
        <w:t>248</w:t>
        <w:tab/>
      </w:r>
      <w:r>
        <w:rPr>
          <w:rFonts w:ascii="Calibri"/>
          <w:b/>
          <w:color w:val="FFFFFF"/>
          <w:sz w:val="24"/>
        </w:rPr>
        <w:t>F</w:t>
      </w:r>
      <w:r>
        <w:rPr>
          <w:rFonts w:ascii="Calibri"/>
          <w:sz w:val="24"/>
        </w:rPr>
      </w:r>
    </w:p>
    <w:p>
      <w:pPr>
        <w:pStyle w:val="BodyText"/>
        <w:tabs>
          <w:tab w:pos="4155" w:val="left" w:leader="none"/>
        </w:tabs>
        <w:spacing w:line="240" w:lineRule="auto" w:before="43"/>
        <w:ind w:left="441" w:right="0" w:firstLine="9"/>
        <w:jc w:val="left"/>
        <w:rPr>
          <w:rFonts w:ascii="Calibri" w:hAnsi="Calibri" w:cs="Calibri" w:eastAsia="Calibri"/>
        </w:rPr>
      </w:pPr>
      <w:r>
        <w:rPr/>
        <w:t>State</w:t>
      </w:r>
      <w:r>
        <w:rPr>
          <w:spacing w:val="-5"/>
        </w:rPr>
        <w:t> </w:t>
      </w:r>
      <w:r>
        <w:rPr/>
        <w:t>Employee</w:t>
      </w:r>
      <w:r>
        <w:rPr>
          <w:spacing w:val="-4"/>
        </w:rPr>
        <w:t> </w:t>
      </w:r>
      <w:r>
        <w:rPr/>
        <w:t>Health</w:t>
      </w:r>
      <w:r>
        <w:rPr>
          <w:spacing w:val="-5"/>
        </w:rPr>
        <w:t> </w:t>
      </w:r>
      <w:r>
        <w:rPr/>
        <w:t>Plan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Heading6"/>
        <w:spacing w:line="242" w:lineRule="auto"/>
        <w:ind w:left="760" w:right="0" w:hanging="320"/>
        <w:jc w:val="left"/>
        <w:rPr>
          <w:b w:val="0"/>
          <w:bCs w:val="0"/>
        </w:rPr>
      </w:pPr>
      <w:r>
        <w:rPr/>
        <w:t>MEDICAID</w:t>
      </w:r>
      <w:r>
        <w:rPr>
          <w:spacing w:val="-13"/>
        </w:rPr>
        <w:t> </w:t>
      </w:r>
      <w:r>
        <w:rPr/>
        <w:t>SERVICE</w:t>
      </w:r>
      <w:r>
        <w:rPr>
          <w:spacing w:val="-12"/>
        </w:rPr>
        <w:t> </w:t>
      </w:r>
      <w:r>
        <w:rPr/>
        <w:t>COVERAGE</w:t>
      </w:r>
      <w:r>
        <w:rPr>
          <w:spacing w:val="-12"/>
        </w:rPr>
        <w:t> </w:t>
      </w:r>
      <w:r>
        <w:rPr/>
        <w:t>&amp;</w:t>
      </w:r>
      <w:r>
        <w:rPr>
          <w:spacing w:val="27"/>
          <w:w w:val="99"/>
        </w:rPr>
        <w:t> </w:t>
      </w:r>
      <w:r>
        <w:rPr/>
        <w:t>CONDITIONS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PAYMENT:</w:t>
      </w:r>
      <w:r>
        <w:rPr>
          <w:b w:val="0"/>
        </w:rPr>
      </w:r>
    </w:p>
    <w:p>
      <w:pPr>
        <w:pStyle w:val="BodyText"/>
        <w:tabs>
          <w:tab w:pos="4147" w:val="left" w:leader="none"/>
        </w:tabs>
        <w:spacing w:line="240" w:lineRule="auto" w:before="143"/>
        <w:ind w:left="540" w:right="0" w:firstLine="0"/>
        <w:jc w:val="left"/>
        <w:rPr>
          <w:rFonts w:ascii="Calibri" w:hAnsi="Calibri" w:cs="Calibri" w:eastAsia="Calibri"/>
        </w:rPr>
      </w:pPr>
      <w:r>
        <w:rPr/>
        <w:t>Patient</w:t>
      </w:r>
      <w:r>
        <w:rPr>
          <w:spacing w:val="-6"/>
        </w:rPr>
        <w:t> </w:t>
      </w:r>
      <w:r>
        <w:rPr/>
        <w:t>Setting</w:t>
        <w:tab/>
      </w:r>
      <w:r>
        <w:rPr>
          <w:rFonts w:ascii="Calibri"/>
          <w:b/>
          <w:color w:val="FFFFFF"/>
        </w:rPr>
        <w:t>C</w:t>
      </w:r>
      <w:r>
        <w:rPr>
          <w:rFonts w:ascii="Calibri"/>
        </w:rPr>
      </w:r>
    </w:p>
    <w:p>
      <w:pPr>
        <w:pStyle w:val="BodyText"/>
        <w:tabs>
          <w:tab w:pos="4155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Technologies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Heading9"/>
        <w:spacing w:line="286" w:lineRule="exact" w:before="58"/>
        <w:ind w:left="346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Private</w:t>
      </w:r>
      <w:r>
        <w:rPr>
          <w:spacing w:val="-9"/>
        </w:rPr>
        <w:t> </w:t>
      </w:r>
      <w:r>
        <w:rPr>
          <w:spacing w:val="-1"/>
        </w:rPr>
        <w:t>Insurance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97" w:val="left" w:leader="none"/>
        </w:tabs>
        <w:spacing w:line="292" w:lineRule="exact" w:before="1" w:after="0"/>
        <w:ind w:left="796" w:right="313" w:hanging="450"/>
        <w:jc w:val="left"/>
      </w:pPr>
      <w:r>
        <w:rPr/>
        <w:t>WV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bordered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two</w:t>
      </w:r>
      <w:r>
        <w:rPr>
          <w:spacing w:val="-3"/>
        </w:rPr>
        <w:t> </w:t>
      </w:r>
      <w:r>
        <w:rPr/>
        <w:t>states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private</w:t>
      </w:r>
      <w:r>
        <w:rPr>
          <w:w w:val="99"/>
        </w:rPr>
        <w:t> </w:t>
      </w:r>
      <w:r>
        <w:rPr/>
        <w:t>insurance</w:t>
      </w:r>
      <w:r>
        <w:rPr>
          <w:spacing w:val="-3"/>
        </w:rPr>
        <w:t> </w:t>
      </w:r>
      <w:r>
        <w:rPr/>
        <w:t>parity</w:t>
      </w:r>
      <w:r>
        <w:rPr>
          <w:spacing w:val="-2"/>
        </w:rPr>
        <w:t> </w:t>
      </w:r>
      <w:r>
        <w:rPr/>
        <w:t>laws:</w:t>
      </w:r>
      <w:r>
        <w:rPr>
          <w:spacing w:val="49"/>
        </w:rPr>
        <w:t> </w:t>
      </w:r>
      <w:r>
        <w:rPr>
          <w:spacing w:val="-1"/>
        </w:rPr>
        <w:t>Kentucky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Virginia.</w:t>
      </w:r>
      <w:r>
        <w:rPr>
          <w:spacing w:val="49"/>
        </w:rPr>
        <w:t> </w:t>
      </w:r>
      <w:r>
        <w:rPr/>
        <w:t>No</w:t>
      </w:r>
      <w:r>
        <w:rPr>
          <w:spacing w:val="27"/>
        </w:rPr>
        <w:t> </w:t>
      </w:r>
      <w:r>
        <w:rPr/>
        <w:t>parity</w:t>
      </w:r>
      <w:r>
        <w:rPr>
          <w:spacing w:val="-4"/>
        </w:rPr>
        <w:t> </w:t>
      </w:r>
      <w:r>
        <w:rPr/>
        <w:t>legislation</w:t>
      </w:r>
      <w:r>
        <w:rPr>
          <w:spacing w:val="-4"/>
        </w:rPr>
        <w:t> </w:t>
      </w:r>
      <w:r>
        <w:rPr/>
        <w:t>introduced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2015.</w:t>
      </w:r>
    </w:p>
    <w:p>
      <w:pPr>
        <w:spacing w:line="240" w:lineRule="auto" w:before="6"/>
        <w:rPr>
          <w:rFonts w:ascii="Calibri" w:hAnsi="Calibri" w:cs="Calibri" w:eastAsia="Calibri"/>
          <w:sz w:val="24"/>
          <w:szCs w:val="24"/>
        </w:rPr>
      </w:pPr>
    </w:p>
    <w:p>
      <w:pPr>
        <w:pStyle w:val="Heading9"/>
        <w:spacing w:line="286" w:lineRule="exact"/>
        <w:ind w:left="346" w:right="0"/>
        <w:jc w:val="left"/>
        <w:rPr>
          <w:b w:val="0"/>
          <w:bCs w:val="0"/>
        </w:rPr>
      </w:pPr>
      <w:r>
        <w:rPr/>
        <w:t>Medicaid</w:t>
      </w:r>
      <w:r>
        <w:rPr>
          <w:b w:val="0"/>
        </w:rPr>
      </w:r>
    </w:p>
    <w:p>
      <w:pPr>
        <w:pStyle w:val="BodyText"/>
        <w:numPr>
          <w:ilvl w:val="1"/>
          <w:numId w:val="22"/>
        </w:numPr>
        <w:tabs>
          <w:tab w:pos="797" w:val="left" w:leader="none"/>
        </w:tabs>
        <w:spacing w:line="292" w:lineRule="exact" w:before="1" w:after="0"/>
        <w:ind w:left="796" w:right="289" w:hanging="450"/>
        <w:jc w:val="left"/>
      </w:pPr>
      <w:r>
        <w:rPr/>
        <w:t>Coverage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limited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originating</w:t>
      </w:r>
      <w:r>
        <w:rPr>
          <w:spacing w:val="-3"/>
        </w:rPr>
        <w:t> </w:t>
      </w:r>
      <w:r>
        <w:rPr/>
        <w:t>sites</w:t>
      </w:r>
      <w:r>
        <w:rPr>
          <w:spacing w:val="-2"/>
        </w:rPr>
        <w:t> </w:t>
      </w:r>
      <w:r>
        <w:rPr/>
        <w:t>located</w:t>
      </w:r>
      <w:r>
        <w:rPr>
          <w:spacing w:val="-3"/>
        </w:rPr>
        <w:t> </w:t>
      </w:r>
      <w:r>
        <w:rPr/>
        <w:t>in</w:t>
      </w:r>
      <w:r>
        <w:rPr/>
        <w:t> </w:t>
      </w:r>
      <w:r>
        <w:rPr>
          <w:w w:val="95"/>
        </w:rPr>
        <w:t>non-­‐metropolitan</w:t>
      </w:r>
      <w:r>
        <w:rPr>
          <w:spacing w:val="21"/>
          <w:w w:val="95"/>
        </w:rPr>
        <w:t> </w:t>
      </w:r>
      <w:r>
        <w:rPr>
          <w:w w:val="95"/>
        </w:rPr>
        <w:t>professional</w:t>
      </w:r>
      <w:r>
        <w:rPr>
          <w:spacing w:val="21"/>
          <w:w w:val="95"/>
        </w:rPr>
        <w:t> </w:t>
      </w:r>
      <w:r>
        <w:rPr>
          <w:w w:val="95"/>
        </w:rPr>
        <w:t>shortage</w:t>
      </w:r>
      <w:r>
        <w:rPr>
          <w:spacing w:val="21"/>
          <w:w w:val="95"/>
        </w:rPr>
        <w:t> </w:t>
      </w:r>
      <w:r>
        <w:rPr>
          <w:w w:val="95"/>
        </w:rPr>
        <w:t>areas</w:t>
      </w:r>
      <w:r>
        <w:rPr>
          <w:spacing w:val="21"/>
          <w:w w:val="95"/>
        </w:rPr>
        <w:t> </w:t>
      </w:r>
      <w:r>
        <w:rPr>
          <w:w w:val="95"/>
        </w:rPr>
        <w:t>for</w:t>
      </w:r>
      <w:r>
        <w:rPr>
          <w:w w:val="99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listed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physician</w:t>
      </w:r>
      <w:r>
        <w:rPr>
          <w:spacing w:val="-2"/>
        </w:rPr>
        <w:t> </w:t>
      </w:r>
      <w:r>
        <w:rPr/>
        <w:t>benefit.</w:t>
      </w:r>
      <w:r>
        <w:rPr>
          <w:spacing w:val="50"/>
        </w:rPr>
        <w:t> </w:t>
      </w:r>
      <w:r>
        <w:rPr/>
        <w:t>This</w:t>
      </w:r>
    </w:p>
    <w:p>
      <w:pPr>
        <w:spacing w:after="0" w:line="292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275" w:space="40"/>
            <w:col w:w="5905"/>
          </w:cols>
        </w:sectPr>
      </w:pPr>
    </w:p>
    <w:p>
      <w:pPr>
        <w:pStyle w:val="BodyText"/>
        <w:spacing w:line="240" w:lineRule="auto" w:before="43"/>
        <w:ind w:left="540" w:right="0" w:firstLine="0"/>
        <w:jc w:val="left"/>
      </w:pPr>
      <w:r>
        <w:rPr/>
        <w:t>Distance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Geography</w:t>
      </w:r>
      <w:r>
        <w:rPr>
          <w:w w:val="99"/>
        </w:rPr>
        <w:t> </w:t>
      </w:r>
      <w:r>
        <w:rPr/>
        <w:t>Restrictions</w:t>
      </w:r>
    </w:p>
    <w:p>
      <w:pPr>
        <w:pStyle w:val="BodyText"/>
        <w:numPr>
          <w:ilvl w:val="0"/>
          <w:numId w:val="48"/>
        </w:numPr>
        <w:tabs>
          <w:tab w:pos="1505" w:val="left" w:leader="none"/>
        </w:tabs>
        <w:spacing w:line="199" w:lineRule="auto" w:before="24" w:after="0"/>
        <w:ind w:left="1504" w:right="1024" w:hanging="964"/>
        <w:jc w:val="left"/>
      </w:pPr>
      <w:r>
        <w:rPr/>
        <w:br w:type="column"/>
        <w:t>restriction</w:t>
      </w:r>
      <w:r>
        <w:rPr>
          <w:spacing w:val="-4"/>
        </w:rPr>
        <w:t> </w:t>
      </w:r>
      <w:r>
        <w:rPr/>
        <w:t>does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apply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telemedicine</w:t>
      </w:r>
      <w:r>
        <w:rPr>
          <w:spacing w:val="22"/>
          <w:w w:val="99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provided</w:t>
      </w:r>
      <w:r>
        <w:rPr>
          <w:spacing w:val="-3"/>
        </w:rPr>
        <w:t> </w:t>
      </w:r>
      <w:r>
        <w:rPr/>
        <w:t>under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mental</w:t>
      </w:r>
      <w:r>
        <w:rPr>
          <w:spacing w:val="-3"/>
        </w:rPr>
        <w:t> </w:t>
      </w:r>
      <w:r>
        <w:rPr/>
        <w:t>and</w:t>
      </w:r>
    </w:p>
    <w:p>
      <w:pPr>
        <w:spacing w:after="0" w:line="199" w:lineRule="auto"/>
        <w:jc w:val="left"/>
        <w:sectPr>
          <w:type w:val="continuous"/>
          <w:pgSz w:w="12240" w:h="15840"/>
          <w:pgMar w:top="100" w:bottom="0" w:left="1100" w:right="920"/>
          <w:cols w:num="2" w:equalWidth="0">
            <w:col w:w="2768" w:space="838"/>
            <w:col w:w="6614"/>
          </w:cols>
        </w:sectPr>
      </w:pPr>
    </w:p>
    <w:p>
      <w:pPr>
        <w:pStyle w:val="BodyText"/>
        <w:tabs>
          <w:tab w:pos="4147" w:val="left" w:leader="none"/>
        </w:tabs>
        <w:spacing w:line="240" w:lineRule="auto" w:before="48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Eligible</w:t>
      </w:r>
      <w:r>
        <w:rPr>
          <w:spacing w:val="-3"/>
        </w:rPr>
        <w:t> </w:t>
      </w:r>
      <w:r>
        <w:rPr>
          <w:spacing w:val="-1"/>
        </w:rPr>
        <w:t>Providers</w:t>
        <w:tab/>
      </w:r>
      <w:r>
        <w:rPr>
          <w:rFonts w:ascii="Calibri"/>
          <w:b/>
          <w:color w:val="FFFFFF"/>
        </w:rPr>
        <w:t>C</w:t>
      </w:r>
      <w:r>
        <w:rPr>
          <w:rFonts w:ascii="Calibri"/>
        </w:rPr>
      </w:r>
    </w:p>
    <w:p>
      <w:pPr>
        <w:pStyle w:val="BodyText"/>
        <w:tabs>
          <w:tab w:pos="4143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spacing w:val="-1"/>
          <w:w w:val="95"/>
        </w:rPr>
        <w:t>Physician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provided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Services</w:t>
        <w:tab/>
      </w:r>
      <w:r>
        <w:rPr>
          <w:rFonts w:ascii="Calibri" w:hAnsi="Calibri" w:cs="Calibri" w:eastAsia="Calibri"/>
          <w:b/>
          <w:bCs/>
          <w:color w:val="FFFFFF"/>
          <w:w w:val="95"/>
        </w:rPr>
        <w:t>B</w:t>
      </w:r>
      <w:r>
        <w:rPr>
          <w:rFonts w:ascii="Calibri" w:hAnsi="Calibri" w:cs="Calibri" w:eastAsia="Calibri"/>
        </w:rPr>
      </w:r>
    </w:p>
    <w:p>
      <w:pPr>
        <w:pStyle w:val="BodyText"/>
        <w:spacing w:line="235" w:lineRule="exact" w:before="0"/>
        <w:ind w:left="540" w:right="0" w:firstLine="0"/>
        <w:jc w:val="left"/>
      </w:pPr>
      <w:r>
        <w:rPr/>
        <w:br w:type="column"/>
      </w:r>
      <w:r>
        <w:rPr/>
        <w:t>behavioral</w:t>
      </w:r>
      <w:r>
        <w:rPr>
          <w:spacing w:val="-3"/>
        </w:rPr>
        <w:t> </w:t>
      </w:r>
      <w:r>
        <w:rPr/>
        <w:t>health</w:t>
      </w:r>
      <w:r>
        <w:rPr>
          <w:spacing w:val="-2"/>
        </w:rPr>
        <w:t> </w:t>
      </w:r>
      <w:r>
        <w:rPr/>
        <w:t>benefit.</w:t>
      </w:r>
      <w:r>
        <w:rPr>
          <w:spacing w:val="49"/>
        </w:rPr>
        <w:t> </w:t>
      </w:r>
      <w:r>
        <w:rPr/>
        <w:t>In</w:t>
      </w:r>
      <w:r>
        <w:rPr>
          <w:spacing w:val="-3"/>
        </w:rPr>
        <w:t> </w:t>
      </w:r>
      <w:r>
        <w:rPr/>
        <w:t>fact</w:t>
      </w:r>
      <w:r>
        <w:rPr>
          <w:spacing w:val="-2"/>
        </w:rPr>
        <w:t> </w:t>
      </w:r>
      <w:r>
        <w:rPr/>
        <w:t>WV</w:t>
      </w:r>
      <w:r>
        <w:rPr>
          <w:spacing w:val="-2"/>
        </w:rPr>
        <w:t> </w:t>
      </w:r>
      <w:r>
        <w:rPr/>
        <w:t>Medicaid</w:t>
      </w:r>
    </w:p>
    <w:p>
      <w:pPr>
        <w:pStyle w:val="BodyText"/>
        <w:spacing w:line="240" w:lineRule="auto" w:before="0"/>
        <w:ind w:left="540" w:right="192" w:firstLine="0"/>
        <w:jc w:val="left"/>
      </w:pPr>
      <w:r>
        <w:rPr/>
        <w:t>encourages</w:t>
      </w:r>
      <w:r>
        <w:rPr>
          <w:spacing w:val="-5"/>
        </w:rPr>
        <w:t> </w:t>
      </w:r>
      <w:r>
        <w:rPr/>
        <w:t>providers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use</w:t>
      </w:r>
      <w:r>
        <w:rPr>
          <w:spacing w:val="-4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to</w:t>
      </w:r>
      <w:r>
        <w:rPr/>
        <w:t> enhance</w:t>
      </w:r>
      <w:r>
        <w:rPr>
          <w:spacing w:val="-3"/>
        </w:rPr>
        <w:t> </w:t>
      </w:r>
      <w:r>
        <w:rPr/>
        <w:t>access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mental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behavioral</w:t>
      </w:r>
      <w:r>
        <w:rPr>
          <w:spacing w:val="-3"/>
        </w:rPr>
        <w:t> </w:t>
      </w:r>
      <w:r>
        <w:rPr/>
        <w:t>health</w:t>
      </w:r>
    </w:p>
    <w:p>
      <w:pPr>
        <w:spacing w:after="0" w:line="240" w:lineRule="auto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278" w:space="292"/>
            <w:col w:w="5650"/>
          </w:cols>
        </w:sectPr>
      </w:pPr>
    </w:p>
    <w:p>
      <w:pPr>
        <w:pStyle w:val="BodyText"/>
        <w:spacing w:line="180" w:lineRule="exact" w:before="0"/>
        <w:ind w:left="540" w:right="0" w:firstLine="0"/>
        <w:jc w:val="left"/>
      </w:pPr>
      <w:r>
        <w:rPr/>
        <w:t>Mental/behavioral</w:t>
      </w:r>
      <w:r>
        <w:rPr>
          <w:spacing w:val="-11"/>
        </w:rPr>
        <w:t> </w:t>
      </w:r>
      <w:r>
        <w:rPr/>
        <w:t>Health</w:t>
      </w:r>
    </w:p>
    <w:p>
      <w:pPr>
        <w:spacing w:line="310" w:lineRule="exact" w:before="0"/>
        <w:ind w:left="54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sz w:val="24"/>
          <w:szCs w:val="24"/>
        </w:rPr>
        <w:t>Services</w:t>
      </w:r>
      <w:r>
        <w:rPr>
          <w:rFonts w:ascii="Calibri" w:hAnsi="Calibri" w:cs="Calibri" w:eastAsia="Calibri"/>
          <w:position w:val="11"/>
          <w:sz w:val="16"/>
          <w:szCs w:val="16"/>
        </w:rPr>
        <w:t>249-­‐250</w:t>
      </w:r>
      <w:r>
        <w:rPr>
          <w:rFonts w:ascii="Calibri" w:hAnsi="Calibri" w:cs="Calibri" w:eastAsia="Calibri"/>
          <w:sz w:val="16"/>
          <w:szCs w:val="16"/>
        </w:rPr>
      </w:r>
    </w:p>
    <w:p>
      <w:pPr>
        <w:tabs>
          <w:tab w:pos="1513" w:val="left" w:leader="none"/>
        </w:tabs>
        <w:spacing w:line="286" w:lineRule="exact" w:before="0"/>
        <w:ind w:left="54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w w:val="95"/>
        </w:rPr>
        <w:br w:type="column"/>
      </w:r>
      <w:r>
        <w:rPr>
          <w:rFonts w:ascii="Calibri"/>
          <w:b/>
          <w:color w:val="FFFFFF"/>
          <w:w w:val="95"/>
          <w:position w:val="10"/>
          <w:sz w:val="24"/>
        </w:rPr>
        <w:t>A</w:t>
        <w:tab/>
      </w:r>
      <w:r>
        <w:rPr>
          <w:rFonts w:ascii="Calibri"/>
          <w:spacing w:val="-1"/>
          <w:sz w:val="24"/>
        </w:rPr>
        <w:t>services.</w:t>
      </w:r>
      <w:r>
        <w:rPr>
          <w:rFonts w:ascii="Calibri"/>
          <w:sz w:val="24"/>
        </w:rPr>
      </w:r>
    </w:p>
    <w:p>
      <w:pPr>
        <w:pStyle w:val="BodyText"/>
        <w:numPr>
          <w:ilvl w:val="0"/>
          <w:numId w:val="49"/>
        </w:numPr>
        <w:tabs>
          <w:tab w:pos="1514" w:val="left" w:leader="none"/>
        </w:tabs>
        <w:spacing w:line="288" w:lineRule="exact" w:before="0" w:after="0"/>
        <w:ind w:left="1513" w:right="0" w:hanging="450"/>
        <w:jc w:val="left"/>
      </w:pPr>
      <w:r>
        <w:rPr>
          <w:w w:val="95"/>
        </w:rPr>
        <w:t>Coverage</w:t>
      </w:r>
      <w:r>
        <w:rPr>
          <w:spacing w:val="13"/>
          <w:w w:val="95"/>
        </w:rPr>
        <w:t> </w:t>
      </w:r>
      <w:r>
        <w:rPr>
          <w:w w:val="95"/>
        </w:rPr>
        <w:t>for</w:t>
      </w:r>
      <w:r>
        <w:rPr>
          <w:spacing w:val="13"/>
          <w:w w:val="95"/>
        </w:rPr>
        <w:t> </w:t>
      </w:r>
      <w:r>
        <w:rPr>
          <w:w w:val="95"/>
        </w:rPr>
        <w:t>interactive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audio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video</w:t>
      </w:r>
      <w:r>
        <w:rPr>
          <w:spacing w:val="14"/>
          <w:w w:val="95"/>
        </w:rPr>
        <w:t> </w:t>
      </w:r>
      <w:r>
        <w:rPr>
          <w:w w:val="95"/>
        </w:rPr>
        <w:t>only.</w:t>
      </w:r>
    </w:p>
    <w:p>
      <w:pPr>
        <w:spacing w:after="0" w:line="288" w:lineRule="exact"/>
        <w:jc w:val="left"/>
        <w:sectPr>
          <w:type w:val="continuous"/>
          <w:pgSz w:w="12240" w:h="15840"/>
          <w:pgMar w:top="100" w:bottom="0" w:left="1100" w:right="920"/>
          <w:cols w:num="2" w:equalWidth="0">
            <w:col w:w="3065" w:space="533"/>
            <w:col w:w="6622"/>
          </w:cols>
        </w:sectPr>
      </w:pPr>
    </w:p>
    <w:p>
      <w:pPr>
        <w:pStyle w:val="BodyText"/>
        <w:tabs>
          <w:tab w:pos="4155" w:val="left" w:leader="none"/>
        </w:tabs>
        <w:spacing w:line="252" w:lineRule="exact" w:before="0"/>
        <w:ind w:left="540" w:right="0" w:firstLine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60.669998pt;margin-top:72.070pt;width:499.55pt;height:613.3pt;mso-position-horizontal-relative:page;mso-position-vertical-relative:page;z-index:-413920" coordorigin="1213,1441" coordsize="9991,12266">
            <v:group style="position:absolute;left:1279;top:1486;width:6999;height:1464" coordorigin="1279,1486" coordsize="6999,1464">
              <v:shape style="position:absolute;left:1279;top:1486;width:6999;height:1464" coordorigin="1279,1486" coordsize="6999,1464" path="m1279,1486l8278,1486,8278,2950,1279,2950,1279,1486xe" filled="true" fillcolor="#ee5d1b" stroked="false">
                <v:path arrowok="t"/>
                <v:fill type="solid"/>
              </v:shape>
            </v:group>
            <v:group style="position:absolute;left:1370;top:1486;width:6826;height:740" coordorigin="1370,1486" coordsize="6826,740">
              <v:shape style="position:absolute;left:1370;top:1486;width:6826;height:740" coordorigin="1370,1486" coordsize="6826,740" path="m1370,1486l8196,1486,8196,2225,1370,2225,1370,1486xe" filled="true" fillcolor="#ee5d1b" stroked="false">
                <v:path arrowok="t"/>
                <v:fill type="solid"/>
              </v:shape>
            </v:group>
            <v:group style="position:absolute;left:1370;top:2220;width:6826;height:735" coordorigin="1370,2220" coordsize="6826,735">
              <v:shape style="position:absolute;left:1370;top:2220;width:6826;height:735" coordorigin="1370,2220" coordsize="6826,735" path="m1370,2220l8196,2220,8196,2954,1370,2954,1370,2220xe" filled="true" fillcolor="#ee5d1b" stroked="false">
                <v:path arrowok="t"/>
                <v:fill type="solid"/>
              </v:shape>
            </v:group>
            <v:group style="position:absolute;left:1236;top:1464;width:9946;height:2" coordorigin="1236,1464" coordsize="9946,2">
              <v:shape style="position:absolute;left:1236;top:1464;width:9946;height:2" coordorigin="1236,1464" coordsize="9946,0" path="m1236,1464l11182,1464e" filled="false" stroked="true" strokeweight="2.260pt" strokecolor="#000000">
                <v:path arrowok="t"/>
              </v:shape>
            </v:group>
            <v:group style="position:absolute;left:1258;top:1486;width:2;height:12178" coordorigin="1258,1486" coordsize="2,12178">
              <v:shape style="position:absolute;left:1258;top:1486;width:2;height:12178" coordorigin="1258,1486" coordsize="0,12178" path="m1258,1486l1258,13663e" filled="false" stroked="true" strokeweight="2.260pt" strokecolor="#000000">
                <v:path arrowok="t"/>
              </v:shape>
            </v:group>
            <v:group style="position:absolute;left:8299;top:1486;width:2;height:1469" coordorigin="8299,1486" coordsize="2,1469">
              <v:shape style="position:absolute;left:8299;top:1486;width:2;height:1469" coordorigin="8299,1486" coordsize="0,1469" path="m8299,1486l8299,2954e" filled="false" stroked="true" strokeweight="2.260pt" strokecolor="#000000">
                <v:path arrowok="t"/>
              </v:shape>
            </v:group>
            <v:group style="position:absolute;left:11160;top:1486;width:2;height:12178" coordorigin="11160,1486" coordsize="2,12178">
              <v:shape style="position:absolute;left:11160;top:1486;width:2;height:12178" coordorigin="11160,1486" coordsize="0,12178" path="m11160,1486l11160,13663e" filled="false" stroked="true" strokeweight="2.260pt" strokecolor="#000000">
                <v:path arrowok="t"/>
              </v:shape>
            </v:group>
            <v:group style="position:absolute;left:5532;top:2998;width:87;height:864" coordorigin="5532,2998" coordsize="87,864">
              <v:shape style="position:absolute;left:5532;top:2998;width:87;height:864" coordorigin="5532,2998" coordsize="87,864" path="m5532,3862l5618,3862,5618,2998,5532,2998,5532,3862xe" filled="true" fillcolor="#bebebe" stroked="false">
                <v:path arrowok="t"/>
                <v:fill type="solid"/>
              </v:shape>
            </v:group>
            <v:group style="position:absolute;left:1279;top:2998;width:92;height:864" coordorigin="1279,2998" coordsize="92,864">
              <v:shape style="position:absolute;left:1279;top:2998;width:92;height:864" coordorigin="1279,2998" coordsize="92,864" path="m1279,3862l1370,3862,1370,2998,1279,2998,1279,3862xe" filled="true" fillcolor="#bebebe" stroked="false">
                <v:path arrowok="t"/>
                <v:fill type="solid"/>
              </v:shape>
            </v:group>
            <v:group style="position:absolute;left:1370;top:2998;width:4162;height:864" coordorigin="1370,2998" coordsize="4162,864">
              <v:shape style="position:absolute;left:1370;top:2998;width:4162;height:864" coordorigin="1370,2998" coordsize="4162,864" path="m1370,2998l5532,2998,5532,3862,1370,3862,1370,2998xe" filled="true" fillcolor="#bebebe" stroked="false">
                <v:path arrowok="t"/>
                <v:fill type="solid"/>
              </v:shape>
            </v:group>
            <v:group style="position:absolute;left:11057;top:2998;width:82;height:864" coordorigin="11057,2998" coordsize="82,864">
              <v:shape style="position:absolute;left:11057;top:2998;width:82;height:864" coordorigin="11057,2998" coordsize="82,864" path="m11057,3862l11138,3862,11138,2998,11057,2998,11057,3862xe" filled="true" fillcolor="#bebebe" stroked="false">
                <v:path arrowok="t"/>
                <v:fill type="solid"/>
              </v:shape>
            </v:group>
            <v:group style="position:absolute;left:5662;top:2998;width:92;height:864" coordorigin="5662,2998" coordsize="92,864">
              <v:shape style="position:absolute;left:5662;top:2998;width:92;height:864" coordorigin="5662,2998" coordsize="92,864" path="m5662,3862l5753,3862,5753,2998,5662,2998,5662,3862xe" filled="true" fillcolor="#bebebe" stroked="false">
                <v:path arrowok="t"/>
                <v:fill type="solid"/>
              </v:shape>
            </v:group>
            <v:group style="position:absolute;left:5753;top:2998;width:5304;height:864" coordorigin="5753,2998" coordsize="5304,864">
              <v:shape style="position:absolute;left:5753;top:2998;width:5304;height:864" coordorigin="5753,2998" coordsize="5304,864" path="m5753,2998l11057,2998,11057,3862,5753,3862,5753,2998xe" filled="true" fillcolor="#bebebe" stroked="false">
                <v:path arrowok="t"/>
                <v:fill type="solid"/>
              </v:shape>
            </v:group>
            <v:group style="position:absolute;left:1236;top:2976;width:9946;height:2" coordorigin="1236,2976" coordsize="9946,2">
              <v:shape style="position:absolute;left:1236;top:2976;width:9946;height:2" coordorigin="1236,2976" coordsize="9946,0" path="m1236,2976l11182,2976e" filled="false" stroked="true" strokeweight="2.260pt" strokecolor="#000000">
                <v:path arrowok="t"/>
              </v:shape>
            </v:group>
            <v:group style="position:absolute;left:5640;top:2998;width:2;height:10666" coordorigin="5640,2998" coordsize="2,10666">
              <v:shape style="position:absolute;left:5640;top:2998;width:2;height:10666" coordorigin="5640,2998" coordsize="0,10666" path="m5640,2998l5640,13663e" filled="false" stroked="true" strokeweight="2.260pt" strokecolor="#000000">
                <v:path arrowok="t"/>
              </v:shape>
            </v:group>
            <v:group style="position:absolute;left:5537;top:3905;width:82;height:293" coordorigin="5537,3905" coordsize="82,293">
              <v:shape style="position:absolute;left:5537;top:3905;width:82;height:293" coordorigin="5537,3905" coordsize="82,293" path="m5537,4198l5618,4198,5618,3905,5537,3905,5537,4198xe" filled="true" fillcolor="#ee5d1b" stroked="false">
                <v:path arrowok="t"/>
                <v:fill type="solid"/>
              </v:shape>
            </v:group>
            <v:group style="position:absolute;left:4994;top:3905;width:92;height:293" coordorigin="4994,3905" coordsize="92,293">
              <v:shape style="position:absolute;left:4994;top:3905;width:92;height:293" coordorigin="4994,3905" coordsize="92,293" path="m4994,4198l5086,4198,5086,3905,4994,3905,4994,4198xe" filled="true" fillcolor="#ee5d1b" stroked="false">
                <v:path arrowok="t"/>
                <v:fill type="solid"/>
              </v:shape>
            </v:group>
            <v:group style="position:absolute;left:5086;top:3905;width:452;height:298" coordorigin="5086,3905" coordsize="452,298">
              <v:shape style="position:absolute;left:5086;top:3905;width:452;height:298" coordorigin="5086,3905" coordsize="452,298" path="m5086,3905l5537,3905,5537,4202,5086,4202,5086,3905xe" filled="true" fillcolor="#ee5d1b" stroked="false">
                <v:path arrowok="t"/>
                <v:fill type="solid"/>
              </v:shape>
            </v:group>
            <v:group style="position:absolute;left:1236;top:3883;width:9946;height:2" coordorigin="1236,3883" coordsize="9946,2">
              <v:shape style="position:absolute;left:1236;top:3883;width:9946;height:2" coordorigin="1236,3883" coordsize="9946,0" path="m1236,3883l11182,3883e" filled="false" stroked="true" strokeweight="2.260pt" strokecolor="#000000">
                <v:path arrowok="t"/>
              </v:shape>
            </v:group>
            <v:group style="position:absolute;left:4973;top:3905;width:2;height:970" coordorigin="4973,3905" coordsize="2,970">
              <v:shape style="position:absolute;left:4973;top:3905;width:2;height:970" coordorigin="4973,3905" coordsize="0,970" path="m4973,3905l4973,4874e" filled="false" stroked="true" strokeweight="2.260pt" strokecolor="#000000">
                <v:path arrowok="t"/>
              </v:shape>
            </v:group>
            <v:group style="position:absolute;left:5537;top:4241;width:82;height:293" coordorigin="5537,4241" coordsize="82,293">
              <v:shape style="position:absolute;left:5537;top:4241;width:82;height:293" coordorigin="5537,4241" coordsize="82,293" path="m5537,4534l5618,4534,5618,4241,5537,4241,5537,4534xe" filled="true" fillcolor="#ee5d1b" stroked="false">
                <v:path arrowok="t"/>
                <v:fill type="solid"/>
              </v:shape>
            </v:group>
            <v:group style="position:absolute;left:4994;top:4241;width:92;height:293" coordorigin="4994,4241" coordsize="92,293">
              <v:shape style="position:absolute;left:4994;top:4241;width:92;height:293" coordorigin="4994,4241" coordsize="92,293" path="m4994,4534l5086,4534,5086,4241,4994,4241,4994,4534xe" filled="true" fillcolor="#ee5d1b" stroked="false">
                <v:path arrowok="t"/>
                <v:fill type="solid"/>
              </v:shape>
            </v:group>
            <v:group style="position:absolute;left:5086;top:4241;width:452;height:298" coordorigin="5086,4241" coordsize="452,298">
              <v:shape style="position:absolute;left:5086;top:4241;width:452;height:298" coordorigin="5086,4241" coordsize="452,298" path="m5086,4241l5537,4241,5537,4538,5086,4538,5086,4241xe" filled="true" fillcolor="#ee5d1b" stroked="false">
                <v:path arrowok="t"/>
                <v:fill type="solid"/>
              </v:shape>
            </v:group>
            <v:group style="position:absolute;left:1236;top:4219;width:4426;height:2" coordorigin="1236,4219" coordsize="4426,2">
              <v:shape style="position:absolute;left:1236;top:4219;width:4426;height:2" coordorigin="1236,4219" coordsize="4426,0" path="m1236,4219l5662,4219e" filled="false" stroked="true" strokeweight="2.260pt" strokecolor="#000000">
                <v:path arrowok="t"/>
              </v:shape>
            </v:group>
            <v:group style="position:absolute;left:5537;top:4577;width:82;height:293" coordorigin="5537,4577" coordsize="82,293">
              <v:shape style="position:absolute;left:5537;top:4577;width:82;height:293" coordorigin="5537,4577" coordsize="82,293" path="m5537,4870l5618,4870,5618,4577,5537,4577,5537,4870xe" filled="true" fillcolor="#ee5d1b" stroked="false">
                <v:path arrowok="t"/>
                <v:fill type="solid"/>
              </v:shape>
            </v:group>
            <v:group style="position:absolute;left:4994;top:4577;width:92;height:293" coordorigin="4994,4577" coordsize="92,293">
              <v:shape style="position:absolute;left:4994;top:4577;width:92;height:293" coordorigin="4994,4577" coordsize="92,293" path="m4994,4870l5086,4870,5086,4577,4994,4577,4994,4870xe" filled="true" fillcolor="#ee5d1b" stroked="false">
                <v:path arrowok="t"/>
                <v:fill type="solid"/>
              </v:shape>
            </v:group>
            <v:group style="position:absolute;left:5086;top:4577;width:452;height:298" coordorigin="5086,4577" coordsize="452,298">
              <v:shape style="position:absolute;left:5086;top:4577;width:452;height:298" coordorigin="5086,4577" coordsize="452,298" path="m5086,4577l5537,4577,5537,4874,5086,4874,5086,4577xe" filled="true" fillcolor="#ee5d1b" stroked="false">
                <v:path arrowok="t"/>
                <v:fill type="solid"/>
              </v:shape>
            </v:group>
            <v:group style="position:absolute;left:1236;top:4555;width:4426;height:2" coordorigin="1236,4555" coordsize="4426,2">
              <v:shape style="position:absolute;left:1236;top:4555;width:4426;height:2" coordorigin="1236,4555" coordsize="4426,0" path="m1236,4555l5662,4555e" filled="false" stroked="true" strokeweight="2.260pt" strokecolor="#000000">
                <v:path arrowok="t"/>
              </v:shape>
            </v:group>
            <v:group style="position:absolute;left:1279;top:4918;width:4340;height:960" coordorigin="1279,4918" coordsize="4340,960">
              <v:shape style="position:absolute;left:1279;top:4918;width:4340;height:960" coordorigin="1279,4918" coordsize="4340,960" path="m1279,4918l5618,4918,5618,5878,1279,5878,1279,4918xe" filled="true" fillcolor="#bebebe" stroked="false">
                <v:path arrowok="t"/>
                <v:fill type="solid"/>
              </v:shape>
            </v:group>
            <v:group style="position:absolute;left:1370;top:4918;width:4162;height:528" coordorigin="1370,4918" coordsize="4162,528">
              <v:shape style="position:absolute;left:1370;top:4918;width:4162;height:528" coordorigin="1370,4918" coordsize="4162,528" path="m1370,4918l5532,4918,5532,5446,1370,5446,1370,4918xe" filled="true" fillcolor="#bebebe" stroked="false">
                <v:path arrowok="t"/>
                <v:fill type="solid"/>
              </v:shape>
            </v:group>
            <v:group style="position:absolute;left:1370;top:5441;width:4162;height:346" coordorigin="1370,5441" coordsize="4162,346">
              <v:shape style="position:absolute;left:1370;top:5441;width:4162;height:346" coordorigin="1370,5441" coordsize="4162,346" path="m1370,5441l5532,5441,5532,5786,1370,5786,1370,5441xe" filled="true" fillcolor="#bebebe" stroked="false">
                <v:path arrowok="t"/>
                <v:fill type="solid"/>
              </v:shape>
            </v:group>
            <v:group style="position:absolute;left:1236;top:4896;width:4426;height:2" coordorigin="1236,4896" coordsize="4426,2">
              <v:shape style="position:absolute;left:1236;top:4896;width:4426;height:2" coordorigin="1236,4896" coordsize="4426,0" path="m1236,4896l5662,4896e" filled="false" stroked="true" strokeweight="2.260pt" strokecolor="#000000">
                <v:path arrowok="t"/>
              </v:shape>
            </v:group>
            <v:group style="position:absolute;left:5537;top:5926;width:82;height:293" coordorigin="5537,5926" coordsize="82,293">
              <v:shape style="position:absolute;left:5537;top:5926;width:82;height:293" coordorigin="5537,5926" coordsize="82,293" path="m5537,6218l5618,6218,5618,5926,5537,5926,5537,6218xe" filled="true" fillcolor="#ee5d1b" stroked="false">
                <v:path arrowok="t"/>
                <v:fill type="solid"/>
              </v:shape>
            </v:group>
            <v:group style="position:absolute;left:4994;top:5926;width:92;height:293" coordorigin="4994,5926" coordsize="92,293">
              <v:shape style="position:absolute;left:4994;top:5926;width:92;height:293" coordorigin="4994,5926" coordsize="92,293" path="m4994,6218l5086,6218,5086,5926,4994,5926,4994,6218xe" filled="true" fillcolor="#ee5d1b" stroked="false">
                <v:path arrowok="t"/>
                <v:fill type="solid"/>
              </v:shape>
            </v:group>
            <v:group style="position:absolute;left:5086;top:5926;width:452;height:298" coordorigin="5086,5926" coordsize="452,298">
              <v:shape style="position:absolute;left:5086;top:5926;width:452;height:298" coordorigin="5086,5926" coordsize="452,298" path="m5086,5926l5537,5926,5537,6223,5086,6223,5086,5926xe" filled="true" fillcolor="#ee5d1b" stroked="false">
                <v:path arrowok="t"/>
                <v:fill type="solid"/>
              </v:shape>
            </v:group>
            <v:group style="position:absolute;left:1236;top:5904;width:4426;height:2" coordorigin="1236,5904" coordsize="4426,2">
              <v:shape style="position:absolute;left:1236;top:5904;width:4426;height:2" coordorigin="1236,5904" coordsize="4426,0" path="m1236,5904l5662,5904e" filled="false" stroked="true" strokeweight="2.260pt" strokecolor="#000000">
                <v:path arrowok="t"/>
              </v:shape>
            </v:group>
            <v:group style="position:absolute;left:4973;top:5926;width:2;height:3922" coordorigin="4973,5926" coordsize="2,3922">
              <v:shape style="position:absolute;left:4973;top:5926;width:2;height:3922" coordorigin="4973,5926" coordsize="0,3922" path="m4973,5926l4973,9847e" filled="false" stroked="true" strokeweight="2.260pt" strokecolor="#000000">
                <v:path arrowok="t"/>
              </v:shape>
            </v:group>
            <v:group style="position:absolute;left:5537;top:6262;width:82;height:293" coordorigin="5537,6262" coordsize="82,293">
              <v:shape style="position:absolute;left:5537;top:6262;width:82;height:293" coordorigin="5537,6262" coordsize="82,293" path="m5537,6554l5618,6554,5618,6262,5537,6262,5537,6554xe" filled="true" fillcolor="#ee5d1b" stroked="false">
                <v:path arrowok="t"/>
                <v:fill type="solid"/>
              </v:shape>
            </v:group>
            <v:group style="position:absolute;left:4994;top:6262;width:92;height:293" coordorigin="4994,6262" coordsize="92,293">
              <v:shape style="position:absolute;left:4994;top:6262;width:92;height:293" coordorigin="4994,6262" coordsize="92,293" path="m4994,6554l5086,6554,5086,6262,4994,6262,4994,6554xe" filled="true" fillcolor="#ee5d1b" stroked="false">
                <v:path arrowok="t"/>
                <v:fill type="solid"/>
              </v:shape>
            </v:group>
            <v:group style="position:absolute;left:5086;top:6262;width:452;height:298" coordorigin="5086,6262" coordsize="452,298">
              <v:shape style="position:absolute;left:5086;top:6262;width:452;height:298" coordorigin="5086,6262" coordsize="452,298" path="m5086,6262l5537,6262,5537,6559,5086,6559,5086,6262xe" filled="true" fillcolor="#ee5d1b" stroked="false">
                <v:path arrowok="t"/>
                <v:fill type="solid"/>
              </v:shape>
            </v:group>
            <v:group style="position:absolute;left:1236;top:6240;width:4426;height:2" coordorigin="1236,6240" coordsize="4426,2">
              <v:shape style="position:absolute;left:1236;top:6240;width:4426;height:2" coordorigin="1236,6240" coordsize="4426,0" path="m1236,6240l5662,6240e" filled="false" stroked="true" strokeweight="2.260pt" strokecolor="#000000">
                <v:path arrowok="t"/>
              </v:shape>
            </v:group>
            <v:group style="position:absolute;left:4994;top:6598;width:624;height:586" coordorigin="4994,6598" coordsize="624,586">
              <v:shape style="position:absolute;left:4994;top:6598;width:624;height:586" coordorigin="4994,6598" coordsize="624,586" path="m4994,6598l5618,6598,5618,7183,4994,7183,4994,6598xe" filled="true" fillcolor="#ee5d1b" stroked="false">
                <v:path arrowok="t"/>
                <v:fill type="solid"/>
              </v:shape>
            </v:group>
            <v:group style="position:absolute;left:5086;top:6598;width:452;height:298" coordorigin="5086,6598" coordsize="452,298">
              <v:shape style="position:absolute;left:5086;top:6598;width:452;height:298" coordorigin="5086,6598" coordsize="452,298" path="m5086,6598l5537,6598,5537,6895,5086,6895,5086,6598xe" filled="true" fillcolor="#ee5d1b" stroked="false">
                <v:path arrowok="t"/>
                <v:fill type="solid"/>
              </v:shape>
            </v:group>
            <v:group style="position:absolute;left:1236;top:6576;width:4426;height:2" coordorigin="1236,6576" coordsize="4426,2">
              <v:shape style="position:absolute;left:1236;top:6576;width:4426;height:2" coordorigin="1236,6576" coordsize="4426,0" path="m1236,6576l5662,6576e" filled="false" stroked="true" strokeweight="2.260pt" strokecolor="#000000">
                <v:path arrowok="t"/>
              </v:shape>
            </v:group>
            <v:group style="position:absolute;left:5537;top:7231;width:82;height:293" coordorigin="5537,7231" coordsize="82,293">
              <v:shape style="position:absolute;left:5537;top:7231;width:82;height:293" coordorigin="5537,7231" coordsize="82,293" path="m5537,7524l5618,7524,5618,7231,5537,7231,5537,7524xe" filled="true" fillcolor="#ee5d1b" stroked="false">
                <v:path arrowok="t"/>
                <v:fill type="solid"/>
              </v:shape>
            </v:group>
            <v:group style="position:absolute;left:4994;top:7231;width:92;height:293" coordorigin="4994,7231" coordsize="92,293">
              <v:shape style="position:absolute;left:4994;top:7231;width:92;height:293" coordorigin="4994,7231" coordsize="92,293" path="m4994,7524l5086,7524,5086,7231,4994,7231,4994,7524xe" filled="true" fillcolor="#ee5d1b" stroked="false">
                <v:path arrowok="t"/>
                <v:fill type="solid"/>
              </v:shape>
            </v:group>
            <v:group style="position:absolute;left:5086;top:7231;width:452;height:298" coordorigin="5086,7231" coordsize="452,298">
              <v:shape style="position:absolute;left:5086;top:7231;width:452;height:298" coordorigin="5086,7231" coordsize="452,298" path="m5086,7231l5537,7231,5537,7529,5086,7529,5086,7231xe" filled="true" fillcolor="#ee5d1b" stroked="false">
                <v:path arrowok="t"/>
                <v:fill type="solid"/>
              </v:shape>
            </v:group>
            <v:group style="position:absolute;left:1236;top:7210;width:4426;height:2" coordorigin="1236,7210" coordsize="4426,2">
              <v:shape style="position:absolute;left:1236;top:7210;width:4426;height:2" coordorigin="1236,7210" coordsize="4426,0" path="m1236,7210l5662,7210e" filled="false" stroked="true" strokeweight="2.260pt" strokecolor="#000000">
                <v:path arrowok="t"/>
              </v:shape>
            </v:group>
            <v:group style="position:absolute;left:5537;top:7567;width:82;height:293" coordorigin="5537,7567" coordsize="82,293">
              <v:shape style="position:absolute;left:5537;top:7567;width:82;height:293" coordorigin="5537,7567" coordsize="82,293" path="m5537,7860l5618,7860,5618,7567,5537,7567,5537,7860xe" filled="true" fillcolor="#ee5d1b" stroked="false">
                <v:path arrowok="t"/>
                <v:fill type="solid"/>
              </v:shape>
            </v:group>
            <v:group style="position:absolute;left:4994;top:7567;width:92;height:293" coordorigin="4994,7567" coordsize="92,293">
              <v:shape style="position:absolute;left:4994;top:7567;width:92;height:293" coordorigin="4994,7567" coordsize="92,293" path="m4994,7860l5086,7860,5086,7567,4994,7567,4994,7860xe" filled="true" fillcolor="#ee5d1b" stroked="false">
                <v:path arrowok="t"/>
                <v:fill type="solid"/>
              </v:shape>
            </v:group>
            <v:group style="position:absolute;left:5086;top:7567;width:452;height:298" coordorigin="5086,7567" coordsize="452,298">
              <v:shape style="position:absolute;left:5086;top:7567;width:452;height:298" coordorigin="5086,7567" coordsize="452,298" path="m5086,7567l5537,7567,5537,7865,5086,7865,5086,7567xe" filled="true" fillcolor="#ee5d1b" stroked="false">
                <v:path arrowok="t"/>
                <v:fill type="solid"/>
              </v:shape>
            </v:group>
            <v:group style="position:absolute;left:1236;top:7546;width:4426;height:2" coordorigin="1236,7546" coordsize="4426,2">
              <v:shape style="position:absolute;left:1236;top:7546;width:4426;height:2" coordorigin="1236,7546" coordsize="4426,0" path="m1236,7546l5662,7546e" filled="false" stroked="true" strokeweight="2.260pt" strokecolor="#000000">
                <v:path arrowok="t"/>
              </v:shape>
            </v:group>
            <v:group style="position:absolute;left:4994;top:7908;width:624;height:586" coordorigin="4994,7908" coordsize="624,586">
              <v:shape style="position:absolute;left:4994;top:7908;width:624;height:586" coordorigin="4994,7908" coordsize="624,586" path="m4994,7908l5618,7908,5618,8494,4994,8494,4994,7908xe" filled="true" fillcolor="#ee5d1b" stroked="false">
                <v:path arrowok="t"/>
                <v:fill type="solid"/>
              </v:shape>
            </v:group>
            <v:group style="position:absolute;left:5086;top:7908;width:452;height:298" coordorigin="5086,7908" coordsize="452,298">
              <v:shape style="position:absolute;left:5086;top:7908;width:452;height:298" coordorigin="5086,7908" coordsize="452,298" path="m5086,7908l5537,7908,5537,8206,5086,8206,5086,7908xe" filled="true" fillcolor="#ee5d1b" stroked="false">
                <v:path arrowok="t"/>
                <v:fill type="solid"/>
              </v:shape>
            </v:group>
            <v:group style="position:absolute;left:1236;top:7886;width:4426;height:2" coordorigin="1236,7886" coordsize="4426,2">
              <v:shape style="position:absolute;left:1236;top:7886;width:4426;height:2" coordorigin="1236,7886" coordsize="4426,0" path="m1236,7886l5662,7886e" filled="false" stroked="true" strokeweight="2.260pt" strokecolor="#000000">
                <v:path arrowok="t"/>
              </v:shape>
            </v:group>
            <v:group style="position:absolute;left:5537;top:8537;width:82;height:293" coordorigin="5537,8537" coordsize="82,293">
              <v:shape style="position:absolute;left:5537;top:8537;width:82;height:293" coordorigin="5537,8537" coordsize="82,293" path="m5537,8830l5618,8830,5618,8537,5537,8537,5537,8830xe" filled="true" fillcolor="#ee5d1b" stroked="false">
                <v:path arrowok="t"/>
                <v:fill type="solid"/>
              </v:shape>
            </v:group>
            <v:group style="position:absolute;left:4994;top:8537;width:92;height:293" coordorigin="4994,8537" coordsize="92,293">
              <v:shape style="position:absolute;left:4994;top:8537;width:92;height:293" coordorigin="4994,8537" coordsize="92,293" path="m4994,8830l5086,8830,5086,8537,4994,8537,4994,8830xe" filled="true" fillcolor="#ee5d1b" stroked="false">
                <v:path arrowok="t"/>
                <v:fill type="solid"/>
              </v:shape>
            </v:group>
            <v:group style="position:absolute;left:5086;top:8537;width:452;height:298" coordorigin="5086,8537" coordsize="452,298">
              <v:shape style="position:absolute;left:5086;top:8537;width:452;height:298" coordorigin="5086,8537" coordsize="452,298" path="m5086,8537l5537,8537,5537,8834,5086,8834,5086,8537xe" filled="true" fillcolor="#ee5d1b" stroked="false">
                <v:path arrowok="t"/>
                <v:fill type="solid"/>
              </v:shape>
            </v:group>
            <v:group style="position:absolute;left:1236;top:8515;width:4426;height:2" coordorigin="1236,8515" coordsize="4426,2">
              <v:shape style="position:absolute;left:1236;top:8515;width:4426;height:2" coordorigin="1236,8515" coordsize="4426,0" path="m1236,8515l5662,8515e" filled="false" stroked="true" strokeweight="2.260pt" strokecolor="#000000">
                <v:path arrowok="t"/>
              </v:shape>
            </v:group>
            <v:group style="position:absolute;left:5537;top:8878;width:82;height:293" coordorigin="5537,8878" coordsize="82,293">
              <v:shape style="position:absolute;left:5537;top:8878;width:82;height:293" coordorigin="5537,8878" coordsize="82,293" path="m5537,9170l5618,9170,5618,8878,5537,8878,5537,9170xe" filled="true" fillcolor="#ee5d1b" stroked="false">
                <v:path arrowok="t"/>
                <v:fill type="solid"/>
              </v:shape>
            </v:group>
            <v:group style="position:absolute;left:4994;top:8878;width:92;height:293" coordorigin="4994,8878" coordsize="92,293">
              <v:shape style="position:absolute;left:4994;top:8878;width:92;height:293" coordorigin="4994,8878" coordsize="92,293" path="m4994,9170l5086,9170,5086,8878,4994,8878,4994,9170xe" filled="true" fillcolor="#ee5d1b" stroked="false">
                <v:path arrowok="t"/>
                <v:fill type="solid"/>
              </v:shape>
            </v:group>
            <v:group style="position:absolute;left:5086;top:8878;width:452;height:298" coordorigin="5086,8878" coordsize="452,298">
              <v:shape style="position:absolute;left:5086;top:8878;width:452;height:298" coordorigin="5086,8878" coordsize="452,298" path="m5086,8878l5537,8878,5537,9175,5086,9175,5086,8878xe" filled="true" fillcolor="#ee5d1b" stroked="false">
                <v:path arrowok="t"/>
                <v:fill type="solid"/>
              </v:shape>
            </v:group>
            <v:group style="position:absolute;left:1236;top:8856;width:4426;height:2" coordorigin="1236,8856" coordsize="4426,2">
              <v:shape style="position:absolute;left:1236;top:8856;width:4426;height:2" coordorigin="1236,8856" coordsize="4426,0" path="m1236,8856l5662,8856e" filled="false" stroked="true" strokeweight="2.260pt" strokecolor="#000000">
                <v:path arrowok="t"/>
              </v:shape>
            </v:group>
            <v:group style="position:absolute;left:5537;top:9214;width:82;height:293" coordorigin="5537,9214" coordsize="82,293">
              <v:shape style="position:absolute;left:5537;top:9214;width:82;height:293" coordorigin="5537,9214" coordsize="82,293" path="m5537,9506l5618,9506,5618,9214,5537,9214,5537,9506xe" filled="true" fillcolor="#ee5d1b" stroked="false">
                <v:path arrowok="t"/>
                <v:fill type="solid"/>
              </v:shape>
            </v:group>
            <v:group style="position:absolute;left:4994;top:9214;width:92;height:293" coordorigin="4994,9214" coordsize="92,293">
              <v:shape style="position:absolute;left:4994;top:9214;width:92;height:293" coordorigin="4994,9214" coordsize="92,293" path="m4994,9506l5086,9506,5086,9214,4994,9214,4994,9506xe" filled="true" fillcolor="#ee5d1b" stroked="false">
                <v:path arrowok="t"/>
                <v:fill type="solid"/>
              </v:shape>
            </v:group>
            <v:group style="position:absolute;left:5086;top:9214;width:452;height:298" coordorigin="5086,9214" coordsize="452,298">
              <v:shape style="position:absolute;left:5086;top:9214;width:452;height:298" coordorigin="5086,9214" coordsize="452,298" path="m5086,9214l5537,9214,5537,9511,5086,9511,5086,9214xe" filled="true" fillcolor="#ee5d1b" stroked="false">
                <v:path arrowok="t"/>
                <v:fill type="solid"/>
              </v:shape>
            </v:group>
            <v:group style="position:absolute;left:1236;top:9192;width:4426;height:2" coordorigin="1236,9192" coordsize="4426,2">
              <v:shape style="position:absolute;left:1236;top:9192;width:4426;height:2" coordorigin="1236,9192" coordsize="4426,0" path="m1236,9192l5662,9192e" filled="false" stroked="true" strokeweight="2.260pt" strokecolor="#000000">
                <v:path arrowok="t"/>
              </v:shape>
            </v:group>
            <v:group style="position:absolute;left:5537;top:9550;width:82;height:293" coordorigin="5537,9550" coordsize="82,293">
              <v:shape style="position:absolute;left:5537;top:9550;width:82;height:293" coordorigin="5537,9550" coordsize="82,293" path="m5537,9842l5618,9842,5618,9550,5537,9550,5537,9842xe" filled="true" fillcolor="#ee5d1b" stroked="false">
                <v:path arrowok="t"/>
                <v:fill type="solid"/>
              </v:shape>
            </v:group>
            <v:group style="position:absolute;left:4994;top:9550;width:92;height:293" coordorigin="4994,9550" coordsize="92,293">
              <v:shape style="position:absolute;left:4994;top:9550;width:92;height:293" coordorigin="4994,9550" coordsize="92,293" path="m4994,9842l5086,9842,5086,9550,4994,9550,4994,9842xe" filled="true" fillcolor="#ee5d1b" stroked="false">
                <v:path arrowok="t"/>
                <v:fill type="solid"/>
              </v:shape>
            </v:group>
            <v:group style="position:absolute;left:5086;top:9550;width:452;height:298" coordorigin="5086,9550" coordsize="452,298">
              <v:shape style="position:absolute;left:5086;top:9550;width:452;height:298" coordorigin="5086,9550" coordsize="452,298" path="m5086,9550l5537,9550,5537,9847,5086,9847,5086,9550xe" filled="true" fillcolor="#ee5d1b" stroked="false">
                <v:path arrowok="t"/>
                <v:fill type="solid"/>
              </v:shape>
            </v:group>
            <v:group style="position:absolute;left:1236;top:9528;width:4426;height:2" coordorigin="1236,9528" coordsize="4426,2">
              <v:shape style="position:absolute;left:1236;top:9528;width:4426;height:2" coordorigin="1236,9528" coordsize="4426,0" path="m1236,9528l5662,9528e" filled="false" stroked="true" strokeweight="2.260pt" strokecolor="#000000">
                <v:path arrowok="t"/>
              </v:shape>
            </v:group>
            <v:group style="position:absolute;left:1279;top:9890;width:4340;height:999" coordorigin="1279,9890" coordsize="4340,999">
              <v:shape style="position:absolute;left:1279;top:9890;width:4340;height:999" coordorigin="1279,9890" coordsize="4340,999" path="m1279,9890l5618,9890,5618,10889,1279,10889,1279,9890xe" filled="true" fillcolor="#bebebe" stroked="false">
                <v:path arrowok="t"/>
                <v:fill type="solid"/>
              </v:shape>
            </v:group>
            <v:group style="position:absolute;left:1370;top:9890;width:4162;height:504" coordorigin="1370,9890" coordsize="4162,504">
              <v:shape style="position:absolute;left:1370;top:9890;width:4162;height:504" coordorigin="1370,9890" coordsize="4162,504" path="m1370,9890l5532,9890,5532,10394,1370,10394,1370,9890xe" filled="true" fillcolor="#bebebe" stroked="false">
                <v:path arrowok="t"/>
                <v:fill type="solid"/>
              </v:shape>
            </v:group>
            <v:group style="position:absolute;left:1370;top:10390;width:4162;height:351" coordorigin="1370,10390" coordsize="4162,351">
              <v:shape style="position:absolute;left:1370;top:10390;width:4162;height:351" coordorigin="1370,10390" coordsize="4162,351" path="m1370,10390l5532,10390,5532,10740,1370,10740,1370,10390xe" filled="true" fillcolor="#bebebe" stroked="false">
                <v:path arrowok="t"/>
                <v:fill type="solid"/>
              </v:shape>
            </v:group>
            <v:group style="position:absolute;left:1236;top:9869;width:4426;height:2" coordorigin="1236,9869" coordsize="4426,2">
              <v:shape style="position:absolute;left:1236;top:9869;width:4426;height:2" coordorigin="1236,9869" coordsize="4426,0" path="m1236,9869l5662,9869e" filled="false" stroked="true" strokeweight="2.260pt" strokecolor="#000000">
                <v:path arrowok="t"/>
              </v:shape>
            </v:group>
            <v:group style="position:absolute;left:5537;top:10932;width:82;height:293" coordorigin="5537,10932" coordsize="82,293">
              <v:shape style="position:absolute;left:5537;top:10932;width:82;height:293" coordorigin="5537,10932" coordsize="82,293" path="m5537,11225l5618,11225,5618,10932,5537,10932,5537,11225xe" filled="true" fillcolor="#ee5d1b" stroked="false">
                <v:path arrowok="t"/>
                <v:fill type="solid"/>
              </v:shape>
            </v:group>
            <v:group style="position:absolute;left:4994;top:10932;width:92;height:293" coordorigin="4994,10932" coordsize="92,293">
              <v:shape style="position:absolute;left:4994;top:10932;width:92;height:293" coordorigin="4994,10932" coordsize="92,293" path="m4994,11225l5086,11225,5086,10932,4994,10932,4994,11225xe" filled="true" fillcolor="#ee5d1b" stroked="false">
                <v:path arrowok="t"/>
                <v:fill type="solid"/>
              </v:shape>
            </v:group>
            <v:group style="position:absolute;left:5086;top:10932;width:452;height:298" coordorigin="5086,10932" coordsize="452,298">
              <v:shape style="position:absolute;left:5086;top:10932;width:452;height:298" coordorigin="5086,10932" coordsize="452,298" path="m5086,10932l5537,10932,5537,11230,5086,11230,5086,10932xe" filled="true" fillcolor="#ee5d1b" stroked="false">
                <v:path arrowok="t"/>
                <v:fill type="solid"/>
              </v:shape>
            </v:group>
            <v:group style="position:absolute;left:1236;top:10910;width:4426;height:2" coordorigin="1236,10910" coordsize="4426,2">
              <v:shape style="position:absolute;left:1236;top:10910;width:4426;height:2" coordorigin="1236,10910" coordsize="4426,0" path="m1236,10910l5662,10910e" filled="false" stroked="true" strokeweight="2.260pt" strokecolor="#000000">
                <v:path arrowok="t"/>
              </v:shape>
            </v:group>
            <v:group style="position:absolute;left:4973;top:10932;width:2;height:2732" coordorigin="4973,10932" coordsize="2,2732">
              <v:shape style="position:absolute;left:4973;top:10932;width:2;height:2732" coordorigin="4973,10932" coordsize="0,2732" path="m4973,10932l4973,13663e" filled="false" stroked="true" strokeweight="2.260pt" strokecolor="#000000">
                <v:path arrowok="t"/>
              </v:shape>
            </v:group>
            <v:group style="position:absolute;left:5537;top:11273;width:82;height:312" coordorigin="5537,11273" coordsize="82,312">
              <v:shape style="position:absolute;left:5537;top:11273;width:82;height:312" coordorigin="5537,11273" coordsize="82,312" path="m5537,11585l5618,11585,5618,11273,5537,11273,5537,11585xe" filled="true" fillcolor="#ee5d1b" stroked="false">
                <v:path arrowok="t"/>
                <v:fill type="solid"/>
              </v:shape>
            </v:group>
            <v:group style="position:absolute;left:4994;top:11273;width:92;height:312" coordorigin="4994,11273" coordsize="92,312">
              <v:shape style="position:absolute;left:4994;top:11273;width:92;height:312" coordorigin="4994,11273" coordsize="92,312" path="m4994,11585l5086,11585,5086,11273,4994,11273,4994,11585xe" filled="true" fillcolor="#ee5d1b" stroked="false">
                <v:path arrowok="t"/>
                <v:fill type="solid"/>
              </v:shape>
            </v:group>
            <v:group style="position:absolute;left:5086;top:11273;width:452;height:317" coordorigin="5086,11273" coordsize="452,317">
              <v:shape style="position:absolute;left:5086;top:11273;width:452;height:317" coordorigin="5086,11273" coordsize="452,317" path="m5086,11273l5537,11273,5537,11590,5086,11590,5086,11273xe" filled="true" fillcolor="#ee5d1b" stroked="false">
                <v:path arrowok="t"/>
                <v:fill type="solid"/>
              </v:shape>
            </v:group>
            <v:group style="position:absolute;left:1236;top:11251;width:4426;height:2" coordorigin="1236,11251" coordsize="4426,2">
              <v:shape style="position:absolute;left:1236;top:11251;width:4426;height:2" coordorigin="1236,11251" coordsize="4426,0" path="m1236,11251l5662,11251e" filled="false" stroked="true" strokeweight="2.260pt" strokecolor="#000000">
                <v:path arrowok="t"/>
              </v:shape>
            </v:group>
            <v:group style="position:absolute;left:4994;top:11628;width:624;height:586" coordorigin="4994,11628" coordsize="624,586">
              <v:shape style="position:absolute;left:4994;top:11628;width:624;height:586" coordorigin="4994,11628" coordsize="624,586" path="m4994,11628l5618,11628,5618,12214,4994,12214,4994,11628xe" filled="true" fillcolor="#ee5d1b" stroked="false">
                <v:path arrowok="t"/>
                <v:fill type="solid"/>
              </v:shape>
            </v:group>
            <v:group style="position:absolute;left:5086;top:11628;width:452;height:298" coordorigin="5086,11628" coordsize="452,298">
              <v:shape style="position:absolute;left:5086;top:11628;width:452;height:298" coordorigin="5086,11628" coordsize="452,298" path="m5086,11628l5537,11628,5537,11926,5086,11926,5086,11628xe" filled="true" fillcolor="#ee5d1b" stroked="false">
                <v:path arrowok="t"/>
                <v:fill type="solid"/>
              </v:shape>
            </v:group>
            <v:group style="position:absolute;left:1236;top:11606;width:4426;height:2" coordorigin="1236,11606" coordsize="4426,2">
              <v:shape style="position:absolute;left:1236;top:11606;width:4426;height:2" coordorigin="1236,11606" coordsize="4426,0" path="m1236,11606l5662,11606e" filled="false" stroked="true" strokeweight="2.260pt" strokecolor="#000000">
                <v:path arrowok="t"/>
              </v:shape>
            </v:group>
            <v:group style="position:absolute;left:5537;top:12257;width:82;height:312" coordorigin="5537,12257" coordsize="82,312">
              <v:shape style="position:absolute;left:5537;top:12257;width:82;height:312" coordorigin="5537,12257" coordsize="82,312" path="m5537,12569l5618,12569,5618,12257,5537,12257,5537,12569xe" filled="true" fillcolor="#ee5d1b" stroked="false">
                <v:path arrowok="t"/>
                <v:fill type="solid"/>
              </v:shape>
            </v:group>
            <v:group style="position:absolute;left:4994;top:12257;width:92;height:312" coordorigin="4994,12257" coordsize="92,312">
              <v:shape style="position:absolute;left:4994;top:12257;width:92;height:312" coordorigin="4994,12257" coordsize="92,312" path="m4994,12569l5086,12569,5086,12257,4994,12257,4994,12569xe" filled="true" fillcolor="#ee5d1b" stroked="false">
                <v:path arrowok="t"/>
                <v:fill type="solid"/>
              </v:shape>
            </v:group>
            <v:group style="position:absolute;left:5086;top:12257;width:452;height:317" coordorigin="5086,12257" coordsize="452,317">
              <v:shape style="position:absolute;left:5086;top:12257;width:452;height:317" coordorigin="5086,12257" coordsize="452,317" path="m5086,12257l5537,12257,5537,12574,5086,12574,5086,12257xe" filled="true" fillcolor="#ee5d1b" stroked="false">
                <v:path arrowok="t"/>
                <v:fill type="solid"/>
              </v:shape>
            </v:group>
            <v:group style="position:absolute;left:1236;top:12235;width:4426;height:2" coordorigin="1236,12235" coordsize="4426,2">
              <v:shape style="position:absolute;left:1236;top:12235;width:4426;height:2" coordorigin="1236,12235" coordsize="4426,0" path="m1236,12235l5662,12235e" filled="false" stroked="true" strokeweight="2.260pt" strokecolor="#000000">
                <v:path arrowok="t"/>
              </v:shape>
            </v:group>
            <v:group style="position:absolute;left:5537;top:12617;width:82;height:312" coordorigin="5537,12617" coordsize="82,312">
              <v:shape style="position:absolute;left:5537;top:12617;width:82;height:312" coordorigin="5537,12617" coordsize="82,312" path="m5537,12929l5618,12929,5618,12617,5537,12617,5537,12929xe" filled="true" fillcolor="#ee5d1b" stroked="false">
                <v:path arrowok="t"/>
                <v:fill type="solid"/>
              </v:shape>
            </v:group>
            <v:group style="position:absolute;left:4994;top:12617;width:92;height:312" coordorigin="4994,12617" coordsize="92,312">
              <v:shape style="position:absolute;left:4994;top:12617;width:92;height:312" coordorigin="4994,12617" coordsize="92,312" path="m4994,12929l5086,12929,5086,12617,4994,12617,4994,12929xe" filled="true" fillcolor="#ee5d1b" stroked="false">
                <v:path arrowok="t"/>
                <v:fill type="solid"/>
              </v:shape>
            </v:group>
            <v:group style="position:absolute;left:5086;top:12617;width:452;height:317" coordorigin="5086,12617" coordsize="452,317">
              <v:shape style="position:absolute;left:5086;top:12617;width:452;height:317" coordorigin="5086,12617" coordsize="452,317" path="m5086,12617l5537,12617,5537,12934,5086,12934,5086,12617xe" filled="true" fillcolor="#ee5d1b" stroked="false">
                <v:path arrowok="t"/>
                <v:fill type="solid"/>
              </v:shape>
            </v:group>
            <v:group style="position:absolute;left:1236;top:12595;width:4426;height:2" coordorigin="1236,12595" coordsize="4426,2">
              <v:shape style="position:absolute;left:1236;top:12595;width:4426;height:2" coordorigin="1236,12595" coordsize="4426,0" path="m1236,12595l5662,12595e" filled="false" stroked="true" strokeweight="2.260pt" strokecolor="#000000">
                <v:path arrowok="t"/>
              </v:shape>
            </v:group>
            <v:group style="position:absolute;left:4994;top:12972;width:624;height:293" coordorigin="4994,12972" coordsize="624,293">
              <v:shape style="position:absolute;left:4994;top:12972;width:624;height:293" coordorigin="4994,12972" coordsize="624,293" path="m4994,12972l5618,12972,5618,13265,4994,13265,4994,12972xe" filled="true" fillcolor="#ee5d1b" stroked="false">
                <v:path arrowok="t"/>
                <v:fill type="solid"/>
              </v:shape>
            </v:group>
            <v:group style="position:absolute;left:5086;top:12972;width:452;height:284" coordorigin="5086,12972" coordsize="452,284">
              <v:shape style="position:absolute;left:5086;top:12972;width:452;height:284" coordorigin="5086,12972" coordsize="452,284" path="m5086,12972l5537,12972,5537,13255,5086,13255,5086,12972xe" filled="true" fillcolor="#ee5d1b" stroked="false">
                <v:path arrowok="t"/>
                <v:fill type="solid"/>
              </v:shape>
            </v:group>
            <v:group style="position:absolute;left:1236;top:12950;width:4426;height:2" coordorigin="1236,12950" coordsize="4426,2">
              <v:shape style="position:absolute;left:1236;top:12950;width:4426;height:2" coordorigin="1236,12950" coordsize="4426,0" path="m1236,12950l5662,12950e" filled="false" stroked="true" strokeweight="2.260pt" strokecolor="#000000">
                <v:path arrowok="t"/>
              </v:shape>
            </v:group>
            <v:group style="position:absolute;left:4994;top:13308;width:624;height:351" coordorigin="4994,13308" coordsize="624,351">
              <v:shape style="position:absolute;left:4994;top:13308;width:624;height:351" coordorigin="4994,13308" coordsize="624,351" path="m4994,13308l5618,13308,5618,13658,4994,13658,4994,13308xe" filled="true" fillcolor="#ee5d1b" stroked="false">
                <v:path arrowok="t"/>
                <v:fill type="solid"/>
              </v:shape>
            </v:group>
            <v:group style="position:absolute;left:5086;top:13308;width:452;height:284" coordorigin="5086,13308" coordsize="452,284">
              <v:shape style="position:absolute;left:5086;top:13308;width:452;height:284" coordorigin="5086,13308" coordsize="452,284" path="m5086,13308l5537,13308,5537,13591,5086,13591,5086,13308xe" filled="true" fillcolor="#ee5d1b" stroked="false">
                <v:path arrowok="t"/>
                <v:fill type="solid"/>
              </v:shape>
            </v:group>
            <v:group style="position:absolute;left:5662;top:3905;width:5477;height:9759" coordorigin="5662,3905" coordsize="5477,9759">
              <v:shape style="position:absolute;left:5662;top:3905;width:5477;height:9759" coordorigin="5662,3905" coordsize="5477,9759" path="m5662,3905l11138,3905,11138,13663,5662,13663,5662,3905xe" filled="true" fillcolor="#ffffff" stroked="false">
                <v:path arrowok="t"/>
                <v:fill type="solid"/>
              </v:shape>
            </v:group>
            <v:group style="position:absolute;left:5753;top:3905;width:5304;height:298" coordorigin="5753,3905" coordsize="5304,298">
              <v:shape style="position:absolute;left:5753;top:3905;width:5304;height:298" coordorigin="5753,3905" coordsize="5304,298" path="m5753,3905l11057,3905,11057,4202,5753,4202,5753,3905xe" filled="true" fillcolor="#ffffff" stroked="false">
                <v:path arrowok="t"/>
                <v:fill type="solid"/>
              </v:shape>
            </v:group>
            <v:group style="position:absolute;left:5753;top:4198;width:5304;height:298" coordorigin="5753,4198" coordsize="5304,298">
              <v:shape style="position:absolute;left:5753;top:4198;width:5304;height:298" coordorigin="5753,4198" coordsize="5304,298" path="m5753,4198l11057,4198,11057,4495,5753,4495,5753,4198xe" filled="true" fillcolor="#ffffff" stroked="false">
                <v:path arrowok="t"/>
                <v:fill type="solid"/>
              </v:shape>
            </v:group>
            <v:group style="position:absolute;left:5753;top:4490;width:5304;height:298" coordorigin="5753,4490" coordsize="5304,298">
              <v:shape style="position:absolute;left:5753;top:4490;width:5304;height:298" coordorigin="5753,4490" coordsize="5304,298" path="m5753,4490l11057,4490,11057,4788,5753,4788,5753,4490xe" filled="true" fillcolor="#ffffff" stroked="false">
                <v:path arrowok="t"/>
                <v:fill type="solid"/>
              </v:shape>
            </v:group>
            <v:group style="position:absolute;left:5753;top:4783;width:5304;height:298" coordorigin="5753,4783" coordsize="5304,298">
              <v:shape style="position:absolute;left:5753;top:4783;width:5304;height:298" coordorigin="5753,4783" coordsize="5304,298" path="m5753,4783l11057,4783,11057,5081,5753,5081,5753,4783xe" filled="true" fillcolor="#ffffff" stroked="false">
                <v:path arrowok="t"/>
                <v:fill type="solid"/>
              </v:shape>
            </v:group>
            <v:group style="position:absolute;left:5753;top:5076;width:5304;height:298" coordorigin="5753,5076" coordsize="5304,298">
              <v:shape style="position:absolute;left:5753;top:5076;width:5304;height:298" coordorigin="5753,5076" coordsize="5304,298" path="m5753,5076l11057,5076,11057,5374,5753,5374,5753,5076xe" filled="true" fillcolor="#ffffff" stroked="false">
                <v:path arrowok="t"/>
                <v:fill type="solid"/>
              </v:shape>
            </v:group>
            <v:group style="position:absolute;left:5753;top:5369;width:5304;height:298" coordorigin="5753,5369" coordsize="5304,298">
              <v:shape style="position:absolute;left:5753;top:5369;width:5304;height:298" coordorigin="5753,5369" coordsize="5304,298" path="m5753,5369l11057,5369,11057,5666,5753,5666,5753,5369xe" filled="true" fillcolor="#ffffff" stroked="false">
                <v:path arrowok="t"/>
                <v:fill type="solid"/>
              </v:shape>
            </v:group>
            <v:group style="position:absolute;left:5753;top:5662;width:5304;height:298" coordorigin="5753,5662" coordsize="5304,298">
              <v:shape style="position:absolute;left:5753;top:5662;width:5304;height:298" coordorigin="5753,5662" coordsize="5304,298" path="m5753,5662l11057,5662,11057,5959,5753,5959,5753,5662xe" filled="true" fillcolor="#ffffff" stroked="false">
                <v:path arrowok="t"/>
                <v:fill type="solid"/>
              </v:shape>
            </v:group>
            <v:group style="position:absolute;left:5753;top:5954;width:5304;height:298" coordorigin="5753,5954" coordsize="5304,298">
              <v:shape style="position:absolute;left:5753;top:5954;width:5304;height:298" coordorigin="5753,5954" coordsize="5304,298" path="m5753,5954l11057,5954,11057,6252,5753,6252,5753,5954xe" filled="true" fillcolor="#ffffff" stroked="false">
                <v:path arrowok="t"/>
                <v:fill type="solid"/>
              </v:shape>
            </v:group>
            <v:group style="position:absolute;left:5753;top:6247;width:5304;height:298" coordorigin="5753,6247" coordsize="5304,298">
              <v:shape style="position:absolute;left:5753;top:6247;width:5304;height:298" coordorigin="5753,6247" coordsize="5304,298" path="m5753,6247l11057,6247,11057,6545,5753,6545,5753,6247xe" filled="true" fillcolor="#ffffff" stroked="false">
                <v:path arrowok="t"/>
                <v:fill type="solid"/>
              </v:shape>
            </v:group>
            <v:group style="position:absolute;left:5753;top:6540;width:5304;height:298" coordorigin="5753,6540" coordsize="5304,298">
              <v:shape style="position:absolute;left:5753;top:6540;width:5304;height:298" coordorigin="5753,6540" coordsize="5304,298" path="m5753,6540l11057,6540,11057,6838,5753,6838,5753,6540xe" filled="true" fillcolor="#ffffff" stroked="false">
                <v:path arrowok="t"/>
                <v:fill type="solid"/>
              </v:shape>
            </v:group>
            <v:group style="position:absolute;left:5753;top:6833;width:5304;height:298" coordorigin="5753,6833" coordsize="5304,298">
              <v:shape style="position:absolute;left:5753;top:6833;width:5304;height:298" coordorigin="5753,6833" coordsize="5304,298" path="m5753,6833l11057,6833,11057,7130,5753,7130,5753,6833xe" filled="true" fillcolor="#ffffff" stroked="false">
                <v:path arrowok="t"/>
                <v:fill type="solid"/>
              </v:shape>
            </v:group>
            <v:group style="position:absolute;left:5753;top:7126;width:5304;height:298" coordorigin="5753,7126" coordsize="5304,298">
              <v:shape style="position:absolute;left:5753;top:7126;width:5304;height:298" coordorigin="5753,7126" coordsize="5304,298" path="m5753,7126l11057,7126,11057,7423,5753,7423,5753,7126xe" filled="true" fillcolor="#ffffff" stroked="false">
                <v:path arrowok="t"/>
                <v:fill type="solid"/>
              </v:shape>
            </v:group>
            <v:group style="position:absolute;left:5753;top:7418;width:5304;height:298" coordorigin="5753,7418" coordsize="5304,298">
              <v:shape style="position:absolute;left:5753;top:7418;width:5304;height:298" coordorigin="5753,7418" coordsize="5304,298" path="m5753,7418l11057,7418,11057,7716,5753,7716,5753,7418xe" filled="true" fillcolor="#ffffff" stroked="false">
                <v:path arrowok="t"/>
                <v:fill type="solid"/>
              </v:shape>
            </v:group>
            <v:group style="position:absolute;left:5753;top:7711;width:5304;height:298" coordorigin="5753,7711" coordsize="5304,298">
              <v:shape style="position:absolute;left:5753;top:7711;width:5304;height:298" coordorigin="5753,7711" coordsize="5304,298" path="m5753,7711l11057,7711,11057,8009,5753,8009,5753,7711xe" filled="true" fillcolor="#ffffff" stroked="false">
                <v:path arrowok="t"/>
                <v:fill type="solid"/>
              </v:shape>
            </v:group>
            <v:group style="position:absolute;left:5753;top:8004;width:5304;height:298" coordorigin="5753,8004" coordsize="5304,298">
              <v:shape style="position:absolute;left:5753;top:8004;width:5304;height:298" coordorigin="5753,8004" coordsize="5304,298" path="m5753,8004l11057,8004,11057,8302,5753,8302,5753,8004xe" filled="true" fillcolor="#ffffff" stroked="false">
                <v:path arrowok="t"/>
                <v:fill type="solid"/>
              </v:shape>
            </v:group>
            <v:group style="position:absolute;left:5753;top:8297;width:5304;height:298" coordorigin="5753,8297" coordsize="5304,298">
              <v:shape style="position:absolute;left:5753;top:8297;width:5304;height:298" coordorigin="5753,8297" coordsize="5304,298" path="m5753,8297l11057,8297,11057,8594,5753,8594,5753,8297xe" filled="true" fillcolor="#ffffff" stroked="false">
                <v:path arrowok="t"/>
                <v:fill type="solid"/>
              </v:shape>
            </v:group>
            <v:group style="position:absolute;left:5753;top:8590;width:5304;height:298" coordorigin="5753,8590" coordsize="5304,298">
              <v:shape style="position:absolute;left:5753;top:8590;width:5304;height:298" coordorigin="5753,8590" coordsize="5304,298" path="m5753,8590l11057,8590,11057,8887,5753,8887,5753,8590xe" filled="true" fillcolor="#ffffff" stroked="false">
                <v:path arrowok="t"/>
                <v:fill type="solid"/>
              </v:shape>
            </v:group>
            <v:group style="position:absolute;left:5753;top:8882;width:5304;height:298" coordorigin="5753,8882" coordsize="5304,298">
              <v:shape style="position:absolute;left:5753;top:8882;width:5304;height:298" coordorigin="5753,8882" coordsize="5304,298" path="m5753,8882l11057,8882,11057,9180,5753,9180,5753,8882xe" filled="true" fillcolor="#ffffff" stroked="false">
                <v:path arrowok="t"/>
                <v:fill type="solid"/>
              </v:shape>
            </v:group>
            <v:group style="position:absolute;left:5753;top:9175;width:5304;height:298" coordorigin="5753,9175" coordsize="5304,298">
              <v:shape style="position:absolute;left:5753;top:9175;width:5304;height:298" coordorigin="5753,9175" coordsize="5304,298" path="m5753,9175l11057,9175,11057,9473,5753,9473,5753,9175xe" filled="true" fillcolor="#ffffff" stroked="false">
                <v:path arrowok="t"/>
                <v:fill type="solid"/>
              </v:shape>
            </v:group>
            <v:group style="position:absolute;left:5753;top:9468;width:5304;height:298" coordorigin="5753,9468" coordsize="5304,298">
              <v:shape style="position:absolute;left:5753;top:9468;width:5304;height:298" coordorigin="5753,9468" coordsize="5304,298" path="m5753,9468l11057,9468,11057,9766,5753,9766,5753,9468xe" filled="true" fillcolor="#ffffff" stroked="false">
                <v:path arrowok="t"/>
                <v:fill type="solid"/>
              </v:shape>
            </v:group>
            <v:group style="position:absolute;left:5753;top:9761;width:5304;height:298" coordorigin="5753,9761" coordsize="5304,298">
              <v:shape style="position:absolute;left:5753;top:9761;width:5304;height:298" coordorigin="5753,9761" coordsize="5304,298" path="m5753,9761l11057,9761,11057,10058,5753,10058,5753,9761xe" filled="true" fillcolor="#ffffff" stroked="false">
                <v:path arrowok="t"/>
                <v:fill type="solid"/>
              </v:shape>
            </v:group>
            <v:group style="position:absolute;left:5753;top:10054;width:5304;height:298" coordorigin="5753,10054" coordsize="5304,298">
              <v:shape style="position:absolute;left:5753;top:10054;width:5304;height:298" coordorigin="5753,10054" coordsize="5304,298" path="m5753,10054l11057,10054,11057,10351,5753,10351,5753,10054xe" filled="true" fillcolor="#ffffff" stroked="false">
                <v:path arrowok="t"/>
                <v:fill type="solid"/>
              </v:shape>
            </v:group>
            <v:group style="position:absolute;left:5753;top:10346;width:5304;height:298" coordorigin="5753,10346" coordsize="5304,298">
              <v:shape style="position:absolute;left:5753;top:10346;width:5304;height:298" coordorigin="5753,10346" coordsize="5304,298" path="m5753,10346l11057,10346,11057,10644,5753,10644,5753,10346xe" filled="true" fillcolor="#ffffff" stroked="false">
                <v:path arrowok="t"/>
                <v:fill type="solid"/>
              </v:shape>
            </v:group>
            <v:group style="position:absolute;left:5753;top:10639;width:5304;height:298" coordorigin="5753,10639" coordsize="5304,298">
              <v:shape style="position:absolute;left:5753;top:10639;width:5304;height:298" coordorigin="5753,10639" coordsize="5304,298" path="m5753,10639l11057,10639,11057,10937,5753,10937,5753,10639xe" filled="true" fillcolor="#ffffff" stroked="false">
                <v:path arrowok="t"/>
                <v:fill type="solid"/>
              </v:shape>
            </v:group>
            <v:group style="position:absolute;left:5753;top:10932;width:5304;height:298" coordorigin="5753,10932" coordsize="5304,298">
              <v:shape style="position:absolute;left:5753;top:10932;width:5304;height:298" coordorigin="5753,10932" coordsize="5304,298" path="m5753,10932l11057,10932,11057,11230,5753,11230,5753,10932xe" filled="true" fillcolor="#ffffff" stroked="false">
                <v:path arrowok="t"/>
                <v:fill type="solid"/>
              </v:shape>
            </v:group>
            <v:group style="position:absolute;left:1236;top:13286;width:4426;height:2" coordorigin="1236,13286" coordsize="4426,2">
              <v:shape style="position:absolute;left:1236;top:13286;width:4426;height:2" coordorigin="1236,13286" coordsize="4426,0" path="m1236,13286l5662,13286e" filled="false" stroked="true" strokeweight="2.260pt" strokecolor="#000000">
                <v:path arrowok="t"/>
              </v:shape>
            </v:group>
            <v:group style="position:absolute;left:1236;top:13685;width:9946;height:2" coordorigin="1236,13685" coordsize="9946,2">
              <v:shape style="position:absolute;left:1236;top:13685;width:9946;height:2" coordorigin="1236,13685" coordsize="9946,0" path="m1236,13685l11182,13685e" filled="false" stroked="true" strokeweight="2.260pt" strokecolor="#000000">
                <v:path arrowok="t"/>
              </v:shape>
            </v:group>
            <v:group style="position:absolute;left:9675;top:1514;width:2;height:288" coordorigin="9675,1514" coordsize="2,288">
              <v:shape style="position:absolute;left:9675;top:1514;width:2;height:288" coordorigin="9675,1514" coordsize="0,288" path="m9675,1514l9675,1802e" filled="false" stroked="true" strokeweight=".281063pt" strokecolor="#590000">
                <v:path arrowok="t"/>
              </v:shape>
            </v:group>
            <v:group style="position:absolute;left:9674;top:1514;width:4;height:288" coordorigin="9674,1514" coordsize="4,288">
              <v:shape style="position:absolute;left:9674;top:1514;width:4;height:288" coordorigin="9674,1514" coordsize="4,288" path="m9677,1551l9677,1802,9674,1765,9674,1514,9677,1551xe" filled="false" stroked="true" strokeweight=".036215pt" strokecolor="#000000">
                <v:path arrowok="t"/>
              </v:shape>
            </v:group>
            <v:group style="position:absolute;left:9632;top:1577;width:43;height:283" coordorigin="9632,1577" coordsize="43,283">
              <v:shape style="position:absolute;left:9632;top:1577;width:43;height:283" coordorigin="9632,1577" coordsize="43,283" path="m9632,1577l9632,1827,9675,1860,9675,1608,9632,1577xe" filled="true" fillcolor="#a50000" stroked="false">
                <v:path arrowok="t"/>
                <v:fill type="solid"/>
              </v:shape>
            </v:group>
            <v:group style="position:absolute;left:9632;top:1577;width:43;height:283" coordorigin="9632,1577" coordsize="43,283">
              <v:shape style="position:absolute;left:9632;top:1577;width:43;height:283" coordorigin="9632,1577" coordsize="43,283" path="m9675,1608l9675,1860,9632,1827,9632,1577,9675,1608xe" filled="false" stroked="true" strokeweight=".036214pt" strokecolor="#000000">
                <v:path arrowok="t"/>
              </v:shape>
            </v:group>
            <v:group style="position:absolute;left:9694;top:1508;width:2;height:560" coordorigin="9694,1508" coordsize="2,560">
              <v:shape style="position:absolute;left:9694;top:1508;width:2;height:560" coordorigin="9694,1508" coordsize="0,560" path="m9694,1508l9694,2067e" filled="false" stroked="true" strokeweight=".679436pt" strokecolor="#c43000">
                <v:path arrowok="t"/>
              </v:shape>
            </v:group>
            <v:group style="position:absolute;left:9688;top:1508;width:12;height:560" coordorigin="9688,1508" coordsize="12,560">
              <v:shape style="position:absolute;left:9688;top:1508;width:12;height:560" coordorigin="9688,1508" coordsize="12,560" path="m9700,1508l9700,1759,9688,2067,9688,1816,9700,1508xe" filled="false" stroked="true" strokeweight=".036215pt" strokecolor="#000000">
                <v:path arrowok="t"/>
              </v:shape>
            </v:group>
            <v:group style="position:absolute;left:10249;top:1928;width:35;height:268" coordorigin="10249,1928" coordsize="35,268">
              <v:shape style="position:absolute;left:10249;top:1928;width:35;height:268" coordorigin="10249,1928" coordsize="35,268" path="m10283,1928l10249,1944,10249,2196,10283,2179,10283,1928xe" filled="true" fillcolor="#8e0000" stroked="false">
                <v:path arrowok="t"/>
                <v:fill type="solid"/>
              </v:shape>
            </v:group>
            <v:group style="position:absolute;left:10249;top:1928;width:35;height:268" coordorigin="10249,1928" coordsize="35,268">
              <v:shape style="position:absolute;left:10249;top:1928;width:35;height:268" coordorigin="10249,1928" coordsize="35,268" path="m10283,1928l10283,2179,10249,2196,10249,1944,10283,1928xe" filled="false" stroked="true" strokeweight=".036214pt" strokecolor="#000000">
                <v:path arrowok="t"/>
              </v:shape>
            </v:group>
            <v:group style="position:absolute;left:9961;top:1816;width:2;height:434" coordorigin="9961,1816" coordsize="2,434">
              <v:shape style="position:absolute;left:9961;top:1816;width:2;height:434" coordorigin="9961,1816" coordsize="0,434" path="m9961,1816l9961,2250e" filled="false" stroked="true" strokeweight=".136226pt" strokecolor="#c14200">
                <v:path arrowok="t"/>
              </v:shape>
            </v:group>
            <v:group style="position:absolute;left:9961;top:1816;width:2;height:434" coordorigin="9961,1816" coordsize="2,434">
              <v:shape style="position:absolute;left:9961;top:1816;width:2;height:434" coordorigin="9961,1816" coordsize="1,434" path="m9962,1816l9962,2067,9961,2250,9961,1998,9962,1816xe" filled="false" stroked="true" strokeweight=".036215pt" strokecolor="#000000">
                <v:path arrowok="t"/>
              </v:shape>
            </v:group>
            <v:group style="position:absolute;left:10244;top:1944;width:2;height:317" coordorigin="10244,1944" coordsize="2,317">
              <v:shape style="position:absolute;left:10244;top:1944;width:2;height:317" coordorigin="10244,1944" coordsize="0,317" path="m10244,1944l10244,2261e" filled="false" stroked="true" strokeweight=".607017pt" strokecolor="#c94f00">
                <v:path arrowok="t"/>
              </v:shape>
            </v:group>
            <v:group style="position:absolute;left:10238;top:1944;width:11;height:317" coordorigin="10238,1944" coordsize="11,317">
              <v:shape style="position:absolute;left:10238;top:1944;width:11;height:317" coordorigin="10238,1944" coordsize="11,317" path="m10249,1944l10249,2196,10238,2261,10238,2010,10249,1944xe" filled="false" stroked="true" strokeweight=".036215pt" strokecolor="#000000">
                <v:path arrowok="t"/>
              </v:shape>
            </v:group>
            <v:group style="position:absolute;left:10283;top:1928;width:87;height:351" coordorigin="10283,1928" coordsize="87,351">
              <v:shape style="position:absolute;left:10283;top:1928;width:87;height:351" coordorigin="10283,1928" coordsize="87,351" path="m10283,1928l10283,2179,10370,2279,10370,2028,10283,1928xe" filled="true" fillcolor="#5b0000" stroked="false">
                <v:path arrowok="t"/>
                <v:fill type="solid"/>
              </v:shape>
            </v:group>
            <v:group style="position:absolute;left:10283;top:1928;width:87;height:351" coordorigin="10283,1928" coordsize="87,351">
              <v:shape style="position:absolute;left:10283;top:1928;width:87;height:351" coordorigin="10283,1928" coordsize="87,351" path="m10370,2028l10370,2279,10283,2179,10283,1928,10370,2028xe" filled="false" stroked="true" strokeweight=".036213pt" strokecolor="#000000">
                <v:path arrowok="t"/>
              </v:shape>
            </v:group>
            <v:group style="position:absolute;left:10245;top:2022;width:2;height:263" coordorigin="10245,2022" coordsize="2,263">
              <v:shape style="position:absolute;left:10245;top:2022;width:2;height:263" coordorigin="10245,2022" coordsize="0,263" path="m10245,2022l10245,2284e" filled="false" stroked="true" strokeweight=".425926pt" strokecolor="#c64900">
                <v:path arrowok="t"/>
              </v:shape>
            </v:group>
            <v:group style="position:absolute;left:10241;top:2022;width:7;height:263" coordorigin="10241,2022" coordsize="7,263">
              <v:shape style="position:absolute;left:10241;top:2022;width:7;height:263" coordorigin="10241,2022" coordsize="7,263" path="m10248,2022l10248,2273,10241,2284,10241,2032,10248,2022xe" filled="false" stroked="true" strokeweight=".036215pt" strokecolor="#000000">
                <v:path arrowok="t"/>
              </v:shape>
            </v:group>
            <v:group style="position:absolute;left:10421;top:1959;width:2;height:331" coordorigin="10421,1959" coordsize="2,331">
              <v:shape style="position:absolute;left:10421;top:1959;width:2;height:331" coordorigin="10421,1959" coordsize="0,331" path="m10421,1959l10421,2289e" filled="false" stroked="true" strokeweight="1.657249pt" strokecolor="#cc5400">
                <v:path arrowok="t"/>
              </v:shape>
            </v:group>
            <v:group style="position:absolute;left:10405;top:1959;width:32;height:331" coordorigin="10405,1959" coordsize="32,331">
              <v:shape style="position:absolute;left:10405;top:1959;width:32;height:331" coordorigin="10405,1959" coordsize="32,331" path="m10436,2210l10405,2289,10405,2038,10436,1959e" filled="false" stroked="true" strokeweight=".036214pt" strokecolor="#000000">
                <v:path arrowok="t"/>
              </v:shape>
            </v:group>
            <v:group style="position:absolute;left:10370;top:2028;width:36;height:262" coordorigin="10370,2028" coordsize="36,262">
              <v:shape style="position:absolute;left:10370;top:2028;width:36;height:262" coordorigin="10370,2028" coordsize="36,262" path="m10370,2028l10370,2279,10405,2289,10405,2038,10370,2028xe" filled="true" fillcolor="#590000" stroked="false">
                <v:path arrowok="t"/>
                <v:fill type="solid"/>
              </v:shape>
            </v:group>
            <v:group style="position:absolute;left:10370;top:2028;width:36;height:262" coordorigin="10370,2028" coordsize="36,262">
              <v:shape style="position:absolute;left:10370;top:2028;width:36;height:262" coordorigin="10370,2028" coordsize="36,262" path="m10405,2038l10405,2289,10370,2279,10370,2028,10405,2038xe" filled="false" stroked="true" strokeweight=".036214pt" strokecolor="#000000">
                <v:path arrowok="t"/>
              </v:shape>
            </v:group>
            <v:group style="position:absolute;left:10207;top:2032;width:35;height:271" coordorigin="10207,2032" coordsize="35,271">
              <v:shape style="position:absolute;left:10207;top:2032;width:35;height:271" coordorigin="10207,2032" coordsize="35,271" path="m10241,2032l10207,2052,10207,2303,10241,2284,10241,2032xe" filled="true" fillcolor="#990000" stroked="false">
                <v:path arrowok="t"/>
                <v:fill type="solid"/>
              </v:shape>
            </v:group>
            <v:group style="position:absolute;left:10207;top:2032;width:35;height:271" coordorigin="10207,2032" coordsize="35,271">
              <v:shape style="position:absolute;left:10207;top:2032;width:35;height:271" coordorigin="10207,2032" coordsize="35,271" path="m10241,2032l10241,2284,10207,2303,10207,2052,10241,2032xe" filled="false" stroked="true" strokeweight=".036214pt" strokecolor="#000000">
                <v:path arrowok="t"/>
              </v:shape>
            </v:group>
            <v:group style="position:absolute;left:9321;top:2022;width:2;height:291" coordorigin="9321,2022" coordsize="2,291">
              <v:shape style="position:absolute;left:9321;top:2022;width:2;height:291" coordorigin="9321,2022" coordsize="0,291" path="m9321,2022l9321,2313e" filled="false" stroked="true" strokeweight=".1pt" strokecolor="#590000">
                <v:path arrowok="t"/>
              </v:shape>
            </v:group>
            <v:group style="position:absolute;left:9321;top:2022;width:2;height:291" coordorigin="9321,2022" coordsize="2,291">
              <v:shape style="position:absolute;left:9321;top:2022;width:2;height:291" coordorigin="9321,2022" coordsize="0,291" path="m9321,2062l9321,2313,9321,2273,9321,2022,9321,2062xe" filled="false" stroked="true" strokeweight=".036215pt" strokecolor="#000000">
                <v:path arrowok="t"/>
              </v:shape>
            </v:group>
            <v:group style="position:absolute;left:10202;top:2052;width:2;height:282" coordorigin="10202,2052" coordsize="2,282">
              <v:shape style="position:absolute;left:10202;top:2052;width:2;height:282" coordorigin="10202,2052" coordsize="0,282" path="m10202,2052l10202,2334e" filled="false" stroked="true" strokeweight=".643214pt" strokecolor="#cc5400">
                <v:path arrowok="t"/>
              </v:shape>
            </v:group>
            <v:group style="position:absolute;left:10196;top:2052;width:11;height:282" coordorigin="10196,2052" coordsize="11,282">
              <v:shape style="position:absolute;left:10196;top:2052;width:11;height:282" coordorigin="10196,2052" coordsize="11,282" path="m10207,2052l10207,2303,10196,2334,10196,2082,10207,2052xe" filled="false" stroked="true" strokeweight=".036215pt" strokecolor="#000000">
                <v:path arrowok="t"/>
              </v:shape>
            </v:group>
            <v:group style="position:absolute;left:10142;top:2082;width:55;height:279" coordorigin="10142,2082" coordsize="55,279">
              <v:shape style="position:absolute;left:10142;top:2082;width:55;height:279" coordorigin="10142,2082" coordsize="55,279" path="m10196,2082l10142,2109,10142,2360,10196,2334,10196,2082xe" filled="true" fillcolor="#910000" stroked="false">
                <v:path arrowok="t"/>
                <v:fill type="solid"/>
              </v:shape>
            </v:group>
            <v:group style="position:absolute;left:10142;top:2082;width:55;height:279" coordorigin="10142,2082" coordsize="55,279">
              <v:shape style="position:absolute;left:10142;top:2082;width:55;height:279" coordorigin="10142,2082" coordsize="55,279" path="m10196,2082l10196,2334,10142,2360,10142,2109,10196,2082xe" filled="false" stroked="true" strokeweight=".036214pt" strokecolor="#000000">
                <v:path arrowok="t"/>
              </v:shape>
            </v:group>
            <v:group style="position:absolute;left:10130;top:2109;width:2;height:296" coordorigin="10130,2109" coordsize="2,296">
              <v:shape style="position:absolute;left:10130;top:2109;width:2;height:296" coordorigin="10130,2109" coordsize="0,296" path="m10130,2109l10130,2404e" filled="false" stroked="true" strokeweight="1.295068pt" strokecolor="#c94f00">
                <v:path arrowok="t"/>
              </v:shape>
            </v:group>
            <v:group style="position:absolute;left:10118;top:2109;width:24;height:296" coordorigin="10118,2109" coordsize="24,296">
              <v:shape style="position:absolute;left:10118;top:2109;width:24;height:296" coordorigin="10118,2109" coordsize="24,296" path="m10142,2109l10142,2360,10118,2404,10118,2153,10142,2109xe" filled="false" stroked="true" strokeweight=".036215pt" strokecolor="#000000">
                <v:path arrowok="t"/>
              </v:shape>
            </v:group>
            <v:group style="position:absolute;left:10089;top:2133;width:30;height:272" coordorigin="10089,2133" coordsize="30,272">
              <v:shape style="position:absolute;left:10089;top:2133;width:30;height:272" coordorigin="10089,2133" coordsize="30,272" path="m10089,2133l10089,2385,10118,2404,10118,2153,10089,2133xe" filled="true" fillcolor="#5b0000" stroked="false">
                <v:path arrowok="t"/>
                <v:fill type="solid"/>
              </v:shape>
            </v:group>
            <v:group style="position:absolute;left:10089;top:2133;width:30;height:272" coordorigin="10089,2133" coordsize="30,272">
              <v:shape style="position:absolute;left:10089;top:2133;width:30;height:272" coordorigin="10089,2133" coordsize="30,272" path="m10118,2153l10118,2404,10089,2385,10089,2133,10118,2153xe" filled="false" stroked="true" strokeweight=".036214pt" strokecolor="#000000">
                <v:path arrowok="t"/>
              </v:shape>
            </v:group>
            <v:group style="position:absolute;left:10046;top:2133;width:43;height:309" coordorigin="10046,2133" coordsize="43,309">
              <v:shape style="position:absolute;left:10046;top:2133;width:43;height:309" coordorigin="10046,2133" coordsize="43,309" path="m10089,2133l10046,2190,10046,2441,10089,2385,10089,2133xe" filled="true" fillcolor="#c13f00" stroked="false">
                <v:path arrowok="t"/>
                <v:fill type="solid"/>
              </v:shape>
            </v:group>
            <v:group style="position:absolute;left:10046;top:2133;width:43;height:309" coordorigin="10046,2133" coordsize="43,309">
              <v:shape style="position:absolute;left:10046;top:2133;width:43;height:309" coordorigin="10046,2133" coordsize="43,309" path="m10089,2133l10089,2385,10046,2441,10046,2190,10089,2133xe" filled="false" stroked="true" strokeweight=".036214pt" strokecolor="#000000">
                <v:path arrowok="t"/>
              </v:shape>
            </v:group>
            <v:group style="position:absolute;left:9897;top:2212;width:41;height:268" coordorigin="9897,2212" coordsize="41,268">
              <v:shape style="position:absolute;left:9897;top:2212;width:41;height:268" coordorigin="9897,2212" coordsize="41,268" path="m9897,2212l9897,2463,9937,2480,9937,2228,9897,2212xe" filled="true" fillcolor="#5b0000" stroked="false">
                <v:path arrowok="t"/>
                <v:fill type="solid"/>
              </v:shape>
            </v:group>
            <v:group style="position:absolute;left:9897;top:2212;width:41;height:268" coordorigin="9897,2212" coordsize="41,268">
              <v:shape style="position:absolute;left:9897;top:2212;width:41;height:268" coordorigin="9897,2212" coordsize="41,268" path="m9937,2228l9937,2480,9897,2463,9897,2212,9937,2228xe" filled="false" stroked="true" strokeweight=".036214pt" strokecolor="#000000">
                <v:path arrowok="t"/>
              </v:shape>
            </v:group>
            <v:group style="position:absolute;left:9965;top:2288;width:2;height:252" coordorigin="9965,2288" coordsize="2,252">
              <v:shape style="position:absolute;left:9965;top:2288;width:2;height:252" coordorigin="9965,2288" coordsize="0,252" path="m9965,2288l9965,2539e" filled="false" stroked="true" strokeweight="2.055597pt" strokecolor="#600000">
                <v:path arrowok="t"/>
              </v:shape>
            </v:group>
            <v:group style="position:absolute;left:9965;top:2288;width:2;height:252" coordorigin="9965,2288" coordsize="2,252">
              <v:shape style="position:absolute;left:9965;top:2288;width:2;height:252" coordorigin="9965,2288" coordsize="0,252" path="m9965,2288l9965,2539e" filled="false" stroked="true" strokeweight="2.091811pt" strokecolor="#000000">
                <v:path arrowok="t"/>
              </v:shape>
            </v:group>
            <v:group style="position:absolute;left:9984;top:2190;width:62;height:349" coordorigin="9984,2190" coordsize="62,349">
              <v:shape style="position:absolute;left:9984;top:2190;width:62;height:349" coordorigin="9984,2190" coordsize="62,349" path="m10046,2190l9984,2288,9984,2539,10046,2441,10046,2190xe" filled="true" fillcolor="#c64900" stroked="false">
                <v:path arrowok="t"/>
                <v:fill type="solid"/>
              </v:shape>
            </v:group>
            <v:group style="position:absolute;left:9984;top:2190;width:62;height:349" coordorigin="9984,2190" coordsize="62,349">
              <v:shape style="position:absolute;left:9984;top:2190;width:62;height:349" coordorigin="9984,2190" coordsize="62,349" path="m10046,2190l10046,2441,9984,2539,9984,2288,10046,2190xe" filled="false" stroked="true" strokeweight=".036214pt" strokecolor="#000000">
                <v:path arrowok="t"/>
              </v:shape>
            </v:group>
            <v:group style="position:absolute;left:9941;top:2228;width:2;height:312" coordorigin="9941,2228" coordsize="2,312">
              <v:shape style="position:absolute;left:9941;top:2228;width:2;height:312" coordorigin="9941,2228" coordsize="0,312" path="m9941,2228l9941,2539e" filled="false" stroked="true" strokeweight=".498377pt" strokecolor="#590000">
                <v:path arrowok="t"/>
              </v:shape>
            </v:group>
            <v:group style="position:absolute;left:9937;top:2228;width:8;height:312" coordorigin="9937,2228" coordsize="8,312">
              <v:shape style="position:absolute;left:9937;top:2228;width:8;height:312" coordorigin="9937,2228" coordsize="8,312" path="m9945,2288l9945,2539,9937,2480,9937,2228,9945,2288xe" filled="false" stroked="true" strokeweight=".036215pt" strokecolor="#000000">
                <v:path arrowok="t"/>
              </v:shape>
            </v:group>
            <v:group style="position:absolute;left:9776;top:2212;width:121;height:473" coordorigin="9776,2212" coordsize="121,473">
              <v:shape style="position:absolute;left:9776;top:2212;width:121;height:473" coordorigin="9776,2212" coordsize="121,473" path="m9897,2212l9776,2433,9776,2685,9897,2463,9897,2212xe" filled="true" fillcolor="#c94f00" stroked="false">
                <v:path arrowok="t"/>
                <v:fill type="solid"/>
              </v:shape>
            </v:group>
            <v:group style="position:absolute;left:9776;top:2212;width:121;height:473" coordorigin="9776,2212" coordsize="121,473">
              <v:shape style="position:absolute;left:9776;top:2212;width:121;height:473" coordorigin="9776,2212" coordsize="121,473" path="m9897,2212l9897,2463,9776,2685,9776,2433,9897,2212xe" filled="false" stroked="true" strokeweight=".036213pt" strokecolor="#000000">
                <v:path arrowok="t"/>
              </v:shape>
            </v:group>
            <v:group style="position:absolute;left:9069;top:2347;width:71;height:412" coordorigin="9069,2347" coordsize="71,412">
              <v:shape style="position:absolute;left:9069;top:2347;width:71;height:412" coordorigin="9069,2347" coordsize="71,412" path="m9069,2347l9069,2598,9140,2759,9140,2508,9069,2347xe" filled="true" fillcolor="#a32800" stroked="false">
                <v:path arrowok="t"/>
                <v:fill type="solid"/>
              </v:shape>
            </v:group>
            <v:group style="position:absolute;left:9069;top:2347;width:71;height:412" coordorigin="9069,2347" coordsize="71,412">
              <v:shape style="position:absolute;left:9069;top:2347;width:71;height:412" coordorigin="9069,2347" coordsize="71,412" path="m9140,2508l9140,2759,9069,2598,9069,2347,9140,2508xe" filled="false" stroked="true" strokeweight=".036214pt" strokecolor="#000000">
                <v:path arrowok="t"/>
              </v:shape>
            </v:group>
            <v:group style="position:absolute;left:9140;top:2508;width:40;height:269" coordorigin="9140,2508" coordsize="40,269">
              <v:shape style="position:absolute;left:9140;top:2508;width:40;height:269" coordorigin="9140,2508" coordsize="40,269" path="m9140,2508l9140,2759,9179,2776,9179,2525,9140,2508xe" filled="true" fillcolor="#720000" stroked="false">
                <v:path arrowok="t"/>
                <v:fill type="solid"/>
              </v:shape>
            </v:group>
            <v:group style="position:absolute;left:9140;top:2508;width:40;height:269" coordorigin="9140,2508" coordsize="40,269">
              <v:shape style="position:absolute;left:9140;top:2508;width:40;height:269" coordorigin="9140,2508" coordsize="40,269" path="m9179,2525l9179,2776,9140,2759,9140,2508,9179,2525xe" filled="false" stroked="true" strokeweight=".036214pt" strokecolor="#000000">
                <v:path arrowok="t"/>
              </v:shape>
            </v:group>
            <v:group style="position:absolute;left:9702;top:2433;width:74;height:355" coordorigin="9702,2433" coordsize="74,355">
              <v:shape style="position:absolute;left:9702;top:2433;width:74;height:355" coordorigin="9702,2433" coordsize="74,355" path="m9776,2433l9702,2537,9702,2788,9776,2685,9776,2433xe" filled="true" fillcolor="#c44400" stroked="false">
                <v:path arrowok="t"/>
                <v:fill type="solid"/>
              </v:shape>
            </v:group>
            <v:group style="position:absolute;left:9702;top:2433;width:74;height:355" coordorigin="9702,2433" coordsize="74,355">
              <v:shape style="position:absolute;left:9702;top:2433;width:74;height:355" coordorigin="9702,2433" coordsize="74,355" path="m9776,2433l9776,2685,9702,2788,9702,2537,9776,2433xe" filled="false" stroked="true" strokeweight=".036213pt" strokecolor="#000000">
                <v:path arrowok="t"/>
              </v:shape>
            </v:group>
            <v:group style="position:absolute;left:9192;top:2525;width:2;height:283" coordorigin="9192,2525" coordsize="2,283">
              <v:shape style="position:absolute;left:9192;top:2525;width:2;height:283" coordorigin="9192,2525" coordsize="0,283" path="m9192,2525l9192,2808e" filled="false" stroked="true" strokeweight="1.439946pt" strokecolor="#5b0000">
                <v:path arrowok="t"/>
              </v:shape>
            </v:group>
            <v:group style="position:absolute;left:9179;top:2525;width:27;height:283" coordorigin="9179,2525" coordsize="27,283">
              <v:shape style="position:absolute;left:9179;top:2525;width:27;height:283" coordorigin="9179,2525" coordsize="27,283" path="m9206,2557l9206,2808,9179,2776,9179,2525,9206,2557xe" filled="false" stroked="true" strokeweight=".036214pt" strokecolor="#000000">
                <v:path arrowok="t"/>
              </v:shape>
            </v:group>
            <v:group style="position:absolute;left:9206;top:2557;width:29;height:263" coordorigin="9206,2557" coordsize="29,263">
              <v:shape style="position:absolute;left:9206;top:2557;width:29;height:263" coordorigin="9206,2557" coordsize="29,263" path="m9206,2557l9206,2808,9234,2820,9234,2569,9206,2557xe" filled="true" fillcolor="#720000" stroked="false">
                <v:path arrowok="t"/>
                <v:fill type="solid"/>
              </v:shape>
            </v:group>
            <v:group style="position:absolute;left:9206;top:2557;width:29;height:263" coordorigin="9206,2557" coordsize="29,263">
              <v:shape style="position:absolute;left:9206;top:2557;width:29;height:263" coordorigin="9206,2557" coordsize="29,263" path="m9234,2569l9234,2820,9206,2808,9206,2557,9234,2569xe" filled="false" stroked="true" strokeweight=".036214pt" strokecolor="#000000">
                <v:path arrowok="t"/>
              </v:shape>
            </v:group>
            <v:group style="position:absolute;left:9644;top:2612;width:2;height:261" coordorigin="9644,2612" coordsize="2,261">
              <v:shape style="position:absolute;left:9644;top:2612;width:2;height:261" coordorigin="9644,2612" coordsize="0,261" path="m9644,2612l9644,2873e" filled="false" stroked="true" strokeweight="1.041591pt" strokecolor="#5b0000">
                <v:path arrowok="t"/>
              </v:shape>
            </v:group>
            <v:group style="position:absolute;left:9634;top:2612;width:19;height:261" coordorigin="9634,2612" coordsize="19,261">
              <v:shape style="position:absolute;left:9634;top:2612;width:19;height:261" coordorigin="9634,2612" coordsize="19,261" path="m9653,2622l9653,2873,9634,2863,9634,2612,9653,2622xe" filled="false" stroked="true" strokeweight=".036215pt" strokecolor="#000000">
                <v:path arrowok="t"/>
              </v:shape>
            </v:group>
            <v:group style="position:absolute;left:9653;top:2561;width:58;height:312" coordorigin="9653,2561" coordsize="58,312">
              <v:shape style="position:absolute;left:9653;top:2561;width:58;height:312" coordorigin="9653,2561" coordsize="58,312" path="m9710,2561l9653,2622,9653,2873,9710,2812,9710,2561xe" filled="true" fillcolor="#ba3300" stroked="false">
                <v:path arrowok="t"/>
                <v:fill type="solid"/>
              </v:shape>
            </v:group>
            <v:group style="position:absolute;left:9653;top:2561;width:58;height:312" coordorigin="9653,2561" coordsize="58,312">
              <v:shape style="position:absolute;left:9653;top:2561;width:58;height:312" coordorigin="9653,2561" coordsize="58,312" path="m9710,2561l9710,2812,9653,2873,9653,2622,9710,2561xe" filled="false" stroked="true" strokeweight=".036214pt" strokecolor="#000000">
                <v:path arrowok="t"/>
              </v:shape>
            </v:group>
            <v:group style="position:absolute;left:9560;top:2619;width:2;height:270" coordorigin="9560,2619" coordsize="2,270">
              <v:shape style="position:absolute;left:9560;top:2619;width:2;height:270" coordorigin="9560,2619" coordsize="0,270" path="m9560,2619l9560,2888e" filled="false" stroked="true" strokeweight=".67944pt" strokecolor="#5b0000">
                <v:path arrowok="t"/>
              </v:shape>
            </v:group>
            <v:group style="position:absolute;left:9554;top:2619;width:12;height:270" coordorigin="9554,2619" coordsize="12,270">
              <v:shape style="position:absolute;left:9554;top:2619;width:12;height:270" coordorigin="9554,2619" coordsize="12,270" path="m9566,2637l9566,2888,9554,2870,9554,2619,9566,2637xe" filled="false" stroked="true" strokeweight=".036215pt" strokecolor="#000000">
                <v:path arrowok="t"/>
              </v:shape>
            </v:group>
            <v:group style="position:absolute;left:9566;top:2612;width:69;height:276" coordorigin="9566,2612" coordsize="69,276">
              <v:shape style="position:absolute;left:9566;top:2612;width:69;height:276" coordorigin="9566,2612" coordsize="69,276" path="m9634,2612l9566,2637,9566,2888,9634,2863,9634,2612xe" filled="true" fillcolor="#840000" stroked="false">
                <v:path arrowok="t"/>
                <v:fill type="solid"/>
              </v:shape>
            </v:group>
            <v:group style="position:absolute;left:9566;top:2612;width:69;height:276" coordorigin="9566,2612" coordsize="69,276">
              <v:shape style="position:absolute;left:9566;top:2612;width:69;height:276" coordorigin="9566,2612" coordsize="69,276" path="m9634,2612l9634,2863,9566,2888,9566,2637,9634,2612xe" filled="false" stroked="true" strokeweight=".036213pt" strokecolor="#000000">
                <v:path arrowok="t"/>
              </v:shape>
            </v:group>
            <v:group style="position:absolute;left:9217;top:2595;width:30;height:297" coordorigin="9217,2595" coordsize="30,297">
              <v:shape style="position:absolute;left:9217;top:2595;width:30;height:297" coordorigin="9217,2595" coordsize="30,297" path="m9217,2595l9217,2847,9247,2892,9247,2641,9217,2595xe" filled="true" fillcolor="#5b0000" stroked="false">
                <v:path arrowok="t"/>
                <v:fill type="solid"/>
              </v:shape>
            </v:group>
            <v:group style="position:absolute;left:9217;top:2595;width:30;height:297" coordorigin="9217,2595" coordsize="30,297">
              <v:shape style="position:absolute;left:9217;top:2595;width:30;height:297" coordorigin="9217,2595" coordsize="30,297" path="m9247,2641l9247,2892,9217,2847,9217,2595,9247,2641xe" filled="false" stroked="true" strokeweight=".036214pt" strokecolor="#000000">
                <v:path arrowok="t"/>
              </v:shape>
            </v:group>
            <v:group style="position:absolute;left:9540;top:2619;width:2;height:291" coordorigin="9540,2619" coordsize="2,291">
              <v:shape style="position:absolute;left:9540;top:2619;width:2;height:291" coordorigin="9540,2619" coordsize="0,291" path="m9540,2619l9540,2909e" filled="false" stroked="true" strokeweight="1.476157pt" strokecolor="#c44400">
                <v:path arrowok="t"/>
              </v:shape>
            </v:group>
            <v:group style="position:absolute;left:9526;top:2619;width:28;height:291" coordorigin="9526,2619" coordsize="28,291">
              <v:shape style="position:absolute;left:9526;top:2619;width:28;height:291" coordorigin="9526,2619" coordsize="28,291" path="m9554,2619l9554,2870,9526,2909,9526,2657,9554,2619xe" filled="false" stroked="true" strokeweight=".036214pt" strokecolor="#000000">
                <v:path arrowok="t"/>
              </v:shape>
            </v:group>
            <v:group style="position:absolute;left:9369;top:2639;width:33;height:278" coordorigin="9369,2639" coordsize="33,278">
              <v:shape style="position:absolute;left:9369;top:2639;width:33;height:278" coordorigin="9369,2639" coordsize="33,278" path="m9402,2639l9369,2665,9369,2916,9402,2890,9402,2639xe" filled="true" fillcolor="#aa1600" stroked="false">
                <v:path arrowok="t"/>
                <v:fill type="solid"/>
              </v:shape>
            </v:group>
            <v:group style="position:absolute;left:9369;top:2639;width:33;height:278" coordorigin="9369,2639" coordsize="33,278">
              <v:shape style="position:absolute;left:9369;top:2639;width:33;height:278" coordorigin="9369,2639" coordsize="33,278" path="m9402,2639l9402,2890,9369,2916,9369,2665,9402,2639xe" filled="false" stroked="true" strokeweight=".036214pt" strokecolor="#000000">
                <v:path arrowok="t"/>
              </v:shape>
            </v:group>
            <v:group style="position:absolute;left:9407;top:2657;width:120;height:275" coordorigin="9407,2657" coordsize="120,275">
              <v:shape style="position:absolute;left:9407;top:2657;width:120;height:275" coordorigin="9407,2657" coordsize="120,275" path="m9526,2657l9407,2681,9407,2932,9526,2909,9526,2657xe" filled="true" fillcolor="#720000" stroked="false">
                <v:path arrowok="t"/>
                <v:fill type="solid"/>
              </v:shape>
            </v:group>
            <v:group style="position:absolute;left:9407;top:2657;width:120;height:275" coordorigin="9407,2657" coordsize="120,275">
              <v:shape style="position:absolute;left:9407;top:2657;width:120;height:275" coordorigin="9407,2657" coordsize="120,275" path="m9526,2657l9526,2909,9407,2932,9407,2681,9526,2657xe" filled="false" stroked="true" strokeweight=".03621pt" strokecolor="#000000">
                <v:path arrowok="t"/>
              </v:shape>
            </v:group>
            <v:group style="position:absolute;left:9404;top:2639;width:2;height:294" coordorigin="9404,2639" coordsize="2,294">
              <v:shape style="position:absolute;left:9404;top:2639;width:2;height:294" coordorigin="9404,2639" coordsize="0,294" path="m9404,2639l9404,2932e" filled="false" stroked="true" strokeweight=".35351pt" strokecolor="#590000">
                <v:path arrowok="t"/>
              </v:shape>
            </v:group>
            <v:group style="position:absolute;left:9402;top:2639;width:6;height:294" coordorigin="9402,2639" coordsize="6,294">
              <v:shape style="position:absolute;left:9402;top:2639;width:6;height:294" coordorigin="9402,2639" coordsize="6,294" path="m9407,2681l9407,2932,9402,2890,9402,2639,9407,2681xe" filled="false" stroked="true" strokeweight=".036215pt" strokecolor="#000000">
                <v:path arrowok="t"/>
              </v:shape>
            </v:group>
            <v:group style="position:absolute;left:9247;top:2641;width:84;height:292" coordorigin="9247,2641" coordsize="84,292">
              <v:shape style="position:absolute;left:9247;top:2641;width:84;height:292" coordorigin="9247,2641" coordsize="84,292" path="m9247,2641l9247,2892,9331,2933,9331,2682,9247,2641xe" filled="true" fillcolor="#5b0000" stroked="false">
                <v:path arrowok="t"/>
                <v:fill type="solid"/>
              </v:shape>
            </v:group>
            <v:group style="position:absolute;left:9247;top:2641;width:84;height:292" coordorigin="9247,2641" coordsize="84,292">
              <v:shape style="position:absolute;left:9247;top:2641;width:84;height:292" coordorigin="9247,2641" coordsize="84,292" path="m9331,2682l9331,2933e" filled="false" stroked="true" strokeweight=".036199pt" strokecolor="#000000">
                <v:path arrowok="t"/>
              </v:shape>
              <v:shape style="position:absolute;left:9247;top:2641;width:84;height:292" coordorigin="9247,2641" coordsize="84,292" path="m9331,2933l9247,2892,9247,2641,9331,2682e" filled="false" stroked="true" strokeweight=".036199pt" strokecolor="#000000">
                <v:path arrowok="t"/>
              </v:shape>
            </v:group>
            <v:group style="position:absolute;left:9069;top:1508;width:1367;height:1174" coordorigin="9069,1508" coordsize="1367,1174">
              <v:shape style="position:absolute;left:9069;top:1508;width:1367;height:1174" coordorigin="9069,1508" coordsize="1367,1174" path="m9088,2244l9076,2315,9069,2347,9140,2508,9179,2525,9206,2557,9234,2569,9217,2595,9247,2641,9331,2682,9369,2665,9402,2639,9539,2639,9554,2619,9616,2619,9634,2612,9662,2612,9710,2561,9702,2537,9776,2433,9878,2247,9124,2247,9088,2244xe" filled="true" fillcolor="#eaa300" stroked="false">
                <v:path arrowok="t"/>
                <v:fill type="solid"/>
              </v:shape>
              <v:shape style="position:absolute;left:9069;top:1508;width:1367;height:1174" coordorigin="9069,1508" coordsize="1367,1174" path="m9539,2639l9402,2639,9407,2681,9526,2657,9539,2639xe" filled="true" fillcolor="#eaa300" stroked="false">
                <v:path arrowok="t"/>
                <v:fill type="solid"/>
              </v:shape>
              <v:shape style="position:absolute;left:9069;top:1508;width:1367;height:1174" coordorigin="9069,1508" coordsize="1367,1174" path="m9616,2619l9554,2619,9566,2637,9616,2619xe" filled="true" fillcolor="#eaa300" stroked="false">
                <v:path arrowok="t"/>
                <v:fill type="solid"/>
              </v:shape>
              <v:shape style="position:absolute;left:9069;top:1508;width:1367;height:1174" coordorigin="9069,1508" coordsize="1367,1174" path="m9662,2612l9634,2612,9653,2622,9662,2612xe" filled="true" fillcolor="#eaa300" stroked="false">
                <v:path arrowok="t"/>
                <v:fill type="solid"/>
              </v:shape>
              <v:shape style="position:absolute;left:9069;top:1508;width:1367;height:1174" coordorigin="9069,1508" coordsize="1367,1174" path="m10032,2212l9897,2212,9937,2228,9945,2288,9984,2288,10032,2212xe" filled="true" fillcolor="#eaa300" stroked="false">
                <v:path arrowok="t"/>
                <v:fill type="solid"/>
              </v:shape>
              <v:shape style="position:absolute;left:9069;top:1508;width:1367;height:1174" coordorigin="9069,1508" coordsize="1367,1174" path="m9246,2044l9201,2119,9193,2200,9149,2204,9124,2247,9878,2247,9897,2212,10032,2212,10046,2190,10089,2133,10129,2133,10142,2109,10194,2083,9295,2083,9267,2048,9246,2044xe" filled="true" fillcolor="#eaa300" stroked="false">
                <v:path arrowok="t"/>
                <v:fill type="solid"/>
              </v:shape>
              <v:shape style="position:absolute;left:9069;top:1508;width:1367;height:1174" coordorigin="9069,1508" coordsize="1367,1174" path="m10129,2133l10089,2133,10118,2153,10129,2133xe" filled="true" fillcolor="#eaa300" stroked="false">
                <v:path arrowok="t"/>
                <v:fill type="solid"/>
              </v:shape>
              <v:shape style="position:absolute;left:9069;top:1508;width:1367;height:1174" coordorigin="9069,1508" coordsize="1367,1174" path="m9423,1918l9321,2022,9321,2062,9295,2083,10194,2083,10196,2082,10207,2052,10241,2032,10248,2022,10238,2010,10240,1998,9961,1998,9961,1928,9443,1928,9423,1918xe" filled="true" fillcolor="#eaa300" stroked="false">
                <v:path arrowok="t"/>
                <v:fill type="solid"/>
              </v:shape>
              <v:shape style="position:absolute;left:9069;top:1508;width:1367;height:1174" coordorigin="9069,1508" coordsize="1367,1174" path="m10429,1928l10283,1928,10370,2028,10405,2038,10436,1959,10431,1936,10429,1928xe" filled="true" fillcolor="#eaa300" stroked="false">
                <v:path arrowok="t"/>
                <v:fill type="solid"/>
              </v:shape>
              <v:shape style="position:absolute;left:9069;top:1508;width:1367;height:1174" coordorigin="9069,1508" coordsize="1367,1174" path="m10158,1873l10125,1901,10110,1933,10049,1935,9961,1998,10240,1998,10249,1944,10283,1928,10429,1928,10420,1899,10223,1899,10184,1894,10158,1873xe" filled="true" fillcolor="#eaa300" stroked="false">
                <v:path arrowok="t"/>
                <v:fill type="solid"/>
              </v:shape>
              <v:shape style="position:absolute;left:9069;top:1508;width:1367;height:1174" coordorigin="9069,1508" coordsize="1367,1174" path="m9700,1508l9674,1514,9677,1551,9636,1554,9632,1577,9675,1608,9598,1766,9590,1857,9539,1873,9443,1928,9961,1928,9962,1816,9688,1816,9700,1508xe" filled="true" fillcolor="#eaa300" stroked="false">
                <v:path arrowok="t"/>
                <v:fill type="solid"/>
              </v:shape>
              <v:shape style="position:absolute;left:9069;top:1508;width:1367;height:1174" coordorigin="9069,1508" coordsize="1367,1174" path="m10338,1854l10251,1878,10223,1899,10420,1899,10412,1874,10383,1874,10338,1854xe" filled="true" fillcolor="#eaa300" stroked="false">
                <v:path arrowok="t"/>
                <v:fill type="solid"/>
              </v:shape>
              <v:shape style="position:absolute;left:9069;top:1508;width:1367;height:1174" coordorigin="9069,1508" coordsize="1367,1174" path="m10411,1869l10383,1874,10412,1874,10411,1869xe" filled="true" fillcolor="#eaa300" stroked="false">
                <v:path arrowok="t"/>
                <v:fill type="solid"/>
              </v:shape>
            </v:group>
            <v:group style="position:absolute;left:9069;top:1508;width:1367;height:1174" coordorigin="9069,1508" coordsize="1367,1174">
              <v:shape style="position:absolute;left:9069;top:1508;width:1367;height:1174" coordorigin="9069,1508" coordsize="1367,1174" path="m9700,1508l9688,1816,9962,1816,9961,1998,10049,1935,10110,1933,10125,1901,10158,1873,10184,1894,10223,1899,10251,1878,10338,1854,10383,1874,10411,1869,10431,1936,10436,1959e" filled="false" stroked="true" strokeweight=".036199pt" strokecolor="#000000">
                <v:path arrowok="t"/>
              </v:shape>
              <v:shape style="position:absolute;left:9069;top:1508;width:1367;height:1174" coordorigin="9069,1508" coordsize="1367,1174" path="m10436,1959l10405,2038,10370,2028,10283,1928,10249,1944,10238,2010,10248,2022,10241,2032,10207,2052,10196,2082,10142,2109,10118,2153,10089,2133,10046,2190,9984,2288,9945,2288,9937,2228,9897,2212,9776,2433,9702,2537,9710,2561,9653,2622,9634,2612,9566,2637,9554,2619,9526,2657,9407,2681,9402,2639,9369,2665,9331,2682,9247,2641,9217,2595,9234,2569,9206,2557,9179,2525,9140,2508,9069,2347,9076,2315,9088,2244,9124,2247,9149,2204,9193,2200,9201,2119,9246,2044,9267,2048,9295,2083,9321,2062,9321,2022,9423,1918,9443,1928,9539,1873,9590,1857,9598,1766,9675,1608,9632,1577,9636,1554,9677,1551,9674,1514,9700,1508e" filled="false" stroked="true" strokeweight=".036199pt" strokecolor="#000000">
                <v:path arrowok="t"/>
              </v:shape>
            </v:group>
            <v:group style="position:absolute;left:9331;top:2665;width:39;height:268" coordorigin="9331,2665" coordsize="39,268">
              <v:shape style="position:absolute;left:9331;top:2665;width:39;height:268" coordorigin="9331,2665" coordsize="39,268" path="m9369,2665l9331,2682,9331,2933,9369,2916,9369,2665xe" filled="true" fillcolor="#8c0000" stroked="false">
                <v:path arrowok="t"/>
                <v:fill type="solid"/>
              </v:shape>
            </v:group>
            <v:group style="position:absolute;left:9331;top:2665;width:39;height:268" coordorigin="9331,2665" coordsize="39,268">
              <v:shape style="position:absolute;left:9331;top:2665;width:39;height:268" coordorigin="9331,2665" coordsize="39,268" path="m9369,2665l9369,2916,9331,2933e" filled="false" stroked="true" strokeweight=".036199pt" strokecolor="#000000">
                <v:path arrowok="t"/>
              </v:shape>
              <v:shape style="position:absolute;left:9331;top:2665;width:39;height:268" coordorigin="9331,2665" coordsize="39,268" path="m9331,2933l9331,2682,9369,2665e" filled="false" stroked="true" strokeweight=".036199pt" strokecolor="#000000">
                <v:path arrowok="t"/>
              </v:shape>
            </v:group>
            <w10:wrap type="none"/>
          </v:group>
        </w:pict>
      </w:r>
      <w:r>
        <w:rPr>
          <w:w w:val="95"/>
        </w:rPr>
        <w:t>Rehabilitation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BodyText"/>
        <w:tabs>
          <w:tab w:pos="4155" w:val="left" w:leader="none"/>
        </w:tabs>
        <w:spacing w:line="240" w:lineRule="auto" w:before="48"/>
        <w:ind w:left="540" w:right="0" w:firstLine="0"/>
        <w:jc w:val="left"/>
        <w:rPr>
          <w:rFonts w:ascii="Calibri" w:hAnsi="Calibri" w:cs="Calibri" w:eastAsia="Calibri"/>
        </w:rPr>
      </w:pPr>
      <w:r>
        <w:rPr/>
        <w:t>Home</w:t>
      </w:r>
      <w:r>
        <w:rPr>
          <w:spacing w:val="-6"/>
        </w:rPr>
        <w:t> </w:t>
      </w:r>
      <w:r>
        <w:rPr/>
        <w:t>Health</w:t>
        <w:tab/>
      </w:r>
      <w:r>
        <w:rPr>
          <w:rFonts w:ascii="Calibri"/>
          <w:b/>
          <w:color w:val="FFFFFF"/>
        </w:rPr>
        <w:t>F</w:t>
      </w:r>
      <w:r>
        <w:rPr>
          <w:rFonts w:ascii="Calibri"/>
        </w:rPr>
      </w:r>
    </w:p>
    <w:p>
      <w:pPr>
        <w:pStyle w:val="BodyText"/>
        <w:tabs>
          <w:tab w:pos="4143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/>
        <w:t>Informed</w:t>
      </w:r>
      <w:r>
        <w:rPr>
          <w:spacing w:val="-6"/>
        </w:rPr>
        <w:t> </w:t>
      </w:r>
      <w:r>
        <w:rPr/>
        <w:t>Consent</w:t>
        <w:tab/>
      </w:r>
      <w:r>
        <w:rPr>
          <w:rFonts w:ascii="Calibri"/>
          <w:b/>
          <w:color w:val="FFFFFF"/>
        </w:rPr>
        <w:t>B</w:t>
      </w:r>
      <w:r>
        <w:rPr>
          <w:rFonts w:ascii="Calibri"/>
        </w:rPr>
      </w:r>
    </w:p>
    <w:p>
      <w:pPr>
        <w:pStyle w:val="BodyText"/>
        <w:tabs>
          <w:tab w:pos="4143" w:val="left" w:leader="none"/>
        </w:tabs>
        <w:spacing w:line="240" w:lineRule="auto" w:before="43"/>
        <w:ind w:left="540" w:right="0" w:firstLine="0"/>
        <w:jc w:val="left"/>
        <w:rPr>
          <w:rFonts w:ascii="Calibri" w:hAnsi="Calibri" w:cs="Calibri" w:eastAsia="Calibri"/>
        </w:rPr>
      </w:pPr>
      <w:r>
        <w:rPr>
          <w:w w:val="95"/>
        </w:rPr>
        <w:t>Telepresenter</w:t>
        <w:tab/>
      </w:r>
      <w:r>
        <w:rPr>
          <w:rFonts w:ascii="Calibri"/>
          <w:b/>
          <w:color w:val="FFFFFF"/>
        </w:rPr>
        <w:t>B</w:t>
      </w:r>
      <w:r>
        <w:rPr>
          <w:rFonts w:ascii="Calibri"/>
        </w:rPr>
      </w:r>
    </w:p>
    <w:p>
      <w:pPr>
        <w:pStyle w:val="Heading6"/>
        <w:spacing w:line="240" w:lineRule="auto" w:before="201"/>
        <w:ind w:right="344" w:hanging="1"/>
        <w:jc w:val="center"/>
        <w:rPr>
          <w:b w:val="0"/>
          <w:bCs w:val="0"/>
        </w:rPr>
      </w:pPr>
      <w:r>
        <w:rPr/>
        <w:t>INNOVATIVE</w:t>
      </w:r>
      <w:r>
        <w:rPr>
          <w:spacing w:val="-15"/>
        </w:rPr>
        <w:t> </w:t>
      </w:r>
      <w:r>
        <w:rPr/>
        <w:t>PAYMENT</w:t>
      </w:r>
      <w:r>
        <w:rPr>
          <w:spacing w:val="-15"/>
        </w:rPr>
        <w:t> </w:t>
      </w:r>
      <w:r>
        <w:rPr/>
        <w:t>OR</w:t>
      </w:r>
      <w:r>
        <w:rPr>
          <w:spacing w:val="25"/>
          <w:w w:val="99"/>
        </w:rPr>
        <w:t> </w:t>
      </w:r>
      <w:r>
        <w:rPr/>
        <w:t>SERVICE</w:t>
      </w:r>
      <w:r>
        <w:rPr>
          <w:spacing w:val="-16"/>
        </w:rPr>
        <w:t> </w:t>
      </w:r>
      <w:r>
        <w:rPr/>
        <w:t>DELIVERY</w:t>
      </w:r>
      <w:r>
        <w:rPr>
          <w:spacing w:val="-16"/>
        </w:rPr>
        <w:t> </w:t>
      </w:r>
      <w:r>
        <w:rPr/>
        <w:t>MODELS:</w:t>
      </w:r>
      <w:r>
        <w:rPr>
          <w:b w:val="0"/>
        </w:rPr>
      </w:r>
    </w:p>
    <w:p>
      <w:pPr>
        <w:pStyle w:val="BodyText"/>
        <w:spacing w:line="256" w:lineRule="exact" w:before="205"/>
        <w:ind w:left="540" w:right="0" w:firstLine="0"/>
        <w:jc w:val="left"/>
      </w:pPr>
      <w:r>
        <w:rPr>
          <w:spacing w:val="-1"/>
          <w:w w:val="90"/>
        </w:rPr>
        <w:t>State</w:t>
      </w:r>
      <w:r>
        <w:rPr>
          <w:spacing w:val="-3"/>
          <w:w w:val="90"/>
        </w:rPr>
        <w:t>-­‐</w:t>
      </w:r>
      <w:r>
        <w:rPr>
          <w:spacing w:val="-1"/>
          <w:w w:val="90"/>
        </w:rPr>
        <w:t>wide</w:t>
      </w:r>
      <w:r>
        <w:rPr>
          <w:w w:val="90"/>
        </w:rPr>
        <w:t> </w:t>
      </w:r>
      <w:r>
        <w:rPr>
          <w:spacing w:val="5"/>
          <w:w w:val="90"/>
        </w:rPr>
        <w:t> </w:t>
      </w:r>
      <w:r>
        <w:rPr>
          <w:w w:val="90"/>
        </w:rPr>
        <w:t>Network</w:t>
      </w:r>
      <w:r>
        <w:rPr/>
      </w:r>
    </w:p>
    <w:p>
      <w:pPr>
        <w:pStyle w:val="BodyText"/>
        <w:tabs>
          <w:tab w:pos="4090" w:val="left" w:leader="none"/>
        </w:tabs>
        <w:spacing w:line="383" w:lineRule="exact" w:before="0"/>
        <w:ind w:left="540" w:right="0" w:firstLine="0"/>
        <w:jc w:val="left"/>
        <w:rPr>
          <w:rFonts w:ascii="Arial Unicode MS" w:hAnsi="Arial Unicode MS" w:cs="Arial Unicode MS" w:eastAsia="Arial Unicode MS"/>
        </w:rPr>
      </w:pPr>
      <w:r>
        <w:rPr/>
        <w:t>Medicaid</w:t>
      </w:r>
      <w:r>
        <w:rPr>
          <w:spacing w:val="-8"/>
        </w:rPr>
        <w:t> </w:t>
      </w:r>
      <w:r>
        <w:rPr/>
        <w:t>Managed</w:t>
      </w:r>
      <w:r>
        <w:rPr>
          <w:spacing w:val="-8"/>
        </w:rPr>
        <w:t> </w:t>
      </w:r>
      <w:r>
        <w:rPr/>
        <w:t>Care</w:t>
      </w:r>
      <w:r>
        <w:rPr>
          <w:position w:val="12"/>
          <w:sz w:val="16"/>
          <w:szCs w:val="16"/>
        </w:rPr>
        <w:t>251</w:t>
        <w:tab/>
      </w:r>
      <w:r>
        <w:rPr>
          <w:rFonts w:ascii="Arial Unicode MS" w:hAnsi="Arial Unicode MS" w:cs="Arial Unicode MS" w:eastAsia="Arial Unicode MS"/>
          <w:color w:val="FFFFFF"/>
          <w:w w:val="105"/>
        </w:rPr>
        <w:t>✔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240" w:lineRule="auto" w:before="57"/>
        <w:ind w:left="540" w:right="980" w:firstLine="0"/>
        <w:jc w:val="left"/>
      </w:pPr>
      <w:r>
        <w:rPr>
          <w:spacing w:val="-1"/>
          <w:w w:val="95"/>
        </w:rPr>
        <w:t>Medicare</w:t>
      </w:r>
      <w:r>
        <w:rPr>
          <w:spacing w:val="-3"/>
          <w:w w:val="95"/>
        </w:rPr>
        <w:t>-­‐</w:t>
      </w:r>
      <w:r>
        <w:rPr>
          <w:spacing w:val="-1"/>
          <w:w w:val="95"/>
        </w:rPr>
        <w:t>Medicaid</w:t>
      </w:r>
      <w:r>
        <w:rPr>
          <w:spacing w:val="-26"/>
          <w:w w:val="95"/>
        </w:rPr>
        <w:t> </w:t>
      </w:r>
      <w:r>
        <w:rPr>
          <w:w w:val="95"/>
        </w:rPr>
        <w:t>Dual</w:t>
      </w:r>
      <w:r>
        <w:rPr>
          <w:spacing w:val="36"/>
        </w:rPr>
        <w:t> </w:t>
      </w:r>
      <w:r>
        <w:rPr>
          <w:spacing w:val="-1"/>
        </w:rPr>
        <w:t>Eligibles</w:t>
      </w:r>
    </w:p>
    <w:p>
      <w:pPr>
        <w:pStyle w:val="BodyText"/>
        <w:spacing w:line="285" w:lineRule="auto" w:before="9"/>
        <w:ind w:left="540" w:right="2115" w:firstLine="0"/>
        <w:jc w:val="left"/>
      </w:pPr>
      <w:r>
        <w:rPr/>
        <w:t>Health</w:t>
      </w:r>
      <w:r>
        <w:rPr>
          <w:spacing w:val="-11"/>
        </w:rPr>
        <w:t> </w:t>
      </w:r>
      <w:r>
        <w:rPr/>
        <w:t>Home</w:t>
      </w:r>
      <w:r>
        <w:rPr>
          <w:position w:val="11"/>
          <w:sz w:val="16"/>
        </w:rPr>
        <w:t>252</w:t>
      </w:r>
      <w:r>
        <w:rPr>
          <w:spacing w:val="22"/>
          <w:w w:val="98"/>
          <w:position w:val="11"/>
          <w:sz w:val="16"/>
        </w:rPr>
        <w:t> </w:t>
      </w:r>
      <w:r>
        <w:rPr/>
        <w:t>HCBS</w:t>
      </w:r>
      <w:r>
        <w:rPr>
          <w:spacing w:val="-7"/>
        </w:rPr>
        <w:t> </w:t>
      </w:r>
      <w:r>
        <w:rPr/>
        <w:t>Waiver</w:t>
      </w:r>
      <w:r>
        <w:rPr>
          <w:w w:val="99"/>
        </w:rPr>
        <w:t> </w:t>
      </w:r>
      <w:r>
        <w:rPr/>
        <w:t>Corrections</w:t>
      </w:r>
      <w:r>
        <w:rPr/>
        <w:t> Other</w:t>
      </w:r>
    </w:p>
    <w:p>
      <w:pPr>
        <w:pStyle w:val="BodyText"/>
        <w:numPr>
          <w:ilvl w:val="1"/>
          <w:numId w:val="22"/>
        </w:numPr>
        <w:tabs>
          <w:tab w:pos="741" w:val="left" w:leader="none"/>
        </w:tabs>
        <w:spacing w:line="240" w:lineRule="auto" w:before="0" w:after="0"/>
        <w:ind w:left="740" w:right="324" w:hanging="450"/>
        <w:jc w:val="left"/>
      </w:pPr>
      <w:r>
        <w:rPr/>
        <w:br w:type="column"/>
        <w:t>Managed</w:t>
      </w:r>
      <w:r>
        <w:rPr>
          <w:spacing w:val="-6"/>
        </w:rPr>
        <w:t> </w:t>
      </w:r>
      <w:r>
        <w:rPr/>
        <w:t>care</w:t>
      </w:r>
      <w:r>
        <w:rPr>
          <w:spacing w:val="-5"/>
        </w:rPr>
        <w:t> </w:t>
      </w:r>
      <w:r>
        <w:rPr>
          <w:spacing w:val="-1"/>
        </w:rPr>
        <w:t>plan</w:t>
      </w:r>
      <w:r>
        <w:rPr>
          <w:spacing w:val="-5"/>
        </w:rPr>
        <w:t> </w:t>
      </w:r>
      <w:r>
        <w:rPr/>
        <w:t>covers</w:t>
      </w:r>
      <w:r>
        <w:rPr>
          <w:spacing w:val="-5"/>
        </w:rPr>
        <w:t> </w:t>
      </w:r>
      <w:r>
        <w:rPr/>
        <w:t>weight</w:t>
      </w:r>
      <w:r>
        <w:rPr>
          <w:spacing w:val="-5"/>
        </w:rPr>
        <w:t> </w:t>
      </w:r>
      <w:r>
        <w:rPr/>
        <w:t>management</w:t>
      </w:r>
      <w:r>
        <w:rPr>
          <w:spacing w:val="23"/>
          <w:w w:val="99"/>
        </w:rPr>
        <w:t> </w:t>
      </w:r>
      <w:r>
        <w:rPr/>
        <w:t>services</w:t>
      </w:r>
      <w:r>
        <w:rPr>
          <w:spacing w:val="-7"/>
        </w:rPr>
        <w:t> </w:t>
      </w:r>
      <w:r>
        <w:rPr/>
        <w:t>including</w:t>
      </w:r>
      <w:r>
        <w:rPr>
          <w:spacing w:val="-6"/>
        </w:rPr>
        <w:t> </w:t>
      </w:r>
      <w:r>
        <w:rPr/>
        <w:t>preventative</w:t>
      </w:r>
      <w:r>
        <w:rPr>
          <w:spacing w:val="-7"/>
        </w:rPr>
        <w:t> </w:t>
      </w:r>
      <w:r>
        <w:rPr/>
        <w:t>medicine</w:t>
      </w:r>
      <w:r>
        <w:rPr>
          <w:w w:val="99"/>
        </w:rPr>
        <w:t> </w:t>
      </w:r>
      <w:r>
        <w:rPr/>
        <w:t>counseling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individual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exercise</w:t>
      </w:r>
      <w:r>
        <w:rPr>
          <w:w w:val="99"/>
        </w:rPr>
        <w:t> </w:t>
      </w:r>
      <w:r>
        <w:rPr/>
        <w:t>classes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nutritional</w:t>
      </w:r>
      <w:r>
        <w:rPr>
          <w:spacing w:val="-2"/>
        </w:rPr>
        <w:t> </w:t>
      </w:r>
      <w:r>
        <w:rPr/>
        <w:t>counseling.</w:t>
      </w:r>
      <w:r>
        <w:rPr>
          <w:spacing w:val="50"/>
        </w:rPr>
        <w:t> </w:t>
      </w:r>
      <w:r>
        <w:rPr/>
        <w:t>Only</w:t>
      </w:r>
      <w:r>
        <w:rPr>
          <w:spacing w:val="-2"/>
        </w:rPr>
        <w:t> </w:t>
      </w:r>
      <w:r>
        <w:rPr/>
        <w:t>state</w:t>
      </w:r>
      <w:r>
        <w:rPr>
          <w:spacing w:val="-2"/>
        </w:rPr>
        <w:t> </w:t>
      </w:r>
      <w:r>
        <w:rPr/>
        <w:t>to</w:t>
      </w:r>
      <w:r>
        <w:rPr/>
        <w:t> allow</w:t>
      </w:r>
      <w:r>
        <w:rPr>
          <w:spacing w:val="-4"/>
        </w:rPr>
        <w:t> </w:t>
      </w:r>
      <w:r>
        <w:rPr/>
        <w:t>exercise</w:t>
      </w:r>
      <w:r>
        <w:rPr>
          <w:spacing w:val="-3"/>
        </w:rPr>
        <w:t> </w:t>
      </w:r>
      <w:r>
        <w:rPr/>
        <w:t>physiologists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certified</w:t>
      </w:r>
      <w:r>
        <w:rPr>
          <w:spacing w:val="-4"/>
        </w:rPr>
        <w:t> </w:t>
      </w:r>
      <w:r>
        <w:rPr/>
        <w:t>trainers</w:t>
      </w:r>
      <w:r>
        <w:rPr/>
        <w:t> as</w:t>
      </w:r>
      <w:r>
        <w:rPr>
          <w:spacing w:val="-3"/>
        </w:rPr>
        <w:t> </w:t>
      </w:r>
      <w:r>
        <w:rPr/>
        <w:t>eligible</w:t>
      </w:r>
      <w:r>
        <w:rPr>
          <w:spacing w:val="-3"/>
        </w:rPr>
        <w:t> </w:t>
      </w:r>
      <w:r>
        <w:rPr/>
        <w:t>distant</w:t>
      </w:r>
      <w:r>
        <w:rPr>
          <w:spacing w:val="-2"/>
        </w:rPr>
        <w:t> </w:t>
      </w:r>
      <w:r>
        <w:rPr/>
        <w:t>site</w:t>
      </w:r>
      <w:r>
        <w:rPr>
          <w:spacing w:val="-3"/>
        </w:rPr>
        <w:t> </w:t>
      </w:r>
      <w:r>
        <w:rPr/>
        <w:t>providers.</w:t>
      </w:r>
    </w:p>
    <w:p>
      <w:pPr>
        <w:pStyle w:val="BodyText"/>
        <w:spacing w:line="240" w:lineRule="auto" w:before="0"/>
        <w:ind w:left="740" w:right="291" w:firstLine="0"/>
        <w:jc w:val="left"/>
      </w:pPr>
      <w:r>
        <w:rPr/>
        <w:t>Requires</w:t>
      </w:r>
      <w:r>
        <w:rPr>
          <w:spacing w:val="-5"/>
        </w:rPr>
        <w:t> </w:t>
      </w:r>
      <w:r>
        <w:rPr/>
        <w:t>telepresenter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patient</w:t>
      </w:r>
      <w:r>
        <w:rPr>
          <w:spacing w:val="-5"/>
        </w:rPr>
        <w:t> </w:t>
      </w:r>
      <w:r>
        <w:rPr/>
        <w:t>site</w:t>
      </w:r>
      <w:r>
        <w:rPr>
          <w:spacing w:val="-4"/>
        </w:rPr>
        <w:t> </w:t>
      </w:r>
      <w:r>
        <w:rPr/>
        <w:t>premises</w:t>
      </w:r>
      <w:r>
        <w:rPr/>
        <w:t> and</w:t>
      </w:r>
      <w:r>
        <w:rPr>
          <w:spacing w:val="-2"/>
        </w:rPr>
        <w:t> </w:t>
      </w:r>
      <w:r>
        <w:rPr/>
        <w:t>unspecified</w:t>
      </w:r>
      <w:r>
        <w:rPr>
          <w:spacing w:val="-2"/>
        </w:rPr>
        <w:t> </w:t>
      </w:r>
      <w:r>
        <w:rPr/>
        <w:t>form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consent</w:t>
      </w:r>
      <w:r>
        <w:rPr>
          <w:spacing w:val="-2"/>
        </w:rPr>
        <w:t> </w:t>
      </w:r>
      <w:r>
        <w:rPr/>
        <w:t>only</w:t>
      </w:r>
      <w:r>
        <w:rPr>
          <w:spacing w:val="-2"/>
        </w:rPr>
        <w:t> </w:t>
      </w:r>
      <w:r>
        <w:rPr/>
        <w:t>for</w:t>
      </w:r>
      <w:r>
        <w:rPr>
          <w:w w:val="99"/>
        </w:rPr>
        <w:t> </w:t>
      </w:r>
      <w:r>
        <w:rPr/>
        <w:t>behavioral</w:t>
      </w:r>
      <w:r>
        <w:rPr>
          <w:spacing w:val="-6"/>
        </w:rPr>
        <w:t> </w:t>
      </w:r>
      <w:r>
        <w:rPr/>
        <w:t>health</w:t>
      </w:r>
      <w:r>
        <w:rPr>
          <w:spacing w:val="-5"/>
        </w:rPr>
        <w:t> </w:t>
      </w:r>
      <w:r>
        <w:rPr/>
        <w:t>services.</w:t>
      </w:r>
    </w:p>
    <w:p>
      <w:pPr>
        <w:spacing w:after="0" w:line="240" w:lineRule="auto"/>
        <w:jc w:val="left"/>
        <w:sectPr>
          <w:type w:val="continuous"/>
          <w:pgSz w:w="12240" w:h="15840"/>
          <w:pgMar w:top="100" w:bottom="0" w:left="1100" w:right="920"/>
          <w:cols w:num="2" w:equalWidth="0">
            <w:col w:w="4331" w:space="40"/>
            <w:col w:w="5849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3.079987pt;margin-top:195.240005pt;width:273.850pt;height:487.95pt;mso-position-horizontal-relative:page;mso-position-vertical-relative:page;z-index:-413896" coordorigin="5662,3905" coordsize="5477,9759">
            <v:group style="position:absolute;left:5662;top:3905;width:5477;height:9759" coordorigin="5662,3905" coordsize="5477,9759">
              <v:shape style="position:absolute;left:5662;top:3905;width:5477;height:9759" coordorigin="5662,3905" coordsize="5477,9759" path="m5662,3905l11138,3905,11138,13663,5662,13663,5662,3905xe" filled="true" fillcolor="#ffffff" stroked="false">
                <v:path arrowok="t"/>
                <v:fill type="solid"/>
              </v:shape>
            </v:group>
            <v:group style="position:absolute;left:5753;top:3905;width:5304;height:298" coordorigin="5753,3905" coordsize="5304,298">
              <v:shape style="position:absolute;left:5753;top:3905;width:5304;height:298" coordorigin="5753,3905" coordsize="5304,298" path="m5753,3905l11057,3905,11057,4202,5753,4202,5753,3905xe" filled="true" fillcolor="#ffffff" stroked="false">
                <v:path arrowok="t"/>
                <v:fill type="solid"/>
              </v:shape>
            </v:group>
            <v:group style="position:absolute;left:5753;top:4198;width:5304;height:298" coordorigin="5753,4198" coordsize="5304,298">
              <v:shape style="position:absolute;left:5753;top:4198;width:5304;height:298" coordorigin="5753,4198" coordsize="5304,298" path="m5753,4198l11057,4198,11057,4495,5753,4495,5753,4198xe" filled="true" fillcolor="#ffffff" stroked="false">
                <v:path arrowok="t"/>
                <v:fill type="solid"/>
              </v:shape>
            </v:group>
            <v:group style="position:absolute;left:5753;top:4490;width:5304;height:298" coordorigin="5753,4490" coordsize="5304,298">
              <v:shape style="position:absolute;left:5753;top:4490;width:5304;height:298" coordorigin="5753,4490" coordsize="5304,298" path="m5753,4490l11057,4490,11057,4788,5753,4788,5753,4490xe" filled="true" fillcolor="#ffffff" stroked="false">
                <v:path arrowok="t"/>
                <v:fill type="solid"/>
              </v:shape>
            </v:group>
            <v:group style="position:absolute;left:5753;top:4783;width:5304;height:298" coordorigin="5753,4783" coordsize="5304,298">
              <v:shape style="position:absolute;left:5753;top:4783;width:5304;height:298" coordorigin="5753,4783" coordsize="5304,298" path="m5753,4783l11057,4783,11057,5081,5753,5081,5753,4783xe" filled="true" fillcolor="#ffffff" stroked="false">
                <v:path arrowok="t"/>
                <v:fill type="solid"/>
              </v:shape>
            </v:group>
            <v:group style="position:absolute;left:5753;top:5076;width:5304;height:298" coordorigin="5753,5076" coordsize="5304,298">
              <v:shape style="position:absolute;left:5753;top:5076;width:5304;height:298" coordorigin="5753,5076" coordsize="5304,298" path="m5753,5076l11057,5076,11057,5374,5753,5374,5753,5076xe" filled="true" fillcolor="#ffffff" stroked="false">
                <v:path arrowok="t"/>
                <v:fill type="solid"/>
              </v:shape>
            </v:group>
            <v:group style="position:absolute;left:5753;top:5369;width:5304;height:298" coordorigin="5753,5369" coordsize="5304,298">
              <v:shape style="position:absolute;left:5753;top:5369;width:5304;height:298" coordorigin="5753,5369" coordsize="5304,298" path="m5753,5369l11057,5369,11057,5666,5753,5666,5753,5369xe" filled="true" fillcolor="#ffffff" stroked="false">
                <v:path arrowok="t"/>
                <v:fill type="solid"/>
              </v:shape>
            </v:group>
            <v:group style="position:absolute;left:5753;top:5662;width:5304;height:298" coordorigin="5753,5662" coordsize="5304,298">
              <v:shape style="position:absolute;left:5753;top:5662;width:5304;height:298" coordorigin="5753,5662" coordsize="5304,298" path="m5753,5662l11057,5662,11057,5959,5753,5959,5753,5662xe" filled="true" fillcolor="#ffffff" stroked="false">
                <v:path arrowok="t"/>
                <v:fill type="solid"/>
              </v:shape>
            </v:group>
            <v:group style="position:absolute;left:5753;top:5954;width:5304;height:298" coordorigin="5753,5954" coordsize="5304,298">
              <v:shape style="position:absolute;left:5753;top:5954;width:5304;height:298" coordorigin="5753,5954" coordsize="5304,298" path="m5753,5954l11057,5954,11057,6252,5753,6252,5753,5954xe" filled="true" fillcolor="#ffffff" stroked="false">
                <v:path arrowok="t"/>
                <v:fill type="solid"/>
              </v:shape>
            </v:group>
            <v:group style="position:absolute;left:5753;top:6247;width:5304;height:298" coordorigin="5753,6247" coordsize="5304,298">
              <v:shape style="position:absolute;left:5753;top:6247;width:5304;height:298" coordorigin="5753,6247" coordsize="5304,298" path="m5753,6247l11057,6247,11057,6545,5753,6545,5753,6247xe" filled="true" fillcolor="#ffffff" stroked="false">
                <v:path arrowok="t"/>
                <v:fill type="solid"/>
              </v:shape>
            </v:group>
            <v:group style="position:absolute;left:5753;top:6540;width:5304;height:298" coordorigin="5753,6540" coordsize="5304,298">
              <v:shape style="position:absolute;left:5753;top:6540;width:5304;height:298" coordorigin="5753,6540" coordsize="5304,298" path="m5753,6540l11057,6540,11057,6838,5753,6838,5753,6540xe" filled="true" fillcolor="#ffffff" stroked="false">
                <v:path arrowok="t"/>
                <v:fill type="solid"/>
              </v:shape>
            </v:group>
            <v:group style="position:absolute;left:5753;top:6833;width:5304;height:298" coordorigin="5753,6833" coordsize="5304,298">
              <v:shape style="position:absolute;left:5753;top:6833;width:5304;height:298" coordorigin="5753,6833" coordsize="5304,298" path="m5753,6833l11057,6833,11057,7130,5753,7130,5753,6833xe" filled="true" fillcolor="#ffffff" stroked="false">
                <v:path arrowok="t"/>
                <v:fill type="solid"/>
              </v:shape>
            </v:group>
            <v:group style="position:absolute;left:5753;top:7126;width:5304;height:298" coordorigin="5753,7126" coordsize="5304,298">
              <v:shape style="position:absolute;left:5753;top:7126;width:5304;height:298" coordorigin="5753,7126" coordsize="5304,298" path="m5753,7126l11057,7126,11057,7423,5753,7423,5753,7126xe" filled="true" fillcolor="#ffffff" stroked="false">
                <v:path arrowok="t"/>
                <v:fill type="solid"/>
              </v:shape>
            </v:group>
            <v:group style="position:absolute;left:5753;top:7418;width:5304;height:298" coordorigin="5753,7418" coordsize="5304,298">
              <v:shape style="position:absolute;left:5753;top:7418;width:5304;height:298" coordorigin="5753,7418" coordsize="5304,298" path="m5753,7418l11057,7418,11057,7716,5753,7716,5753,7418xe" filled="true" fillcolor="#ffffff" stroked="false">
                <v:path arrowok="t"/>
                <v:fill type="solid"/>
              </v:shape>
            </v:group>
            <v:group style="position:absolute;left:5753;top:7711;width:5304;height:298" coordorigin="5753,7711" coordsize="5304,298">
              <v:shape style="position:absolute;left:5753;top:7711;width:5304;height:298" coordorigin="5753,7711" coordsize="5304,298" path="m5753,7711l11057,7711,11057,8009,5753,8009,5753,7711xe" filled="true" fillcolor="#ffffff" stroked="false">
                <v:path arrowok="t"/>
                <v:fill type="solid"/>
              </v:shape>
            </v:group>
            <v:group style="position:absolute;left:5753;top:8004;width:5304;height:298" coordorigin="5753,8004" coordsize="5304,298">
              <v:shape style="position:absolute;left:5753;top:8004;width:5304;height:298" coordorigin="5753,8004" coordsize="5304,298" path="m5753,8004l11057,8004,11057,8302,5753,8302,5753,8004xe" filled="true" fillcolor="#ffffff" stroked="false">
                <v:path arrowok="t"/>
                <v:fill type="solid"/>
              </v:shape>
            </v:group>
            <v:group style="position:absolute;left:5753;top:8297;width:5304;height:298" coordorigin="5753,8297" coordsize="5304,298">
              <v:shape style="position:absolute;left:5753;top:8297;width:5304;height:298" coordorigin="5753,8297" coordsize="5304,298" path="m5753,8297l11057,8297,11057,8594,5753,8594,5753,8297xe" filled="true" fillcolor="#ffffff" stroked="false">
                <v:path arrowok="t"/>
                <v:fill type="solid"/>
              </v:shape>
            </v:group>
            <v:group style="position:absolute;left:5753;top:8590;width:5304;height:298" coordorigin="5753,8590" coordsize="5304,298">
              <v:shape style="position:absolute;left:5753;top:8590;width:5304;height:298" coordorigin="5753,8590" coordsize="5304,298" path="m5753,8590l11057,8590,11057,8887,5753,8887,5753,8590xe" filled="true" fillcolor="#ffffff" stroked="false">
                <v:path arrowok="t"/>
                <v:fill type="solid"/>
              </v:shape>
            </v:group>
            <v:group style="position:absolute;left:5753;top:8882;width:5304;height:298" coordorigin="5753,8882" coordsize="5304,298">
              <v:shape style="position:absolute;left:5753;top:8882;width:5304;height:298" coordorigin="5753,8882" coordsize="5304,298" path="m5753,8882l11057,8882,11057,9180,5753,9180,5753,8882xe" filled="true" fillcolor="#ffffff" stroked="false">
                <v:path arrowok="t"/>
                <v:fill type="solid"/>
              </v:shape>
            </v:group>
            <v:group style="position:absolute;left:5753;top:9175;width:5304;height:322" coordorigin="5753,9175" coordsize="5304,322">
              <v:shape style="position:absolute;left:5753;top:9175;width:5304;height:322" coordorigin="5753,9175" coordsize="5304,322" path="m5753,9175l11057,9175,11057,9497,5753,9497,5753,917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59.468842pt;margin-top:74.969643pt;width:56.35pt;height:58.75pt;mso-position-horizontal-relative:page;mso-position-vertical-relative:page;z-index:-413872" coordorigin="9189,1499" coordsize="1127,1175">
            <v:group style="position:absolute;left:9606;top:1515;width:2;height:339" coordorigin="9606,1515" coordsize="2,339">
              <v:shape style="position:absolute;left:9606;top:1515;width:2;height:339" coordorigin="9606,1515" coordsize="0,339" path="m9606,1515l9606,1854e" filled="false" stroked="true" strokeweight="1.587764pt" strokecolor="#0cbc00">
                <v:path arrowok="t"/>
              </v:shape>
            </v:group>
            <v:group style="position:absolute;left:9591;top:1515;width:30;height:339" coordorigin="9591,1515" coordsize="30,339">
              <v:shape style="position:absolute;left:9591;top:1515;width:30;height:339" coordorigin="9591,1515" coordsize="30,339" path="m9620,1515l9620,1773,9591,1854,9591,1596,9620,1515xe" filled="false" stroked="true" strokeweight=".037195pt" strokecolor="#000000">
                <v:path arrowok="t"/>
              </v:shape>
            </v:group>
            <v:group style="position:absolute;left:9328;top:1596;width:2;height:389" coordorigin="9328,1596" coordsize="2,389">
              <v:shape style="position:absolute;left:9328;top:1596;width:2;height:389" coordorigin="9328,1596" coordsize="0,389" path="m9328,1596l9328,1985e" filled="false" stroked="true" strokeweight=".285988pt" strokecolor="#008c00">
                <v:path arrowok="t"/>
              </v:shape>
            </v:group>
            <v:group style="position:absolute;left:9327;top:1596;width:4;height:389" coordorigin="9327,1596" coordsize="4,389">
              <v:shape style="position:absolute;left:9327;top:1596;width:4;height:389" coordorigin="9327,1596" coordsize="4,389" path="m9330,1727l9330,1985,9327,1855,9327,1596,9330,1727xe" filled="false" stroked="true" strokeweight=".037195pt" strokecolor="#000000">
                <v:path arrowok="t"/>
              </v:shape>
            </v:group>
            <v:group style="position:absolute;left:10095;top:1777;width:2;height:287" coordorigin="10095,1777" coordsize="2,287">
              <v:shape style="position:absolute;left:10095;top:1777;width:2;height:287" coordorigin="10095,1777" coordsize="0,287" path="m10095,1777l10095,2064e" filled="false" stroked="true" strokeweight=".806696pt" strokecolor="#0abc00">
                <v:path arrowok="t"/>
              </v:shape>
            </v:group>
            <v:group style="position:absolute;left:10088;top:1777;width:15;height:287" coordorigin="10088,1777" coordsize="15,287">
              <v:shape style="position:absolute;left:10088;top:1777;width:15;height:287" coordorigin="10088,1777" coordsize="15,287" path="m10102,1777l10102,2035,10088,2064,10088,1805,10102,1777xe" filled="false" stroked="true" strokeweight=".037195pt" strokecolor="#000000">
                <v:path arrowok="t"/>
              </v:shape>
            </v:group>
            <v:group style="position:absolute;left:10167;top:1818;width:2;height:297" coordorigin="10167,1818" coordsize="2,297">
              <v:shape style="position:absolute;left:10167;top:1818;width:2;height:297" coordorigin="10167,1818" coordsize="0,297" path="m10167,1818l10167,2115e" filled="false" stroked="true" strokeweight=".248801pt" strokecolor="#07b700">
                <v:path arrowok="t"/>
              </v:shape>
            </v:group>
            <v:group style="position:absolute;left:10166;top:1818;width:3;height:297" coordorigin="10166,1818" coordsize="3,297">
              <v:shape style="position:absolute;left:10166;top:1818;width:3;height:297" coordorigin="10166,1818" coordsize="3,297" path="m10169,1818l10169,2077,10166,2115,10166,1856,10169,1818xe" filled="false" stroked="true" strokeweight=".037195pt" strokecolor="#000000">
                <v:path arrowok="t"/>
              </v:shape>
            </v:group>
            <v:group style="position:absolute;left:10157;top:1856;width:2;height:322" coordorigin="10157,1856" coordsize="2,322">
              <v:shape style="position:absolute;left:10157;top:1856;width:2;height:322" coordorigin="10157,1856" coordsize="0,322" path="m10157,1856l10157,2177e" filled="false" stroked="true" strokeweight=".95547pt" strokecolor="#0cbc00">
                <v:path arrowok="t"/>
              </v:shape>
            </v:group>
            <v:group style="position:absolute;left:10149;top:1856;width:18;height:322" coordorigin="10149,1856" coordsize="18,322">
              <v:shape style="position:absolute;left:10149;top:1856;width:18;height:322" coordorigin="10149,1856" coordsize="18,322" path="m10166,1856l10166,2115,10149,2177,10149,1919,10166,1856xe" filled="false" stroked="true" strokeweight=".037195pt" strokecolor="#000000">
                <v:path arrowok="t"/>
              </v:shape>
            </v:group>
            <v:group style="position:absolute;left:10184;top:1921;width:2;height:285" coordorigin="10184,1921" coordsize="2,285">
              <v:shape style="position:absolute;left:10184;top:1921;width:2;height:285" coordorigin="10184,1921" coordsize="0,285" path="m10184,1921l10184,2206e" filled="false" stroked="true" strokeweight=".992672pt" strokecolor="#00af00">
                <v:path arrowok="t"/>
              </v:shape>
            </v:group>
            <v:group style="position:absolute;left:10175;top:1921;width:18;height:285" coordorigin="10175,1921" coordsize="18,285">
              <v:shape style="position:absolute;left:10175;top:1921;width:18;height:285" coordorigin="10175,1921" coordsize="18,285" path="m10193,1921l10193,2180,10175,2206,10175,1947,10193,1921xe" filled="false" stroked="true" strokeweight=".037195pt" strokecolor="#000000">
                <v:path arrowok="t"/>
              </v:shape>
            </v:group>
            <v:group style="position:absolute;left:10158;top:1995;width:50;height:301" coordorigin="10158,1995" coordsize="50,301">
              <v:shape style="position:absolute;left:10158;top:1995;width:50;height:301" coordorigin="10158,1995" coordsize="50,301" path="m10207,1995l10158,2037,10158,2295,10207,2253,10207,1995xe" filled="true" fillcolor="#009300" stroked="false">
                <v:path arrowok="t"/>
                <v:fill type="solid"/>
              </v:shape>
            </v:group>
            <v:group style="position:absolute;left:10158;top:1995;width:50;height:301" coordorigin="10158,1995" coordsize="50,301">
              <v:shape style="position:absolute;left:10158;top:1995;width:50;height:301" coordorigin="10158,1995" coordsize="50,301" path="m10207,1995l10207,2253,10158,2295,10158,2037,10207,1995xe" filled="false" stroked="true" strokeweight=".037196pt" strokecolor="#000000">
                <v:path arrowok="t"/>
              </v:shape>
            </v:group>
            <v:group style="position:absolute;left:10314;top:1937;width:2;height:301" coordorigin="10314,1937" coordsize="2,301">
              <v:shape style="position:absolute;left:10314;top:1937;width:2;height:301" coordorigin="10314,1937" coordsize="0,301" path="m10314,1937l10314,2237e" filled="false" stroked="true" strokeweight=".248805pt" strokecolor="#07b700">
                <v:path arrowok="t"/>
              </v:shape>
            </v:group>
            <v:group style="position:absolute;left:10312;top:1937;width:3;height:301" coordorigin="10312,1937" coordsize="3,301">
              <v:shape style="position:absolute;left:10312;top:1937;width:3;height:301" coordorigin="10312,1937" coordsize="3,301" path="m10315,2195l10312,2237,10312,1978,10315,1937e" filled="false" stroked="true" strokeweight=".037195pt" strokecolor="#000000">
                <v:path arrowok="t"/>
              </v:shape>
            </v:group>
            <v:group style="position:absolute;left:10278;top:1978;width:35;height:325" coordorigin="10278,1978" coordsize="35,325">
              <v:shape style="position:absolute;left:10278;top:1978;width:35;height:325" coordorigin="10278,1978" coordsize="35,325" path="m10312,1978l10278,2044,10278,2303,10312,2237,10312,1978xe" filled="true" fillcolor="#07b700" stroked="false">
                <v:path arrowok="t"/>
                <v:fill type="solid"/>
              </v:shape>
            </v:group>
            <v:group style="position:absolute;left:10278;top:1978;width:35;height:325" coordorigin="10278,1978" coordsize="35,325">
              <v:shape style="position:absolute;left:10278;top:1978;width:35;height:325" coordorigin="10278,1978" coordsize="35,325" path="m10312,1978l10312,2237,10278,2303,10278,2044,10312,1978xe" filled="false" stroked="true" strokeweight=".037195pt" strokecolor="#000000">
                <v:path arrowok="t"/>
              </v:shape>
            </v:group>
            <v:group style="position:absolute;left:10275;top:2044;width:2;height:290" coordorigin="10275,2044" coordsize="2,290">
              <v:shape style="position:absolute;left:10275;top:2044;width:2;height:290" coordorigin="10275,2044" coordsize="0,290" path="m10275,2044l10275,2333e" filled="false" stroked="true" strokeweight=".434778pt" strokecolor="#0abc00">
                <v:path arrowok="t"/>
              </v:shape>
            </v:group>
            <v:group style="position:absolute;left:10271;top:2044;width:7;height:290" coordorigin="10271,2044" coordsize="7,290">
              <v:shape style="position:absolute;left:10271;top:2044;width:7;height:290" coordorigin="10271,2044" coordsize="7,290" path="m10278,2044l10278,2303,10271,2333,10271,2074,10278,2044xe" filled="false" stroked="true" strokeweight=".037195pt" strokecolor="#000000">
                <v:path arrowok="t"/>
              </v:shape>
            </v:group>
            <v:group style="position:absolute;left:10120;top:2037;width:38;height:363" coordorigin="10120,2037" coordsize="38,363">
              <v:shape style="position:absolute;left:10120;top:2037;width:38;height:363" coordorigin="10120,2037" coordsize="38,363" path="m10158,2037l10120,2141,10120,2399,10158,2295,10158,2037xe" filled="true" fillcolor="#0cbc00" stroked="false">
                <v:path arrowok="t"/>
                <v:fill type="solid"/>
              </v:shape>
            </v:group>
            <v:group style="position:absolute;left:10120;top:2037;width:38;height:363" coordorigin="10120,2037" coordsize="38,363">
              <v:shape style="position:absolute;left:10120;top:2037;width:38;height:363" coordorigin="10120,2037" coordsize="38,363" path="m10158,2037l10158,2295,10120,2399,10120,2141,10158,2037xe" filled="false" stroked="true" strokeweight=".037195pt" strokecolor="#000000">
                <v:path arrowok="t"/>
              </v:shape>
            </v:group>
            <v:group style="position:absolute;left:10223;top:2074;width:49;height:334" coordorigin="10223,2074" coordsize="49,334">
              <v:shape style="position:absolute;left:10223;top:2074;width:49;height:334" coordorigin="10223,2074" coordsize="49,334" path="m10271,2074l10223,2148,10223,2408,10271,2333,10271,2074xe" filled="true" fillcolor="#05b200" stroked="false">
                <v:path arrowok="t"/>
                <v:fill type="solid"/>
              </v:shape>
            </v:group>
            <v:group style="position:absolute;left:10223;top:2074;width:49;height:334" coordorigin="10223,2074" coordsize="49,334">
              <v:shape style="position:absolute;left:10223;top:2074;width:49;height:334" coordorigin="10223,2074" coordsize="49,334" path="m10271,2074l10271,2333,10223,2408,10223,2148,10271,2074xe" filled="false" stroked="true" strokeweight=".037196pt" strokecolor="#000000">
                <v:path arrowok="t"/>
              </v:shape>
            </v:group>
            <v:group style="position:absolute;left:10217;top:2148;width:2;height:340" coordorigin="10217,2148" coordsize="2,340">
              <v:shape style="position:absolute;left:10217;top:2148;width:2;height:340" coordorigin="10217,2148" coordsize="0,340" path="m10217,2148l10217,2488e" filled="false" stroked="true" strokeweight=".65792pt" strokecolor="#07b700">
                <v:path arrowok="t"/>
              </v:shape>
            </v:group>
            <v:group style="position:absolute;left:10212;top:2148;width:12;height:340" coordorigin="10212,2148" coordsize="12,340">
              <v:shape style="position:absolute;left:10212;top:2148;width:12;height:340" coordorigin="10212,2148" coordsize="12,340" path="m10223,2148l10223,2408,10212,2488,10212,2230,10223,2148xe" filled="false" stroked="true" strokeweight=".037195pt" strokecolor="#000000">
                <v:path arrowok="t"/>
              </v:shape>
            </v:group>
            <v:group style="position:absolute;left:10166;top:2230;width:47;height:293" coordorigin="10166,2230" coordsize="47,293">
              <v:shape style="position:absolute;left:10166;top:2230;width:47;height:293" coordorigin="10166,2230" coordsize="47,293" path="m10212,2230l10166,2264,10166,2522,10212,2488,10212,2230xe" filled="true" fillcolor="#008c00" stroked="false">
                <v:path arrowok="t"/>
                <v:fill type="solid"/>
              </v:shape>
            </v:group>
            <v:group style="position:absolute;left:10166;top:2230;width:47;height:293" coordorigin="10166,2230" coordsize="47,293">
              <v:shape style="position:absolute;left:10166;top:2230;width:47;height:293" coordorigin="10166,2230" coordsize="47,293" path="m10212,2230l10212,2488,10166,2522,10166,2264,10212,2230xe" filled="false" stroked="true" strokeweight=".037196pt" strokecolor="#000000">
                <v:path arrowok="t"/>
              </v:shape>
            </v:group>
            <v:group style="position:absolute;left:9208;top:1854;width:41;height:310" coordorigin="9208,1854" coordsize="41,310">
              <v:shape style="position:absolute;left:9208;top:1854;width:41;height:310" coordorigin="9208,1854" coordsize="41,310" path="m9208,1854l9208,2113,9249,2163,9249,1905,9208,1854xe" filled="true" fillcolor="#007500" stroked="false">
                <v:path arrowok="t"/>
                <v:fill type="solid"/>
              </v:shape>
            </v:group>
            <v:group style="position:absolute;left:9208;top:1854;width:41;height:310" coordorigin="9208,1854" coordsize="41,310">
              <v:shape style="position:absolute;left:9208;top:1854;width:41;height:310" coordorigin="9208,1854" coordsize="41,310" path="m9249,1905l9249,2163,9208,2113,9208,1854,9249,1905xe" filled="false" stroked="true" strokeweight=".037196pt" strokecolor="#000000">
                <v:path arrowok="t"/>
              </v:shape>
            </v:group>
            <v:group style="position:absolute;left:9231;top:1933;width:2;height:284" coordorigin="9231,1933" coordsize="2,284">
              <v:shape style="position:absolute;left:9231;top:1933;width:2;height:284" coordorigin="9231,1933" coordsize="0,284" path="m9231,1933l9231,2217e" filled="false" stroked="true" strokeweight=".211584pt" strokecolor="#008c00">
                <v:path arrowok="t"/>
              </v:shape>
            </v:group>
            <v:group style="position:absolute;left:9230;top:1933;width:3;height:284" coordorigin="9230,1933" coordsize="3,284">
              <v:shape style="position:absolute;left:9230;top:1933;width:3;height:284" coordorigin="9230,1933" coordsize="3,284" path="m9232,1958l9232,2217,9230,2192,9230,1933,9232,1958xe" filled="false" stroked="true" strokeweight=".037195pt" strokecolor="#000000">
                <v:path arrowok="t"/>
              </v:shape>
            </v:group>
            <v:group style="position:absolute;left:9190;top:2069;width:58;height:305" coordorigin="9190,2069" coordsize="58,305">
              <v:shape style="position:absolute;left:9190;top:2069;width:58;height:305" coordorigin="9190,2069" coordsize="58,305" path="m9190,2069l9190,2327,9247,2373,9247,2115,9190,2069xe" filled="true" fillcolor="#006000" stroked="false">
                <v:path arrowok="t"/>
                <v:fill type="solid"/>
              </v:shape>
            </v:group>
            <v:group style="position:absolute;left:9190;top:2069;width:58;height:305" coordorigin="9190,2069" coordsize="58,305">
              <v:shape style="position:absolute;left:9190;top:2069;width:58;height:305" coordorigin="9190,2069" coordsize="58,305" path="m9247,2115l9247,2373,9190,2327,9190,2069,9247,2115xe" filled="false" stroked="true" strokeweight=".037196pt" strokecolor="#000000">
                <v:path arrowok="t"/>
              </v:shape>
            </v:group>
            <v:group style="position:absolute;left:9247;top:2115;width:47;height:269" coordorigin="9247,2115" coordsize="47,269">
              <v:shape style="position:absolute;left:9247;top:2115;width:47;height:269" coordorigin="9247,2115" coordsize="47,269" path="m9247,2115l9247,2373,9293,2384,9293,2125,9247,2115xe" filled="true" fillcolor="#002d00" stroked="false">
                <v:path arrowok="t"/>
                <v:fill type="solid"/>
              </v:shape>
            </v:group>
            <v:group style="position:absolute;left:9247;top:2115;width:47;height:269" coordorigin="9247,2115" coordsize="47,269">
              <v:shape style="position:absolute;left:9247;top:2115;width:47;height:269" coordorigin="9247,2115" coordsize="47,269" path="m9293,2125l9293,2384,9247,2373,9247,2115,9293,2125xe" filled="false" stroked="true" strokeweight=".037196pt" strokecolor="#000000">
                <v:path arrowok="t"/>
              </v:shape>
            </v:group>
            <v:group style="position:absolute;left:9298;top:2125;width:2;height:290" coordorigin="9298,2125" coordsize="2,290">
              <v:shape style="position:absolute;left:9298;top:2125;width:2;height:290" coordorigin="9298,2125" coordsize="0,290" path="m9298,2125l9298,2415e" filled="false" stroked="true" strokeweight=".546336pt" strokecolor="#008c00">
                <v:path arrowok="t"/>
              </v:shape>
            </v:group>
            <v:group style="position:absolute;left:9293;top:2125;width:9;height:290" coordorigin="9293,2125" coordsize="9,290">
              <v:shape style="position:absolute;left:9293;top:2125;width:9;height:290" coordorigin="9293,2125" coordsize="9,290" path="m9302,2157l9302,2415,9293,2384,9293,2125,9302,2157xe" filled="false" stroked="true" strokeweight=".037195pt" strokecolor="#000000">
                <v:path arrowok="t"/>
              </v:shape>
            </v:group>
            <v:group style="position:absolute;left:9302;top:2157;width:84;height:290" coordorigin="9302,2157" coordsize="84,290">
              <v:shape style="position:absolute;left:9302;top:2157;width:84;height:290" coordorigin="9302,2157" coordsize="84,290" path="m9302,2157l9302,2415,9385,2446,9385,2187,9302,2157xe" filled="true" fillcolor="#003a00" stroked="false">
                <v:path arrowok="t"/>
                <v:fill type="solid"/>
              </v:shape>
            </v:group>
            <v:group style="position:absolute;left:9302;top:2157;width:84;height:290" coordorigin="9302,2157" coordsize="84,290">
              <v:shape style="position:absolute;left:9302;top:2157;width:84;height:290" coordorigin="9302,2157" coordsize="84,290" path="m9385,2187l9385,2446,9302,2415,9302,2157,9385,2187xe" filled="false" stroked="true" strokeweight=".037199pt" strokecolor="#000000">
                <v:path arrowok="t"/>
              </v:shape>
            </v:group>
            <v:group style="position:absolute;left:9385;top:2187;width:2;height:296" coordorigin="9385,2187" coordsize="2,296">
              <v:shape style="position:absolute;left:9385;top:2187;width:2;height:296" coordorigin="9385,2187" coordsize="0,296" path="m9385,2187l9385,2483e" filled="false" stroked="true" strokeweight=".1pt" strokecolor="#008c00">
                <v:path arrowok="t"/>
              </v:shape>
            </v:group>
            <v:group style="position:absolute;left:9385;top:2187;width:2;height:296" coordorigin="9385,2187" coordsize="2,296">
              <v:shape style="position:absolute;left:9385;top:2187;width:2;height:296" coordorigin="9385,2187" coordsize="0,296" path="m9385,2224l9385,2483,9385,2446,9385,2187,9385,2224xe" filled="false" stroked="true" strokeweight=".037195pt" strokecolor="#000000">
                <v:path arrowok="t"/>
              </v:shape>
            </v:group>
            <v:group style="position:absolute;left:9385;top:2224;width:109;height:361" coordorigin="9385,2224" coordsize="109,361">
              <v:shape style="position:absolute;left:9385;top:2224;width:109;height:361" coordorigin="9385,2224" coordsize="109,361" path="m9385,2224l9385,2483,9494,2585,9494,2326,9385,2224xe" filled="true" fillcolor="#006800" stroked="false">
                <v:path arrowok="t"/>
                <v:fill type="solid"/>
              </v:shape>
            </v:group>
            <v:group style="position:absolute;left:9385;top:2224;width:109;height:361" coordorigin="9385,2224" coordsize="109,361">
              <v:shape style="position:absolute;left:9385;top:2224;width:109;height:361" coordorigin="9385,2224" coordsize="109,361" path="m9494,2326l9494,2585,9385,2483,9385,2224,9494,2326xe" filled="false" stroked="true" strokeweight=".037199pt" strokecolor="#000000">
                <v:path arrowok="t"/>
              </v:shape>
            </v:group>
            <v:group style="position:absolute;left:9190;top:1508;width:1126;height:1166" coordorigin="9190,1508" coordsize="1126,1166">
              <v:shape style="position:absolute;left:9190;top:1508;width:1126;height:1166" coordorigin="9190,1508" coordsize="1126,1166" path="m9369,1557l9327,1596,9330,1727,9238,1786,9208,1854,9249,1905,9230,1933,9232,1958,9190,2069,9247,2115,9293,2125,9302,2157,9385,2187,9385,2224,9494,2326,9501,2439,9519,2461,9498,2500,9516,2606,9590,2635,9597,2674,10151,2674,10161,2609,10139,2527,10137,2444,10178,2379,10166,2264,10212,2230,10223,2148,10228,2141,10120,2141,10158,2037,10207,1995,10175,1947,10193,1921,10149,1919,10166,1856,10169,1818,10088,1805,10102,1777,10010,1764,9946,1720,9754,1673,9737,1635,9670,1596,9591,1596,9599,1574,9446,1574,9369,1557xe" filled="true" fillcolor="#47ea30" stroked="false">
                <v:path arrowok="t"/>
                <v:fill type="solid"/>
              </v:shape>
              <v:shape style="position:absolute;left:9190;top:1508;width:1126;height:1166" coordorigin="9190,1508" coordsize="1126,1166" path="m10315,1937l10271,1980,10271,1999,10239,2042,10186,2072,10132,2135,10120,2141,10228,2141,10271,2074,10278,2044,10312,1978,10315,1937xe" filled="true" fillcolor="#47ea30" stroked="false">
                <v:path arrowok="t"/>
                <v:fill type="solid"/>
              </v:shape>
              <v:shape style="position:absolute;left:9190;top:1508;width:1126;height:1166" coordorigin="9190,1508" coordsize="1126,1166" path="m9648,1584l9591,1596,9670,1596,9648,1584xe" filled="true" fillcolor="#47ea30" stroked="false">
                <v:path arrowok="t"/>
                <v:fill type="solid"/>
              </v:shape>
              <v:shape style="position:absolute;left:9190;top:1508;width:1126;height:1166" coordorigin="9190,1508" coordsize="1126,1166" path="m9597,1508l9446,1574,9599,1574,9620,1515,9597,1508xe" filled="true" fillcolor="#47ea30" stroked="false">
                <v:path arrowok="t"/>
                <v:fill type="solid"/>
              </v:shape>
            </v:group>
            <v:group style="position:absolute;left:9190;top:1508;width:1126;height:1166" coordorigin="9190,1508" coordsize="1126,1166">
              <v:shape style="position:absolute;left:9190;top:1508;width:1126;height:1166" coordorigin="9190,1508" coordsize="1126,1166" path="m9597,2674l9590,2635,9516,2606,9498,2500,9519,2461,9501,2439,9494,2326,9385,2224,9385,2187,9302,2157,9293,2125,9247,2115,9190,2069,9232,1958,9230,1933,9249,1905,9208,1854,9238,1786,9330,1727,9327,1596,9369,1557,9446,1574,9597,1508,9620,1515,9591,1596,9648,1584,9737,1635,9754,1673,9946,1720,10010,1764,10102,1777,10088,1805,10169,1818,10166,1856,10149,1919,10193,1921,10175,1947,10207,1995,10158,2037,10120,2141,10132,2135,10186,2072,10239,2042,10271,1999,10271,1980,10315,1937e" filled="false" stroked="true" strokeweight=".037220pt" strokecolor="#000000">
                <v:path arrowok="t"/>
              </v:shape>
              <v:shape style="position:absolute;left:9190;top:1508;width:1126;height:1166" coordorigin="9190,1508" coordsize="1126,1166" path="m10315,1937l10312,1978,10278,2044,10271,2074,10223,2148,10212,2230,10166,2264,10178,2379,10137,2444,10139,2527,10161,2609,10151,2674,9597,2674e" filled="false" stroked="true" strokeweight=".037220pt" strokecolor="#00000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667"/>
        <w:gridCol w:w="2659"/>
        <w:gridCol w:w="1294"/>
        <w:gridCol w:w="563"/>
        <w:gridCol w:w="1004"/>
      </w:tblGrid>
      <w:tr>
        <w:trPr>
          <w:trHeight w:val="1210" w:hRule="exact"/>
        </w:trPr>
        <w:tc>
          <w:tcPr>
            <w:tcW w:w="7042" w:type="dxa"/>
            <w:gridSpan w:val="3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/>
              <w:ind w:left="2234" w:right="1527" w:hanging="701"/>
              <w:jc w:val="left"/>
              <w:rPr>
                <w:rFonts w:ascii="Calibri" w:hAnsi="Calibri" w:cs="Calibri" w:eastAsia="Calibri"/>
                <w:sz w:val="60"/>
                <w:szCs w:val="60"/>
              </w:rPr>
            </w:pPr>
            <w:r>
              <w:rPr>
                <w:rFonts w:ascii="Calibri"/>
                <w:b/>
                <w:color w:val="FFFFFF"/>
                <w:spacing w:val="-1"/>
                <w:sz w:val="60"/>
              </w:rPr>
              <w:t>Telemedicine</w:t>
            </w:r>
            <w:r>
              <w:rPr>
                <w:rFonts w:ascii="Calibri"/>
                <w:b/>
                <w:color w:val="FFFFFF"/>
                <w:spacing w:val="-11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in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Wisconsin</w:t>
            </w:r>
            <w:r>
              <w:rPr>
                <w:rFonts w:ascii="Calibri"/>
                <w:sz w:val="60"/>
              </w:rPr>
            </w:r>
          </w:p>
        </w:tc>
        <w:tc>
          <w:tcPr>
            <w:tcW w:w="2861" w:type="dxa"/>
            <w:gridSpan w:val="3"/>
            <w:tcBorders>
              <w:top w:val="single" w:sz="18" w:space="0" w:color="000000"/>
              <w:left w:val="single" w:sz="18" w:space="0" w:color="000000"/>
              <w:bottom w:val="nil" w:sz="6" w:space="0" w:color="auto"/>
              <w:right w:val="single" w:sz="18" w:space="0" w:color="000000"/>
            </w:tcBorders>
          </w:tcPr>
          <w:p>
            <w:pPr/>
          </w:p>
        </w:tc>
      </w:tr>
      <w:tr>
        <w:trPr>
          <w:trHeight w:val="302" w:hRule="exact"/>
        </w:trPr>
        <w:tc>
          <w:tcPr>
            <w:tcW w:w="7042" w:type="dxa"/>
            <w:gridSpan w:val="3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1294" w:type="dxa"/>
            <w:tcBorders>
              <w:top w:val="nil" w:sz="6" w:space="0" w:color="auto"/>
              <w:left w:val="single" w:sz="18" w:space="0" w:color="000000"/>
              <w:bottom w:val="single" w:sz="18" w:space="0" w:color="000000"/>
              <w:right w:val="single" w:sz="3" w:space="0" w:color="008C00"/>
            </w:tcBorders>
          </w:tcPr>
          <w:p>
            <w:pPr/>
          </w:p>
        </w:tc>
        <w:tc>
          <w:tcPr>
            <w:tcW w:w="563" w:type="dxa"/>
            <w:tcBorders>
              <w:top w:val="single" w:sz="0" w:space="0" w:color="000000"/>
              <w:left w:val="single" w:sz="3" w:space="0" w:color="008C00"/>
              <w:bottom w:val="single" w:sz="18" w:space="0" w:color="000000"/>
              <w:right w:val="single" w:sz="5" w:space="0" w:color="07B700"/>
            </w:tcBorders>
            <w:shd w:val="clear" w:color="auto" w:fill="002800"/>
          </w:tcPr>
          <w:p>
            <w:pPr/>
          </w:p>
        </w:tc>
        <w:tc>
          <w:tcPr>
            <w:tcW w:w="1004" w:type="dxa"/>
            <w:tcBorders>
              <w:top w:val="nil" w:sz="6" w:space="0" w:color="auto"/>
              <w:left w:val="single" w:sz="5" w:space="0" w:color="07B7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907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5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PARITY:</w:t>
            </w:r>
            <w:r>
              <w:rPr>
                <w:rFonts w:ascii="Calibri"/>
                <w:sz w:val="33"/>
              </w:rPr>
            </w:r>
          </w:p>
        </w:tc>
        <w:tc>
          <w:tcPr>
            <w:tcW w:w="5520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GAPS:</w:t>
            </w:r>
            <w:r>
              <w:rPr>
                <w:rFonts w:ascii="Calibri"/>
                <w:sz w:val="33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4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86" w:lineRule="exact" w:before="1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Private</w:t>
            </w:r>
            <w:r>
              <w:rPr>
                <w:rFonts w:ascii="Calibri"/>
                <w:b/>
                <w:spacing w:val="-9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50"/>
              </w:numPr>
              <w:tabs>
                <w:tab w:pos="549" w:val="left" w:leader="none"/>
              </w:tabs>
              <w:spacing w:line="292" w:lineRule="exact" w:before="1" w:after="0"/>
              <w:ind w:left="548" w:right="590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No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law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no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history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z w:val="24"/>
              </w:rPr>
              <w:t> proposed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legislation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within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past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2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years.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Medicaid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50"/>
              </w:numPr>
              <w:tabs>
                <w:tab w:pos="549" w:val="left" w:leader="none"/>
              </w:tabs>
              <w:spacing w:line="292" w:lineRule="exact" w:before="1" w:after="0"/>
              <w:ind w:left="548" w:right="152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telemedicine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under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2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includes</w:t>
            </w:r>
            <w:r>
              <w:rPr>
                <w:rFonts w:ascii="Calibri" w:hAnsi="Calibri" w:cs="Calibri" w:eastAsia="Calibri"/>
                <w:spacing w:val="-10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fee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</w:t>
            </w:r>
            <w:r>
              <w:rPr>
                <w:rFonts w:ascii="Calibri" w:hAnsi="Calibri" w:cs="Calibri" w:eastAsia="Calibri"/>
                <w:spacing w:val="-10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9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managed</w:t>
            </w:r>
            <w:r>
              <w:rPr>
                <w:rFonts w:ascii="Calibri" w:hAnsi="Calibri" w:cs="Calibri" w:eastAsia="Calibri"/>
                <w:spacing w:val="-10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care</w:t>
            </w:r>
            <w:r>
              <w:rPr>
                <w:rFonts w:ascii="Calibri" w:hAnsi="Calibri" w:cs="Calibri" w:eastAsia="Calibri"/>
                <w:spacing w:val="-10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plans.</w:t>
            </w:r>
            <w:r>
              <w:rPr>
                <w:rFonts w:ascii="Calibri" w:hAnsi="Calibri" w:cs="Calibri" w:eastAsia="Calibri"/>
                <w:spacing w:val="6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agency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imposes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no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restrictions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on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patient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setting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or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originating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site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defers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the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universal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place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of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service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(POS)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used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by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most</w:t>
            </w:r>
            <w:r>
              <w:rPr>
                <w:rFonts w:ascii="Calibri" w:hAnsi="Calibri" w:cs="Calibri" w:eastAsia="Calibri"/>
                <w:spacing w:val="23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payors.</w:t>
            </w:r>
            <w:r>
              <w:rPr>
                <w:rFonts w:ascii="Calibri" w:hAnsi="Calibri" w:cs="Calibri" w:eastAsia="Calibri"/>
                <w:spacing w:val="5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This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list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includes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home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schools.</w:t>
            </w:r>
          </w:p>
          <w:p>
            <w:pPr>
              <w:pStyle w:val="ListParagraph"/>
              <w:numPr>
                <w:ilvl w:val="0"/>
                <w:numId w:val="50"/>
              </w:numPr>
              <w:tabs>
                <w:tab w:pos="549" w:val="left" w:leader="none"/>
              </w:tabs>
              <w:spacing w:line="292" w:lineRule="exact" w:before="0" w:after="0"/>
              <w:ind w:left="548" w:right="744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imposes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covered</w:t>
            </w:r>
            <w:r>
              <w:rPr>
                <w:rFonts w:ascii="Calibri"/>
                <w:spacing w:val="26"/>
                <w:sz w:val="24"/>
              </w:rPr>
              <w:t> </w:t>
            </w:r>
            <w:r>
              <w:rPr>
                <w:rFonts w:ascii="Calibri"/>
                <w:sz w:val="24"/>
              </w:rPr>
              <w:t>services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designates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distant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site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providers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condition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payment.</w:t>
            </w:r>
          </w:p>
          <w:p>
            <w:pPr>
              <w:pStyle w:val="ListParagraph"/>
              <w:numPr>
                <w:ilvl w:val="0"/>
                <w:numId w:val="50"/>
              </w:numPr>
              <w:tabs>
                <w:tab w:pos="549" w:val="left" w:leader="none"/>
              </w:tabs>
              <w:spacing w:line="292" w:lineRule="exact" w:before="1" w:after="0"/>
              <w:ind w:left="548" w:right="465" w:hanging="450"/>
              <w:jc w:val="both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requires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from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but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does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not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specify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how</w:t>
            </w:r>
            <w:r>
              <w:rPr>
                <w:rFonts w:ascii="Calibri"/>
                <w:spacing w:val="-1"/>
                <w:sz w:val="24"/>
              </w:rPr>
              <w:t> the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pacing w:val="22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should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be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obtained.</w:t>
            </w:r>
          </w:p>
          <w:p>
            <w:pPr>
              <w:pStyle w:val="ListParagraph"/>
              <w:numPr>
                <w:ilvl w:val="0"/>
                <w:numId w:val="50"/>
              </w:numPr>
              <w:tabs>
                <w:tab w:pos="549" w:val="left" w:leader="none"/>
              </w:tabs>
              <w:spacing w:line="299" w:lineRule="exact" w:before="0" w:after="0"/>
              <w:ind w:left="548" w:right="0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interactive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audio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video</w:t>
            </w:r>
            <w:r>
              <w:rPr>
                <w:rFonts w:ascii="Calibri" w:hAnsi="Calibri" w:cs="Calibri" w:eastAsia="Calibri"/>
                <w:spacing w:val="14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only.</w:t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1" w:lineRule="exact"/>
              <w:ind w:left="2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position w:val="11"/>
                <w:sz w:val="16"/>
              </w:rPr>
              <w:t>253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06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auto" w:before="174"/>
              <w:ind w:left="580" w:right="252" w:hanging="32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MEDICAID</w:t>
            </w:r>
            <w:r>
              <w:rPr>
                <w:rFonts w:ascii="Calibri"/>
                <w:b/>
                <w:spacing w:val="-13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COVERAGE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&amp;</w:t>
            </w:r>
            <w:r>
              <w:rPr>
                <w:rFonts w:ascii="Calibri"/>
                <w:b/>
                <w:spacing w:val="27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CONDITIONS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OF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2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Setting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2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Technologies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108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Distance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Geography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7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Mental/behavioral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Rehabilitation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Telepresenter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42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54"/>
              <w:ind w:left="539" w:right="530" w:firstLine="69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INNOVATIVE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OR</w:t>
            </w:r>
            <w:r>
              <w:rPr>
                <w:rFonts w:ascii="Calibri"/>
                <w:b/>
                <w:spacing w:val="25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DELIVERY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MODELS: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5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Managed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90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Dual</w:t>
            </w:r>
            <w:r>
              <w:rPr>
                <w:rFonts w:ascii="Calibri" w:hAnsi="Calibri" w:cs="Calibri" w:eastAsia="Calibri"/>
                <w:spacing w:val="3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Eligibles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HCBS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Waiver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Corrections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98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4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760" w:footer="834" w:top="1240" w:bottom="1020" w:left="1140" w:right="98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3.079987pt;margin-top:195.240005pt;width:273.850pt;height:487.95pt;mso-position-horizontal-relative:page;mso-position-vertical-relative:page;z-index:-413848" coordorigin="5662,3905" coordsize="5477,9759">
            <v:group style="position:absolute;left:5662;top:3905;width:5477;height:9759" coordorigin="5662,3905" coordsize="5477,9759">
              <v:shape style="position:absolute;left:5662;top:3905;width:5477;height:9759" coordorigin="5662,3905" coordsize="5477,9759" path="m5662,3905l11138,3905,11138,13663,5662,13663,5662,3905xe" filled="true" fillcolor="#ffffff" stroked="false">
                <v:path arrowok="t"/>
                <v:fill type="solid"/>
              </v:shape>
            </v:group>
            <v:group style="position:absolute;left:5753;top:3905;width:5304;height:298" coordorigin="5753,3905" coordsize="5304,298">
              <v:shape style="position:absolute;left:5753;top:3905;width:5304;height:298" coordorigin="5753,3905" coordsize="5304,298" path="m5753,3905l11057,3905,11057,4202,5753,4202,5753,3905xe" filled="true" fillcolor="#ffffff" stroked="false">
                <v:path arrowok="t"/>
                <v:fill type="solid"/>
              </v:shape>
            </v:group>
            <v:group style="position:absolute;left:5753;top:4198;width:5304;height:298" coordorigin="5753,4198" coordsize="5304,298">
              <v:shape style="position:absolute;left:5753;top:4198;width:5304;height:298" coordorigin="5753,4198" coordsize="5304,298" path="m5753,4198l11057,4198,11057,4495,5753,4495,5753,4198xe" filled="true" fillcolor="#ffffff" stroked="false">
                <v:path arrowok="t"/>
                <v:fill type="solid"/>
              </v:shape>
            </v:group>
            <v:group style="position:absolute;left:5753;top:4490;width:5304;height:298" coordorigin="5753,4490" coordsize="5304,298">
              <v:shape style="position:absolute;left:5753;top:4490;width:5304;height:298" coordorigin="5753,4490" coordsize="5304,298" path="m5753,4490l11057,4490,11057,4788,5753,4788,5753,4490xe" filled="true" fillcolor="#ffffff" stroked="false">
                <v:path arrowok="t"/>
                <v:fill type="solid"/>
              </v:shape>
            </v:group>
            <v:group style="position:absolute;left:5753;top:4783;width:5304;height:298" coordorigin="5753,4783" coordsize="5304,298">
              <v:shape style="position:absolute;left:5753;top:4783;width:5304;height:298" coordorigin="5753,4783" coordsize="5304,298" path="m5753,4783l11057,4783,11057,5081,5753,5081,5753,4783xe" filled="true" fillcolor="#ffffff" stroked="false">
                <v:path arrowok="t"/>
                <v:fill type="solid"/>
              </v:shape>
            </v:group>
            <v:group style="position:absolute;left:5753;top:5076;width:5304;height:298" coordorigin="5753,5076" coordsize="5304,298">
              <v:shape style="position:absolute;left:5753;top:5076;width:5304;height:298" coordorigin="5753,5076" coordsize="5304,298" path="m5753,5076l11057,5076,11057,5374,5753,5374,5753,5076xe" filled="true" fillcolor="#ffffff" stroked="false">
                <v:path arrowok="t"/>
                <v:fill type="solid"/>
              </v:shape>
            </v:group>
            <v:group style="position:absolute;left:5753;top:5369;width:5304;height:298" coordorigin="5753,5369" coordsize="5304,298">
              <v:shape style="position:absolute;left:5753;top:5369;width:5304;height:298" coordorigin="5753,5369" coordsize="5304,298" path="m5753,5369l11057,5369,11057,5666,5753,5666,5753,5369xe" filled="true" fillcolor="#ffffff" stroked="false">
                <v:path arrowok="t"/>
                <v:fill type="solid"/>
              </v:shape>
            </v:group>
            <v:group style="position:absolute;left:5753;top:5662;width:5304;height:298" coordorigin="5753,5662" coordsize="5304,298">
              <v:shape style="position:absolute;left:5753;top:5662;width:5304;height:298" coordorigin="5753,5662" coordsize="5304,298" path="m5753,5662l11057,5662,11057,5959,5753,5959,5753,5662xe" filled="true" fillcolor="#ffffff" stroked="false">
                <v:path arrowok="t"/>
                <v:fill type="solid"/>
              </v:shape>
            </v:group>
            <v:group style="position:absolute;left:5753;top:5954;width:5304;height:298" coordorigin="5753,5954" coordsize="5304,298">
              <v:shape style="position:absolute;left:5753;top:5954;width:5304;height:298" coordorigin="5753,5954" coordsize="5304,298" path="m5753,5954l11057,5954,11057,6252,5753,6252,5753,5954xe" filled="true" fillcolor="#ffffff" stroked="false">
                <v:path arrowok="t"/>
                <v:fill type="solid"/>
              </v:shape>
            </v:group>
            <v:group style="position:absolute;left:5753;top:6247;width:5304;height:298" coordorigin="5753,6247" coordsize="5304,298">
              <v:shape style="position:absolute;left:5753;top:6247;width:5304;height:298" coordorigin="5753,6247" coordsize="5304,298" path="m5753,6247l11057,6247,11057,6545,5753,6545,5753,6247xe" filled="true" fillcolor="#ffffff" stroked="false">
                <v:path arrowok="t"/>
                <v:fill type="solid"/>
              </v:shape>
            </v:group>
            <v:group style="position:absolute;left:5753;top:6540;width:5304;height:298" coordorigin="5753,6540" coordsize="5304,298">
              <v:shape style="position:absolute;left:5753;top:6540;width:5304;height:298" coordorigin="5753,6540" coordsize="5304,298" path="m5753,6540l11057,6540,11057,6838,5753,6838,5753,6540xe" filled="true" fillcolor="#ffffff" stroked="false">
                <v:path arrowok="t"/>
                <v:fill type="solid"/>
              </v:shape>
            </v:group>
            <v:group style="position:absolute;left:5753;top:6833;width:5304;height:298" coordorigin="5753,6833" coordsize="5304,298">
              <v:shape style="position:absolute;left:5753;top:6833;width:5304;height:298" coordorigin="5753,6833" coordsize="5304,298" path="m5753,6833l11057,6833,11057,7130,5753,7130,5753,6833xe" filled="true" fillcolor="#ffffff" stroked="false">
                <v:path arrowok="t"/>
                <v:fill type="solid"/>
              </v:shape>
            </v:group>
            <v:group style="position:absolute;left:5753;top:7126;width:5304;height:298" coordorigin="5753,7126" coordsize="5304,298">
              <v:shape style="position:absolute;left:5753;top:7126;width:5304;height:298" coordorigin="5753,7126" coordsize="5304,298" path="m5753,7126l11057,7126,11057,7423,5753,7423,5753,7126xe" filled="true" fillcolor="#ffffff" stroked="false">
                <v:path arrowok="t"/>
                <v:fill type="solid"/>
              </v:shape>
            </v:group>
            <v:group style="position:absolute;left:5753;top:7418;width:5304;height:298" coordorigin="5753,7418" coordsize="5304,298">
              <v:shape style="position:absolute;left:5753;top:7418;width:5304;height:298" coordorigin="5753,7418" coordsize="5304,298" path="m5753,7418l11057,7418,11057,7716,5753,7716,5753,7418xe" filled="true" fillcolor="#ffffff" stroked="false">
                <v:path arrowok="t"/>
                <v:fill type="solid"/>
              </v:shape>
            </v:group>
            <v:group style="position:absolute;left:5753;top:7711;width:5304;height:298" coordorigin="5753,7711" coordsize="5304,298">
              <v:shape style="position:absolute;left:5753;top:7711;width:5304;height:298" coordorigin="5753,7711" coordsize="5304,298" path="m5753,7711l11057,7711,11057,8009,5753,8009,5753,7711xe" filled="true" fillcolor="#ffffff" stroked="false">
                <v:path arrowok="t"/>
                <v:fill type="solid"/>
              </v:shape>
            </v:group>
            <v:group style="position:absolute;left:5753;top:8004;width:5304;height:298" coordorigin="5753,8004" coordsize="5304,298">
              <v:shape style="position:absolute;left:5753;top:8004;width:5304;height:298" coordorigin="5753,8004" coordsize="5304,298" path="m5753,8004l11057,8004,11057,8302,5753,8302,5753,8004xe" filled="true" fillcolor="#ffffff" stroked="false">
                <v:path arrowok="t"/>
                <v:fill type="solid"/>
              </v:shape>
            </v:group>
            <v:group style="position:absolute;left:5753;top:8297;width:5304;height:298" coordorigin="5753,8297" coordsize="5304,298">
              <v:shape style="position:absolute;left:5753;top:8297;width:5304;height:298" coordorigin="5753,8297" coordsize="5304,298" path="m5753,8297l11057,8297,11057,8594,5753,8594,5753,8297xe" filled="true" fillcolor="#ffffff" stroked="false">
                <v:path arrowok="t"/>
                <v:fill type="solid"/>
              </v:shape>
            </v:group>
            <v:group style="position:absolute;left:5753;top:8590;width:5304;height:298" coordorigin="5753,8590" coordsize="5304,298">
              <v:shape style="position:absolute;left:5753;top:8590;width:5304;height:298" coordorigin="5753,8590" coordsize="5304,298" path="m5753,8590l11057,8590,11057,8887,5753,8887,5753,8590xe" filled="true" fillcolor="#ffffff" stroked="false">
                <v:path arrowok="t"/>
                <v:fill type="solid"/>
              </v:shape>
            </v:group>
            <v:group style="position:absolute;left:5753;top:8882;width:5304;height:298" coordorigin="5753,8882" coordsize="5304,298">
              <v:shape style="position:absolute;left:5753;top:8882;width:5304;height:298" coordorigin="5753,8882" coordsize="5304,298" path="m5753,8882l11057,8882,11057,9180,5753,9180,5753,8882xe" filled="true" fillcolor="#ffffff" stroked="false">
                <v:path arrowok="t"/>
                <v:fill type="solid"/>
              </v:shape>
            </v:group>
            <v:group style="position:absolute;left:5753;top:9175;width:5304;height:298" coordorigin="5753,9175" coordsize="5304,298">
              <v:shape style="position:absolute;left:5753;top:9175;width:5304;height:298" coordorigin="5753,9175" coordsize="5304,298" path="m5753,9175l11057,9175,11057,9473,5753,9473,5753,9175xe" filled="true" fillcolor="#ffffff" stroked="false">
                <v:path arrowok="t"/>
                <v:fill type="solid"/>
              </v:shape>
            </v:group>
            <v:group style="position:absolute;left:5753;top:9468;width:5304;height:298" coordorigin="5753,9468" coordsize="5304,298">
              <v:shape style="position:absolute;left:5753;top:9468;width:5304;height:298" coordorigin="5753,9468" coordsize="5304,298" path="m5753,9468l11057,9468,11057,9766,5753,9766,5753,9468xe" filled="true" fillcolor="#ffffff" stroked="false">
                <v:path arrowok="t"/>
                <v:fill type="solid"/>
              </v:shape>
            </v:group>
            <v:group style="position:absolute;left:5753;top:9761;width:5304;height:298" coordorigin="5753,9761" coordsize="5304,298">
              <v:shape style="position:absolute;left:5753;top:9761;width:5304;height:298" coordorigin="5753,9761" coordsize="5304,298" path="m5753,9761l11057,9761,11057,10058,5753,10058,5753,9761xe" filled="true" fillcolor="#ffffff" stroked="false">
                <v:path arrowok="t"/>
                <v:fill type="solid"/>
              </v:shape>
            </v:group>
            <v:group style="position:absolute;left:5753;top:10054;width:5304;height:298" coordorigin="5753,10054" coordsize="5304,298">
              <v:shape style="position:absolute;left:5753;top:10054;width:5304;height:298" coordorigin="5753,10054" coordsize="5304,298" path="m5753,10054l11057,10054,11057,10351,5753,10351,5753,10054xe" filled="true" fillcolor="#ffffff" stroked="false">
                <v:path arrowok="t"/>
                <v:fill type="solid"/>
              </v:shape>
            </v:group>
            <v:group style="position:absolute;left:5753;top:10346;width:5304;height:298" coordorigin="5753,10346" coordsize="5304,298">
              <v:shape style="position:absolute;left:5753;top:10346;width:5304;height:298" coordorigin="5753,10346" coordsize="5304,298" path="m5753,10346l11057,10346,11057,10644,5753,10644,5753,10346xe" filled="true" fillcolor="#ffffff" stroked="false">
                <v:path arrowok="t"/>
                <v:fill type="solid"/>
              </v:shape>
            </v:group>
            <v:group style="position:absolute;left:5753;top:10639;width:5304;height:298" coordorigin="5753,10639" coordsize="5304,298">
              <v:shape style="position:absolute;left:5753;top:10639;width:5304;height:298" coordorigin="5753,10639" coordsize="5304,298" path="m5753,10639l11057,10639,11057,10937,5753,10937,5753,10639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667"/>
        <w:gridCol w:w="2659"/>
        <w:gridCol w:w="2861"/>
      </w:tblGrid>
      <w:tr>
        <w:trPr>
          <w:trHeight w:val="1512" w:hRule="exact"/>
        </w:trPr>
        <w:tc>
          <w:tcPr>
            <w:tcW w:w="704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/>
              <w:ind w:left="2306" w:right="1527" w:hanging="772"/>
              <w:jc w:val="left"/>
              <w:rPr>
                <w:rFonts w:ascii="Calibri" w:hAnsi="Calibri" w:cs="Calibri" w:eastAsia="Calibri"/>
                <w:sz w:val="60"/>
                <w:szCs w:val="60"/>
              </w:rPr>
            </w:pPr>
            <w:r>
              <w:rPr>
                <w:rFonts w:ascii="Calibri"/>
                <w:b/>
                <w:color w:val="FFFFFF"/>
                <w:spacing w:val="-1"/>
                <w:sz w:val="60"/>
              </w:rPr>
              <w:t>Telemedicine</w:t>
            </w:r>
            <w:r>
              <w:rPr>
                <w:rFonts w:ascii="Calibri"/>
                <w:b/>
                <w:color w:val="FFFFFF"/>
                <w:spacing w:val="-11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in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6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60"/>
              </w:rPr>
              <w:t>Wyoming</w:t>
            </w:r>
            <w:r>
              <w:rPr>
                <w:rFonts w:ascii="Calibri"/>
                <w:sz w:val="60"/>
              </w:rPr>
            </w:r>
          </w:p>
        </w:tc>
        <w:tc>
          <w:tcPr>
            <w:tcW w:w="28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00" w:lineRule="atLeast"/>
              <w:ind w:left="7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815910" cy="814387"/>
                  <wp:effectExtent l="0" t="0" r="0" b="0"/>
                  <wp:docPr id="27" name="image3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3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10" cy="81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907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5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PARITY:</w:t>
            </w:r>
            <w:r>
              <w:rPr>
                <w:rFonts w:ascii="Calibri"/>
                <w:sz w:val="33"/>
              </w:rPr>
            </w:r>
          </w:p>
        </w:tc>
        <w:tc>
          <w:tcPr>
            <w:tcW w:w="552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46"/>
              <w:ind w:left="8" w:right="0"/>
              <w:jc w:val="center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spacing w:val="1"/>
                <w:sz w:val="33"/>
              </w:rPr>
              <w:t>GAPS:</w:t>
            </w:r>
            <w:r>
              <w:rPr>
                <w:rFonts w:ascii="Calibri"/>
                <w:sz w:val="33"/>
              </w:rPr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Private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86" w:lineRule="exact" w:before="1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Private</w:t>
            </w:r>
            <w:r>
              <w:rPr>
                <w:rFonts w:ascii="Calibri"/>
                <w:b/>
                <w:spacing w:val="-9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Insurance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51"/>
              </w:numPr>
              <w:tabs>
                <w:tab w:pos="549" w:val="left" w:leader="none"/>
              </w:tabs>
              <w:spacing w:line="292" w:lineRule="exact" w:before="1" w:after="0"/>
              <w:ind w:left="548" w:right="590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No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parity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law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no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history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z w:val="24"/>
              </w:rPr>
              <w:t> proposed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legislation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within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past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2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years.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86" w:lineRule="exact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Medicaid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51"/>
              </w:numPr>
              <w:tabs>
                <w:tab w:pos="549" w:val="left" w:leader="none"/>
              </w:tabs>
              <w:spacing w:line="292" w:lineRule="exact" w:before="1" w:after="0"/>
              <w:ind w:left="548" w:right="176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Coverage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under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z w:val="24"/>
              </w:rPr>
              <w:t> about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average.</w:t>
            </w:r>
            <w:r>
              <w:rPr>
                <w:rFonts w:ascii="Calibri"/>
                <w:spacing w:val="46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agency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imposes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  <w:r>
              <w:rPr>
                <w:rFonts w:ascii="Calibri"/>
                <w:sz w:val="24"/>
              </w:rPr>
              <w:t> on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covered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services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designates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certain</w:t>
            </w:r>
            <w:r>
              <w:rPr>
                <w:rFonts w:ascii="Calibri"/>
                <w:sz w:val="24"/>
              </w:rPr>
              <w:t> patient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settings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(excluding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school)</w:t>
            </w:r>
            <w:r>
              <w:rPr>
                <w:rFonts w:ascii="Calibri"/>
                <w:sz w:val="24"/>
              </w:rPr>
              <w:t> and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eligible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distant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site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providers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as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condition</w:t>
            </w:r>
            <w:r>
              <w:rPr>
                <w:rFonts w:ascii="Calibri"/>
                <w:sz w:val="24"/>
              </w:rPr>
              <w:t> of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payment.</w:t>
            </w:r>
          </w:p>
          <w:p>
            <w:pPr>
              <w:pStyle w:val="ListParagraph"/>
              <w:numPr>
                <w:ilvl w:val="0"/>
                <w:numId w:val="51"/>
              </w:numPr>
              <w:tabs>
                <w:tab w:pos="549" w:val="left" w:leader="none"/>
              </w:tabs>
              <w:spacing w:line="292" w:lineRule="exact" w:before="0" w:after="0"/>
              <w:ind w:left="548" w:right="614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One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few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states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with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coverage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services</w:t>
            </w:r>
            <w:r>
              <w:rPr>
                <w:rFonts w:ascii="Calibri"/>
                <w:sz w:val="24"/>
              </w:rPr>
              <w:t> provided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substance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abuse/addiction</w:t>
            </w:r>
            <w:r>
              <w:rPr>
                <w:rFonts w:ascii="Calibri"/>
                <w:sz w:val="24"/>
              </w:rPr>
              <w:t> specialist.</w:t>
            </w:r>
          </w:p>
          <w:p>
            <w:pPr>
              <w:pStyle w:val="ListParagraph"/>
              <w:numPr>
                <w:ilvl w:val="0"/>
                <w:numId w:val="51"/>
              </w:numPr>
              <w:tabs>
                <w:tab w:pos="549" w:val="left" w:leader="none"/>
              </w:tabs>
              <w:spacing w:line="292" w:lineRule="exact" w:before="1" w:after="0"/>
              <w:ind w:left="548" w:right="401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Covers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nutrition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education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speech</w:t>
            </w:r>
            <w:r>
              <w:rPr>
                <w:rFonts w:ascii="Calibri"/>
                <w:sz w:val="24"/>
              </w:rPr>
              <w:t> therapy.</w:t>
            </w:r>
          </w:p>
          <w:p>
            <w:pPr>
              <w:pStyle w:val="ListParagraph"/>
              <w:numPr>
                <w:ilvl w:val="0"/>
                <w:numId w:val="51"/>
              </w:numPr>
              <w:tabs>
                <w:tab w:pos="549" w:val="left" w:leader="none"/>
              </w:tabs>
              <w:spacing w:line="292" w:lineRule="exact" w:before="0" w:after="0"/>
              <w:ind w:left="548" w:right="0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Coverage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for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interactive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audio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video</w:t>
            </w:r>
            <w:r>
              <w:rPr>
                <w:rFonts w:ascii="Calibri" w:hAnsi="Calibri" w:cs="Calibri" w:eastAsia="Calibri"/>
                <w:spacing w:val="14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only.</w:t>
            </w:r>
          </w:p>
          <w:p>
            <w:pPr>
              <w:pStyle w:val="ListParagraph"/>
              <w:numPr>
                <w:ilvl w:val="0"/>
                <w:numId w:val="51"/>
              </w:numPr>
              <w:tabs>
                <w:tab w:pos="549" w:val="left" w:leader="none"/>
              </w:tabs>
              <w:spacing w:line="292" w:lineRule="exact" w:before="1" w:after="0"/>
              <w:ind w:left="548" w:right="407" w:hanging="45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No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coverage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under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home</w:t>
            </w:r>
            <w:r>
              <w:rPr>
                <w:rFonts w:ascii="Calibri"/>
                <w:spacing w:val="22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benefit.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9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Innovation</w:t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spacing w:line="240" w:lineRule="auto"/>
              <w:ind w:left="548" w:right="20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Wyoming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Telehealth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Consortium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offers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provider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registry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informational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resources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assist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providers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adopting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telemedicine.</w:t>
            </w:r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1" w:lineRule="exact"/>
              <w:ind w:left="2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position w:val="11"/>
                <w:sz w:val="16"/>
              </w:rPr>
              <w:t>254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Plan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06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2" w:lineRule="auto" w:before="174"/>
              <w:ind w:left="580" w:right="252" w:hanging="32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MEDICAID</w:t>
            </w:r>
            <w:r>
              <w:rPr>
                <w:rFonts w:ascii="Calibri"/>
                <w:b/>
                <w:spacing w:val="-13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COVERAGE</w:t>
            </w:r>
            <w:r>
              <w:rPr>
                <w:rFonts w:ascii="Calibri"/>
                <w:b/>
                <w:spacing w:val="-1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&amp;</w:t>
            </w:r>
            <w:r>
              <w:rPr>
                <w:rFonts w:ascii="Calibri"/>
                <w:b/>
                <w:spacing w:val="27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CONDITIONS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OF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2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Patient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Setting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2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Technologies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108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Distance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Geography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Restrictions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Eligible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Providers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Physician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provided</w:t>
            </w:r>
            <w:r>
              <w:rPr>
                <w:rFonts w:ascii="Calibri" w:hAnsi="Calibri" w:cs="Calibri" w:eastAsia="Calibri"/>
                <w:spacing w:val="-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7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Mental/behavioral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Rehabilitation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Informed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Consent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0" w:lineRule="exact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Telepresenter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40" w:lineRule="auto" w:before="1"/>
              <w:ind w:left="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042" w:hRule="exact"/>
        </w:trPr>
        <w:tc>
          <w:tcPr>
            <w:tcW w:w="4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54"/>
              <w:ind w:left="539" w:right="530" w:firstLine="69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INNOVATIVE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PAYMENT</w:t>
            </w:r>
            <w:r>
              <w:rPr>
                <w:rFonts w:ascii="Calibri"/>
                <w:b/>
                <w:spacing w:val="-1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OR</w:t>
            </w:r>
            <w:r>
              <w:rPr>
                <w:rFonts w:ascii="Calibri"/>
                <w:b/>
                <w:spacing w:val="25"/>
                <w:w w:val="99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SERVICE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DELIVERY</w:t>
            </w:r>
            <w:r>
              <w:rPr>
                <w:rFonts w:ascii="Calibri"/>
                <w:b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MODELS: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4" w:lineRule="exact"/>
              <w:ind w:left="3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State</w:t>
            </w:r>
            <w:r>
              <w:rPr>
                <w:rFonts w:ascii="Calibri" w:hAnsi="Calibri" w:cs="Calibri" w:eastAsia="Calibri"/>
                <w:spacing w:val="-3"/>
                <w:w w:val="90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0"/>
                <w:sz w:val="24"/>
                <w:szCs w:val="24"/>
              </w:rPr>
              <w:t>wide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24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0"/>
                <w:sz w:val="24"/>
                <w:szCs w:val="24"/>
              </w:rPr>
              <w:t>Network</w:t>
            </w:r>
            <w:r>
              <w:rPr>
                <w:rFonts w:ascii="Calibri" w:hAnsi="Calibri" w:cs="Calibri" w:eastAsia="Calibri"/>
                <w:w w:val="90"/>
                <w:position w:val="11"/>
                <w:sz w:val="16"/>
                <w:szCs w:val="16"/>
              </w:rPr>
              <w:t>255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>
              <w:pStyle w:val="TableParagraph"/>
              <w:spacing w:line="299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color w:val="FFFFFF"/>
                <w:w w:val="120"/>
                <w:sz w:val="24"/>
                <w:szCs w:val="24"/>
              </w:rPr>
              <w:t>✔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</w:r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Medicaid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Managed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Care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90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Medicare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Medicaid</w:t>
            </w:r>
            <w:r>
              <w:rPr>
                <w:rFonts w:ascii="Calibri" w:hAnsi="Calibri" w:cs="Calibri" w:eastAsia="Calibri"/>
                <w:spacing w:val="-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Dual</w:t>
            </w:r>
            <w:r>
              <w:rPr>
                <w:rFonts w:ascii="Calibri" w:hAnsi="Calibri" w:cs="Calibri" w:eastAsia="Calibri"/>
                <w:spacing w:val="3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Eligibles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HCBS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Waiver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Corrections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98" w:hRule="exact"/>
        </w:trPr>
        <w:tc>
          <w:tcPr>
            <w:tcW w:w="3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"/>
              <w:ind w:left="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5D1B"/>
          </w:tcPr>
          <w:p>
            <w:pPr/>
          </w:p>
        </w:tc>
        <w:tc>
          <w:tcPr>
            <w:tcW w:w="5520" w:type="dxa"/>
            <w:gridSpan w:val="2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760" w:footer="834" w:top="1240" w:bottom="1020" w:left="114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1"/>
        <w:spacing w:line="1107" w:lineRule="exact"/>
        <w:ind w:left="2501" w:right="0"/>
        <w:jc w:val="left"/>
        <w:rPr>
          <w:b w:val="0"/>
          <w:bCs w:val="0"/>
        </w:rPr>
      </w:pPr>
      <w:r>
        <w:rPr>
          <w:color w:val="EE5D1B"/>
          <w:spacing w:val="-1"/>
        </w:rPr>
        <w:t>Appendix</w:t>
      </w:r>
      <w:r>
        <w:rPr>
          <w:b w:val="0"/>
        </w:rPr>
      </w:r>
    </w:p>
    <w:p>
      <w:pPr>
        <w:spacing w:after="0" w:line="1107" w:lineRule="exact"/>
        <w:jc w:val="left"/>
        <w:sectPr>
          <w:footerReference w:type="default" r:id="rId55"/>
          <w:pgSz w:w="12240" w:h="15840"/>
          <w:pgMar w:footer="834" w:header="760" w:top="1240" w:bottom="1020" w:left="1720" w:right="172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172"/>
        <w:ind w:left="401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 w:cs="Calibri" w:eastAsia="Calibri"/>
          <w:b/>
          <w:bCs/>
          <w:color w:val="EE5D1B"/>
          <w:sz w:val="40"/>
          <w:szCs w:val="40"/>
        </w:rPr>
        <w:t>State</w:t>
      </w:r>
      <w:r>
        <w:rPr>
          <w:rFonts w:ascii="Calibri" w:hAnsi="Calibri" w:cs="Calibri" w:eastAsia="Calibri"/>
          <w:b/>
          <w:bCs/>
          <w:color w:val="EE5D1B"/>
          <w:spacing w:val="-12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EE5D1B"/>
          <w:sz w:val="40"/>
          <w:szCs w:val="40"/>
        </w:rPr>
        <w:t>Ratings</w:t>
      </w:r>
      <w:r>
        <w:rPr>
          <w:rFonts w:ascii="Calibri" w:hAnsi="Calibri" w:cs="Calibri" w:eastAsia="Calibri"/>
          <w:b/>
          <w:bCs/>
          <w:color w:val="EE5D1B"/>
          <w:spacing w:val="-11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EE5D1B"/>
          <w:sz w:val="40"/>
          <w:szCs w:val="40"/>
        </w:rPr>
        <w:t>–</w:t>
      </w:r>
      <w:r>
        <w:rPr>
          <w:rFonts w:ascii="Calibri" w:hAnsi="Calibri" w:cs="Calibri" w:eastAsia="Calibri"/>
          <w:b/>
          <w:bCs/>
          <w:color w:val="EE5D1B"/>
          <w:spacing w:val="-12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EE5D1B"/>
          <w:sz w:val="40"/>
          <w:szCs w:val="40"/>
        </w:rPr>
        <w:t>Parity</w:t>
      </w:r>
      <w:r>
        <w:rPr>
          <w:rFonts w:ascii="Calibri" w:hAnsi="Calibri" w:cs="Calibri" w:eastAsia="Calibri"/>
          <w:b/>
          <w:bCs/>
          <w:color w:val="EE5D1B"/>
          <w:spacing w:val="-11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EE5D1B"/>
          <w:sz w:val="40"/>
          <w:szCs w:val="40"/>
        </w:rPr>
        <w:t>Laws</w:t>
      </w:r>
      <w:r>
        <w:rPr>
          <w:rFonts w:ascii="Calibri" w:hAnsi="Calibri" w:cs="Calibri" w:eastAsia="Calibri"/>
          <w:b/>
          <w:bCs/>
          <w:color w:val="EE5D1B"/>
          <w:spacing w:val="-12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EE5D1B"/>
          <w:sz w:val="40"/>
          <w:szCs w:val="40"/>
        </w:rPr>
        <w:t>for</w:t>
      </w:r>
      <w:r>
        <w:rPr>
          <w:rFonts w:ascii="Calibri" w:hAnsi="Calibri" w:cs="Calibri" w:eastAsia="Calibri"/>
          <w:b/>
          <w:bCs/>
          <w:color w:val="EE5D1B"/>
          <w:spacing w:val="-11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EE5D1B"/>
          <w:sz w:val="40"/>
          <w:szCs w:val="40"/>
        </w:rPr>
        <w:t>Private</w:t>
      </w:r>
      <w:r>
        <w:rPr>
          <w:rFonts w:ascii="Calibri" w:hAnsi="Calibri" w:cs="Calibri" w:eastAsia="Calibri"/>
          <w:b/>
          <w:bCs/>
          <w:color w:val="EE5D1B"/>
          <w:spacing w:val="-12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EE5D1B"/>
          <w:sz w:val="40"/>
          <w:szCs w:val="40"/>
        </w:rPr>
        <w:t>Insurance</w:t>
      </w:r>
      <w:r>
        <w:rPr>
          <w:rFonts w:ascii="Calibri" w:hAnsi="Calibri" w:cs="Calibri" w:eastAsia="Calibri"/>
          <w:b/>
          <w:bCs/>
          <w:color w:val="EE5D1B"/>
          <w:spacing w:val="-11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EE5D1B"/>
          <w:sz w:val="40"/>
          <w:szCs w:val="40"/>
        </w:rPr>
        <w:t>Coverage</w:t>
      </w:r>
      <w:r>
        <w:rPr>
          <w:rFonts w:ascii="Calibri" w:hAnsi="Calibri" w:cs="Calibri" w:eastAsia="Calibri"/>
          <w:b/>
          <w:bCs/>
          <w:color w:val="EE5D1B"/>
          <w:spacing w:val="-12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EE5D1B"/>
          <w:sz w:val="40"/>
          <w:szCs w:val="40"/>
        </w:rPr>
        <w:t>of</w:t>
      </w:r>
      <w:r>
        <w:rPr>
          <w:rFonts w:ascii="Calibri" w:hAnsi="Calibri" w:cs="Calibri" w:eastAsia="Calibri"/>
          <w:b/>
          <w:bCs/>
          <w:color w:val="EE5D1B"/>
          <w:spacing w:val="-11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EE5D1B"/>
          <w:sz w:val="40"/>
          <w:szCs w:val="40"/>
        </w:rPr>
        <w:t>Telemedicine</w:t>
      </w:r>
      <w:r>
        <w:rPr>
          <w:rFonts w:ascii="Calibri" w:hAnsi="Calibri" w:cs="Calibri" w:eastAsia="Calibri"/>
          <w:sz w:val="40"/>
          <w:szCs w:val="4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29"/>
          <w:szCs w:val="29"/>
        </w:rPr>
      </w:pPr>
    </w:p>
    <w:p>
      <w:pPr>
        <w:spacing w:line="200" w:lineRule="atLeast"/>
        <w:ind w:left="10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648.35pt;height:371.9pt;mso-position-horizontal-relative:char;mso-position-vertical-relative:line" coordorigin="0,0" coordsize="12967,7438">
            <v:shape style="position:absolute;left:60;top:60;width:12847;height:7317" type="#_x0000_t75" stroked="false">
              <v:imagedata r:id="rId58" o:title=""/>
            </v:shape>
            <v:group style="position:absolute;left:30;top:30;width:12907;height:7378" coordorigin="30,30" coordsize="12907,7378">
              <v:shape style="position:absolute;left:30;top:30;width:12907;height:7378" coordorigin="30,30" coordsize="12907,7378" path="m30,30l12937,30,12937,7407,30,7407,30,30xe" filled="false" stroked="true" strokeweight="3.0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headerReference w:type="default" r:id="rId56"/>
          <w:footerReference w:type="default" r:id="rId57"/>
          <w:pgSz w:w="15840" w:h="12240" w:orient="landscape"/>
          <w:pgMar w:header="760" w:footer="1454" w:top="1240" w:bottom="1640" w:left="1340" w:right="1320"/>
          <w:pgNumType w:start="81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before="31"/>
        <w:ind w:left="1040" w:right="0" w:firstLine="0"/>
        <w:jc w:val="left"/>
        <w:rPr>
          <w:rFonts w:ascii="Calibri" w:hAnsi="Calibri" w:cs="Calibri" w:eastAsia="Calibri"/>
          <w:sz w:val="43"/>
          <w:szCs w:val="43"/>
        </w:rPr>
      </w:pP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State</w:t>
      </w:r>
      <w:r>
        <w:rPr>
          <w:rFonts w:ascii="Calibri" w:hAnsi="Calibri" w:cs="Calibri" w:eastAsia="Calibri"/>
          <w:b/>
          <w:bCs/>
          <w:color w:val="EE5D1B"/>
          <w:spacing w:val="18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Ratings</w:t>
      </w:r>
      <w:r>
        <w:rPr>
          <w:rFonts w:ascii="Calibri" w:hAnsi="Calibri" w:cs="Calibri" w:eastAsia="Calibri"/>
          <w:b/>
          <w:bCs/>
          <w:color w:val="EE5D1B"/>
          <w:spacing w:val="17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–</w:t>
      </w:r>
      <w:r>
        <w:rPr>
          <w:rFonts w:ascii="Calibri" w:hAnsi="Calibri" w:cs="Calibri" w:eastAsia="Calibri"/>
          <w:b/>
          <w:bCs/>
          <w:color w:val="EE5D1B"/>
          <w:spacing w:val="18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Medicaid</w:t>
      </w:r>
      <w:r>
        <w:rPr>
          <w:rFonts w:ascii="Calibri" w:hAnsi="Calibri" w:cs="Calibri" w:eastAsia="Calibri"/>
          <w:b/>
          <w:bCs/>
          <w:color w:val="EE5D1B"/>
          <w:spacing w:val="18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Policies</w:t>
      </w:r>
      <w:r>
        <w:rPr>
          <w:rFonts w:ascii="Calibri" w:hAnsi="Calibri" w:cs="Calibri" w:eastAsia="Calibri"/>
          <w:b/>
          <w:bCs/>
          <w:color w:val="EE5D1B"/>
          <w:spacing w:val="17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for</w:t>
      </w:r>
      <w:r>
        <w:rPr>
          <w:rFonts w:ascii="Calibri" w:hAnsi="Calibri" w:cs="Calibri" w:eastAsia="Calibri"/>
          <w:b/>
          <w:bCs/>
          <w:color w:val="EE5D1B"/>
          <w:spacing w:val="18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Telemedicine</w:t>
      </w:r>
      <w:r>
        <w:rPr>
          <w:rFonts w:ascii="Calibri" w:hAnsi="Calibri" w:cs="Calibri" w:eastAsia="Calibri"/>
          <w:b/>
          <w:bCs/>
          <w:color w:val="EE5D1B"/>
          <w:spacing w:val="17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Coverage</w:t>
      </w:r>
      <w:r>
        <w:rPr>
          <w:rFonts w:ascii="Calibri" w:hAnsi="Calibri" w:cs="Calibri" w:eastAsia="Calibri"/>
          <w:sz w:val="43"/>
          <w:szCs w:val="43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00" w:lineRule="atLeast"/>
        <w:ind w:left="10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643.2pt;height:353.75pt;mso-position-horizontal-relative:char;mso-position-vertical-relative:line" coordorigin="0,0" coordsize="12864,7075">
            <v:shape style="position:absolute;left:60;top:60;width:12743;height:6954" type="#_x0000_t75" stroked="false">
              <v:imagedata r:id="rId59" o:title=""/>
            </v:shape>
            <v:group style="position:absolute;left:30;top:30;width:12804;height:7015" coordorigin="30,30" coordsize="12804,7015">
              <v:shape style="position:absolute;left:30;top:30;width:12804;height:7015" coordorigin="30,30" coordsize="12804,7015" path="m30,30l12833,30,12833,7044,30,7044,30,30xe" filled="false" stroked="true" strokeweight="3.0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760" w:footer="1454" w:top="1240" w:bottom="1640" w:left="1400" w:right="136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spacing w:before="30"/>
        <w:ind w:left="281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 w:cs="Calibri" w:eastAsia="Calibri"/>
          <w:b/>
          <w:bCs/>
          <w:color w:val="EE5D1B"/>
          <w:sz w:val="40"/>
          <w:szCs w:val="40"/>
        </w:rPr>
        <w:t>State</w:t>
      </w:r>
      <w:r>
        <w:rPr>
          <w:rFonts w:ascii="Calibri" w:hAnsi="Calibri" w:cs="Calibri" w:eastAsia="Calibri"/>
          <w:b/>
          <w:bCs/>
          <w:color w:val="EE5D1B"/>
          <w:spacing w:val="-12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EE5D1B"/>
          <w:sz w:val="40"/>
          <w:szCs w:val="40"/>
        </w:rPr>
        <w:t>Ratings</w:t>
      </w:r>
      <w:r>
        <w:rPr>
          <w:rFonts w:ascii="Calibri" w:hAnsi="Calibri" w:cs="Calibri" w:eastAsia="Calibri"/>
          <w:b/>
          <w:bCs/>
          <w:color w:val="EE5D1B"/>
          <w:spacing w:val="-12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EE5D1B"/>
          <w:sz w:val="40"/>
          <w:szCs w:val="40"/>
        </w:rPr>
        <w:t>–</w:t>
      </w:r>
      <w:r>
        <w:rPr>
          <w:rFonts w:ascii="Calibri" w:hAnsi="Calibri" w:cs="Calibri" w:eastAsia="Calibri"/>
          <w:b/>
          <w:bCs/>
          <w:color w:val="EE5D1B"/>
          <w:spacing w:val="-12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EE5D1B"/>
          <w:sz w:val="40"/>
          <w:szCs w:val="40"/>
        </w:rPr>
        <w:t>State</w:t>
      </w:r>
      <w:r>
        <w:rPr>
          <w:rFonts w:ascii="Calibri" w:hAnsi="Calibri" w:cs="Calibri" w:eastAsia="Calibri"/>
          <w:b/>
          <w:bCs/>
          <w:color w:val="EE5D1B"/>
          <w:spacing w:val="-11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EE5D1B"/>
          <w:sz w:val="40"/>
          <w:szCs w:val="40"/>
        </w:rPr>
        <w:t>Employee</w:t>
      </w:r>
      <w:r>
        <w:rPr>
          <w:rFonts w:ascii="Calibri" w:hAnsi="Calibri" w:cs="Calibri" w:eastAsia="Calibri"/>
          <w:b/>
          <w:bCs/>
          <w:color w:val="EE5D1B"/>
          <w:spacing w:val="-12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EE5D1B"/>
          <w:sz w:val="40"/>
          <w:szCs w:val="40"/>
        </w:rPr>
        <w:t>Health</w:t>
      </w:r>
      <w:r>
        <w:rPr>
          <w:rFonts w:ascii="Calibri" w:hAnsi="Calibri" w:cs="Calibri" w:eastAsia="Calibri"/>
          <w:b/>
          <w:bCs/>
          <w:color w:val="EE5D1B"/>
          <w:spacing w:val="-12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EE5D1B"/>
          <w:sz w:val="40"/>
          <w:szCs w:val="40"/>
        </w:rPr>
        <w:t>Plan</w:t>
      </w:r>
      <w:r>
        <w:rPr>
          <w:rFonts w:ascii="Calibri" w:hAnsi="Calibri" w:cs="Calibri" w:eastAsia="Calibri"/>
          <w:b/>
          <w:bCs/>
          <w:color w:val="EE5D1B"/>
          <w:spacing w:val="-11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EE5D1B"/>
          <w:sz w:val="40"/>
          <w:szCs w:val="40"/>
        </w:rPr>
        <w:t>Laws</w:t>
      </w:r>
      <w:r>
        <w:rPr>
          <w:rFonts w:ascii="Calibri" w:hAnsi="Calibri" w:cs="Calibri" w:eastAsia="Calibri"/>
          <w:b/>
          <w:bCs/>
          <w:color w:val="EE5D1B"/>
          <w:spacing w:val="-12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EE5D1B"/>
          <w:sz w:val="40"/>
          <w:szCs w:val="40"/>
        </w:rPr>
        <w:t>for</w:t>
      </w:r>
      <w:r>
        <w:rPr>
          <w:rFonts w:ascii="Calibri" w:hAnsi="Calibri" w:cs="Calibri" w:eastAsia="Calibri"/>
          <w:b/>
          <w:bCs/>
          <w:color w:val="EE5D1B"/>
          <w:spacing w:val="-12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EE5D1B"/>
          <w:sz w:val="40"/>
          <w:szCs w:val="40"/>
        </w:rPr>
        <w:t>Telemedicine</w:t>
      </w:r>
      <w:r>
        <w:rPr>
          <w:rFonts w:ascii="Calibri" w:hAnsi="Calibri" w:cs="Calibri" w:eastAsia="Calibri"/>
          <w:b/>
          <w:bCs/>
          <w:color w:val="EE5D1B"/>
          <w:spacing w:val="-1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EE5D1B"/>
          <w:sz w:val="40"/>
          <w:szCs w:val="40"/>
        </w:rPr>
        <w:t>Coverage</w:t>
      </w:r>
      <w:r>
        <w:rPr>
          <w:rFonts w:ascii="Calibri" w:hAnsi="Calibri" w:cs="Calibri" w:eastAsia="Calibri"/>
          <w:sz w:val="40"/>
          <w:szCs w:val="4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00" w:lineRule="atLeast"/>
        <w:ind w:left="10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654pt;height:371.65pt;mso-position-horizontal-relative:char;mso-position-vertical-relative:line" coordorigin="0,0" coordsize="13080,7433">
            <v:shape style="position:absolute;left:60;top:60;width:12959;height:7312" type="#_x0000_t75" stroked="false">
              <v:imagedata r:id="rId60" o:title=""/>
            </v:shape>
            <v:group style="position:absolute;left:30;top:30;width:13020;height:7373" coordorigin="30,30" coordsize="13020,7373">
              <v:shape style="position:absolute;left:30;top:30;width:13020;height:7373" coordorigin="30,30" coordsize="13020,7373" path="m30,30l13049,30,13049,7402,30,7402,30,30xe" filled="false" stroked="true" strokeweight="3.0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760" w:footer="1454" w:top="1240" w:bottom="1640" w:left="1340" w:right="120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177"/>
        <w:ind w:left="2742" w:right="0" w:firstLine="0"/>
        <w:jc w:val="left"/>
        <w:rPr>
          <w:rFonts w:ascii="Calibri" w:hAnsi="Calibri" w:cs="Calibri" w:eastAsia="Calibri"/>
          <w:sz w:val="43"/>
          <w:szCs w:val="43"/>
        </w:rPr>
      </w:pP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State</w:t>
      </w:r>
      <w:r>
        <w:rPr>
          <w:rFonts w:ascii="Calibri" w:hAnsi="Calibri" w:cs="Calibri" w:eastAsia="Calibri"/>
          <w:b/>
          <w:bCs/>
          <w:color w:val="EE5D1B"/>
          <w:spacing w:val="17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Ratings</w:t>
      </w:r>
      <w:r>
        <w:rPr>
          <w:rFonts w:ascii="Calibri" w:hAnsi="Calibri" w:cs="Calibri" w:eastAsia="Calibri"/>
          <w:b/>
          <w:bCs/>
          <w:color w:val="EE5D1B"/>
          <w:spacing w:val="16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–</w:t>
      </w:r>
      <w:r>
        <w:rPr>
          <w:rFonts w:ascii="Calibri" w:hAnsi="Calibri" w:cs="Calibri" w:eastAsia="Calibri"/>
          <w:b/>
          <w:bCs/>
          <w:color w:val="EE5D1B"/>
          <w:spacing w:val="17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Medicaid</w:t>
      </w:r>
      <w:r>
        <w:rPr>
          <w:rFonts w:ascii="Calibri" w:hAnsi="Calibri" w:cs="Calibri" w:eastAsia="Calibri"/>
          <w:b/>
          <w:bCs/>
          <w:color w:val="EE5D1B"/>
          <w:spacing w:val="17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Patient</w:t>
      </w:r>
      <w:r>
        <w:rPr>
          <w:rFonts w:ascii="Calibri" w:hAnsi="Calibri" w:cs="Calibri" w:eastAsia="Calibri"/>
          <w:b/>
          <w:bCs/>
          <w:color w:val="EE5D1B"/>
          <w:spacing w:val="16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Setting</w:t>
      </w:r>
      <w:r>
        <w:rPr>
          <w:rFonts w:ascii="Calibri" w:hAnsi="Calibri" w:cs="Calibri" w:eastAsia="Calibri"/>
          <w:sz w:val="43"/>
          <w:szCs w:val="43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00" w:lineRule="atLeast"/>
        <w:ind w:left="1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630.2pt;height:359pt;mso-position-horizontal-relative:char;mso-position-vertical-relative:line" coordorigin="0,0" coordsize="12604,7180">
            <v:shape style="position:absolute;left:60;top:60;width:12484;height:7059" type="#_x0000_t75" stroked="false">
              <v:imagedata r:id="rId61" o:title=""/>
            </v:shape>
            <v:group style="position:absolute;left:30;top:30;width:12544;height:7120" coordorigin="30,30" coordsize="12544,7120">
              <v:shape style="position:absolute;left:30;top:30;width:12544;height:7120" coordorigin="30,30" coordsize="12544,7120" path="m30,30l12574,30,12574,7149,30,7149,30,30xe" filled="false" stroked="true" strokeweight="3.0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760" w:footer="1454" w:top="1240" w:bottom="1640" w:left="1520" w:right="148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201"/>
        <w:ind w:left="2375" w:right="0" w:firstLine="0"/>
        <w:jc w:val="left"/>
        <w:rPr>
          <w:rFonts w:ascii="Calibri" w:hAnsi="Calibri" w:cs="Calibri" w:eastAsia="Calibri"/>
          <w:sz w:val="43"/>
          <w:szCs w:val="43"/>
        </w:rPr>
      </w:pP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State</w:t>
      </w:r>
      <w:r>
        <w:rPr>
          <w:rFonts w:ascii="Calibri" w:hAnsi="Calibri" w:cs="Calibri" w:eastAsia="Calibri"/>
          <w:b/>
          <w:bCs/>
          <w:color w:val="EE5D1B"/>
          <w:spacing w:val="19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Ratings</w:t>
      </w:r>
      <w:r>
        <w:rPr>
          <w:rFonts w:ascii="Calibri" w:hAnsi="Calibri" w:cs="Calibri" w:eastAsia="Calibri"/>
          <w:b/>
          <w:bCs/>
          <w:color w:val="EE5D1B"/>
          <w:spacing w:val="19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–</w:t>
      </w:r>
      <w:r>
        <w:rPr>
          <w:rFonts w:ascii="Calibri" w:hAnsi="Calibri" w:cs="Calibri" w:eastAsia="Calibri"/>
          <w:b/>
          <w:bCs/>
          <w:color w:val="EE5D1B"/>
          <w:spacing w:val="18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Medicaid</w:t>
      </w:r>
      <w:r>
        <w:rPr>
          <w:rFonts w:ascii="Calibri" w:hAnsi="Calibri" w:cs="Calibri" w:eastAsia="Calibri"/>
          <w:b/>
          <w:bCs/>
          <w:color w:val="EE5D1B"/>
          <w:spacing w:val="19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Eligible</w:t>
      </w:r>
      <w:r>
        <w:rPr>
          <w:rFonts w:ascii="Calibri" w:hAnsi="Calibri" w:cs="Calibri" w:eastAsia="Calibri"/>
          <w:b/>
          <w:bCs/>
          <w:color w:val="EE5D1B"/>
          <w:spacing w:val="19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Technologies</w:t>
      </w:r>
      <w:r>
        <w:rPr>
          <w:rFonts w:ascii="Calibri" w:hAnsi="Calibri" w:cs="Calibri" w:eastAsia="Calibri"/>
          <w:sz w:val="43"/>
          <w:szCs w:val="43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00" w:lineRule="atLeast"/>
        <w:ind w:left="10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652.6pt;height:371.65pt;mso-position-horizontal-relative:char;mso-position-vertical-relative:line" coordorigin="0,0" coordsize="13052,7433">
            <v:shape style="position:absolute;left:60;top:60;width:12931;height:7312" type="#_x0000_t75" stroked="false">
              <v:imagedata r:id="rId62" o:title=""/>
            </v:shape>
            <v:group style="position:absolute;left:30;top:30;width:12992;height:7373" coordorigin="30,30" coordsize="12992,7373">
              <v:shape style="position:absolute;left:30;top:30;width:12992;height:7373" coordorigin="30,30" coordsize="12992,7373" path="m30,30l13021,30,13021,7402,30,7402,30,30xe" filled="false" stroked="true" strokeweight="3.0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760" w:footer="1454" w:top="1240" w:bottom="1640" w:left="1340" w:right="124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before="31"/>
        <w:ind w:left="1066" w:right="0" w:firstLine="0"/>
        <w:jc w:val="left"/>
        <w:rPr>
          <w:rFonts w:ascii="Calibri" w:hAnsi="Calibri" w:cs="Calibri" w:eastAsia="Calibri"/>
          <w:sz w:val="43"/>
          <w:szCs w:val="43"/>
        </w:rPr>
      </w:pP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State</w:t>
      </w:r>
      <w:r>
        <w:rPr>
          <w:rFonts w:ascii="Calibri" w:hAnsi="Calibri" w:cs="Calibri" w:eastAsia="Calibri"/>
          <w:b/>
          <w:bCs/>
          <w:color w:val="EE5D1B"/>
          <w:spacing w:val="18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Ratings</w:t>
      </w:r>
      <w:r>
        <w:rPr>
          <w:rFonts w:ascii="Calibri" w:hAnsi="Calibri" w:cs="Calibri" w:eastAsia="Calibri"/>
          <w:b/>
          <w:bCs/>
          <w:color w:val="EE5D1B"/>
          <w:spacing w:val="17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–</w:t>
      </w:r>
      <w:r>
        <w:rPr>
          <w:rFonts w:ascii="Calibri" w:hAnsi="Calibri" w:cs="Calibri" w:eastAsia="Calibri"/>
          <w:b/>
          <w:bCs/>
          <w:color w:val="EE5D1B"/>
          <w:spacing w:val="18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Medicaid</w:t>
      </w:r>
      <w:r>
        <w:rPr>
          <w:rFonts w:ascii="Calibri" w:hAnsi="Calibri" w:cs="Calibri" w:eastAsia="Calibri"/>
          <w:b/>
          <w:bCs/>
          <w:color w:val="EE5D1B"/>
          <w:spacing w:val="18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Distance</w:t>
      </w:r>
      <w:r>
        <w:rPr>
          <w:rFonts w:ascii="Calibri" w:hAnsi="Calibri" w:cs="Calibri" w:eastAsia="Calibri"/>
          <w:b/>
          <w:bCs/>
          <w:color w:val="EE5D1B"/>
          <w:spacing w:val="18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or</w:t>
      </w:r>
      <w:r>
        <w:rPr>
          <w:rFonts w:ascii="Calibri" w:hAnsi="Calibri" w:cs="Calibri" w:eastAsia="Calibri"/>
          <w:b/>
          <w:bCs/>
          <w:color w:val="EE5D1B"/>
          <w:spacing w:val="17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Geography</w:t>
      </w:r>
      <w:r>
        <w:rPr>
          <w:rFonts w:ascii="Calibri" w:hAnsi="Calibri" w:cs="Calibri" w:eastAsia="Calibri"/>
          <w:b/>
          <w:bCs/>
          <w:color w:val="EE5D1B"/>
          <w:spacing w:val="18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Restrictions</w:t>
      </w:r>
      <w:r>
        <w:rPr>
          <w:rFonts w:ascii="Calibri" w:hAnsi="Calibri" w:cs="Calibri" w:eastAsia="Calibri"/>
          <w:sz w:val="43"/>
          <w:szCs w:val="43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line="200" w:lineRule="atLeast"/>
        <w:ind w:left="10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654pt;height:371.65pt;mso-position-horizontal-relative:char;mso-position-vertical-relative:line" coordorigin="0,0" coordsize="13080,7433">
            <v:shape style="position:absolute;left:60;top:60;width:12959;height:7312" type="#_x0000_t75" stroked="false">
              <v:imagedata r:id="rId63" o:title=""/>
            </v:shape>
            <v:group style="position:absolute;left:30;top:30;width:13020;height:7373" coordorigin="30,30" coordsize="13020,7373">
              <v:shape style="position:absolute;left:30;top:30;width:13020;height:7373" coordorigin="30,30" coordsize="13020,7373" path="m30,30l13049,30,13049,7402,30,7402,30,30xe" filled="false" stroked="true" strokeweight="3.0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760" w:footer="1454" w:top="1240" w:bottom="1640" w:left="1340" w:right="120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spacing w:before="31"/>
        <w:ind w:left="2710" w:right="0" w:firstLine="0"/>
        <w:jc w:val="left"/>
        <w:rPr>
          <w:rFonts w:ascii="Calibri" w:hAnsi="Calibri" w:cs="Calibri" w:eastAsia="Calibri"/>
          <w:sz w:val="43"/>
          <w:szCs w:val="43"/>
        </w:rPr>
      </w:pP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State</w:t>
      </w:r>
      <w:r>
        <w:rPr>
          <w:rFonts w:ascii="Calibri" w:hAnsi="Calibri" w:cs="Calibri" w:eastAsia="Calibri"/>
          <w:b/>
          <w:bCs/>
          <w:color w:val="EE5D1B"/>
          <w:spacing w:val="18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Ratings</w:t>
      </w:r>
      <w:r>
        <w:rPr>
          <w:rFonts w:ascii="Calibri" w:hAnsi="Calibri" w:cs="Calibri" w:eastAsia="Calibri"/>
          <w:b/>
          <w:bCs/>
          <w:color w:val="EE5D1B"/>
          <w:spacing w:val="17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–</w:t>
      </w:r>
      <w:r>
        <w:rPr>
          <w:rFonts w:ascii="Calibri" w:hAnsi="Calibri" w:cs="Calibri" w:eastAsia="Calibri"/>
          <w:b/>
          <w:bCs/>
          <w:color w:val="EE5D1B"/>
          <w:spacing w:val="17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Medicaid</w:t>
      </w:r>
      <w:r>
        <w:rPr>
          <w:rFonts w:ascii="Calibri" w:hAnsi="Calibri" w:cs="Calibri" w:eastAsia="Calibri"/>
          <w:b/>
          <w:bCs/>
          <w:color w:val="EE5D1B"/>
          <w:spacing w:val="18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Eligible</w:t>
      </w:r>
      <w:r>
        <w:rPr>
          <w:rFonts w:ascii="Calibri" w:hAnsi="Calibri" w:cs="Calibri" w:eastAsia="Calibri"/>
          <w:b/>
          <w:bCs/>
          <w:color w:val="EE5D1B"/>
          <w:spacing w:val="17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Providers</w:t>
      </w:r>
      <w:r>
        <w:rPr>
          <w:rFonts w:ascii="Calibri" w:hAnsi="Calibri" w:cs="Calibri" w:eastAsia="Calibri"/>
          <w:sz w:val="43"/>
          <w:szCs w:val="43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00" w:lineRule="atLeast"/>
        <w:ind w:left="10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654pt;height:371.65pt;mso-position-horizontal-relative:char;mso-position-vertical-relative:line" coordorigin="0,0" coordsize="13080,7433">
            <v:shape style="position:absolute;left:60;top:60;width:12959;height:7312" type="#_x0000_t75" stroked="false">
              <v:imagedata r:id="rId64" o:title=""/>
            </v:shape>
            <v:group style="position:absolute;left:30;top:30;width:13020;height:7373" coordorigin="30,30" coordsize="13020,7373">
              <v:shape style="position:absolute;left:30;top:30;width:13020;height:7373" coordorigin="30,30" coordsize="13020,7373" path="m30,30l13049,30,13049,7402,30,7402,30,30xe" filled="false" stroked="true" strokeweight="3.0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760" w:footer="1454" w:top="1240" w:bottom="1640" w:left="1340" w:right="120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before="31"/>
        <w:ind w:left="486" w:right="0" w:firstLine="0"/>
        <w:jc w:val="left"/>
        <w:rPr>
          <w:rFonts w:ascii="Calibri" w:hAnsi="Calibri" w:cs="Calibri" w:eastAsia="Calibri"/>
          <w:sz w:val="43"/>
          <w:szCs w:val="43"/>
        </w:rPr>
      </w:pP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State</w:t>
      </w:r>
      <w:r>
        <w:rPr>
          <w:rFonts w:ascii="Calibri" w:hAnsi="Calibri" w:cs="Calibri" w:eastAsia="Calibri"/>
          <w:b/>
          <w:bCs/>
          <w:color w:val="EE5D1B"/>
          <w:spacing w:val="-22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Ratings</w:t>
      </w:r>
      <w:r>
        <w:rPr>
          <w:rFonts w:ascii="Calibri" w:hAnsi="Calibri" w:cs="Calibri" w:eastAsia="Calibri"/>
          <w:b/>
          <w:bCs/>
          <w:color w:val="EE5D1B"/>
          <w:spacing w:val="-22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–</w:t>
      </w:r>
      <w:r>
        <w:rPr>
          <w:rFonts w:ascii="Calibri" w:hAnsi="Calibri" w:cs="Calibri" w:eastAsia="Calibri"/>
          <w:b/>
          <w:bCs/>
          <w:color w:val="EE5D1B"/>
          <w:spacing w:val="-23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Medicaid</w:t>
      </w:r>
      <w:r>
        <w:rPr>
          <w:rFonts w:ascii="Calibri" w:hAnsi="Calibri" w:cs="Calibri" w:eastAsia="Calibri"/>
          <w:b/>
          <w:bCs/>
          <w:color w:val="EE5D1B"/>
          <w:spacing w:val="-22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Physician-­‐provided</w:t>
      </w:r>
      <w:r>
        <w:rPr>
          <w:rFonts w:ascii="Calibri" w:hAnsi="Calibri" w:cs="Calibri" w:eastAsia="Calibri"/>
          <w:b/>
          <w:bCs/>
          <w:color w:val="EE5D1B"/>
          <w:spacing w:val="-22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Telemedicine</w:t>
      </w:r>
      <w:r>
        <w:rPr>
          <w:rFonts w:ascii="Calibri" w:hAnsi="Calibri" w:cs="Calibri" w:eastAsia="Calibri"/>
          <w:b/>
          <w:bCs/>
          <w:color w:val="EE5D1B"/>
          <w:spacing w:val="-22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Services</w:t>
      </w:r>
      <w:r>
        <w:rPr>
          <w:rFonts w:ascii="Calibri" w:hAnsi="Calibri" w:cs="Calibri" w:eastAsia="Calibri"/>
          <w:sz w:val="43"/>
          <w:szCs w:val="43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line="200" w:lineRule="atLeast"/>
        <w:ind w:left="10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654pt;height:371.65pt;mso-position-horizontal-relative:char;mso-position-vertical-relative:line" coordorigin="0,0" coordsize="13080,7433">
            <v:shape style="position:absolute;left:60;top:60;width:12959;height:7312" type="#_x0000_t75" stroked="false">
              <v:imagedata r:id="rId65" o:title=""/>
            </v:shape>
            <v:group style="position:absolute;left:30;top:30;width:13020;height:7373" coordorigin="30,30" coordsize="13020,7373">
              <v:shape style="position:absolute;left:30;top:30;width:13020;height:7373" coordorigin="30,30" coordsize="13020,7373" path="m30,30l13049,30,13049,7402,30,7402,30,30xe" filled="false" stroked="true" strokeweight="3.0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760" w:footer="1454" w:top="1240" w:bottom="1640" w:left="1340" w:right="120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before="31"/>
        <w:ind w:left="760" w:right="0" w:firstLine="0"/>
        <w:jc w:val="left"/>
        <w:rPr>
          <w:rFonts w:ascii="Calibri" w:hAnsi="Calibri" w:cs="Calibri" w:eastAsia="Calibri"/>
          <w:sz w:val="43"/>
          <w:szCs w:val="43"/>
        </w:rPr>
      </w:pP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State</w:t>
      </w:r>
      <w:r>
        <w:rPr>
          <w:rFonts w:ascii="Calibri" w:hAnsi="Calibri" w:cs="Calibri" w:eastAsia="Calibri"/>
          <w:b/>
          <w:bCs/>
          <w:color w:val="EE5D1B"/>
          <w:spacing w:val="17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Ratings</w:t>
      </w:r>
      <w:r>
        <w:rPr>
          <w:rFonts w:ascii="Calibri" w:hAnsi="Calibri" w:cs="Calibri" w:eastAsia="Calibri"/>
          <w:b/>
          <w:bCs/>
          <w:color w:val="EE5D1B"/>
          <w:spacing w:val="16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–</w:t>
      </w:r>
      <w:r>
        <w:rPr>
          <w:rFonts w:ascii="Calibri" w:hAnsi="Calibri" w:cs="Calibri" w:eastAsia="Calibri"/>
          <w:b/>
          <w:bCs/>
          <w:color w:val="EE5D1B"/>
          <w:spacing w:val="16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Medicaid</w:t>
      </w:r>
      <w:r>
        <w:rPr>
          <w:rFonts w:ascii="Calibri" w:hAnsi="Calibri" w:cs="Calibri" w:eastAsia="Calibri"/>
          <w:b/>
          <w:bCs/>
          <w:color w:val="EE5D1B"/>
          <w:spacing w:val="18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pacing w:val="1"/>
          <w:sz w:val="43"/>
          <w:szCs w:val="43"/>
        </w:rPr>
        <w:t>Mental</w:t>
      </w:r>
      <w:r>
        <w:rPr>
          <w:rFonts w:ascii="Calibri" w:hAnsi="Calibri" w:cs="Calibri" w:eastAsia="Calibri"/>
          <w:b/>
          <w:bCs/>
          <w:color w:val="EE5D1B"/>
          <w:spacing w:val="16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and</w:t>
      </w:r>
      <w:r>
        <w:rPr>
          <w:rFonts w:ascii="Calibri" w:hAnsi="Calibri" w:cs="Calibri" w:eastAsia="Calibri"/>
          <w:b/>
          <w:bCs/>
          <w:color w:val="EE5D1B"/>
          <w:spacing w:val="17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Behavioral</w:t>
      </w:r>
      <w:r>
        <w:rPr>
          <w:rFonts w:ascii="Calibri" w:hAnsi="Calibri" w:cs="Calibri" w:eastAsia="Calibri"/>
          <w:b/>
          <w:bCs/>
          <w:color w:val="EE5D1B"/>
          <w:spacing w:val="16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Health</w:t>
      </w:r>
      <w:r>
        <w:rPr>
          <w:rFonts w:ascii="Calibri" w:hAnsi="Calibri" w:cs="Calibri" w:eastAsia="Calibri"/>
          <w:b/>
          <w:bCs/>
          <w:color w:val="EE5D1B"/>
          <w:spacing w:val="18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Services</w:t>
      </w:r>
      <w:r>
        <w:rPr>
          <w:rFonts w:ascii="Calibri" w:hAnsi="Calibri" w:cs="Calibri" w:eastAsia="Calibri"/>
          <w:sz w:val="43"/>
          <w:szCs w:val="43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1"/>
          <w:szCs w:val="11"/>
        </w:rPr>
      </w:pPr>
    </w:p>
    <w:p>
      <w:pPr>
        <w:spacing w:line="200" w:lineRule="atLeast"/>
        <w:ind w:left="10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654pt;height:371.65pt;mso-position-horizontal-relative:char;mso-position-vertical-relative:line" coordorigin="0,0" coordsize="13080,7433">
            <v:shape style="position:absolute;left:60;top:60;width:12959;height:7312" type="#_x0000_t75" stroked="false">
              <v:imagedata r:id="rId66" o:title=""/>
            </v:shape>
            <v:group style="position:absolute;left:30;top:30;width:13020;height:7373" coordorigin="30,30" coordsize="13020,7373">
              <v:shape style="position:absolute;left:30;top:30;width:13020;height:7373" coordorigin="30,30" coordsize="13020,7373" path="m30,30l13049,30,13049,7402,30,7402,30,30xe" filled="false" stroked="true" strokeweight="3.0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760" w:footer="1454" w:top="1240" w:bottom="1640" w:left="1340" w:right="120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spacing w:before="31"/>
        <w:ind w:left="2187" w:right="0" w:firstLine="0"/>
        <w:jc w:val="left"/>
        <w:rPr>
          <w:rFonts w:ascii="Calibri" w:hAnsi="Calibri" w:cs="Calibri" w:eastAsia="Calibri"/>
          <w:sz w:val="43"/>
          <w:szCs w:val="43"/>
        </w:rPr>
      </w:pP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State</w:t>
      </w:r>
      <w:r>
        <w:rPr>
          <w:rFonts w:ascii="Calibri" w:hAnsi="Calibri" w:cs="Calibri" w:eastAsia="Calibri"/>
          <w:b/>
          <w:bCs/>
          <w:color w:val="EE5D1B"/>
          <w:spacing w:val="20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Ratings</w:t>
      </w:r>
      <w:r>
        <w:rPr>
          <w:rFonts w:ascii="Calibri" w:hAnsi="Calibri" w:cs="Calibri" w:eastAsia="Calibri"/>
          <w:b/>
          <w:bCs/>
          <w:color w:val="EE5D1B"/>
          <w:spacing w:val="19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–</w:t>
      </w:r>
      <w:r>
        <w:rPr>
          <w:rFonts w:ascii="Calibri" w:hAnsi="Calibri" w:cs="Calibri" w:eastAsia="Calibri"/>
          <w:b/>
          <w:bCs/>
          <w:color w:val="EE5D1B"/>
          <w:spacing w:val="19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Medicaid</w:t>
      </w:r>
      <w:r>
        <w:rPr>
          <w:rFonts w:ascii="Calibri" w:hAnsi="Calibri" w:cs="Calibri" w:eastAsia="Calibri"/>
          <w:b/>
          <w:bCs/>
          <w:color w:val="EE5D1B"/>
          <w:spacing w:val="20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Rehabilitation</w:t>
      </w:r>
      <w:r>
        <w:rPr>
          <w:rFonts w:ascii="Calibri" w:hAnsi="Calibri" w:cs="Calibri" w:eastAsia="Calibri"/>
          <w:b/>
          <w:bCs/>
          <w:color w:val="EE5D1B"/>
          <w:spacing w:val="20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Services</w:t>
      </w:r>
      <w:r>
        <w:rPr>
          <w:rFonts w:ascii="Calibri" w:hAnsi="Calibri" w:cs="Calibri" w:eastAsia="Calibri"/>
          <w:sz w:val="43"/>
          <w:szCs w:val="43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00" w:lineRule="atLeast"/>
        <w:ind w:left="10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651.9pt;height:379.95pt;mso-position-horizontal-relative:char;mso-position-vertical-relative:line" coordorigin="0,0" coordsize="13038,7599">
            <v:shape style="position:absolute;left:60;top:60;width:12917;height:7479" type="#_x0000_t75" stroked="false">
              <v:imagedata r:id="rId68" o:title=""/>
            </v:shape>
            <v:group style="position:absolute;left:30;top:30;width:12978;height:7539" coordorigin="30,30" coordsize="12978,7539">
              <v:shape style="position:absolute;left:30;top:30;width:12978;height:7539" coordorigin="30,30" coordsize="12978,7539" path="m30,30l13007,30,13007,7569,30,7569,30,30xe" filled="false" stroked="true" strokeweight="3.0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footerReference w:type="default" r:id="rId67"/>
          <w:pgSz w:w="15840" w:h="12240" w:orient="landscape"/>
          <w:pgMar w:footer="1454" w:header="760" w:top="1240" w:bottom="1640" w:left="1340" w:right="126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pStyle w:val="Heading3"/>
        <w:spacing w:line="240" w:lineRule="auto"/>
        <w:ind w:left="2282" w:right="0"/>
        <w:jc w:val="left"/>
        <w:rPr>
          <w:b w:val="0"/>
          <w:bCs w:val="0"/>
        </w:rPr>
      </w:pPr>
      <w:r>
        <w:rPr>
          <w:color w:val="EE5D1B"/>
        </w:rPr>
        <w:t>State</w:t>
      </w:r>
      <w:r>
        <w:rPr>
          <w:color w:val="EE5D1B"/>
          <w:spacing w:val="17"/>
        </w:rPr>
        <w:t> </w:t>
      </w:r>
      <w:r>
        <w:rPr>
          <w:color w:val="EE5D1B"/>
        </w:rPr>
        <w:t>Ratings</w:t>
      </w:r>
      <w:r>
        <w:rPr>
          <w:color w:val="EE5D1B"/>
          <w:spacing w:val="16"/>
        </w:rPr>
        <w:t> </w:t>
      </w:r>
      <w:r>
        <w:rPr>
          <w:color w:val="EE5D1B"/>
        </w:rPr>
        <w:t>–</w:t>
      </w:r>
      <w:r>
        <w:rPr>
          <w:color w:val="EE5D1B"/>
          <w:spacing w:val="16"/>
        </w:rPr>
        <w:t> </w:t>
      </w:r>
      <w:r>
        <w:rPr>
          <w:color w:val="EE5D1B"/>
        </w:rPr>
        <w:t>Medicaid</w:t>
      </w:r>
      <w:r>
        <w:rPr>
          <w:color w:val="EE5D1B"/>
          <w:spacing w:val="17"/>
        </w:rPr>
        <w:t> </w:t>
      </w:r>
      <w:r>
        <w:rPr>
          <w:color w:val="EE5D1B"/>
          <w:spacing w:val="1"/>
        </w:rPr>
        <w:t>Home</w:t>
      </w:r>
      <w:r>
        <w:rPr>
          <w:color w:val="EE5D1B"/>
          <w:spacing w:val="16"/>
        </w:rPr>
        <w:t> </w:t>
      </w:r>
      <w:r>
        <w:rPr>
          <w:color w:val="EE5D1B"/>
        </w:rPr>
        <w:t>Health</w:t>
      </w:r>
      <w:r>
        <w:rPr>
          <w:color w:val="EE5D1B"/>
          <w:spacing w:val="17"/>
        </w:rPr>
        <w:t> </w:t>
      </w:r>
      <w:r>
        <w:rPr>
          <w:color w:val="EE5D1B"/>
        </w:rPr>
        <w:t>Services</w:t>
      </w:r>
      <w:r>
        <w:rPr>
          <w:b w:val="0"/>
          <w:bCs w:val="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line="200" w:lineRule="atLeast"/>
        <w:ind w:left="10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654pt;height:367.7pt;mso-position-horizontal-relative:char;mso-position-vertical-relative:line" coordorigin="0,0" coordsize="13080,7354">
            <v:shape style="position:absolute;left:60;top:60;width:12959;height:7233" type="#_x0000_t75" stroked="false">
              <v:imagedata r:id="rId70" o:title=""/>
            </v:shape>
            <v:group style="position:absolute;left:30;top:30;width:13020;height:7294" coordorigin="30,30" coordsize="13020,7294">
              <v:shape style="position:absolute;left:30;top:30;width:13020;height:7294" coordorigin="30,30" coordsize="13020,7294" path="m30,30l13049,30,13049,7323,30,7323,30,30xe" filled="false" stroked="true" strokeweight="3.0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footerReference w:type="default" r:id="rId69"/>
          <w:pgSz w:w="15840" w:h="12240" w:orient="landscape"/>
          <w:pgMar w:footer="1454" w:header="760" w:top="1240" w:bottom="1640" w:left="1340" w:right="1200"/>
          <w:pgNumType w:start="91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before="31"/>
        <w:ind w:left="2158" w:right="0" w:firstLine="0"/>
        <w:jc w:val="left"/>
        <w:rPr>
          <w:rFonts w:ascii="Calibri" w:hAnsi="Calibri" w:cs="Calibri" w:eastAsia="Calibri"/>
          <w:sz w:val="43"/>
          <w:szCs w:val="43"/>
        </w:rPr>
      </w:pP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State</w:t>
      </w:r>
      <w:r>
        <w:rPr>
          <w:rFonts w:ascii="Calibri" w:hAnsi="Calibri" w:cs="Calibri" w:eastAsia="Calibri"/>
          <w:b/>
          <w:bCs/>
          <w:color w:val="EE5D1B"/>
          <w:spacing w:val="18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Ratings</w:t>
      </w:r>
      <w:r>
        <w:rPr>
          <w:rFonts w:ascii="Calibri" w:hAnsi="Calibri" w:cs="Calibri" w:eastAsia="Calibri"/>
          <w:b/>
          <w:bCs/>
          <w:color w:val="EE5D1B"/>
          <w:spacing w:val="17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–</w:t>
      </w:r>
      <w:r>
        <w:rPr>
          <w:rFonts w:ascii="Calibri" w:hAnsi="Calibri" w:cs="Calibri" w:eastAsia="Calibri"/>
          <w:b/>
          <w:bCs/>
          <w:color w:val="EE5D1B"/>
          <w:spacing w:val="18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Medicaid</w:t>
      </w:r>
      <w:r>
        <w:rPr>
          <w:rFonts w:ascii="Calibri" w:hAnsi="Calibri" w:cs="Calibri" w:eastAsia="Calibri"/>
          <w:b/>
          <w:bCs/>
          <w:color w:val="EE5D1B"/>
          <w:spacing w:val="18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Informed</w:t>
      </w:r>
      <w:r>
        <w:rPr>
          <w:rFonts w:ascii="Calibri" w:hAnsi="Calibri" w:cs="Calibri" w:eastAsia="Calibri"/>
          <w:b/>
          <w:bCs/>
          <w:color w:val="EE5D1B"/>
          <w:spacing w:val="19"/>
          <w:sz w:val="43"/>
          <w:szCs w:val="43"/>
        </w:rPr>
        <w:t> </w:t>
      </w:r>
      <w:r>
        <w:rPr>
          <w:rFonts w:ascii="Calibri" w:hAnsi="Calibri" w:cs="Calibri" w:eastAsia="Calibri"/>
          <w:b/>
          <w:bCs/>
          <w:color w:val="EE5D1B"/>
          <w:sz w:val="43"/>
          <w:szCs w:val="43"/>
        </w:rPr>
        <w:t>Consent</w:t>
      </w:r>
      <w:r>
        <w:rPr>
          <w:rFonts w:ascii="Calibri" w:hAnsi="Calibri" w:cs="Calibri" w:eastAsia="Calibri"/>
          <w:sz w:val="43"/>
          <w:szCs w:val="43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line="200" w:lineRule="atLeast"/>
        <w:ind w:left="10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602.15pt;height:334.35pt;mso-position-horizontal-relative:char;mso-position-vertical-relative:line" coordorigin="0,0" coordsize="12043,6687">
            <v:shape style="position:absolute;left:60;top:60;width:11923;height:6567" type="#_x0000_t75" stroked="false">
              <v:imagedata r:id="rId71" o:title=""/>
            </v:shape>
            <v:group style="position:absolute;left:30;top:30;width:11983;height:6627" coordorigin="30,30" coordsize="11983,6627">
              <v:shape style="position:absolute;left:30;top:30;width:11983;height:6627" coordorigin="30,30" coordsize="11983,6627" path="m30,30l12013,30,12013,6657,30,6657,30,30xe" filled="false" stroked="true" strokeweight="3.0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760" w:footer="1454" w:top="1240" w:bottom="1640" w:left="1800" w:right="178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Heading3"/>
        <w:spacing w:line="240" w:lineRule="auto"/>
        <w:ind w:left="3010" w:right="0"/>
        <w:jc w:val="left"/>
        <w:rPr>
          <w:b w:val="0"/>
          <w:bCs w:val="0"/>
        </w:rPr>
      </w:pPr>
      <w:r>
        <w:rPr>
          <w:color w:val="EE5D1B"/>
        </w:rPr>
        <w:t>State</w:t>
      </w:r>
      <w:r>
        <w:rPr>
          <w:color w:val="EE5D1B"/>
          <w:spacing w:val="19"/>
        </w:rPr>
        <w:t> </w:t>
      </w:r>
      <w:r>
        <w:rPr>
          <w:color w:val="EE5D1B"/>
        </w:rPr>
        <w:t>Ratings</w:t>
      </w:r>
      <w:r>
        <w:rPr>
          <w:color w:val="EE5D1B"/>
          <w:spacing w:val="19"/>
        </w:rPr>
        <w:t> </w:t>
      </w:r>
      <w:r>
        <w:rPr>
          <w:color w:val="EE5D1B"/>
        </w:rPr>
        <w:t>–</w:t>
      </w:r>
      <w:r>
        <w:rPr>
          <w:color w:val="EE5D1B"/>
          <w:spacing w:val="20"/>
        </w:rPr>
        <w:t> </w:t>
      </w:r>
      <w:r>
        <w:rPr>
          <w:color w:val="EE5D1B"/>
        </w:rPr>
        <w:t>Medicaid</w:t>
      </w:r>
      <w:r>
        <w:rPr>
          <w:color w:val="EE5D1B"/>
          <w:spacing w:val="21"/>
        </w:rPr>
        <w:t> </w:t>
      </w:r>
      <w:r>
        <w:rPr>
          <w:color w:val="EE5D1B"/>
        </w:rPr>
        <w:t>Telepresenter</w:t>
      </w:r>
      <w:r>
        <w:rPr>
          <w:b w:val="0"/>
          <w:bCs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3"/>
          <w:szCs w:val="13"/>
        </w:rPr>
      </w:pPr>
    </w:p>
    <w:p>
      <w:pPr>
        <w:spacing w:line="200" w:lineRule="atLeast"/>
        <w:ind w:left="10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654pt;height:367.7pt;mso-position-horizontal-relative:char;mso-position-vertical-relative:line" coordorigin="0,0" coordsize="13080,7354">
            <v:shape style="position:absolute;left:60;top:60;width:12959;height:7233" type="#_x0000_t75" stroked="false">
              <v:imagedata r:id="rId73" o:title=""/>
            </v:shape>
            <v:group style="position:absolute;left:30;top:30;width:13020;height:7294" coordorigin="30,30" coordsize="13020,7294">
              <v:shape style="position:absolute;left:30;top:30;width:13020;height:7294" coordorigin="30,30" coordsize="13020,7294" path="m30,30l13049,30,13049,7323,30,7323,30,30xe" filled="false" stroked="true" strokeweight="3.0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line="20" w:lineRule="atLeast"/>
        <w:ind w:left="427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217pt;height:1pt;mso-position-horizontal-relative:char;mso-position-vertical-relative:line" coordorigin="0,0" coordsize="4340,20">
            <v:group style="position:absolute;left:10;top:10;width:4320;height:2" coordorigin="10,10" coordsize="4320,2">
              <v:shape style="position:absolute;left:10;top:10;width:4320;height:2" coordorigin="10,10" coordsize="4320,0" path="m10,10l4330,10e" filled="false" stroked="true" strokeweight=".96pt" strokecolor="#878787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after="0" w:line="20" w:lineRule="atLeast"/>
        <w:rPr>
          <w:rFonts w:ascii="Calibri" w:hAnsi="Calibri" w:cs="Calibri" w:eastAsia="Calibri"/>
          <w:sz w:val="2"/>
          <w:szCs w:val="2"/>
        </w:rPr>
        <w:sectPr>
          <w:footerReference w:type="default" r:id="rId72"/>
          <w:pgSz w:w="15840" w:h="12240" w:orient="landscape"/>
          <w:pgMar w:footer="1286" w:header="760" w:top="1240" w:bottom="1480" w:left="1340" w:right="1200"/>
        </w:sect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Heading9"/>
        <w:spacing w:line="240" w:lineRule="auto" w:before="58"/>
        <w:ind w:left="122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</w:rPr>
        <w:t>References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2"/>
          <w:szCs w:val="12"/>
        </w:rPr>
      </w:pPr>
    </w:p>
    <w:p>
      <w:pPr>
        <w:spacing w:line="20" w:lineRule="atLeast"/>
        <w:ind w:left="114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0;height:2" coordorigin="8,8" coordsize="2880,2">
              <v:shape style="position:absolute;left:8;top:8;width:2880;height:2" coordorigin="8,8" coordsize="2880,0" path="m8,8l2888,8e" filled="false" stroked="true" strokeweight=".82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51" w:lineRule="auto" w:before="49"/>
        <w:ind w:left="122" w:right="245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3"/>
          <w:szCs w:val="13"/>
        </w:rPr>
        <w:t>1</w:t>
      </w:r>
      <w:r>
        <w:rPr>
          <w:rFonts w:ascii="Calibri" w:hAnsi="Calibri" w:cs="Calibri" w:eastAsia="Calibri"/>
          <w:spacing w:val="2"/>
          <w:w w:val="105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Thomas,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L.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&amp;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Capistrant,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G.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American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Telemedicine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Association.</w:t>
      </w:r>
      <w:r>
        <w:rPr>
          <w:rFonts w:ascii="Calibri" w:hAnsi="Calibri" w:cs="Calibri" w:eastAsia="Calibri"/>
          <w:spacing w:val="2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“State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Telemedicine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Gaps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Analysis”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September</w:t>
      </w:r>
      <w:r>
        <w:rPr>
          <w:rFonts w:ascii="Calibri" w:hAnsi="Calibri" w:cs="Calibri" w:eastAsia="Calibri"/>
          <w:spacing w:val="110"/>
          <w:w w:val="103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2014.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14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3"/>
        </w:rPr>
        <w:t>2</w:t>
      </w:r>
      <w:r>
        <w:rPr>
          <w:rFonts w:ascii="Calibri"/>
          <w:spacing w:val="27"/>
          <w:position w:val="10"/>
          <w:sz w:val="13"/>
        </w:rPr>
        <w:t> </w:t>
      </w:r>
      <w:r>
        <w:rPr>
          <w:rFonts w:ascii="Calibri"/>
          <w:sz w:val="19"/>
        </w:rPr>
        <w:t>ATA</w:t>
      </w:r>
      <w:r>
        <w:rPr>
          <w:rFonts w:ascii="Calibri"/>
          <w:spacing w:val="18"/>
          <w:sz w:val="19"/>
        </w:rPr>
        <w:t> </w:t>
      </w:r>
      <w:r>
        <w:rPr>
          <w:rFonts w:ascii="Calibri"/>
          <w:sz w:val="19"/>
        </w:rPr>
        <w:t>State</w:t>
      </w:r>
      <w:r>
        <w:rPr>
          <w:rFonts w:ascii="Calibri"/>
          <w:spacing w:val="17"/>
          <w:sz w:val="19"/>
        </w:rPr>
        <w:t> </w:t>
      </w:r>
      <w:r>
        <w:rPr>
          <w:rFonts w:ascii="Calibri"/>
          <w:sz w:val="19"/>
        </w:rPr>
        <w:t>Policy</w:t>
      </w:r>
      <w:r>
        <w:rPr>
          <w:rFonts w:ascii="Calibri"/>
          <w:spacing w:val="16"/>
          <w:sz w:val="19"/>
        </w:rPr>
        <w:t> </w:t>
      </w:r>
      <w:r>
        <w:rPr>
          <w:rFonts w:ascii="Calibri"/>
          <w:sz w:val="19"/>
        </w:rPr>
        <w:t>Toolkit,</w:t>
      </w:r>
      <w:r>
        <w:rPr>
          <w:rFonts w:ascii="Calibri"/>
          <w:spacing w:val="15"/>
          <w:sz w:val="19"/>
        </w:rPr>
        <w:t> </w:t>
      </w:r>
      <w:r>
        <w:rPr>
          <w:rFonts w:ascii="Calibri"/>
          <w:sz w:val="19"/>
        </w:rPr>
        <w:t>2015.</w:t>
      </w:r>
      <w:r>
        <w:rPr>
          <w:rFonts w:ascii="Calibri"/>
          <w:sz w:val="19"/>
        </w:rPr>
      </w:r>
    </w:p>
    <w:p>
      <w:pPr>
        <w:spacing w:line="245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3"/>
        </w:rPr>
        <w:t>3  </w:t>
      </w:r>
      <w:r>
        <w:rPr>
          <w:rFonts w:ascii="Calibri"/>
          <w:spacing w:val="8"/>
          <w:position w:val="10"/>
          <w:sz w:val="13"/>
        </w:rPr>
        <w:t> </w:t>
      </w:r>
      <w:r>
        <w:rPr>
          <w:rFonts w:ascii="Calibri"/>
          <w:sz w:val="19"/>
        </w:rPr>
        <w:t>215 </w:t>
      </w:r>
      <w:r>
        <w:rPr>
          <w:rFonts w:ascii="Calibri"/>
          <w:spacing w:val="14"/>
          <w:sz w:val="19"/>
        </w:rPr>
        <w:t> </w:t>
      </w:r>
      <w:r>
        <w:rPr>
          <w:rFonts w:ascii="Calibri"/>
          <w:sz w:val="19"/>
        </w:rPr>
        <w:t>ILCS </w:t>
      </w:r>
      <w:r>
        <w:rPr>
          <w:rFonts w:ascii="Calibri"/>
          <w:spacing w:val="14"/>
          <w:sz w:val="19"/>
        </w:rPr>
        <w:t> </w:t>
      </w:r>
      <w:r>
        <w:rPr>
          <w:rFonts w:ascii="Calibri"/>
          <w:sz w:val="19"/>
        </w:rPr>
        <w:t>5/356z.22; </w:t>
      </w:r>
      <w:r>
        <w:rPr>
          <w:rFonts w:ascii="Calibri"/>
          <w:spacing w:val="13"/>
          <w:sz w:val="19"/>
        </w:rPr>
        <w:t> </w:t>
      </w:r>
      <w:r>
        <w:rPr>
          <w:rFonts w:ascii="Calibri"/>
          <w:color w:val="0000FF"/>
          <w:spacing w:val="13"/>
          <w:sz w:val="19"/>
        </w:rPr>
      </w:r>
      <w:hyperlink r:id="rId76">
        <w:r>
          <w:rPr>
            <w:rFonts w:ascii="Calibri"/>
            <w:color w:val="0000FF"/>
            <w:sz w:val="19"/>
            <w:u w:val="single" w:color="0000FF"/>
          </w:rPr>
          <w:t>http://www.ilga.gov/legislation/ilcs/documents/021500050K356z.22.htm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50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3"/>
        </w:rPr>
        <w:t>4 </w:t>
      </w:r>
      <w:r>
        <w:rPr>
          <w:rFonts w:ascii="Calibri"/>
          <w:spacing w:val="28"/>
          <w:position w:val="10"/>
          <w:sz w:val="13"/>
        </w:rPr>
        <w:t> </w:t>
      </w:r>
      <w:r>
        <w:rPr>
          <w:rFonts w:ascii="Calibri"/>
          <w:sz w:val="19"/>
        </w:rPr>
        <w:t>MCL </w:t>
      </w:r>
      <w:r>
        <w:rPr>
          <w:rFonts w:ascii="Calibri"/>
          <w:spacing w:val="3"/>
          <w:sz w:val="19"/>
        </w:rPr>
        <w:t> </w:t>
      </w:r>
      <w:r>
        <w:rPr>
          <w:rFonts w:ascii="Calibri"/>
          <w:sz w:val="19"/>
        </w:rPr>
        <w:t>Ch. </w:t>
      </w:r>
      <w:r>
        <w:rPr>
          <w:rFonts w:ascii="Calibri"/>
          <w:spacing w:val="3"/>
          <w:sz w:val="19"/>
        </w:rPr>
        <w:t> </w:t>
      </w:r>
      <w:r>
        <w:rPr>
          <w:rFonts w:ascii="Calibri"/>
          <w:sz w:val="19"/>
        </w:rPr>
        <w:t>175 </w:t>
      </w:r>
      <w:r>
        <w:rPr>
          <w:rFonts w:ascii="Calibri"/>
          <w:spacing w:val="4"/>
          <w:sz w:val="19"/>
        </w:rPr>
        <w:t> </w:t>
      </w:r>
      <w:r>
        <w:rPr>
          <w:rFonts w:ascii="Calibri"/>
          <w:sz w:val="19"/>
        </w:rPr>
        <w:t>section </w:t>
      </w:r>
      <w:r>
        <w:rPr>
          <w:rFonts w:ascii="Calibri"/>
          <w:spacing w:val="3"/>
          <w:sz w:val="19"/>
        </w:rPr>
        <w:t> </w:t>
      </w:r>
      <w:r>
        <w:rPr>
          <w:rFonts w:ascii="Calibri"/>
          <w:sz w:val="19"/>
        </w:rPr>
        <w:t>47BB; </w:t>
      </w:r>
      <w:r>
        <w:rPr>
          <w:rFonts w:ascii="Calibri"/>
          <w:spacing w:val="3"/>
          <w:sz w:val="19"/>
        </w:rPr>
        <w:t> </w:t>
      </w:r>
      <w:r>
        <w:rPr>
          <w:rFonts w:ascii="Calibri"/>
          <w:color w:val="0000FF"/>
          <w:spacing w:val="3"/>
          <w:sz w:val="19"/>
        </w:rPr>
      </w:r>
      <w:r>
        <w:rPr>
          <w:rFonts w:ascii="Calibri"/>
          <w:color w:val="0000FF"/>
          <w:sz w:val="19"/>
          <w:u w:val="single" w:color="0000FF"/>
        </w:rPr>
        <w:t>https://malegislature.gov/Laws/GeneralLaws/PartI/TitleXXII/Chapter175/Section47BB</w:t>
      </w:r>
      <w:r>
        <w:rPr>
          <w:rFonts w:ascii="Calibri"/>
          <w:color w:val="0000FF"/>
          <w:spacing w:val="1"/>
          <w:w w:val="103"/>
          <w:sz w:val="19"/>
        </w:rPr>
      </w:r>
      <w:r>
        <w:rPr>
          <w:rFonts w:ascii="Calibri"/>
          <w:sz w:val="19"/>
        </w:rPr>
      </w:r>
    </w:p>
    <w:p>
      <w:pPr>
        <w:spacing w:line="262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4"/>
          <w:szCs w:val="14"/>
        </w:rPr>
        <w:t>5</w:t>
      </w:r>
      <w:r>
        <w:rPr>
          <w:rFonts w:ascii="Calibri" w:hAnsi="Calibri" w:cs="Calibri" w:eastAsia="Calibri"/>
          <w:spacing w:val="27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z w:val="19"/>
          <w:szCs w:val="19"/>
        </w:rPr>
        <w:t>Medicaid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Benefits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w w:val="75"/>
          <w:sz w:val="19"/>
          <w:szCs w:val="19"/>
        </w:rPr>
        <w:t>-­‐</w:t>
      </w:r>
      <w:r>
        <w:rPr>
          <w:rFonts w:ascii="Calibri" w:hAnsi="Calibri" w:cs="Calibri" w:eastAsia="Calibri"/>
          <w:spacing w:val="23"/>
          <w:w w:val="7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Physical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Therapy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and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Other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Services. </w:t>
      </w:r>
      <w:r>
        <w:rPr>
          <w:rFonts w:ascii="Calibri" w:hAnsi="Calibri" w:cs="Calibri" w:eastAsia="Calibri"/>
          <w:spacing w:val="2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Kaiser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Family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Foundation.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2012.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4" w:lineRule="exact" w:before="16"/>
        <w:ind w:left="122" w:right="245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6</w:t>
      </w:r>
      <w:r>
        <w:rPr>
          <w:rFonts w:ascii="Calibri" w:hAnsi="Calibri" w:cs="Calibri" w:eastAsia="Calibri"/>
          <w:spacing w:val="29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CMS</w:t>
      </w:r>
      <w:r>
        <w:rPr>
          <w:rFonts w:ascii="Calibri" w:hAnsi="Calibri" w:cs="Calibri" w:eastAsia="Calibri"/>
          <w:spacing w:val="1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tests</w:t>
      </w:r>
      <w:r>
        <w:rPr>
          <w:rFonts w:ascii="Calibri" w:hAnsi="Calibri" w:cs="Calibri" w:eastAsia="Calibri"/>
          <w:spacing w:val="1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models</w:t>
      </w:r>
      <w:r>
        <w:rPr>
          <w:rFonts w:ascii="Calibri" w:hAnsi="Calibri" w:cs="Calibri" w:eastAsia="Calibri"/>
          <w:spacing w:val="1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with</w:t>
      </w:r>
      <w:r>
        <w:rPr>
          <w:rFonts w:ascii="Calibri" w:hAnsi="Calibri" w:cs="Calibri" w:eastAsia="Calibri"/>
          <w:spacing w:val="1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States</w:t>
      </w:r>
      <w:r>
        <w:rPr>
          <w:rFonts w:ascii="Calibri" w:hAnsi="Calibri" w:cs="Calibri" w:eastAsia="Calibri"/>
          <w:spacing w:val="18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to</w:t>
      </w:r>
      <w:r>
        <w:rPr>
          <w:rFonts w:ascii="Calibri" w:hAnsi="Calibri" w:cs="Calibri" w:eastAsia="Calibri"/>
          <w:spacing w:val="18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better</w:t>
      </w:r>
      <w:r>
        <w:rPr>
          <w:rFonts w:ascii="Calibri" w:hAnsi="Calibri" w:cs="Calibri" w:eastAsia="Calibri"/>
          <w:spacing w:val="1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align</w:t>
      </w:r>
      <w:r>
        <w:rPr>
          <w:rFonts w:ascii="Calibri" w:hAnsi="Calibri" w:cs="Calibri" w:eastAsia="Calibri"/>
          <w:spacing w:val="18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the</w:t>
      </w:r>
      <w:r>
        <w:rPr>
          <w:rFonts w:ascii="Calibri" w:hAnsi="Calibri" w:cs="Calibri" w:eastAsia="Calibri"/>
          <w:spacing w:val="1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financing</w:t>
      </w:r>
      <w:r>
        <w:rPr>
          <w:rFonts w:ascii="Calibri" w:hAnsi="Calibri" w:cs="Calibri" w:eastAsia="Calibri"/>
          <w:spacing w:val="1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of</w:t>
      </w:r>
      <w:r>
        <w:rPr>
          <w:rFonts w:ascii="Calibri" w:hAnsi="Calibri" w:cs="Calibri" w:eastAsia="Calibri"/>
          <w:spacing w:val="1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Medicare</w:t>
      </w:r>
      <w:r>
        <w:rPr>
          <w:rFonts w:ascii="Calibri" w:hAnsi="Calibri" w:cs="Calibri" w:eastAsia="Calibri"/>
          <w:spacing w:val="1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and</w:t>
      </w:r>
      <w:r>
        <w:rPr>
          <w:rFonts w:ascii="Calibri" w:hAnsi="Calibri" w:cs="Calibri" w:eastAsia="Calibri"/>
          <w:spacing w:val="19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Medicaid</w:t>
      </w:r>
      <w:r>
        <w:rPr>
          <w:rFonts w:ascii="Calibri" w:hAnsi="Calibri" w:cs="Calibri" w:eastAsia="Calibri"/>
          <w:spacing w:val="1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programs</w:t>
      </w:r>
      <w:r>
        <w:rPr>
          <w:rFonts w:ascii="Calibri" w:hAnsi="Calibri" w:cs="Calibri" w:eastAsia="Calibri"/>
          <w:spacing w:val="1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and</w:t>
      </w:r>
      <w:r>
        <w:rPr>
          <w:rFonts w:ascii="Calibri" w:hAnsi="Calibri" w:cs="Calibri" w:eastAsia="Calibri"/>
          <w:spacing w:val="19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integrate</w:t>
      </w:r>
      <w:r>
        <w:rPr>
          <w:rFonts w:ascii="Calibri" w:hAnsi="Calibri" w:cs="Calibri" w:eastAsia="Calibri"/>
          <w:spacing w:val="114"/>
          <w:w w:val="10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primary,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acute,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behavioral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health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and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long-­‐term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services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and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supports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for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their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Medicare-­‐Medicaid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enrollees. </w:t>
      </w:r>
      <w:r>
        <w:rPr>
          <w:rFonts w:ascii="Calibri" w:hAnsi="Calibri" w:cs="Calibri" w:eastAsia="Calibri"/>
          <w:spacing w:val="6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For</w:t>
      </w:r>
      <w:r>
        <w:rPr>
          <w:rFonts w:ascii="Calibri" w:hAnsi="Calibri" w:cs="Calibri" w:eastAsia="Calibri"/>
          <w:spacing w:val="154"/>
          <w:w w:val="10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the</w:t>
      </w:r>
      <w:r>
        <w:rPr>
          <w:rFonts w:ascii="Calibri" w:hAnsi="Calibri" w:cs="Calibri" w:eastAsia="Calibri"/>
          <w:spacing w:val="9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Capitated</w:t>
      </w:r>
      <w:r>
        <w:rPr>
          <w:rFonts w:ascii="Calibri" w:hAnsi="Calibri" w:cs="Calibri" w:eastAsia="Calibri"/>
          <w:spacing w:val="9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Model,</w:t>
      </w:r>
      <w:r>
        <w:rPr>
          <w:rFonts w:ascii="Calibri" w:hAnsi="Calibri" w:cs="Calibri" w:eastAsia="Calibri"/>
          <w:spacing w:val="9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</w:t>
      </w:r>
      <w:r>
        <w:rPr>
          <w:rFonts w:ascii="Calibri" w:hAnsi="Calibri" w:cs="Calibri" w:eastAsia="Calibri"/>
          <w:spacing w:val="9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state,</w:t>
      </w:r>
      <w:r>
        <w:rPr>
          <w:rFonts w:ascii="Calibri" w:hAnsi="Calibri" w:cs="Calibri" w:eastAsia="Calibri"/>
          <w:spacing w:val="8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CMS,</w:t>
      </w:r>
      <w:r>
        <w:rPr>
          <w:rFonts w:ascii="Calibri" w:hAnsi="Calibri" w:cs="Calibri" w:eastAsia="Calibri"/>
          <w:spacing w:val="8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and</w:t>
      </w:r>
      <w:r>
        <w:rPr>
          <w:rFonts w:ascii="Calibri" w:hAnsi="Calibri" w:cs="Calibri" w:eastAsia="Calibri"/>
          <w:spacing w:val="10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</w:t>
      </w:r>
      <w:r>
        <w:rPr>
          <w:rFonts w:ascii="Calibri" w:hAnsi="Calibri" w:cs="Calibri" w:eastAsia="Calibri"/>
          <w:spacing w:val="9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health</w:t>
      </w:r>
      <w:r>
        <w:rPr>
          <w:rFonts w:ascii="Calibri" w:hAnsi="Calibri" w:cs="Calibri" w:eastAsia="Calibri"/>
          <w:spacing w:val="10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plan</w:t>
      </w:r>
      <w:r>
        <w:rPr>
          <w:rFonts w:ascii="Calibri" w:hAnsi="Calibri" w:cs="Calibri" w:eastAsia="Calibri"/>
          <w:spacing w:val="9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enter</w:t>
      </w:r>
      <w:r>
        <w:rPr>
          <w:rFonts w:ascii="Calibri" w:hAnsi="Calibri" w:cs="Calibri" w:eastAsia="Calibri"/>
          <w:spacing w:val="9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into</w:t>
      </w:r>
      <w:r>
        <w:rPr>
          <w:rFonts w:ascii="Calibri" w:hAnsi="Calibri" w:cs="Calibri" w:eastAsia="Calibri"/>
          <w:spacing w:val="10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</w:t>
      </w:r>
      <w:r>
        <w:rPr>
          <w:rFonts w:ascii="Calibri" w:hAnsi="Calibri" w:cs="Calibri" w:eastAsia="Calibri"/>
          <w:spacing w:val="9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three-­‐way</w:t>
      </w:r>
      <w:r>
        <w:rPr>
          <w:rFonts w:ascii="Calibri" w:hAnsi="Calibri" w:cs="Calibri" w:eastAsia="Calibri"/>
          <w:spacing w:val="10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contract,</w:t>
      </w:r>
      <w:r>
        <w:rPr>
          <w:rFonts w:ascii="Calibri" w:hAnsi="Calibri" w:cs="Calibri" w:eastAsia="Calibri"/>
          <w:spacing w:val="9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and</w:t>
      </w:r>
      <w:r>
        <w:rPr>
          <w:rFonts w:ascii="Calibri" w:hAnsi="Calibri" w:cs="Calibri" w:eastAsia="Calibri"/>
          <w:spacing w:val="9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the</w:t>
      </w:r>
      <w:r>
        <w:rPr>
          <w:rFonts w:ascii="Calibri" w:hAnsi="Calibri" w:cs="Calibri" w:eastAsia="Calibri"/>
          <w:spacing w:val="10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plan</w:t>
      </w:r>
      <w:r>
        <w:rPr>
          <w:rFonts w:ascii="Calibri" w:hAnsi="Calibri" w:cs="Calibri" w:eastAsia="Calibri"/>
          <w:spacing w:val="9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receives</w:t>
      </w:r>
      <w:r>
        <w:rPr>
          <w:rFonts w:ascii="Calibri" w:hAnsi="Calibri" w:cs="Calibri" w:eastAsia="Calibri"/>
          <w:spacing w:val="9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0" w:lineRule="auto" w:before="15"/>
        <w:ind w:left="122" w:right="669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sz w:val="19"/>
          <w:szCs w:val="19"/>
        </w:rPr>
        <w:t>prospective</w:t>
      </w:r>
      <w:r>
        <w:rPr>
          <w:rFonts w:ascii="Calibri" w:hAnsi="Calibri" w:cs="Calibri" w:eastAsia="Calibri"/>
          <w:spacing w:val="19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blended</w:t>
      </w:r>
      <w:r>
        <w:rPr>
          <w:rFonts w:ascii="Calibri" w:hAnsi="Calibri" w:cs="Calibri" w:eastAsia="Calibri"/>
          <w:spacing w:val="19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payment</w:t>
      </w:r>
      <w:r>
        <w:rPr>
          <w:rFonts w:ascii="Calibri" w:hAnsi="Calibri" w:cs="Calibri" w:eastAsia="Calibri"/>
          <w:spacing w:val="19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to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provide</w:t>
      </w:r>
      <w:r>
        <w:rPr>
          <w:rFonts w:ascii="Calibri" w:hAnsi="Calibri" w:cs="Calibri" w:eastAsia="Calibri"/>
          <w:spacing w:val="19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comprehensive,</w:t>
      </w:r>
      <w:r>
        <w:rPr>
          <w:rFonts w:ascii="Calibri" w:hAnsi="Calibri" w:cs="Calibri" w:eastAsia="Calibri"/>
          <w:spacing w:val="20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coordinated</w:t>
      </w:r>
      <w:r>
        <w:rPr>
          <w:rFonts w:ascii="Calibri" w:hAnsi="Calibri" w:cs="Calibri" w:eastAsia="Calibri"/>
          <w:spacing w:val="19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care;</w:t>
      </w:r>
      <w:r>
        <w:rPr>
          <w:rFonts w:ascii="Calibri" w:hAnsi="Calibri" w:cs="Calibri" w:eastAsia="Calibri"/>
          <w:spacing w:val="18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18"/>
          <w:sz w:val="19"/>
          <w:szCs w:val="19"/>
        </w:rPr>
      </w:r>
      <w:hyperlink r:id="rId77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http://www.cms.gov/Medicare-­‐</w:t>
        </w:r>
        <w:r>
          <w:rPr>
            <w:rFonts w:ascii="Calibri" w:hAnsi="Calibri" w:cs="Calibri" w:eastAsia="Calibri"/>
            <w:color w:val="0000FF"/>
            <w:w w:val="34"/>
            <w:sz w:val="19"/>
            <w:szCs w:val="19"/>
          </w:rPr>
        </w:r>
      </w:hyperlink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Medicaid-­‐Coordination/Medicare-­‐and-­‐Medicaid-­‐Coordination/Medicare-­‐Medicaid-­‐Coordination-­‐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Office/FinancialAlignmentInitiative/CapitatedModel.html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0" w:lineRule="exact" w:before="2"/>
        <w:ind w:left="122" w:right="1463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95"/>
          <w:position w:val="10"/>
          <w:sz w:val="14"/>
          <w:szCs w:val="14"/>
        </w:rPr>
        <w:t>7 </w:t>
      </w:r>
      <w:r>
        <w:rPr>
          <w:rFonts w:ascii="Calibri" w:hAnsi="Calibri" w:cs="Calibri" w:eastAsia="Calibri"/>
          <w:spacing w:val="2"/>
          <w:w w:val="95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Medicaid.gov,</w:t>
      </w:r>
      <w:r>
        <w:rPr>
          <w:rFonts w:ascii="Calibri" w:hAnsi="Calibri" w:cs="Calibri" w:eastAsia="Calibri"/>
          <w:spacing w:val="18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2015;</w:t>
      </w:r>
      <w:r>
        <w:rPr>
          <w:rFonts w:ascii="Calibri" w:hAnsi="Calibri" w:cs="Calibri" w:eastAsia="Calibri"/>
          <w:spacing w:val="18"/>
          <w:w w:val="95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18"/>
          <w:w w:val="95"/>
          <w:sz w:val="19"/>
          <w:szCs w:val="19"/>
        </w:rPr>
      </w:r>
      <w:r>
        <w:rPr>
          <w:rFonts w:ascii="Calibri" w:hAnsi="Calibri" w:cs="Calibri" w:eastAsia="Calibri"/>
          <w:color w:val="0000FF"/>
          <w:w w:val="95"/>
          <w:sz w:val="19"/>
          <w:szCs w:val="19"/>
          <w:u w:val="single" w:color="0000FF"/>
        </w:rPr>
        <w:t>https://</w:t>
      </w:r>
      <w:hyperlink r:id="rId78">
        <w:r>
          <w:rPr>
            <w:rFonts w:ascii="Calibri" w:hAnsi="Calibri" w:cs="Calibri" w:eastAsia="Calibri"/>
            <w:color w:val="0000FF"/>
            <w:w w:val="95"/>
            <w:sz w:val="19"/>
            <w:szCs w:val="19"/>
            <w:u w:val="single" w:color="0000FF"/>
          </w:rPr>
          <w:t>www.medicaid.gov/state-­‐</w:t>
        </w:r>
      </w:hyperlink>
      <w:r>
        <w:rPr>
          <w:rFonts w:ascii="Calibri" w:hAnsi="Calibri" w:cs="Calibri" w:eastAsia="Calibri"/>
          <w:color w:val="0000FF"/>
          <w:w w:val="95"/>
          <w:sz w:val="19"/>
          <w:szCs w:val="19"/>
          <w:u w:val="single" w:color="0000FF"/>
        </w:rPr>
        <w:t>resource-­‐center/medicaid-­‐state-­‐technical-­‐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assistance/health-­‐homes-­‐technical-­‐assistance/downloads/hh-­‐map_v51.pdf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0" w:lineRule="exact" w:before="14"/>
        <w:ind w:left="122" w:right="245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95"/>
          <w:position w:val="10"/>
          <w:sz w:val="14"/>
          <w:szCs w:val="14"/>
        </w:rPr>
        <w:t>8  </w:t>
      </w:r>
      <w:r>
        <w:rPr>
          <w:rFonts w:ascii="Calibri" w:hAnsi="Calibri" w:cs="Calibri" w:eastAsia="Calibri"/>
          <w:spacing w:val="5"/>
          <w:w w:val="95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Medicaid.gov, </w:t>
      </w:r>
      <w:r>
        <w:rPr>
          <w:rFonts w:ascii="Calibri" w:hAnsi="Calibri" w:cs="Calibri" w:eastAsia="Calibri"/>
          <w:spacing w:val="7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2015; </w:t>
      </w:r>
      <w:r>
        <w:rPr>
          <w:rFonts w:ascii="Calibri" w:hAnsi="Calibri" w:cs="Calibri" w:eastAsia="Calibri"/>
          <w:spacing w:val="7"/>
          <w:w w:val="95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7"/>
          <w:w w:val="95"/>
          <w:sz w:val="19"/>
          <w:szCs w:val="19"/>
        </w:rPr>
      </w:r>
      <w:hyperlink r:id="rId79">
        <w:r>
          <w:rPr>
            <w:rFonts w:ascii="Calibri" w:hAnsi="Calibri" w:cs="Calibri" w:eastAsia="Calibri"/>
            <w:color w:val="0000FF"/>
            <w:w w:val="95"/>
            <w:sz w:val="19"/>
            <w:szCs w:val="19"/>
            <w:u w:val="single" w:color="0000FF"/>
          </w:rPr>
          <w:t>http://www.medicaid.gov/Medicaid-­‐</w:t>
        </w:r>
      </w:hyperlink>
      <w:r>
        <w:rPr>
          <w:rFonts w:ascii="Calibri" w:hAnsi="Calibri" w:cs="Calibri" w:eastAsia="Calibri"/>
          <w:color w:val="0000FF"/>
          <w:w w:val="95"/>
          <w:sz w:val="19"/>
          <w:szCs w:val="19"/>
          <w:u w:val="single" w:color="0000FF"/>
        </w:rPr>
        <w:t>CHIP-­‐Program-­‐Information/By-­‐Topics/Waivers/Home-­‐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and-­‐Community-­‐Based-­‐1915-­‐c-­‐Waivers.html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6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3"/>
          <w:szCs w:val="13"/>
        </w:rPr>
        <w:t>9</w:t>
      </w:r>
      <w:r>
        <w:rPr>
          <w:rFonts w:ascii="Calibri" w:hAnsi="Calibri" w:cs="Calibri" w:eastAsia="Calibri"/>
          <w:spacing w:val="1"/>
          <w:w w:val="105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AL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Medicaid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Management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Information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System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Provider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Manual,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Chapter–28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Physicians,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p.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17;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8" w:lineRule="auto" w:before="13"/>
        <w:ind w:left="122" w:right="10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hyperlink r:id="rId80">
        <w:r>
          <w:rPr>
            <w:rFonts w:ascii="Calibri"/>
            <w:color w:val="0000FF"/>
            <w:sz w:val="19"/>
            <w:u w:val="single" w:color="0000FF"/>
          </w:rPr>
          <w:t>http://medicaid.alabama.gov/CONTENT/6.0_Providers/6.7_Manuals/6.7.1_Provider_Manuals_2015/6.7.1.2_April_</w:t>
        </w:r>
        <w:r>
          <w:rPr>
            <w:rFonts w:ascii="Calibri"/>
            <w:color w:val="0000FF"/>
            <w:w w:val="103"/>
            <w:sz w:val="19"/>
          </w:rPr>
        </w:r>
      </w:hyperlink>
      <w:r>
        <w:rPr>
          <w:rFonts w:ascii="Calibri"/>
          <w:color w:val="0000FF"/>
          <w:spacing w:val="180"/>
          <w:w w:val="103"/>
          <w:sz w:val="19"/>
        </w:rPr>
        <w:t> </w:t>
      </w:r>
      <w:r>
        <w:rPr>
          <w:rFonts w:ascii="Calibri"/>
          <w:color w:val="0000FF"/>
          <w:w w:val="105"/>
          <w:sz w:val="19"/>
          <w:u w:val="single" w:color="0000FF"/>
        </w:rPr>
        <w:t>2015.aspx</w:t>
      </w:r>
      <w:r>
        <w:rPr>
          <w:rFonts w:ascii="Calibri"/>
          <w:color w:val="0000FF"/>
          <w:w w:val="103"/>
          <w:sz w:val="19"/>
        </w:rPr>
      </w:r>
      <w:r>
        <w:rPr>
          <w:rFonts w:ascii="Calibri"/>
          <w:sz w:val="19"/>
        </w:rPr>
      </w:r>
    </w:p>
    <w:p>
      <w:pPr>
        <w:spacing w:line="237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3"/>
          <w:szCs w:val="13"/>
        </w:rPr>
        <w:t>10 </w:t>
      </w:r>
      <w:r>
        <w:rPr>
          <w:rFonts w:ascii="Calibri" w:hAnsi="Calibri" w:cs="Calibri" w:eastAsia="Calibri"/>
          <w:w w:val="105"/>
          <w:sz w:val="19"/>
          <w:szCs w:val="19"/>
        </w:rPr>
        <w:t>AL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Medicaid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Management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Information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System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Provider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Manual,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Chapter–105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Rehabilitative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Services:</w:t>
      </w:r>
      <w:r>
        <w:rPr>
          <w:rFonts w:ascii="Calibri" w:hAnsi="Calibri" w:cs="Calibri" w:eastAsia="Calibri"/>
          <w:spacing w:val="2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DHR,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DYS,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before="13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spacing w:val="1"/>
          <w:w w:val="105"/>
          <w:sz w:val="19"/>
        </w:rPr>
        <w:t>DPH,</w:t>
      </w:r>
      <w:r>
        <w:rPr>
          <w:rFonts w:ascii="Calibri"/>
          <w:spacing w:val="-8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DMH,</w:t>
      </w:r>
      <w:r>
        <w:rPr>
          <w:rFonts w:ascii="Calibri"/>
          <w:spacing w:val="-7"/>
          <w:w w:val="105"/>
          <w:sz w:val="19"/>
        </w:rPr>
        <w:t> </w:t>
      </w:r>
      <w:r>
        <w:rPr>
          <w:rFonts w:ascii="Calibri"/>
          <w:w w:val="105"/>
          <w:sz w:val="19"/>
        </w:rPr>
        <w:t>p.</w:t>
      </w:r>
      <w:r>
        <w:rPr>
          <w:rFonts w:ascii="Calibri"/>
          <w:spacing w:val="-7"/>
          <w:w w:val="105"/>
          <w:sz w:val="19"/>
        </w:rPr>
        <w:t> </w:t>
      </w:r>
      <w:r>
        <w:rPr>
          <w:rFonts w:ascii="Calibri"/>
          <w:w w:val="105"/>
          <w:sz w:val="19"/>
        </w:rPr>
        <w:t>11;</w:t>
      </w:r>
      <w:r>
        <w:rPr>
          <w:rFonts w:ascii="Calibri"/>
          <w:sz w:val="19"/>
        </w:rPr>
      </w:r>
    </w:p>
    <w:p>
      <w:pPr>
        <w:spacing w:line="253" w:lineRule="auto" w:before="13"/>
        <w:ind w:left="122" w:right="245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hyperlink r:id="rId81">
        <w:r>
          <w:rPr>
            <w:rFonts w:ascii="Calibri"/>
            <w:color w:val="0000FF"/>
            <w:sz w:val="19"/>
            <w:u w:val="single" w:color="0000FF"/>
          </w:rPr>
          <w:t>http://medicaid.alabama.gov/documents/6.0_Providers/6.7_Manuals/6.7.1_Provider_Manuals_2015/6.7.1.2_Apri</w:t>
        </w:r>
        <w:r>
          <w:rPr>
            <w:rFonts w:ascii="Calibri"/>
            <w:color w:val="0000FF"/>
            <w:w w:val="103"/>
            <w:sz w:val="19"/>
          </w:rPr>
        </w:r>
      </w:hyperlink>
      <w:r>
        <w:rPr>
          <w:rFonts w:ascii="Calibri"/>
          <w:color w:val="0000FF"/>
          <w:spacing w:val="178"/>
          <w:w w:val="103"/>
          <w:sz w:val="19"/>
        </w:rPr>
        <w:t> </w:t>
      </w:r>
      <w:r>
        <w:rPr>
          <w:rFonts w:ascii="Calibri"/>
          <w:color w:val="0000FF"/>
          <w:w w:val="105"/>
          <w:sz w:val="19"/>
          <w:u w:val="single" w:color="0000FF"/>
        </w:rPr>
        <w:t>l_2015/Apr15_105.pdf</w:t>
      </w:r>
      <w:r>
        <w:rPr>
          <w:rFonts w:ascii="Calibri"/>
          <w:color w:val="0000FF"/>
          <w:w w:val="103"/>
          <w:sz w:val="19"/>
        </w:rPr>
      </w:r>
      <w:r>
        <w:rPr>
          <w:rFonts w:ascii="Calibri"/>
          <w:sz w:val="19"/>
        </w:rPr>
      </w:r>
    </w:p>
    <w:p>
      <w:pPr>
        <w:spacing w:line="251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4"/>
          <w:szCs w:val="14"/>
        </w:rPr>
        <w:t>11</w:t>
      </w:r>
      <w:r>
        <w:rPr>
          <w:rFonts w:ascii="Calibri" w:hAnsi="Calibri" w:cs="Calibri" w:eastAsia="Calibri"/>
          <w:spacing w:val="2"/>
          <w:w w:val="105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AL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Medicaid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Management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Information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System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Provider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Manual,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Chapter–39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Patient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1st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Billing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Manual,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p.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32;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3" w:lineRule="auto" w:before="17"/>
        <w:ind w:left="122" w:right="245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hyperlink r:id="rId81">
        <w:r>
          <w:rPr>
            <w:rFonts w:ascii="Calibri"/>
            <w:color w:val="0000FF"/>
            <w:sz w:val="19"/>
            <w:u w:val="single" w:color="0000FF"/>
          </w:rPr>
          <w:t>http://medicaid.alabama.gov/documents/6.0_Providers/6.7_Manuals/6.7.1_Provider_Manuals_2015/6.7.1.2_Apri</w:t>
        </w:r>
        <w:r>
          <w:rPr>
            <w:rFonts w:ascii="Calibri"/>
            <w:color w:val="0000FF"/>
            <w:w w:val="103"/>
            <w:sz w:val="19"/>
          </w:rPr>
        </w:r>
      </w:hyperlink>
      <w:r>
        <w:rPr>
          <w:rFonts w:ascii="Calibri"/>
          <w:color w:val="0000FF"/>
          <w:spacing w:val="180"/>
          <w:w w:val="103"/>
          <w:sz w:val="19"/>
        </w:rPr>
        <w:t> </w:t>
      </w:r>
      <w:r>
        <w:rPr>
          <w:rFonts w:ascii="Calibri"/>
          <w:color w:val="0000FF"/>
          <w:w w:val="105"/>
          <w:sz w:val="19"/>
          <w:u w:val="single" w:color="0000FF"/>
        </w:rPr>
        <w:t>l_2015/Apr15_39.pdf</w:t>
      </w:r>
      <w:r>
        <w:rPr>
          <w:rFonts w:ascii="Calibri"/>
          <w:color w:val="0000FF"/>
          <w:w w:val="103"/>
          <w:sz w:val="19"/>
        </w:rPr>
      </w:r>
      <w:r>
        <w:rPr>
          <w:rFonts w:ascii="Calibri"/>
          <w:sz w:val="19"/>
        </w:rPr>
      </w:r>
    </w:p>
    <w:p>
      <w:pPr>
        <w:spacing w:line="227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12</w:t>
      </w:r>
      <w:r>
        <w:rPr>
          <w:rFonts w:ascii="Calibri" w:hAnsi="Calibri" w:cs="Calibri" w:eastAsia="Calibri"/>
          <w:spacing w:val="14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AL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Medicaid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Agency,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Amendment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to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Alabama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Plan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for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Medical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Assistance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(PN-­‐11-­‐10),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May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2011;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17" w:lineRule="exact" w:before="13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hyperlink r:id="rId82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http://www.alabamaadministrativecode.state.al.us/UpdatedMonthly/AAM-­‐</w:t>
        </w:r>
      </w:hyperlink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MAY-­‐11/MISC.PDF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60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13</w:t>
      </w:r>
      <w:r>
        <w:rPr>
          <w:rFonts w:ascii="Calibri" w:hAnsi="Calibri" w:cs="Calibri" w:eastAsia="Calibri"/>
          <w:spacing w:val="18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AL</w:t>
      </w:r>
      <w:r>
        <w:rPr>
          <w:rFonts w:ascii="Calibri" w:hAnsi="Calibri" w:cs="Calibri" w:eastAsia="Calibri"/>
          <w:spacing w:val="6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Medicaid</w:t>
      </w:r>
      <w:r>
        <w:rPr>
          <w:rFonts w:ascii="Calibri" w:hAnsi="Calibri" w:cs="Calibri" w:eastAsia="Calibri"/>
          <w:spacing w:val="8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Patient</w:t>
      </w:r>
      <w:r>
        <w:rPr>
          <w:rFonts w:ascii="Calibri" w:hAnsi="Calibri" w:cs="Calibri" w:eastAsia="Calibri"/>
          <w:spacing w:val="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1</w:t>
      </w:r>
      <w:r>
        <w:rPr>
          <w:rFonts w:ascii="Calibri" w:hAnsi="Calibri" w:cs="Calibri" w:eastAsia="Calibri"/>
          <w:position w:val="10"/>
          <w:sz w:val="13"/>
          <w:szCs w:val="13"/>
        </w:rPr>
        <w:t>st</w:t>
      </w:r>
      <w:r>
        <w:rPr>
          <w:rFonts w:ascii="Calibri" w:hAnsi="Calibri" w:cs="Calibri" w:eastAsia="Calibri"/>
          <w:spacing w:val="19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In-­‐Home</w:t>
      </w:r>
      <w:r>
        <w:rPr>
          <w:rFonts w:ascii="Calibri" w:hAnsi="Calibri" w:cs="Calibri" w:eastAsia="Calibri"/>
          <w:spacing w:val="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Monitoring</w:t>
      </w:r>
      <w:r>
        <w:rPr>
          <w:rFonts w:ascii="Calibri" w:hAnsi="Calibri" w:cs="Calibri" w:eastAsia="Calibri"/>
          <w:spacing w:val="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Program;</w:t>
      </w:r>
      <w:r>
        <w:rPr>
          <w:rFonts w:ascii="Calibri" w:hAnsi="Calibri" w:cs="Calibri" w:eastAsia="Calibri"/>
          <w:spacing w:val="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January</w:t>
      </w:r>
      <w:r>
        <w:rPr>
          <w:rFonts w:ascii="Calibri" w:hAnsi="Calibri" w:cs="Calibri" w:eastAsia="Calibri"/>
          <w:spacing w:val="6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2011;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3" w:lineRule="auto" w:before="13"/>
        <w:ind w:left="122" w:right="105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hyperlink r:id="rId83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http://medicaid.alabama.gov/documents/4.0_Programs/4.4_Medical_Services/4.4.10_Patient_1st/4.4.10_In_Hom</w:t>
        </w:r>
        <w:r>
          <w:rPr>
            <w:rFonts w:ascii="Calibri" w:hAnsi="Calibri" w:cs="Calibri" w:eastAsia="Calibri"/>
            <w:color w:val="0000FF"/>
            <w:spacing w:val="1"/>
            <w:w w:val="103"/>
            <w:sz w:val="19"/>
            <w:szCs w:val="19"/>
          </w:rPr>
        </w:r>
      </w:hyperlink>
      <w:r>
        <w:rPr>
          <w:rFonts w:ascii="Calibri" w:hAnsi="Calibri" w:cs="Calibri" w:eastAsia="Calibri"/>
          <w:color w:val="0000FF"/>
          <w:spacing w:val="185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e_Monitoring_Revised_1-­‐24-­‐11.pdf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32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14</w:t>
      </w:r>
      <w:r>
        <w:rPr>
          <w:rFonts w:ascii="Calibri" w:hAnsi="Calibri" w:cs="Calibri" w:eastAsia="Calibri"/>
          <w:spacing w:val="23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Alaska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Medical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Assistance</w:t>
      </w:r>
      <w:r>
        <w:rPr>
          <w:rFonts w:ascii="Calibri" w:hAnsi="Calibri" w:cs="Calibri" w:eastAsia="Calibri"/>
          <w:spacing w:val="1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Provider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Billing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Manual,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Section</w:t>
      </w:r>
      <w:r>
        <w:rPr>
          <w:rFonts w:ascii="Calibri" w:hAnsi="Calibri" w:cs="Calibri" w:eastAsia="Calibri"/>
          <w:spacing w:val="1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II–School-­‐Based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Services,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Policies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and</w:t>
      </w:r>
      <w:r>
        <w:rPr>
          <w:rFonts w:ascii="Calibri" w:hAnsi="Calibri" w:cs="Calibri" w:eastAsia="Calibri"/>
          <w:spacing w:val="1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Procedures;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15" w:lineRule="exact" w:before="13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hyperlink r:id="rId84">
        <w:r>
          <w:rPr>
            <w:rFonts w:ascii="Calibri"/>
            <w:color w:val="0000FF"/>
            <w:w w:val="105"/>
            <w:sz w:val="19"/>
            <w:u w:val="single" w:color="0000FF"/>
          </w:rPr>
          <w:t>http://manuals.medicaidalaska.com/sbs/sbs.htm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44" w:lineRule="exact" w:before="11"/>
        <w:ind w:left="122" w:right="245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3"/>
        </w:rPr>
        <w:t>15</w:t>
      </w:r>
      <w:r>
        <w:rPr>
          <w:rFonts w:ascii="Calibri"/>
          <w:spacing w:val="1"/>
          <w:w w:val="105"/>
          <w:position w:val="10"/>
          <w:sz w:val="13"/>
        </w:rPr>
        <w:t> </w:t>
      </w:r>
      <w:r>
        <w:rPr>
          <w:rFonts w:ascii="Calibri"/>
          <w:w w:val="105"/>
          <w:sz w:val="19"/>
        </w:rPr>
        <w:t>Alaska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Medical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Assistance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Provider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Billing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Manual,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Section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I: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Physician,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Advanced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Nurse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Practitioner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&amp;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Physician</w:t>
      </w:r>
      <w:r>
        <w:rPr>
          <w:rFonts w:ascii="Calibri"/>
          <w:spacing w:val="137"/>
          <w:w w:val="103"/>
          <w:sz w:val="19"/>
        </w:rPr>
        <w:t> </w:t>
      </w:r>
      <w:r>
        <w:rPr>
          <w:rFonts w:ascii="Calibri"/>
          <w:sz w:val="19"/>
        </w:rPr>
        <w:t>Assistant  </w:t>
      </w:r>
      <w:r>
        <w:rPr>
          <w:rFonts w:ascii="Calibri"/>
          <w:spacing w:val="8"/>
          <w:sz w:val="19"/>
        </w:rPr>
        <w:t> </w:t>
      </w:r>
      <w:r>
        <w:rPr>
          <w:rFonts w:ascii="Calibri"/>
          <w:sz w:val="19"/>
        </w:rPr>
        <w:t>Services;  </w:t>
      </w:r>
      <w:r>
        <w:rPr>
          <w:rFonts w:ascii="Calibri"/>
          <w:spacing w:val="9"/>
          <w:sz w:val="19"/>
        </w:rPr>
        <w:t> </w:t>
      </w:r>
      <w:r>
        <w:rPr>
          <w:rFonts w:ascii="Calibri"/>
          <w:color w:val="0000FF"/>
          <w:spacing w:val="9"/>
          <w:sz w:val="19"/>
        </w:rPr>
      </w:r>
      <w:hyperlink r:id="rId85">
        <w:r>
          <w:rPr>
            <w:rFonts w:ascii="Calibri"/>
            <w:color w:val="0000FF"/>
            <w:sz w:val="19"/>
            <w:u w:val="single" w:color="0000FF"/>
          </w:rPr>
          <w:t>http://manuals.medicaidalaska.com/physician/physician.htm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50" w:lineRule="exact" w:before="15"/>
        <w:ind w:left="122" w:right="245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4"/>
          <w:szCs w:val="14"/>
        </w:rPr>
        <w:t>16</w:t>
      </w:r>
      <w:r>
        <w:rPr>
          <w:rFonts w:ascii="Calibri" w:hAnsi="Calibri" w:cs="Calibri" w:eastAsia="Calibri"/>
          <w:spacing w:val="1"/>
          <w:w w:val="105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Alaska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Medical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Assistance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Provider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Billing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Manual,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Section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II–Podiatry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Services,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Policies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and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Procedures;</w:t>
      </w:r>
      <w:r>
        <w:rPr>
          <w:rFonts w:ascii="Calibri" w:hAnsi="Calibri" w:cs="Calibri" w:eastAsia="Calibri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hyperlink r:id="rId86">
        <w:r>
          <w:rPr>
            <w:rFonts w:ascii="Calibri" w:hAnsi="Calibri" w:cs="Calibri" w:eastAsia="Calibri"/>
            <w:color w:val="0000FF"/>
            <w:w w:val="105"/>
            <w:sz w:val="19"/>
            <w:szCs w:val="19"/>
            <w:u w:val="single" w:color="0000FF"/>
          </w:rPr>
          <w:t>http://manuals.medicaidalaska.com/podiatry/podiatry.htm</w:t>
        </w:r>
        <w:r>
          <w:rPr>
            <w:rFonts w:ascii="Calibri" w:hAnsi="Calibri" w:cs="Calibri" w:eastAsia="Calibri"/>
            <w:color w:val="0000FF"/>
            <w:w w:val="103"/>
            <w:sz w:val="19"/>
            <w:szCs w:val="19"/>
          </w:rPr>
        </w:r>
        <w:r>
          <w:rPr>
            <w:rFonts w:ascii="Calibri" w:hAnsi="Calibri" w:cs="Calibri" w:eastAsia="Calibri"/>
            <w:sz w:val="19"/>
            <w:szCs w:val="19"/>
          </w:rPr>
        </w:r>
      </w:hyperlink>
    </w:p>
    <w:p>
      <w:pPr>
        <w:spacing w:line="246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3"/>
          <w:szCs w:val="13"/>
        </w:rPr>
        <w:t>17</w:t>
      </w:r>
      <w:r>
        <w:rPr>
          <w:rFonts w:ascii="Calibri" w:hAnsi="Calibri" w:cs="Calibri" w:eastAsia="Calibri"/>
          <w:spacing w:val="1"/>
          <w:w w:val="105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Alaska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Medical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Assistance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Provider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Billing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Manual,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Section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II–Early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and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Periodic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Screening,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Diagnosis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and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17" w:lineRule="exact" w:before="13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spacing w:val="1"/>
          <w:w w:val="105"/>
          <w:sz w:val="19"/>
        </w:rPr>
        <w:t>Treatment</w:t>
      </w:r>
      <w:r>
        <w:rPr>
          <w:rFonts w:ascii="Calibri"/>
          <w:spacing w:val="-30"/>
          <w:w w:val="105"/>
          <w:sz w:val="19"/>
        </w:rPr>
        <w:t> </w:t>
      </w:r>
      <w:r>
        <w:rPr>
          <w:rFonts w:ascii="Calibri"/>
          <w:w w:val="105"/>
          <w:sz w:val="19"/>
        </w:rPr>
        <w:t>Services,</w:t>
      </w:r>
      <w:r>
        <w:rPr>
          <w:rFonts w:ascii="Calibri"/>
          <w:spacing w:val="-29"/>
          <w:w w:val="105"/>
          <w:sz w:val="19"/>
        </w:rPr>
        <w:t> </w:t>
      </w:r>
      <w:r>
        <w:rPr>
          <w:rFonts w:ascii="Calibri"/>
          <w:w w:val="105"/>
          <w:sz w:val="19"/>
        </w:rPr>
        <w:t>Policies</w:t>
      </w:r>
      <w:r>
        <w:rPr>
          <w:rFonts w:ascii="Calibri"/>
          <w:spacing w:val="-29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29"/>
          <w:w w:val="105"/>
          <w:sz w:val="19"/>
        </w:rPr>
        <w:t> </w:t>
      </w:r>
      <w:r>
        <w:rPr>
          <w:rFonts w:ascii="Calibri"/>
          <w:w w:val="105"/>
          <w:sz w:val="19"/>
        </w:rPr>
        <w:t>Procedures;</w:t>
      </w:r>
      <w:r>
        <w:rPr>
          <w:rFonts w:ascii="Calibri"/>
          <w:spacing w:val="-29"/>
          <w:w w:val="105"/>
          <w:sz w:val="19"/>
        </w:rPr>
        <w:t> </w:t>
      </w:r>
      <w:r>
        <w:rPr>
          <w:rFonts w:ascii="Calibri"/>
          <w:color w:val="0000FF"/>
          <w:spacing w:val="-29"/>
          <w:w w:val="105"/>
          <w:sz w:val="19"/>
        </w:rPr>
      </w:r>
      <w:hyperlink r:id="rId87">
        <w:r>
          <w:rPr>
            <w:rFonts w:ascii="Calibri"/>
            <w:color w:val="0000FF"/>
            <w:w w:val="105"/>
            <w:sz w:val="19"/>
            <w:u w:val="single" w:color="0000FF"/>
          </w:rPr>
          <w:t>http://manuals.medicaidalaska.com/epsdt/epsdt.htm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44" w:lineRule="exact" w:before="13"/>
        <w:ind w:left="122" w:right="245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3"/>
          <w:szCs w:val="13"/>
        </w:rPr>
        <w:t>18 </w:t>
      </w:r>
      <w:r>
        <w:rPr>
          <w:rFonts w:ascii="Calibri" w:hAnsi="Calibri" w:cs="Calibri" w:eastAsia="Calibri"/>
          <w:w w:val="105"/>
          <w:sz w:val="19"/>
          <w:szCs w:val="19"/>
        </w:rPr>
        <w:t>Alaska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Medical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Assistance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Provider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Billing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Manual,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Section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II–Tribal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Facility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Services,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Policies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and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Procedures;</w:t>
      </w:r>
      <w:r>
        <w:rPr>
          <w:rFonts w:ascii="Calibri" w:hAnsi="Calibri" w:cs="Calibri" w:eastAsia="Calibri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hyperlink r:id="rId88">
        <w:r>
          <w:rPr>
            <w:rFonts w:ascii="Calibri" w:hAnsi="Calibri" w:cs="Calibri" w:eastAsia="Calibri"/>
            <w:color w:val="0000FF"/>
            <w:w w:val="105"/>
            <w:sz w:val="19"/>
            <w:szCs w:val="19"/>
            <w:u w:val="single" w:color="0000FF"/>
          </w:rPr>
          <w:t>http://manuals.medicaidalaska.com/tribal/tribal.htm</w:t>
        </w:r>
        <w:r>
          <w:rPr>
            <w:rFonts w:ascii="Calibri" w:hAnsi="Calibri" w:cs="Calibri" w:eastAsia="Calibri"/>
            <w:color w:val="0000FF"/>
            <w:w w:val="103"/>
            <w:sz w:val="19"/>
            <w:szCs w:val="19"/>
          </w:rPr>
        </w:r>
        <w:r>
          <w:rPr>
            <w:rFonts w:ascii="Calibri" w:hAnsi="Calibri" w:cs="Calibri" w:eastAsia="Calibri"/>
            <w:sz w:val="19"/>
            <w:szCs w:val="19"/>
          </w:rPr>
        </w:r>
      </w:hyperlink>
    </w:p>
    <w:p>
      <w:pPr>
        <w:spacing w:line="250" w:lineRule="exact" w:before="10"/>
        <w:ind w:left="122" w:right="245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4"/>
          <w:szCs w:val="14"/>
        </w:rPr>
        <w:t>19</w:t>
      </w:r>
      <w:r>
        <w:rPr>
          <w:rFonts w:ascii="Calibri" w:hAnsi="Calibri" w:cs="Calibri" w:eastAsia="Calibri"/>
          <w:spacing w:val="1"/>
          <w:w w:val="105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Alaska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Medical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Assistance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Provider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Billing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Manual,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Section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II–Hospice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Services,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Policies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and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Procedures;</w:t>
      </w:r>
      <w:r>
        <w:rPr>
          <w:rFonts w:ascii="Calibri" w:hAnsi="Calibri" w:cs="Calibri" w:eastAsia="Calibri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hyperlink r:id="rId89">
        <w:r>
          <w:rPr>
            <w:rFonts w:ascii="Calibri" w:hAnsi="Calibri" w:cs="Calibri" w:eastAsia="Calibri"/>
            <w:color w:val="0000FF"/>
            <w:w w:val="105"/>
            <w:sz w:val="19"/>
            <w:szCs w:val="19"/>
            <w:u w:val="single" w:color="0000FF"/>
          </w:rPr>
          <w:t>http://manuals.medicaidalaska.com/docs/dnld/BillingManual_Hospice.pdf</w:t>
        </w:r>
        <w:r>
          <w:rPr>
            <w:rFonts w:ascii="Calibri" w:hAnsi="Calibri" w:cs="Calibri" w:eastAsia="Calibri"/>
            <w:color w:val="0000FF"/>
            <w:spacing w:val="1"/>
            <w:w w:val="103"/>
            <w:sz w:val="19"/>
            <w:szCs w:val="19"/>
          </w:rPr>
        </w:r>
        <w:r>
          <w:rPr>
            <w:rFonts w:ascii="Calibri" w:hAnsi="Calibri" w:cs="Calibri" w:eastAsia="Calibri"/>
            <w:sz w:val="19"/>
            <w:szCs w:val="19"/>
          </w:rPr>
        </w:r>
      </w:hyperlink>
    </w:p>
    <w:p>
      <w:pPr>
        <w:spacing w:line="246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3"/>
          <w:szCs w:val="13"/>
        </w:rPr>
        <w:t>20 </w:t>
      </w:r>
      <w:r>
        <w:rPr>
          <w:rFonts w:ascii="Calibri" w:hAnsi="Calibri" w:cs="Calibri" w:eastAsia="Calibri"/>
          <w:w w:val="105"/>
          <w:sz w:val="19"/>
          <w:szCs w:val="19"/>
        </w:rPr>
        <w:t>Alaska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Medical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Assistance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Provider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Billing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Manual,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Section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II–Nutrition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Services,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Policies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and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Procedures;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22" w:lineRule="exact" w:before="13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hyperlink r:id="rId90">
        <w:r>
          <w:rPr>
            <w:rFonts w:ascii="Calibri"/>
            <w:color w:val="0000FF"/>
            <w:w w:val="105"/>
            <w:sz w:val="19"/>
            <w:u w:val="single" w:color="0000FF"/>
          </w:rPr>
          <w:t>http://manuals.medicaidalaska.com/docs/dnld/BillingManual_Nutrition.pdf</w:t>
        </w:r>
        <w:r>
          <w:rPr>
            <w:rFonts w:ascii="Calibri"/>
            <w:color w:val="0000FF"/>
            <w:spacing w:val="1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50" w:lineRule="exact" w:before="23"/>
        <w:ind w:left="122" w:right="245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4"/>
          <w:szCs w:val="14"/>
        </w:rPr>
        <w:t>21 </w:t>
      </w:r>
      <w:r>
        <w:rPr>
          <w:rFonts w:ascii="Calibri" w:hAnsi="Calibri" w:cs="Calibri" w:eastAsia="Calibri"/>
          <w:w w:val="105"/>
          <w:sz w:val="19"/>
          <w:szCs w:val="19"/>
        </w:rPr>
        <w:t>Alaska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Medical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Assistance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Provider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Billing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Manual,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Section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II–Chiropractor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Services,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Policies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and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Procedures;</w:t>
      </w:r>
      <w:r>
        <w:rPr>
          <w:rFonts w:ascii="Calibri" w:hAnsi="Calibri" w:cs="Calibri" w:eastAsia="Calibri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hyperlink r:id="rId91">
        <w:r>
          <w:rPr>
            <w:rFonts w:ascii="Calibri" w:hAnsi="Calibri" w:cs="Calibri" w:eastAsia="Calibri"/>
            <w:color w:val="0000FF"/>
            <w:w w:val="105"/>
            <w:sz w:val="19"/>
            <w:szCs w:val="19"/>
            <w:u w:val="single" w:color="0000FF"/>
          </w:rPr>
          <w:t>http://manuals.medicaidalaska.com/docs/dnld/BillingManual_Chiropractic.pdf</w:t>
        </w:r>
        <w:r>
          <w:rPr>
            <w:rFonts w:ascii="Calibri" w:hAnsi="Calibri" w:cs="Calibri" w:eastAsia="Calibri"/>
            <w:color w:val="0000FF"/>
            <w:spacing w:val="1"/>
            <w:w w:val="103"/>
            <w:sz w:val="19"/>
            <w:szCs w:val="19"/>
          </w:rPr>
        </w:r>
        <w:r>
          <w:rPr>
            <w:rFonts w:ascii="Calibri" w:hAnsi="Calibri" w:cs="Calibri" w:eastAsia="Calibri"/>
            <w:sz w:val="19"/>
            <w:szCs w:val="19"/>
          </w:rPr>
        </w:r>
      </w:hyperlink>
    </w:p>
    <w:p>
      <w:pPr>
        <w:spacing w:after="0" w:line="250" w:lineRule="exact"/>
        <w:jc w:val="left"/>
        <w:rPr>
          <w:rFonts w:ascii="Calibri" w:hAnsi="Calibri" w:cs="Calibri" w:eastAsia="Calibri"/>
          <w:sz w:val="19"/>
          <w:szCs w:val="19"/>
        </w:rPr>
        <w:sectPr>
          <w:headerReference w:type="default" r:id="rId74"/>
          <w:footerReference w:type="default" r:id="rId75"/>
          <w:pgSz w:w="12240" w:h="15840"/>
          <w:pgMar w:header="760" w:footer="1454" w:top="1240" w:bottom="1640" w:left="1320" w:right="1340"/>
          <w:pgNumType w:start="94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5"/>
          <w:szCs w:val="15"/>
        </w:rPr>
      </w:pPr>
    </w:p>
    <w:p>
      <w:pPr>
        <w:spacing w:line="20" w:lineRule="atLeast"/>
        <w:ind w:left="114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68.85pt;height:.85pt;mso-position-horizontal-relative:char;mso-position-vertical-relative:line" coordorigin="0,0" coordsize="9377,17">
            <v:group style="position:absolute;left:8;top:8;width:9360;height:2" coordorigin="8,8" coordsize="9360,2">
              <v:shape style="position:absolute;left:8;top:8;width:9360;height:2" coordorigin="8,8" coordsize="9360,0" path="m8,8l9368,8e" filled="false" stroked="true" strokeweight=".82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54" w:lineRule="auto" w:before="59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4"/>
          <w:szCs w:val="14"/>
        </w:rPr>
        <w:t>22 </w:t>
      </w:r>
      <w:r>
        <w:rPr>
          <w:rFonts w:ascii="Calibri" w:hAnsi="Calibri" w:cs="Calibri" w:eastAsia="Calibri"/>
          <w:w w:val="105"/>
          <w:sz w:val="19"/>
          <w:szCs w:val="19"/>
        </w:rPr>
        <w:t>Alaska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Medical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Assistance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Provider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Billing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Manual,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Section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II–Community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Behavioral</w:t>
      </w:r>
      <w:r>
        <w:rPr>
          <w:rFonts w:ascii="Calibri" w:hAnsi="Calibri" w:cs="Calibri" w:eastAsia="Calibri"/>
          <w:spacing w:val="-14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Health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Services,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Policies</w:t>
      </w:r>
      <w:r>
        <w:rPr>
          <w:rFonts w:ascii="Calibri" w:hAnsi="Calibri" w:cs="Calibri" w:eastAsia="Calibri"/>
          <w:spacing w:val="142"/>
          <w:w w:val="10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and </w:t>
      </w:r>
      <w:r>
        <w:rPr>
          <w:rFonts w:ascii="Calibri" w:hAnsi="Calibri" w:cs="Calibri" w:eastAsia="Calibri"/>
          <w:spacing w:val="38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Procedures; </w:t>
      </w:r>
      <w:r>
        <w:rPr>
          <w:rFonts w:ascii="Calibri" w:hAnsi="Calibri" w:cs="Calibri" w:eastAsia="Calibri"/>
          <w:spacing w:val="38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38"/>
          <w:sz w:val="19"/>
          <w:szCs w:val="19"/>
        </w:rPr>
      </w:r>
      <w:hyperlink r:id="rId92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http://manuals.medicaidalaska.com/cbhs/cbhs.htm</w:t>
        </w:r>
        <w:r>
          <w:rPr>
            <w:rFonts w:ascii="Calibri" w:hAnsi="Calibri" w:cs="Calibri" w:eastAsia="Calibri"/>
            <w:color w:val="0000FF"/>
            <w:w w:val="103"/>
            <w:sz w:val="19"/>
            <w:szCs w:val="19"/>
          </w:rPr>
        </w:r>
        <w:r>
          <w:rPr>
            <w:rFonts w:ascii="Calibri" w:hAnsi="Calibri" w:cs="Calibri" w:eastAsia="Calibri"/>
            <w:sz w:val="19"/>
            <w:szCs w:val="19"/>
          </w:rPr>
        </w:r>
      </w:hyperlink>
    </w:p>
    <w:p>
      <w:pPr>
        <w:spacing w:line="230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3"/>
        </w:rPr>
        <w:t>23 </w:t>
      </w:r>
      <w:r>
        <w:rPr>
          <w:rFonts w:ascii="Calibri"/>
          <w:w w:val="105"/>
          <w:sz w:val="19"/>
        </w:rPr>
        <w:t>American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Telemedicine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Association,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State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Medicaid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Best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Practice:</w:t>
      </w:r>
      <w:r>
        <w:rPr>
          <w:rFonts w:ascii="Calibri"/>
          <w:spacing w:val="21"/>
          <w:w w:val="105"/>
          <w:sz w:val="19"/>
        </w:rPr>
        <w:t> </w:t>
      </w:r>
      <w:r>
        <w:rPr>
          <w:rFonts w:ascii="Calibri"/>
          <w:w w:val="105"/>
          <w:sz w:val="19"/>
        </w:rPr>
        <w:t>Telemental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Behavioral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Health.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August</w:t>
      </w:r>
      <w:r>
        <w:rPr>
          <w:rFonts w:ascii="Calibri"/>
          <w:sz w:val="19"/>
        </w:rPr>
      </w:r>
    </w:p>
    <w:p>
      <w:pPr>
        <w:spacing w:line="253" w:lineRule="auto" w:before="8"/>
        <w:ind w:left="122" w:right="965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90"/>
          <w:sz w:val="19"/>
          <w:szCs w:val="19"/>
        </w:rPr>
        <w:t>2013;     </w:t>
      </w:r>
      <w:r>
        <w:rPr>
          <w:rFonts w:ascii="Calibri" w:hAnsi="Calibri" w:cs="Calibri" w:eastAsia="Calibri"/>
          <w:spacing w:val="17"/>
          <w:w w:val="90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17"/>
          <w:w w:val="90"/>
          <w:sz w:val="19"/>
          <w:szCs w:val="19"/>
        </w:rPr>
      </w:r>
      <w:hyperlink r:id="rId93">
        <w:r>
          <w:rPr>
            <w:rFonts w:ascii="Calibri" w:hAnsi="Calibri" w:cs="Calibri" w:eastAsia="Calibri"/>
            <w:color w:val="0000FF"/>
            <w:w w:val="90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w w:val="90"/>
          <w:sz w:val="19"/>
          <w:szCs w:val="19"/>
          <w:u w:val="single" w:color="0000FF"/>
        </w:rPr>
        <w:t>source/policy/ata-­‐best-­‐practice-­‐-­‐-­‐telemental-­‐and-­‐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behavioral-­‐health.pdf?sfvrsn=10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32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3"/>
          <w:szCs w:val="13"/>
        </w:rPr>
        <w:t>24 </w:t>
      </w:r>
      <w:r>
        <w:rPr>
          <w:rFonts w:ascii="Calibri" w:hAnsi="Calibri" w:cs="Calibri" w:eastAsia="Calibri"/>
          <w:w w:val="105"/>
          <w:sz w:val="19"/>
          <w:szCs w:val="19"/>
        </w:rPr>
        <w:t>Alaska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Medical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Assistance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Provider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Billing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Manual,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Section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II–Therapy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Services,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Policies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and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Procedures;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22" w:lineRule="exact" w:before="13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hyperlink r:id="rId94">
        <w:r>
          <w:rPr>
            <w:rFonts w:ascii="Calibri"/>
            <w:color w:val="0000FF"/>
            <w:w w:val="105"/>
            <w:sz w:val="19"/>
            <w:u w:val="single" w:color="0000FF"/>
          </w:rPr>
          <w:t>http://manuals.medicaidalaska.com/therapies/therapies.htm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50" w:lineRule="exact" w:before="23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4"/>
          <w:szCs w:val="14"/>
        </w:rPr>
        <w:t>25</w:t>
      </w:r>
      <w:r>
        <w:rPr>
          <w:rFonts w:ascii="Calibri" w:hAnsi="Calibri" w:cs="Calibri" w:eastAsia="Calibri"/>
          <w:spacing w:val="1"/>
          <w:w w:val="105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Alaska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Medical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Assistance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Provider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Billing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Manual,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Section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II–Home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Health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Services,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Policies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and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Procedures;</w:t>
      </w:r>
      <w:r>
        <w:rPr>
          <w:rFonts w:ascii="Calibri" w:hAnsi="Calibri" w:cs="Calibri" w:eastAsia="Calibri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hyperlink r:id="rId95">
        <w:r>
          <w:rPr>
            <w:rFonts w:ascii="Calibri" w:hAnsi="Calibri" w:cs="Calibri" w:eastAsia="Calibri"/>
            <w:color w:val="0000FF"/>
            <w:w w:val="105"/>
            <w:sz w:val="19"/>
            <w:szCs w:val="19"/>
            <w:u w:val="single" w:color="0000FF"/>
          </w:rPr>
          <w:t>http://manuals.medicaidalaska.com/docs/dnld/BillingManual_HomeHealth.pdf</w:t>
        </w:r>
        <w:r>
          <w:rPr>
            <w:rFonts w:ascii="Calibri" w:hAnsi="Calibri" w:cs="Calibri" w:eastAsia="Calibri"/>
            <w:color w:val="0000FF"/>
            <w:spacing w:val="1"/>
            <w:w w:val="103"/>
            <w:sz w:val="19"/>
            <w:szCs w:val="19"/>
          </w:rPr>
        </w:r>
        <w:r>
          <w:rPr>
            <w:rFonts w:ascii="Calibri" w:hAnsi="Calibri" w:cs="Calibri" w:eastAsia="Calibri"/>
            <w:sz w:val="19"/>
            <w:szCs w:val="19"/>
          </w:rPr>
        </w:r>
      </w:hyperlink>
    </w:p>
    <w:p>
      <w:pPr>
        <w:spacing w:line="246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26 </w:t>
      </w:r>
      <w:r>
        <w:rPr>
          <w:rFonts w:ascii="Calibri" w:hAnsi="Calibri" w:cs="Calibri" w:eastAsia="Calibri"/>
          <w:sz w:val="19"/>
          <w:szCs w:val="19"/>
        </w:rPr>
        <w:t>ARS</w:t>
      </w:r>
      <w:r>
        <w:rPr>
          <w:rFonts w:ascii="Calibri" w:hAnsi="Calibri" w:cs="Calibri" w:eastAsia="Calibri"/>
          <w:spacing w:val="-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20-­‐841.09;</w:t>
      </w:r>
      <w:r>
        <w:rPr>
          <w:rFonts w:ascii="Calibri" w:hAnsi="Calibri" w:cs="Calibri" w:eastAsia="Calibri"/>
          <w:spacing w:val="-11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-11"/>
          <w:sz w:val="19"/>
          <w:szCs w:val="19"/>
        </w:rPr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http://www.azleg.gov/FormatDocument.asp?inDoc=/ars/20/00841-­‐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19" w:lineRule="exact" w:before="13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r>
        <w:rPr>
          <w:rFonts w:ascii="Calibri"/>
          <w:color w:val="0000FF"/>
          <w:w w:val="105"/>
          <w:sz w:val="19"/>
          <w:u w:val="single" w:color="0000FF"/>
        </w:rPr>
        <w:t>09.htm&amp;Title=20&amp;DocType=ARS</w:t>
      </w:r>
      <w:r>
        <w:rPr>
          <w:rFonts w:ascii="Calibri"/>
          <w:color w:val="0000FF"/>
          <w:w w:val="103"/>
          <w:sz w:val="19"/>
        </w:rPr>
      </w:r>
      <w:r>
        <w:rPr>
          <w:rFonts w:ascii="Calibri"/>
          <w:sz w:val="19"/>
        </w:rPr>
      </w:r>
    </w:p>
    <w:p>
      <w:pPr>
        <w:spacing w:line="272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4"/>
          <w:szCs w:val="14"/>
        </w:rPr>
        <w:t>27</w:t>
      </w:r>
      <w:r>
        <w:rPr>
          <w:rFonts w:ascii="Calibri" w:hAnsi="Calibri" w:cs="Calibri" w:eastAsia="Calibri"/>
          <w:spacing w:val="17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z w:val="19"/>
          <w:szCs w:val="19"/>
        </w:rPr>
        <w:t>AZ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Health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Care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Cost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Containment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System,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AHCCCS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Fee-­‐For-­‐Service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Provider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Manual,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Chapter–10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Professional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3" w:lineRule="auto" w:before="17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sz w:val="19"/>
        </w:rPr>
        <w:t>and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Technical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Services,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p.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41;</w:t>
      </w:r>
      <w:r>
        <w:rPr>
          <w:rFonts w:ascii="Calibri"/>
          <w:spacing w:val="1"/>
          <w:w w:val="103"/>
          <w:sz w:val="19"/>
        </w:rPr>
        <w:t> </w:t>
      </w:r>
      <w:r>
        <w:rPr>
          <w:rFonts w:ascii="Calibri"/>
          <w:color w:val="0000FF"/>
          <w:spacing w:val="1"/>
          <w:w w:val="103"/>
          <w:sz w:val="19"/>
        </w:rPr>
      </w:r>
      <w:r>
        <w:rPr>
          <w:rFonts w:ascii="Calibri"/>
          <w:color w:val="0000FF"/>
          <w:spacing w:val="1"/>
          <w:w w:val="103"/>
          <w:sz w:val="19"/>
        </w:rPr>
        <w:t> </w:t>
      </w:r>
      <w:hyperlink r:id="rId96">
        <w:r>
          <w:rPr>
            <w:rFonts w:ascii="Calibri"/>
            <w:color w:val="0000FF"/>
            <w:sz w:val="19"/>
            <w:u w:val="single" w:color="0000FF"/>
          </w:rPr>
          <w:t>http://www.azahcccs.gov/commercial/Downloads/FFSProviderManual/FFS_Chap10.pdf</w:t>
        </w:r>
        <w:r>
          <w:rPr>
            <w:rFonts w:ascii="Calibri"/>
            <w:color w:val="0000FF"/>
            <w:spacing w:val="1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32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28 </w:t>
      </w:r>
      <w:r>
        <w:rPr>
          <w:rFonts w:ascii="Calibri" w:hAnsi="Calibri" w:cs="Calibri" w:eastAsia="Calibri"/>
          <w:spacing w:val="2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AHCCCS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Telehealth</w:t>
      </w:r>
      <w:r>
        <w:rPr>
          <w:rFonts w:ascii="Calibri" w:hAnsi="Calibri" w:cs="Calibri" w:eastAsia="Calibri"/>
          <w:spacing w:val="2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Training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Manual;</w:t>
      </w:r>
      <w:r>
        <w:rPr>
          <w:rFonts w:ascii="Calibri" w:hAnsi="Calibri" w:cs="Calibri" w:eastAsia="Calibri"/>
          <w:spacing w:val="22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22"/>
          <w:sz w:val="19"/>
          <w:szCs w:val="19"/>
        </w:rPr>
      </w:r>
      <w:hyperlink r:id="rId97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http://www.azahcccs.gov/commercial/Downloads/IHS-­‐</w:t>
        </w:r>
        <w:r>
          <w:rPr>
            <w:rFonts w:ascii="Calibri" w:hAnsi="Calibri" w:cs="Calibri" w:eastAsia="Calibri"/>
            <w:color w:val="0000FF"/>
            <w:w w:val="34"/>
            <w:sz w:val="19"/>
            <w:szCs w:val="19"/>
          </w:rPr>
        </w:r>
        <w:r>
          <w:rPr>
            <w:rFonts w:ascii="Calibri" w:hAnsi="Calibri" w:cs="Calibri" w:eastAsia="Calibri"/>
            <w:sz w:val="19"/>
            <w:szCs w:val="19"/>
          </w:rPr>
        </w:r>
      </w:hyperlink>
    </w:p>
    <w:p>
      <w:pPr>
        <w:spacing w:line="217" w:lineRule="exact" w:before="13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r>
        <w:rPr>
          <w:rFonts w:ascii="Calibri"/>
          <w:color w:val="0000FF"/>
          <w:w w:val="105"/>
          <w:sz w:val="19"/>
          <w:u w:val="single" w:color="0000FF"/>
        </w:rPr>
        <w:t>TribalManual/IHSTelehealthTrainingManual.pdf</w:t>
      </w:r>
      <w:r>
        <w:rPr>
          <w:rFonts w:ascii="Calibri"/>
          <w:color w:val="0000FF"/>
          <w:w w:val="103"/>
          <w:sz w:val="19"/>
        </w:rPr>
      </w:r>
      <w:r>
        <w:rPr>
          <w:rFonts w:ascii="Calibri"/>
          <w:sz w:val="19"/>
        </w:rPr>
      </w:r>
    </w:p>
    <w:p>
      <w:pPr>
        <w:spacing w:line="244" w:lineRule="exact" w:before="13"/>
        <w:ind w:left="122" w:right="273" w:firstLine="0"/>
        <w:jc w:val="both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29</w:t>
      </w:r>
      <w:r>
        <w:rPr>
          <w:rFonts w:ascii="Calibri" w:hAnsi="Calibri" w:cs="Calibri" w:eastAsia="Calibri"/>
          <w:spacing w:val="26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American</w:t>
      </w:r>
      <w:r>
        <w:rPr>
          <w:rFonts w:ascii="Calibri" w:hAnsi="Calibri" w:cs="Calibri" w:eastAsia="Calibri"/>
          <w:spacing w:val="18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Telemedicine</w:t>
      </w:r>
      <w:r>
        <w:rPr>
          <w:rFonts w:ascii="Calibri" w:hAnsi="Calibri" w:cs="Calibri" w:eastAsia="Calibri"/>
          <w:spacing w:val="1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Association,</w:t>
      </w:r>
      <w:r>
        <w:rPr>
          <w:rFonts w:ascii="Calibri" w:hAnsi="Calibri" w:cs="Calibri" w:eastAsia="Calibri"/>
          <w:spacing w:val="1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1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Medicaid</w:t>
      </w:r>
      <w:r>
        <w:rPr>
          <w:rFonts w:ascii="Calibri" w:hAnsi="Calibri" w:cs="Calibri" w:eastAsia="Calibri"/>
          <w:spacing w:val="18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Best</w:t>
      </w:r>
      <w:r>
        <w:rPr>
          <w:rFonts w:ascii="Calibri" w:hAnsi="Calibri" w:cs="Calibri" w:eastAsia="Calibri"/>
          <w:spacing w:val="16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Practice:</w:t>
      </w:r>
      <w:r>
        <w:rPr>
          <w:rFonts w:ascii="Calibri" w:hAnsi="Calibri" w:cs="Calibri" w:eastAsia="Calibri"/>
          <w:spacing w:val="3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Store</w:t>
      </w:r>
      <w:r>
        <w:rPr>
          <w:rFonts w:ascii="Calibri" w:hAnsi="Calibri" w:cs="Calibri" w:eastAsia="Calibri"/>
          <w:spacing w:val="1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and</w:t>
      </w:r>
      <w:r>
        <w:rPr>
          <w:rFonts w:ascii="Calibri" w:hAnsi="Calibri" w:cs="Calibri" w:eastAsia="Calibri"/>
          <w:spacing w:val="18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Forward</w:t>
      </w:r>
      <w:r>
        <w:rPr>
          <w:rFonts w:ascii="Calibri" w:hAnsi="Calibri" w:cs="Calibri" w:eastAsia="Calibri"/>
          <w:spacing w:val="1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Telemedicine.</w:t>
      </w:r>
      <w:r>
        <w:rPr>
          <w:rFonts w:ascii="Calibri" w:hAnsi="Calibri" w:cs="Calibri" w:eastAsia="Calibri"/>
          <w:spacing w:val="1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July</w:t>
      </w:r>
      <w:r>
        <w:rPr>
          <w:rFonts w:ascii="Calibri" w:hAnsi="Calibri" w:cs="Calibri" w:eastAsia="Calibri"/>
          <w:spacing w:val="16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2013;</w:t>
      </w:r>
      <w:r>
        <w:rPr>
          <w:rFonts w:ascii="Calibri" w:hAnsi="Calibri" w:cs="Calibri" w:eastAsia="Calibri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hyperlink r:id="rId93">
        <w:r>
          <w:rPr>
            <w:rFonts w:ascii="Calibri" w:hAnsi="Calibri" w:cs="Calibri" w:eastAsia="Calibri"/>
            <w:color w:val="0000FF"/>
            <w:w w:val="90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w w:val="90"/>
          <w:sz w:val="19"/>
          <w:szCs w:val="19"/>
          <w:u w:val="single" w:color="0000FF"/>
        </w:rPr>
        <w:t>source/policy/state-­‐medicaid-­‐best-­‐practice-­‐-­‐-­‐store-­‐and-­‐forward-­‐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telemedicine.pdf?sfvrsn=10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2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3"/>
        </w:rPr>
        <w:t>30 </w:t>
      </w:r>
      <w:r>
        <w:rPr>
          <w:rFonts w:ascii="Calibri"/>
          <w:w w:val="105"/>
          <w:sz w:val="19"/>
        </w:rPr>
        <w:t>American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Telemedicine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Association,</w:t>
      </w:r>
      <w:r>
        <w:rPr>
          <w:rFonts w:ascii="Calibri"/>
          <w:spacing w:val="-13"/>
          <w:w w:val="105"/>
          <w:sz w:val="19"/>
        </w:rPr>
        <w:t> </w:t>
      </w:r>
      <w:r>
        <w:rPr>
          <w:rFonts w:ascii="Calibri"/>
          <w:w w:val="105"/>
          <w:sz w:val="19"/>
        </w:rPr>
        <w:t>State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Medicaid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Best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Practice:</w:t>
      </w:r>
      <w:r>
        <w:rPr>
          <w:rFonts w:ascii="Calibri"/>
          <w:spacing w:val="20"/>
          <w:w w:val="105"/>
          <w:sz w:val="19"/>
        </w:rPr>
        <w:t> </w:t>
      </w:r>
      <w:r>
        <w:rPr>
          <w:rFonts w:ascii="Calibri"/>
          <w:w w:val="105"/>
          <w:sz w:val="19"/>
        </w:rPr>
        <w:t>Telestroke.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January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2014;</w:t>
      </w:r>
      <w:r>
        <w:rPr>
          <w:rFonts w:ascii="Calibri"/>
          <w:sz w:val="19"/>
        </w:rPr>
      </w:r>
    </w:p>
    <w:p>
      <w:pPr>
        <w:spacing w:line="253" w:lineRule="auto" w:before="13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hyperlink r:id="rId93">
        <w:r>
          <w:rPr>
            <w:rFonts w:ascii="Calibri" w:hAnsi="Calibri" w:cs="Calibri" w:eastAsia="Calibri"/>
            <w:color w:val="0000FF"/>
            <w:w w:val="90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w w:val="90"/>
          <w:sz w:val="19"/>
          <w:szCs w:val="19"/>
          <w:u w:val="single" w:color="0000FF"/>
        </w:rPr>
        <w:t>source/policy/state-­‐medicaid-­‐best-­‐practice-­‐-­‐-­‐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telestroke.pdf?sfvrsn=8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17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3"/>
        </w:rPr>
        <w:t>31 </w:t>
      </w:r>
      <w:r>
        <w:rPr>
          <w:rFonts w:ascii="Calibri"/>
          <w:spacing w:val="21"/>
          <w:position w:val="10"/>
          <w:sz w:val="13"/>
        </w:rPr>
        <w:t> </w:t>
      </w:r>
      <w:r>
        <w:rPr>
          <w:rFonts w:ascii="Calibri"/>
          <w:sz w:val="19"/>
        </w:rPr>
        <w:t>Arizona</w:t>
      </w:r>
      <w:r>
        <w:rPr>
          <w:rFonts w:ascii="Calibri"/>
          <w:spacing w:val="42"/>
          <w:sz w:val="19"/>
        </w:rPr>
        <w:t> </w:t>
      </w:r>
      <w:r>
        <w:rPr>
          <w:rFonts w:ascii="Calibri"/>
          <w:sz w:val="19"/>
        </w:rPr>
        <w:t>Telemedicine  Program;</w:t>
      </w:r>
      <w:r>
        <w:rPr>
          <w:rFonts w:ascii="Calibri"/>
          <w:spacing w:val="42"/>
          <w:sz w:val="19"/>
        </w:rPr>
        <w:t> </w:t>
      </w:r>
      <w:r>
        <w:rPr>
          <w:rFonts w:ascii="Calibri"/>
          <w:color w:val="0000FF"/>
          <w:spacing w:val="42"/>
          <w:sz w:val="19"/>
        </w:rPr>
      </w:r>
      <w:hyperlink r:id="rId98">
        <w:r>
          <w:rPr>
            <w:rFonts w:ascii="Calibri"/>
            <w:color w:val="0000FF"/>
            <w:sz w:val="19"/>
            <w:u w:val="single" w:color="0000FF"/>
          </w:rPr>
          <w:t>http://telemedicine.arizona.edu/</w:t>
        </w:r>
        <w:r>
          <w:rPr>
            <w:rFonts w:ascii="Calibri"/>
            <w:color w:val="0000FF"/>
            <w:spacing w:val="1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44" w:lineRule="exact" w:before="13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3"/>
          <w:szCs w:val="13"/>
        </w:rPr>
        <w:t>32</w:t>
      </w:r>
      <w:r>
        <w:rPr>
          <w:rFonts w:ascii="Calibri" w:hAnsi="Calibri" w:cs="Calibri" w:eastAsia="Calibri"/>
          <w:spacing w:val="-10"/>
          <w:w w:val="105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AHCCCS</w:t>
      </w:r>
      <w:r>
        <w:rPr>
          <w:rFonts w:ascii="Calibri" w:hAnsi="Calibri" w:cs="Calibri" w:eastAsia="Calibri"/>
          <w:spacing w:val="-2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Medical</w:t>
      </w:r>
      <w:r>
        <w:rPr>
          <w:rFonts w:ascii="Calibri" w:hAnsi="Calibri" w:cs="Calibri" w:eastAsia="Calibri"/>
          <w:spacing w:val="-2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Policy</w:t>
      </w:r>
      <w:r>
        <w:rPr>
          <w:rFonts w:ascii="Calibri" w:hAnsi="Calibri" w:cs="Calibri" w:eastAsia="Calibri"/>
          <w:spacing w:val="-2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Manual,</w:t>
      </w:r>
      <w:r>
        <w:rPr>
          <w:rFonts w:ascii="Calibri" w:hAnsi="Calibri" w:cs="Calibri" w:eastAsia="Calibri"/>
          <w:spacing w:val="-2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Chapter</w:t>
      </w:r>
      <w:r>
        <w:rPr>
          <w:rFonts w:ascii="Calibri" w:hAnsi="Calibri" w:cs="Calibri" w:eastAsia="Calibri"/>
          <w:spacing w:val="-2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300-­‐Medical</w:t>
      </w:r>
      <w:r>
        <w:rPr>
          <w:rFonts w:ascii="Calibri" w:hAnsi="Calibri" w:cs="Calibri" w:eastAsia="Calibri"/>
          <w:spacing w:val="-2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Policy</w:t>
      </w:r>
      <w:r>
        <w:rPr>
          <w:rFonts w:ascii="Calibri" w:hAnsi="Calibri" w:cs="Calibri" w:eastAsia="Calibri"/>
          <w:spacing w:val="-2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for</w:t>
      </w:r>
      <w:r>
        <w:rPr>
          <w:rFonts w:ascii="Calibri" w:hAnsi="Calibri" w:cs="Calibri" w:eastAsia="Calibri"/>
          <w:spacing w:val="-2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Covered</w:t>
      </w:r>
      <w:r>
        <w:rPr>
          <w:rFonts w:ascii="Calibri" w:hAnsi="Calibri" w:cs="Calibri" w:eastAsia="Calibri"/>
          <w:spacing w:val="-2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Services,</w:t>
      </w:r>
      <w:r>
        <w:rPr>
          <w:rFonts w:ascii="Calibri" w:hAnsi="Calibri" w:cs="Calibri" w:eastAsia="Calibri"/>
          <w:spacing w:val="-2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p.21;</w:t>
      </w:r>
      <w:r>
        <w:rPr>
          <w:rFonts w:ascii="Calibri" w:hAnsi="Calibri" w:cs="Calibri" w:eastAsia="Calibri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hyperlink r:id="rId99">
        <w:r>
          <w:rPr>
            <w:rFonts w:ascii="Calibri" w:hAnsi="Calibri" w:cs="Calibri" w:eastAsia="Calibri"/>
            <w:color w:val="0000FF"/>
            <w:w w:val="105"/>
            <w:sz w:val="19"/>
            <w:szCs w:val="19"/>
            <w:u w:val="single" w:color="0000FF"/>
          </w:rPr>
          <w:t>http://www.azahcccs.gov/shared/Downloads/MedicalPolicyManual/Chap300.pdf</w:t>
        </w:r>
        <w:r>
          <w:rPr>
            <w:rFonts w:ascii="Calibri" w:hAnsi="Calibri" w:cs="Calibri" w:eastAsia="Calibri"/>
            <w:color w:val="0000FF"/>
            <w:spacing w:val="1"/>
            <w:w w:val="103"/>
            <w:sz w:val="19"/>
            <w:szCs w:val="19"/>
          </w:rPr>
        </w:r>
        <w:r>
          <w:rPr>
            <w:rFonts w:ascii="Calibri" w:hAnsi="Calibri" w:cs="Calibri" w:eastAsia="Calibri"/>
            <w:sz w:val="19"/>
            <w:szCs w:val="19"/>
          </w:rPr>
        </w:r>
      </w:hyperlink>
    </w:p>
    <w:p>
      <w:pPr>
        <w:spacing w:line="240" w:lineRule="exact" w:before="4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3"/>
          <w:szCs w:val="13"/>
        </w:rPr>
        <w:t>33</w:t>
      </w:r>
      <w:r>
        <w:rPr>
          <w:rFonts w:ascii="Calibri" w:hAnsi="Calibri" w:cs="Calibri" w:eastAsia="Calibri"/>
          <w:spacing w:val="-17"/>
          <w:w w:val="105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Arkansas</w:t>
      </w:r>
      <w:r>
        <w:rPr>
          <w:rFonts w:ascii="Calibri" w:hAnsi="Calibri" w:cs="Calibri" w:eastAsia="Calibri"/>
          <w:spacing w:val="-29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Medicaid,</w:t>
      </w:r>
      <w:r>
        <w:rPr>
          <w:rFonts w:ascii="Calibri" w:hAnsi="Calibri" w:cs="Calibri" w:eastAsia="Calibri"/>
          <w:spacing w:val="-3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Physician/Independent</w:t>
      </w:r>
      <w:r>
        <w:rPr>
          <w:rFonts w:ascii="Calibri" w:hAnsi="Calibri" w:cs="Calibri" w:eastAsia="Calibri"/>
          <w:spacing w:val="-29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lab/CRNA/Radiation</w:t>
      </w:r>
      <w:r>
        <w:rPr>
          <w:rFonts w:ascii="Calibri" w:hAnsi="Calibri" w:cs="Calibri" w:eastAsia="Calibri"/>
          <w:spacing w:val="-29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Therapy</w:t>
      </w:r>
      <w:r>
        <w:rPr>
          <w:rFonts w:ascii="Calibri" w:hAnsi="Calibri" w:cs="Calibri" w:eastAsia="Calibri"/>
          <w:spacing w:val="-3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Center-­‐Section</w:t>
      </w:r>
      <w:r>
        <w:rPr>
          <w:rFonts w:ascii="Calibri" w:hAnsi="Calibri" w:cs="Calibri" w:eastAsia="Calibri"/>
          <w:spacing w:val="-29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II,</w:t>
      </w:r>
      <w:r>
        <w:rPr>
          <w:rFonts w:ascii="Calibri" w:hAnsi="Calibri" w:cs="Calibri" w:eastAsia="Calibri"/>
          <w:spacing w:val="-3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p.</w:t>
      </w:r>
      <w:r>
        <w:rPr>
          <w:rFonts w:ascii="Calibri" w:hAnsi="Calibri" w:cs="Calibri" w:eastAsia="Calibri"/>
          <w:spacing w:val="-29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34;</w:t>
      </w:r>
      <w:r>
        <w:rPr>
          <w:rFonts w:ascii="Calibri" w:hAnsi="Calibri" w:cs="Calibri" w:eastAsia="Calibri"/>
          <w:spacing w:val="1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https://</w:t>
      </w:r>
      <w:hyperlink r:id="rId100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www.medicaid.state.ar.us/Download/provider/provdocs/Manuals/PHYSICN/PHYSICN_II.doc</w:t>
        </w:r>
        <w:r>
          <w:rPr>
            <w:rFonts w:ascii="Calibri" w:hAnsi="Calibri" w:cs="Calibri" w:eastAsia="Calibri"/>
            <w:color w:val="0000FF"/>
            <w:spacing w:val="1"/>
            <w:w w:val="103"/>
            <w:sz w:val="19"/>
            <w:szCs w:val="19"/>
          </w:rPr>
        </w:r>
        <w:r>
          <w:rPr>
            <w:rFonts w:ascii="Calibri" w:hAnsi="Calibri" w:cs="Calibri" w:eastAsia="Calibri"/>
            <w:sz w:val="19"/>
            <w:szCs w:val="19"/>
          </w:rPr>
        </w:r>
      </w:hyperlink>
    </w:p>
    <w:p>
      <w:pPr>
        <w:spacing w:line="244" w:lineRule="exact" w:before="1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3"/>
          <w:szCs w:val="13"/>
        </w:rPr>
        <w:t>34</w:t>
      </w:r>
      <w:r>
        <w:rPr>
          <w:rFonts w:ascii="Calibri" w:hAnsi="Calibri" w:cs="Calibri" w:eastAsia="Calibri"/>
          <w:spacing w:val="-8"/>
          <w:w w:val="105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Arkansas</w:t>
      </w:r>
      <w:r>
        <w:rPr>
          <w:rFonts w:ascii="Calibri" w:hAnsi="Calibri" w:cs="Calibri" w:eastAsia="Calibri"/>
          <w:spacing w:val="-2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Medicaid,</w:t>
      </w:r>
      <w:r>
        <w:rPr>
          <w:rFonts w:ascii="Calibri" w:hAnsi="Calibri" w:cs="Calibri" w:eastAsia="Calibri"/>
          <w:spacing w:val="-2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Rehabilitative</w:t>
      </w:r>
      <w:r>
        <w:rPr>
          <w:rFonts w:ascii="Calibri" w:hAnsi="Calibri" w:cs="Calibri" w:eastAsia="Calibri"/>
          <w:spacing w:val="-2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Services</w:t>
      </w:r>
      <w:r>
        <w:rPr>
          <w:rFonts w:ascii="Calibri" w:hAnsi="Calibri" w:cs="Calibri" w:eastAsia="Calibri"/>
          <w:spacing w:val="-2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for</w:t>
      </w:r>
      <w:r>
        <w:rPr>
          <w:rFonts w:ascii="Calibri" w:hAnsi="Calibri" w:cs="Calibri" w:eastAsia="Calibri"/>
          <w:spacing w:val="-2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Persons</w:t>
      </w:r>
      <w:r>
        <w:rPr>
          <w:rFonts w:ascii="Calibri" w:hAnsi="Calibri" w:cs="Calibri" w:eastAsia="Calibri"/>
          <w:spacing w:val="-2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with</w:t>
      </w:r>
      <w:r>
        <w:rPr>
          <w:rFonts w:ascii="Calibri" w:hAnsi="Calibri" w:cs="Calibri" w:eastAsia="Calibri"/>
          <w:spacing w:val="-2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Mental</w:t>
      </w:r>
      <w:r>
        <w:rPr>
          <w:rFonts w:ascii="Calibri" w:hAnsi="Calibri" w:cs="Calibri" w:eastAsia="Calibri"/>
          <w:spacing w:val="-2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Illness-­‐Section</w:t>
      </w:r>
      <w:r>
        <w:rPr>
          <w:rFonts w:ascii="Calibri" w:hAnsi="Calibri" w:cs="Calibri" w:eastAsia="Calibri"/>
          <w:spacing w:val="-2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II,</w:t>
      </w:r>
      <w:r>
        <w:rPr>
          <w:rFonts w:ascii="Calibri" w:hAnsi="Calibri" w:cs="Calibri" w:eastAsia="Calibri"/>
          <w:spacing w:val="-2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p.</w:t>
      </w:r>
      <w:r>
        <w:rPr>
          <w:rFonts w:ascii="Calibri" w:hAnsi="Calibri" w:cs="Calibri" w:eastAsia="Calibri"/>
          <w:spacing w:val="-2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14;</w:t>
      </w:r>
      <w:r>
        <w:rPr>
          <w:rFonts w:ascii="Calibri" w:hAnsi="Calibri" w:cs="Calibri" w:eastAsia="Calibri"/>
          <w:spacing w:val="1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w w:val="105"/>
          <w:sz w:val="19"/>
          <w:szCs w:val="19"/>
          <w:u w:val="single" w:color="0000FF"/>
        </w:rPr>
        <w:t>https://</w:t>
      </w:r>
      <w:hyperlink r:id="rId101">
        <w:r>
          <w:rPr>
            <w:rFonts w:ascii="Calibri" w:hAnsi="Calibri" w:cs="Calibri" w:eastAsia="Calibri"/>
            <w:color w:val="0000FF"/>
            <w:w w:val="105"/>
            <w:sz w:val="19"/>
            <w:szCs w:val="19"/>
            <w:u w:val="single" w:color="0000FF"/>
          </w:rPr>
          <w:t>www.medicaid.state.ar.us/InternetSolution/Provider/docs/rspmi.aspx</w:t>
        </w:r>
        <w:r>
          <w:rPr>
            <w:rFonts w:ascii="Calibri" w:hAnsi="Calibri" w:cs="Calibri" w:eastAsia="Calibri"/>
            <w:color w:val="0000FF"/>
            <w:spacing w:val="1"/>
            <w:w w:val="103"/>
            <w:sz w:val="19"/>
            <w:szCs w:val="19"/>
          </w:rPr>
        </w:r>
        <w:r>
          <w:rPr>
            <w:rFonts w:ascii="Calibri" w:hAnsi="Calibri" w:cs="Calibri" w:eastAsia="Calibri"/>
            <w:sz w:val="19"/>
            <w:szCs w:val="19"/>
          </w:rPr>
        </w:r>
      </w:hyperlink>
    </w:p>
    <w:p>
      <w:pPr>
        <w:spacing w:line="232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3"/>
          <w:szCs w:val="13"/>
        </w:rPr>
        <w:t>35</w:t>
      </w:r>
      <w:r>
        <w:rPr>
          <w:rFonts w:ascii="Calibri" w:hAnsi="Calibri" w:cs="Calibri" w:eastAsia="Calibri"/>
          <w:spacing w:val="-1"/>
          <w:w w:val="105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University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of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Arkansas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for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Medical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Sciences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–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ANGELS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Program;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-13"/>
          <w:w w:val="105"/>
          <w:sz w:val="19"/>
          <w:szCs w:val="19"/>
        </w:rPr>
      </w:r>
      <w:hyperlink r:id="rId102">
        <w:r>
          <w:rPr>
            <w:rFonts w:ascii="Calibri" w:hAnsi="Calibri" w:cs="Calibri" w:eastAsia="Calibri"/>
            <w:color w:val="0000FF"/>
            <w:w w:val="105"/>
            <w:sz w:val="19"/>
            <w:szCs w:val="19"/>
            <w:u w:val="single" w:color="0000FF"/>
          </w:rPr>
          <w:t>http://angels.uams.edu/</w:t>
        </w:r>
        <w:r>
          <w:rPr>
            <w:rFonts w:ascii="Calibri" w:hAnsi="Calibri" w:cs="Calibri" w:eastAsia="Calibri"/>
            <w:color w:val="0000FF"/>
            <w:spacing w:val="1"/>
            <w:w w:val="103"/>
            <w:sz w:val="19"/>
            <w:szCs w:val="19"/>
          </w:rPr>
        </w:r>
        <w:r>
          <w:rPr>
            <w:rFonts w:ascii="Calibri" w:hAnsi="Calibri" w:cs="Calibri" w:eastAsia="Calibri"/>
            <w:sz w:val="19"/>
            <w:szCs w:val="19"/>
          </w:rPr>
        </w:r>
      </w:hyperlink>
    </w:p>
    <w:p>
      <w:pPr>
        <w:spacing w:line="244" w:lineRule="exact" w:before="13"/>
        <w:ind w:left="122" w:right="138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36</w:t>
      </w:r>
      <w:r>
        <w:rPr>
          <w:rFonts w:ascii="Calibri" w:hAnsi="Calibri" w:cs="Calibri" w:eastAsia="Calibri"/>
          <w:spacing w:val="23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American</w:t>
      </w:r>
      <w:r>
        <w:rPr>
          <w:rFonts w:ascii="Calibri" w:hAnsi="Calibri" w:cs="Calibri" w:eastAsia="Calibri"/>
          <w:spacing w:val="1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Telemedicine</w:t>
      </w:r>
      <w:r>
        <w:rPr>
          <w:rFonts w:ascii="Calibri" w:hAnsi="Calibri" w:cs="Calibri" w:eastAsia="Calibri"/>
          <w:spacing w:val="1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Association,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1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Medicaid</w:t>
      </w:r>
      <w:r>
        <w:rPr>
          <w:rFonts w:ascii="Calibri" w:hAnsi="Calibri" w:cs="Calibri" w:eastAsia="Calibri"/>
          <w:spacing w:val="1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Best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Practice: </w:t>
      </w:r>
      <w:r>
        <w:rPr>
          <w:rFonts w:ascii="Calibri" w:hAnsi="Calibri" w:cs="Calibri" w:eastAsia="Calibri"/>
          <w:spacing w:val="2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Telehealth</w:t>
      </w:r>
      <w:r>
        <w:rPr>
          <w:rFonts w:ascii="Calibri" w:hAnsi="Calibri" w:cs="Calibri" w:eastAsia="Calibri"/>
          <w:spacing w:val="1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for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High-­‐risk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Pregnancy.</w:t>
      </w:r>
      <w:r>
        <w:rPr>
          <w:rFonts w:ascii="Calibri" w:hAnsi="Calibri" w:cs="Calibri" w:eastAsia="Calibri"/>
          <w:spacing w:val="1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January</w:t>
      </w:r>
      <w:r>
        <w:rPr>
          <w:rFonts w:ascii="Calibri" w:hAnsi="Calibri" w:cs="Calibri" w:eastAsia="Calibri"/>
          <w:spacing w:val="137"/>
          <w:w w:val="103"/>
          <w:sz w:val="19"/>
          <w:szCs w:val="19"/>
        </w:rPr>
        <w:t> </w:t>
      </w:r>
      <w:r>
        <w:rPr>
          <w:rFonts w:ascii="Calibri" w:hAnsi="Calibri" w:cs="Calibri" w:eastAsia="Calibri"/>
          <w:w w:val="90"/>
          <w:sz w:val="19"/>
          <w:szCs w:val="19"/>
        </w:rPr>
        <w:t>2014;     </w:t>
      </w:r>
      <w:r>
        <w:rPr>
          <w:rFonts w:ascii="Calibri" w:hAnsi="Calibri" w:cs="Calibri" w:eastAsia="Calibri"/>
          <w:spacing w:val="14"/>
          <w:w w:val="90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14"/>
          <w:w w:val="90"/>
          <w:sz w:val="19"/>
          <w:szCs w:val="19"/>
        </w:rPr>
      </w:r>
      <w:hyperlink r:id="rId93">
        <w:r>
          <w:rPr>
            <w:rFonts w:ascii="Calibri" w:hAnsi="Calibri" w:cs="Calibri" w:eastAsia="Calibri"/>
            <w:color w:val="0000FF"/>
            <w:w w:val="90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w w:val="90"/>
          <w:sz w:val="19"/>
          <w:szCs w:val="19"/>
          <w:u w:val="single" w:color="0000FF"/>
        </w:rPr>
        <w:t>source/policy/state-­‐medicaid-­‐best-­‐practice-­‐-­‐-­‐telehealth-­‐for-­‐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high-­‐risk-­‐pregnancy.pdf?sfvrsn=6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4" w:lineRule="exact" w:before="20"/>
        <w:ind w:left="122" w:right="965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4"/>
          <w:szCs w:val="14"/>
        </w:rPr>
        <w:t>37</w:t>
      </w:r>
      <w:r>
        <w:rPr>
          <w:rFonts w:ascii="Calibri" w:hAnsi="Calibri" w:cs="Calibri" w:eastAsia="Calibri"/>
          <w:spacing w:val="18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z w:val="19"/>
          <w:szCs w:val="19"/>
        </w:rPr>
        <w:t>CA</w:t>
      </w:r>
      <w:r>
        <w:rPr>
          <w:rFonts w:ascii="Calibri" w:hAnsi="Calibri" w:cs="Calibri" w:eastAsia="Calibri"/>
          <w:spacing w:val="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Insurance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Code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Sec.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10110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w w:val="75"/>
          <w:sz w:val="19"/>
          <w:szCs w:val="19"/>
        </w:rPr>
        <w:t>-­‐</w:t>
      </w:r>
      <w:r>
        <w:rPr>
          <w:rFonts w:ascii="Calibri" w:hAnsi="Calibri" w:cs="Calibri" w:eastAsia="Calibri"/>
          <w:spacing w:val="16"/>
          <w:w w:val="7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10127.19;</w:t>
      </w:r>
      <w:r>
        <w:rPr>
          <w:rFonts w:ascii="Calibri" w:hAnsi="Calibri" w:cs="Calibri" w:eastAsia="Calibri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</w:t>
      </w:r>
      <w:hyperlink r:id="rId103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http://leginfo.legislature.ca.gov/faces/codes_displaySection.xhtml?lawCode=INS&amp;sectionNum=10123.85</w:t>
        </w:r>
        <w:r>
          <w:rPr>
            <w:rFonts w:ascii="Calibri" w:hAnsi="Calibri" w:cs="Calibri" w:eastAsia="Calibri"/>
            <w:color w:val="0000FF"/>
            <w:w w:val="103"/>
            <w:sz w:val="19"/>
            <w:szCs w:val="19"/>
          </w:rPr>
        </w:r>
      </w:hyperlink>
      <w:r>
        <w:rPr>
          <w:rFonts w:ascii="Calibri" w:hAnsi="Calibri" w:cs="Calibri" w:eastAsia="Calibri"/>
          <w:color w:val="0000FF"/>
          <w:spacing w:val="166"/>
          <w:w w:val="103"/>
          <w:sz w:val="19"/>
          <w:szCs w:val="19"/>
        </w:rPr>
        <w:t> </w:t>
      </w:r>
      <w:r>
        <w:rPr>
          <w:rFonts w:ascii="Calibri" w:hAnsi="Calibri" w:cs="Calibri" w:eastAsia="Calibri"/>
          <w:position w:val="10"/>
          <w:sz w:val="13"/>
          <w:szCs w:val="13"/>
        </w:rPr>
        <w:t>38 </w:t>
      </w:r>
      <w:r>
        <w:rPr>
          <w:rFonts w:ascii="Calibri" w:hAnsi="Calibri" w:cs="Calibri" w:eastAsia="Calibri"/>
          <w:spacing w:val="20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AB  1310;</w:t>
      </w:r>
      <w:r>
        <w:rPr>
          <w:rFonts w:ascii="Calibri" w:hAnsi="Calibri" w:cs="Calibri" w:eastAsia="Calibri"/>
          <w:spacing w:val="40"/>
          <w:sz w:val="19"/>
          <w:szCs w:val="19"/>
        </w:rPr>
        <w:t> </w:t>
      </w:r>
      <w:hyperlink r:id="rId104">
        <w:r>
          <w:rPr>
            <w:rFonts w:ascii="Calibri" w:hAnsi="Calibri" w:cs="Calibri" w:eastAsia="Calibri"/>
            <w:color w:val="0000FF"/>
            <w:spacing w:val="40"/>
            <w:sz w:val="19"/>
            <w:szCs w:val="19"/>
          </w:rPr>
        </w:r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http://www.leginfo.ca.gov/cgi-­‐</w:t>
        </w:r>
      </w:hyperlink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bin/postquery?bill_number=ab_1310&amp;sess=1314&amp;house=A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52"/>
          <w:w w:val="103"/>
          <w:sz w:val="19"/>
          <w:szCs w:val="19"/>
        </w:rPr>
        <w:t>   </w:t>
      </w:r>
      <w:r>
        <w:rPr>
          <w:rFonts w:ascii="Calibri" w:hAnsi="Calibri" w:cs="Calibri" w:eastAsia="Calibri"/>
          <w:position w:val="10"/>
          <w:sz w:val="13"/>
          <w:szCs w:val="13"/>
        </w:rPr>
        <w:t>39 </w:t>
      </w:r>
      <w:r>
        <w:rPr>
          <w:rFonts w:ascii="Calibri" w:hAnsi="Calibri" w:cs="Calibri" w:eastAsia="Calibri"/>
          <w:spacing w:val="20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AB  1771;</w:t>
      </w:r>
      <w:r>
        <w:rPr>
          <w:rFonts w:ascii="Calibri" w:hAnsi="Calibri" w:cs="Calibri" w:eastAsia="Calibri"/>
          <w:spacing w:val="40"/>
          <w:sz w:val="19"/>
          <w:szCs w:val="19"/>
        </w:rPr>
        <w:t> </w:t>
      </w:r>
      <w:hyperlink r:id="rId104">
        <w:r>
          <w:rPr>
            <w:rFonts w:ascii="Calibri" w:hAnsi="Calibri" w:cs="Calibri" w:eastAsia="Calibri"/>
            <w:color w:val="0000FF"/>
            <w:spacing w:val="40"/>
            <w:sz w:val="19"/>
            <w:szCs w:val="19"/>
          </w:rPr>
        </w:r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http://www.leginfo.ca.gov/cgi-­‐</w:t>
        </w:r>
      </w:hyperlink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bin/postquery?bill_number=ab_1771&amp;sess=1314&amp;house=A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54"/>
          <w:w w:val="103"/>
          <w:sz w:val="19"/>
          <w:szCs w:val="19"/>
        </w:rPr>
        <w:t>   </w:t>
      </w:r>
      <w:r>
        <w:rPr>
          <w:rFonts w:ascii="Calibri" w:hAnsi="Calibri" w:cs="Calibri" w:eastAsia="Calibri"/>
          <w:position w:val="10"/>
          <w:sz w:val="13"/>
          <w:szCs w:val="13"/>
        </w:rPr>
        <w:t>40 </w:t>
      </w:r>
      <w:r>
        <w:rPr>
          <w:rFonts w:ascii="Calibri" w:hAnsi="Calibri" w:cs="Calibri" w:eastAsia="Calibri"/>
          <w:spacing w:val="20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AB  1174;</w:t>
      </w:r>
      <w:r>
        <w:rPr>
          <w:rFonts w:ascii="Calibri" w:hAnsi="Calibri" w:cs="Calibri" w:eastAsia="Calibri"/>
          <w:spacing w:val="40"/>
          <w:sz w:val="19"/>
          <w:szCs w:val="19"/>
        </w:rPr>
        <w:t> </w:t>
      </w:r>
      <w:hyperlink r:id="rId104">
        <w:r>
          <w:rPr>
            <w:rFonts w:ascii="Calibri" w:hAnsi="Calibri" w:cs="Calibri" w:eastAsia="Calibri"/>
            <w:color w:val="0000FF"/>
            <w:spacing w:val="40"/>
            <w:sz w:val="19"/>
            <w:szCs w:val="19"/>
          </w:rPr>
        </w:r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http://www.leginfo.ca.gov/cgi-­‐</w:t>
        </w:r>
      </w:hyperlink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bin/postquery?bill_number=ab_1174&amp;sess=1314&amp;house=A</w:t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4" w:lineRule="exact" w:before="1"/>
        <w:ind w:left="122" w:right="16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41</w:t>
      </w:r>
      <w:r>
        <w:rPr>
          <w:rFonts w:ascii="Calibri" w:hAnsi="Calibri" w:cs="Calibri" w:eastAsia="Calibri"/>
          <w:spacing w:val="15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CA</w:t>
      </w:r>
      <w:r>
        <w:rPr>
          <w:rFonts w:ascii="Calibri" w:hAnsi="Calibri" w:cs="Calibri" w:eastAsia="Calibri"/>
          <w:spacing w:val="6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Department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of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Health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Care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Services,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Medi-­‐Cal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Part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General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Medicine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Manual,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Telehealth,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4"/>
          <w:sz w:val="19"/>
          <w:szCs w:val="19"/>
        </w:rPr>
      </w:r>
      <w:hyperlink r:id="rId105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http://files.medi-­‐</w:t>
        </w:r>
        <w:r>
          <w:rPr>
            <w:rFonts w:ascii="Calibri" w:hAnsi="Calibri" w:cs="Calibri" w:eastAsia="Calibri"/>
            <w:color w:val="0000FF"/>
            <w:w w:val="34"/>
            <w:sz w:val="19"/>
            <w:szCs w:val="19"/>
          </w:rPr>
        </w:r>
      </w:hyperlink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cal.ca.govpublications/masters-­‐mtp/part2/mednetele_m01o03.doc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8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4"/>
        </w:rPr>
        <w:t>42</w:t>
      </w:r>
      <w:r>
        <w:rPr>
          <w:rFonts w:ascii="Calibri"/>
          <w:spacing w:val="1"/>
          <w:w w:val="105"/>
          <w:position w:val="10"/>
          <w:sz w:val="14"/>
        </w:rPr>
        <w:t> </w:t>
      </w:r>
      <w:r>
        <w:rPr>
          <w:rFonts w:ascii="Calibri"/>
          <w:spacing w:val="1"/>
          <w:w w:val="105"/>
          <w:sz w:val="19"/>
        </w:rPr>
        <w:t>Department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of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Health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Care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Services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(DHCS),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Telehealth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Billing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Recorded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Webinar,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September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2013.</w:t>
      </w:r>
      <w:r>
        <w:rPr>
          <w:rFonts w:ascii="Calibri"/>
          <w:sz w:val="19"/>
        </w:rPr>
      </w:r>
    </w:p>
    <w:p>
      <w:pPr>
        <w:spacing w:line="234" w:lineRule="auto" w:before="0"/>
        <w:ind w:left="122" w:right="71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4"/>
        </w:rPr>
        <w:t>43</w:t>
      </w:r>
      <w:r>
        <w:rPr>
          <w:rFonts w:ascii="Calibri"/>
          <w:spacing w:val="3"/>
          <w:w w:val="105"/>
          <w:position w:val="10"/>
          <w:sz w:val="14"/>
        </w:rPr>
        <w:t> </w:t>
      </w:r>
      <w:r>
        <w:rPr>
          <w:rFonts w:ascii="Calibri"/>
          <w:w w:val="105"/>
          <w:sz w:val="19"/>
        </w:rPr>
        <w:t>CA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Welfare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Institutions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Code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Sec.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14132.72;</w:t>
      </w:r>
      <w:r>
        <w:rPr>
          <w:rFonts w:ascii="Calibri"/>
          <w:w w:val="103"/>
          <w:sz w:val="19"/>
        </w:rPr>
        <w:t> </w:t>
      </w:r>
      <w:r>
        <w:rPr>
          <w:rFonts w:ascii="Calibri"/>
          <w:color w:val="0000FF"/>
          <w:w w:val="103"/>
          <w:sz w:val="19"/>
        </w:rPr>
      </w:r>
      <w:r>
        <w:rPr>
          <w:rFonts w:ascii="Calibri"/>
          <w:color w:val="0000FF"/>
          <w:w w:val="103"/>
          <w:sz w:val="19"/>
        </w:rPr>
        <w:t> </w:t>
      </w:r>
      <w:hyperlink r:id="rId106">
        <w:r>
          <w:rPr>
            <w:rFonts w:ascii="Calibri"/>
            <w:color w:val="0000FF"/>
            <w:w w:val="105"/>
            <w:sz w:val="19"/>
            <w:u w:val="single" w:color="0000FF"/>
          </w:rPr>
          <w:t>http://leginfo.legislature.ca.gov/faces/codes_displaySection.xhtml?lawCode=WIC&amp;sectionNum=14132.72</w:t>
        </w:r>
        <w:r>
          <w:rPr>
            <w:rFonts w:ascii="Calibri"/>
            <w:color w:val="0000FF"/>
            <w:w w:val="105"/>
            <w:sz w:val="19"/>
          </w:rPr>
        </w:r>
        <w:r>
          <w:rPr>
            <w:rFonts w:ascii="Calibri"/>
            <w:w w:val="105"/>
            <w:sz w:val="19"/>
          </w:rPr>
          <w:t>.</w:t>
        </w:r>
      </w:hyperlink>
      <w:r>
        <w:rPr>
          <w:rFonts w:ascii="Calibri"/>
          <w:w w:val="103"/>
          <w:sz w:val="19"/>
        </w:rPr>
        <w:t> </w:t>
      </w:r>
      <w:r>
        <w:rPr>
          <w:rFonts w:ascii="Calibri"/>
          <w:spacing w:val="166"/>
          <w:w w:val="103"/>
          <w:sz w:val="19"/>
        </w:rPr>
        <w:t> </w:t>
      </w:r>
      <w:r>
        <w:rPr>
          <w:rFonts w:ascii="Calibri"/>
          <w:w w:val="105"/>
          <w:position w:val="10"/>
          <w:sz w:val="14"/>
        </w:rPr>
        <w:t>44</w:t>
      </w:r>
      <w:r>
        <w:rPr>
          <w:rFonts w:ascii="Calibri"/>
          <w:spacing w:val="3"/>
          <w:w w:val="105"/>
          <w:position w:val="10"/>
          <w:sz w:val="14"/>
        </w:rPr>
        <w:t> </w:t>
      </w:r>
      <w:r>
        <w:rPr>
          <w:rFonts w:ascii="Calibri"/>
          <w:w w:val="105"/>
          <w:sz w:val="19"/>
        </w:rPr>
        <w:t>CA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Welfare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Institutions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Code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Sec.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14132.725;</w:t>
      </w:r>
      <w:r>
        <w:rPr>
          <w:rFonts w:ascii="Calibri"/>
          <w:sz w:val="19"/>
        </w:rPr>
      </w:r>
    </w:p>
    <w:p>
      <w:pPr>
        <w:spacing w:line="222" w:lineRule="exact" w:before="19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hyperlink r:id="rId107">
        <w:r>
          <w:rPr>
            <w:rFonts w:ascii="Calibri"/>
            <w:color w:val="0000FF"/>
            <w:w w:val="105"/>
            <w:sz w:val="19"/>
            <w:u w:val="single" w:color="0000FF"/>
          </w:rPr>
          <w:t>http://leginfo.legislature.ca.gov/faces/codes_displaySection.xhtml?lawCode=WIC&amp;sectionNum=14132.725</w:t>
        </w:r>
        <w:r>
          <w:rPr>
            <w:rFonts w:ascii="Calibri"/>
            <w:color w:val="0000FF"/>
            <w:w w:val="105"/>
            <w:sz w:val="19"/>
          </w:rPr>
        </w:r>
        <w:r>
          <w:rPr>
            <w:rFonts w:ascii="Calibri"/>
            <w:w w:val="105"/>
            <w:sz w:val="19"/>
          </w:rPr>
          <w:t>.</w:t>
        </w:r>
        <w:r>
          <w:rPr>
            <w:rFonts w:ascii="Calibri"/>
            <w:sz w:val="19"/>
          </w:rPr>
        </w:r>
      </w:hyperlink>
    </w:p>
    <w:p>
      <w:pPr>
        <w:spacing w:line="274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4"/>
        </w:rPr>
        <w:t>45</w:t>
      </w:r>
      <w:r>
        <w:rPr>
          <w:rFonts w:ascii="Calibri"/>
          <w:spacing w:val="2"/>
          <w:w w:val="105"/>
          <w:position w:val="10"/>
          <w:sz w:val="14"/>
        </w:rPr>
        <w:t> </w:t>
      </w:r>
      <w:r>
        <w:rPr>
          <w:rFonts w:ascii="Calibri"/>
          <w:w w:val="105"/>
          <w:sz w:val="19"/>
        </w:rPr>
        <w:t>American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Telemedicine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Association,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State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Medicaid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Best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Practice:</w:t>
      </w:r>
      <w:r>
        <w:rPr>
          <w:rFonts w:ascii="Calibri"/>
          <w:spacing w:val="22"/>
          <w:w w:val="105"/>
          <w:sz w:val="19"/>
        </w:rPr>
        <w:t> </w:t>
      </w:r>
      <w:r>
        <w:rPr>
          <w:rFonts w:ascii="Calibri"/>
          <w:w w:val="105"/>
          <w:sz w:val="19"/>
        </w:rPr>
        <w:t>Store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Forward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Telemedicine.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July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2013;</w:t>
      </w:r>
      <w:r>
        <w:rPr>
          <w:rFonts w:ascii="Calibri"/>
          <w:sz w:val="19"/>
        </w:rPr>
      </w:r>
    </w:p>
    <w:p>
      <w:pPr>
        <w:spacing w:line="253" w:lineRule="auto" w:before="17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hyperlink r:id="rId93">
        <w:r>
          <w:rPr>
            <w:rFonts w:ascii="Calibri" w:hAnsi="Calibri" w:cs="Calibri" w:eastAsia="Calibri"/>
            <w:color w:val="0000FF"/>
            <w:w w:val="90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w w:val="90"/>
          <w:sz w:val="19"/>
          <w:szCs w:val="19"/>
          <w:u w:val="single" w:color="0000FF"/>
        </w:rPr>
        <w:t>source/policy/state-­‐medicaid-­‐best-­‐practice-­‐-­‐-­‐store-­‐and-­‐forward-­‐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telemedicine.pdf?sfvrsn=10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after="0" w:line="253" w:lineRule="auto"/>
        <w:jc w:val="left"/>
        <w:rPr>
          <w:rFonts w:ascii="Calibri" w:hAnsi="Calibri" w:cs="Calibri" w:eastAsia="Calibri"/>
          <w:sz w:val="19"/>
          <w:szCs w:val="19"/>
        </w:rPr>
        <w:sectPr>
          <w:pgSz w:w="12240" w:h="15840"/>
          <w:pgMar w:header="760" w:footer="1454" w:top="1240" w:bottom="1640" w:left="1320" w:right="1320"/>
        </w:sectPr>
      </w:pPr>
    </w:p>
    <w:p>
      <w:pPr>
        <w:spacing w:line="254" w:lineRule="auto" w:before="73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4"/>
          <w:szCs w:val="14"/>
        </w:rPr>
        <w:t>46 </w:t>
      </w:r>
      <w:r>
        <w:rPr>
          <w:rFonts w:ascii="Calibri" w:hAnsi="Calibri" w:cs="Calibri" w:eastAsia="Calibri"/>
          <w:spacing w:val="3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z w:val="19"/>
          <w:szCs w:val="19"/>
        </w:rPr>
        <w:t>American</w:t>
      </w:r>
      <w:r>
        <w:rPr>
          <w:rFonts w:ascii="Calibri" w:hAnsi="Calibri" w:cs="Calibri" w:eastAsia="Calibri"/>
          <w:spacing w:val="2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Telemedicine</w:t>
      </w:r>
      <w:r>
        <w:rPr>
          <w:rFonts w:ascii="Calibri" w:hAnsi="Calibri" w:cs="Calibri" w:eastAsia="Calibri"/>
          <w:spacing w:val="2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Association,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2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Medicaid</w:t>
      </w:r>
      <w:r>
        <w:rPr>
          <w:rFonts w:ascii="Calibri" w:hAnsi="Calibri" w:cs="Calibri" w:eastAsia="Calibri"/>
          <w:spacing w:val="2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Best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Practice: </w:t>
      </w:r>
      <w:r>
        <w:rPr>
          <w:rFonts w:ascii="Calibri" w:hAnsi="Calibri" w:cs="Calibri" w:eastAsia="Calibri"/>
          <w:spacing w:val="4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Telemental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and</w:t>
      </w:r>
      <w:r>
        <w:rPr>
          <w:rFonts w:ascii="Calibri" w:hAnsi="Calibri" w:cs="Calibri" w:eastAsia="Calibri"/>
          <w:spacing w:val="2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Behavioral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Health.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August</w:t>
      </w:r>
      <w:r>
        <w:rPr>
          <w:rFonts w:ascii="Calibri" w:hAnsi="Calibri" w:cs="Calibri" w:eastAsia="Calibri"/>
          <w:spacing w:val="150"/>
          <w:w w:val="103"/>
          <w:sz w:val="19"/>
          <w:szCs w:val="19"/>
        </w:rPr>
        <w:t> </w:t>
      </w:r>
      <w:r>
        <w:rPr>
          <w:rFonts w:ascii="Calibri" w:hAnsi="Calibri" w:cs="Calibri" w:eastAsia="Calibri"/>
          <w:w w:val="90"/>
          <w:sz w:val="19"/>
          <w:szCs w:val="19"/>
        </w:rPr>
        <w:t>2013;     </w:t>
      </w:r>
      <w:r>
        <w:rPr>
          <w:rFonts w:ascii="Calibri" w:hAnsi="Calibri" w:cs="Calibri" w:eastAsia="Calibri"/>
          <w:spacing w:val="17"/>
          <w:w w:val="90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17"/>
          <w:w w:val="90"/>
          <w:sz w:val="19"/>
          <w:szCs w:val="19"/>
        </w:rPr>
      </w:r>
      <w:hyperlink r:id="rId93">
        <w:r>
          <w:rPr>
            <w:rFonts w:ascii="Calibri" w:hAnsi="Calibri" w:cs="Calibri" w:eastAsia="Calibri"/>
            <w:color w:val="0000FF"/>
            <w:w w:val="90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w w:val="90"/>
          <w:sz w:val="19"/>
          <w:szCs w:val="19"/>
          <w:u w:val="single" w:color="0000FF"/>
        </w:rPr>
        <w:t>source/policy/ata-­‐best-­‐practice-­‐-­‐-­‐telemental-­‐and-­‐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behavioral-­‐health.pdf?sfvrsn=10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16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3"/>
        </w:rPr>
        <w:t>47 </w:t>
      </w:r>
      <w:r>
        <w:rPr>
          <w:rFonts w:ascii="Calibri"/>
          <w:spacing w:val="20"/>
          <w:position w:val="10"/>
          <w:sz w:val="13"/>
        </w:rPr>
        <w:t> </w:t>
      </w:r>
      <w:r>
        <w:rPr>
          <w:rFonts w:ascii="Calibri"/>
          <w:sz w:val="19"/>
        </w:rPr>
        <w:t>California</w:t>
      </w:r>
      <w:r>
        <w:rPr>
          <w:rFonts w:ascii="Calibri"/>
          <w:spacing w:val="40"/>
          <w:sz w:val="19"/>
        </w:rPr>
        <w:t> </w:t>
      </w:r>
      <w:r>
        <w:rPr>
          <w:rFonts w:ascii="Calibri"/>
          <w:sz w:val="19"/>
        </w:rPr>
        <w:t>Telehealth</w:t>
      </w:r>
      <w:r>
        <w:rPr>
          <w:rFonts w:ascii="Calibri"/>
          <w:spacing w:val="39"/>
          <w:sz w:val="19"/>
        </w:rPr>
        <w:t> </w:t>
      </w:r>
      <w:r>
        <w:rPr>
          <w:rFonts w:ascii="Calibri"/>
          <w:sz w:val="19"/>
        </w:rPr>
        <w:t>Network;</w:t>
      </w:r>
      <w:r>
        <w:rPr>
          <w:rFonts w:ascii="Calibri"/>
          <w:spacing w:val="40"/>
          <w:sz w:val="19"/>
        </w:rPr>
        <w:t> </w:t>
      </w:r>
      <w:r>
        <w:rPr>
          <w:rFonts w:ascii="Calibri"/>
          <w:color w:val="0000FF"/>
          <w:spacing w:val="40"/>
          <w:sz w:val="19"/>
        </w:rPr>
      </w:r>
      <w:hyperlink r:id="rId110">
        <w:r>
          <w:rPr>
            <w:rFonts w:ascii="Calibri"/>
            <w:color w:val="0000FF"/>
            <w:sz w:val="19"/>
            <w:u w:val="single" w:color="0000FF"/>
          </w:rPr>
          <w:t>http://www.caltelehealth.org/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62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95"/>
          <w:position w:val="10"/>
          <w:sz w:val="14"/>
          <w:szCs w:val="14"/>
        </w:rPr>
        <w:t>48</w:t>
      </w:r>
      <w:r>
        <w:rPr>
          <w:rFonts w:ascii="Calibri" w:hAnsi="Calibri" w:cs="Calibri" w:eastAsia="Calibri"/>
          <w:spacing w:val="8"/>
          <w:w w:val="95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CO</w:t>
      </w:r>
      <w:r>
        <w:rPr>
          <w:rFonts w:ascii="Calibri" w:hAnsi="Calibri" w:cs="Calibri" w:eastAsia="Calibri"/>
          <w:spacing w:val="-3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Revised</w:t>
      </w:r>
      <w:r>
        <w:rPr>
          <w:rFonts w:ascii="Calibri" w:hAnsi="Calibri" w:cs="Calibri" w:eastAsia="Calibri"/>
          <w:spacing w:val="-3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Statutes</w:t>
      </w:r>
      <w:r>
        <w:rPr>
          <w:rFonts w:ascii="Calibri" w:hAnsi="Calibri" w:cs="Calibri" w:eastAsia="Calibri"/>
          <w:spacing w:val="-4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10-­‐16-­‐123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7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49</w:t>
      </w:r>
      <w:r>
        <w:rPr>
          <w:rFonts w:ascii="Calibri" w:hAnsi="Calibri" w:cs="Calibri" w:eastAsia="Calibri"/>
          <w:spacing w:val="-11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10</w:t>
      </w:r>
      <w:r>
        <w:rPr>
          <w:rFonts w:ascii="Calibri" w:hAnsi="Calibri" w:cs="Calibri" w:eastAsia="Calibri"/>
          <w:spacing w:val="-2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CCR</w:t>
      </w:r>
      <w:r>
        <w:rPr>
          <w:rFonts w:ascii="Calibri" w:hAnsi="Calibri" w:cs="Calibri" w:eastAsia="Calibri"/>
          <w:spacing w:val="-2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2505-­‐10.15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0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95"/>
          <w:position w:val="10"/>
          <w:sz w:val="13"/>
          <w:szCs w:val="13"/>
        </w:rPr>
        <w:t>50</w:t>
      </w:r>
      <w:r>
        <w:rPr>
          <w:rFonts w:ascii="Calibri" w:hAnsi="Calibri" w:cs="Calibri" w:eastAsia="Calibri"/>
          <w:spacing w:val="7"/>
          <w:w w:val="95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CO</w:t>
      </w:r>
      <w:r>
        <w:rPr>
          <w:rFonts w:ascii="Calibri" w:hAnsi="Calibri" w:cs="Calibri" w:eastAsia="Calibri"/>
          <w:spacing w:val="-2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Revised</w:t>
      </w:r>
      <w:r>
        <w:rPr>
          <w:rFonts w:ascii="Calibri" w:hAnsi="Calibri" w:cs="Calibri" w:eastAsia="Calibri"/>
          <w:spacing w:val="-3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Statutes</w:t>
      </w:r>
      <w:r>
        <w:rPr>
          <w:rFonts w:ascii="Calibri" w:hAnsi="Calibri" w:cs="Calibri" w:eastAsia="Calibri"/>
          <w:spacing w:val="-3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25.5-­‐5-­‐321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74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4"/>
        </w:rPr>
        <w:t>51</w:t>
      </w:r>
      <w:r>
        <w:rPr>
          <w:rFonts w:ascii="Calibri"/>
          <w:spacing w:val="2"/>
          <w:w w:val="105"/>
          <w:position w:val="10"/>
          <w:sz w:val="14"/>
        </w:rPr>
        <w:t> </w:t>
      </w:r>
      <w:r>
        <w:rPr>
          <w:rFonts w:ascii="Calibri"/>
          <w:w w:val="105"/>
          <w:sz w:val="19"/>
        </w:rPr>
        <w:t>American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Telemedicine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Association,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State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Medicaid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Best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Practice:</w:t>
      </w:r>
      <w:r>
        <w:rPr>
          <w:rFonts w:ascii="Calibri"/>
          <w:spacing w:val="23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Remote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Patient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Monitoring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Home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Video</w:t>
      </w:r>
      <w:r>
        <w:rPr>
          <w:rFonts w:ascii="Calibri"/>
          <w:sz w:val="19"/>
        </w:rPr>
      </w:r>
    </w:p>
    <w:p>
      <w:pPr>
        <w:spacing w:line="253" w:lineRule="auto" w:before="17"/>
        <w:ind w:left="122" w:right="45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90"/>
          <w:sz w:val="19"/>
          <w:szCs w:val="19"/>
        </w:rPr>
        <w:t>Visits.   </w:t>
      </w:r>
      <w:r>
        <w:rPr>
          <w:rFonts w:ascii="Calibri" w:hAnsi="Calibri" w:cs="Calibri" w:eastAsia="Calibri"/>
          <w:spacing w:val="11"/>
          <w:w w:val="90"/>
          <w:sz w:val="19"/>
          <w:szCs w:val="19"/>
        </w:rPr>
        <w:t> </w:t>
      </w:r>
      <w:r>
        <w:rPr>
          <w:rFonts w:ascii="Calibri" w:hAnsi="Calibri" w:cs="Calibri" w:eastAsia="Calibri"/>
          <w:w w:val="90"/>
          <w:sz w:val="19"/>
          <w:szCs w:val="19"/>
        </w:rPr>
        <w:t>July   </w:t>
      </w:r>
      <w:r>
        <w:rPr>
          <w:rFonts w:ascii="Calibri" w:hAnsi="Calibri" w:cs="Calibri" w:eastAsia="Calibri"/>
          <w:spacing w:val="12"/>
          <w:w w:val="90"/>
          <w:sz w:val="19"/>
          <w:szCs w:val="19"/>
        </w:rPr>
        <w:t> </w:t>
      </w:r>
      <w:r>
        <w:rPr>
          <w:rFonts w:ascii="Calibri" w:hAnsi="Calibri" w:cs="Calibri" w:eastAsia="Calibri"/>
          <w:w w:val="90"/>
          <w:sz w:val="19"/>
          <w:szCs w:val="19"/>
        </w:rPr>
        <w:t>2013;   </w:t>
      </w:r>
      <w:r>
        <w:rPr>
          <w:rFonts w:ascii="Calibri" w:hAnsi="Calibri" w:cs="Calibri" w:eastAsia="Calibri"/>
          <w:spacing w:val="12"/>
          <w:w w:val="90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12"/>
          <w:w w:val="90"/>
          <w:sz w:val="19"/>
          <w:szCs w:val="19"/>
        </w:rPr>
      </w:r>
      <w:hyperlink r:id="rId93">
        <w:r>
          <w:rPr>
            <w:rFonts w:ascii="Calibri" w:hAnsi="Calibri" w:cs="Calibri" w:eastAsia="Calibri"/>
            <w:color w:val="0000FF"/>
            <w:w w:val="90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w w:val="90"/>
          <w:sz w:val="19"/>
          <w:szCs w:val="19"/>
          <w:u w:val="single" w:color="0000FF"/>
        </w:rPr>
        <w:t>source/policy/state-­‐medicaid-­‐best-­‐practice-­‐-­‐-­‐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remote-­‐patient-­‐monitoring-­‐and-­‐home-­‐video-­‐visits.pdf?sfvrsn=6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32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52</w:t>
      </w:r>
      <w:r>
        <w:rPr>
          <w:rFonts w:ascii="Calibri" w:hAnsi="Calibri" w:cs="Calibri" w:eastAsia="Calibri"/>
          <w:spacing w:val="15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CA</w:t>
      </w:r>
      <w:r>
        <w:rPr>
          <w:rFonts w:ascii="Calibri" w:hAnsi="Calibri" w:cs="Calibri" w:eastAsia="Calibri"/>
          <w:spacing w:val="6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Department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of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Health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Care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Services,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Medi-­‐Cal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Part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General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Medicine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Manual,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Telehealth,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4"/>
          <w:sz w:val="19"/>
          <w:szCs w:val="19"/>
        </w:rPr>
      </w:r>
      <w:hyperlink r:id="rId105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http://files.medi-­‐</w:t>
        </w:r>
        <w:r>
          <w:rPr>
            <w:rFonts w:ascii="Calibri" w:hAnsi="Calibri" w:cs="Calibri" w:eastAsia="Calibri"/>
            <w:color w:val="0000FF"/>
            <w:w w:val="34"/>
            <w:sz w:val="19"/>
            <w:szCs w:val="19"/>
          </w:rPr>
        </w:r>
        <w:r>
          <w:rPr>
            <w:rFonts w:ascii="Calibri" w:hAnsi="Calibri" w:cs="Calibri" w:eastAsia="Calibri"/>
            <w:sz w:val="19"/>
            <w:szCs w:val="19"/>
          </w:rPr>
        </w:r>
      </w:hyperlink>
    </w:p>
    <w:p>
      <w:pPr>
        <w:spacing w:line="219" w:lineRule="exact" w:before="13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cal.ca.govpublications/masters-­‐mtp/part2/mednetele_m01o03.doc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9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4"/>
        </w:rPr>
        <w:t>53</w:t>
      </w:r>
      <w:r>
        <w:rPr>
          <w:rFonts w:ascii="Calibri"/>
          <w:spacing w:val="1"/>
          <w:w w:val="105"/>
          <w:position w:val="10"/>
          <w:sz w:val="14"/>
        </w:rPr>
        <w:t> </w:t>
      </w:r>
      <w:r>
        <w:rPr>
          <w:rFonts w:ascii="Calibri"/>
          <w:spacing w:val="1"/>
          <w:w w:val="105"/>
          <w:sz w:val="19"/>
        </w:rPr>
        <w:t>Department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of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Health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Care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Services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(DHCS),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Telehealth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Billing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Recorded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Webinar,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September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2013.</w:t>
      </w:r>
      <w:r>
        <w:rPr>
          <w:rFonts w:ascii="Calibri"/>
          <w:sz w:val="19"/>
        </w:rPr>
      </w:r>
    </w:p>
    <w:p>
      <w:pPr>
        <w:spacing w:line="247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3"/>
        </w:rPr>
        <w:t>54 </w:t>
      </w:r>
      <w:r>
        <w:rPr>
          <w:rFonts w:ascii="Calibri"/>
          <w:spacing w:val="20"/>
          <w:position w:val="10"/>
          <w:sz w:val="13"/>
        </w:rPr>
        <w:t> </w:t>
      </w:r>
      <w:r>
        <w:rPr>
          <w:rFonts w:ascii="Calibri"/>
          <w:sz w:val="19"/>
        </w:rPr>
        <w:t>California</w:t>
      </w:r>
      <w:r>
        <w:rPr>
          <w:rFonts w:ascii="Calibri"/>
          <w:spacing w:val="40"/>
          <w:sz w:val="19"/>
        </w:rPr>
        <w:t> </w:t>
      </w:r>
      <w:r>
        <w:rPr>
          <w:rFonts w:ascii="Calibri"/>
          <w:sz w:val="19"/>
        </w:rPr>
        <w:t>Telehealth</w:t>
      </w:r>
      <w:r>
        <w:rPr>
          <w:rFonts w:ascii="Calibri"/>
          <w:spacing w:val="39"/>
          <w:sz w:val="19"/>
        </w:rPr>
        <w:t> </w:t>
      </w:r>
      <w:r>
        <w:rPr>
          <w:rFonts w:ascii="Calibri"/>
          <w:sz w:val="19"/>
        </w:rPr>
        <w:t>Network;</w:t>
      </w:r>
      <w:r>
        <w:rPr>
          <w:rFonts w:ascii="Calibri"/>
          <w:spacing w:val="40"/>
          <w:sz w:val="19"/>
        </w:rPr>
        <w:t> </w:t>
      </w:r>
      <w:r>
        <w:rPr>
          <w:rFonts w:ascii="Calibri"/>
          <w:color w:val="0000FF"/>
          <w:spacing w:val="40"/>
          <w:sz w:val="19"/>
        </w:rPr>
      </w:r>
      <w:hyperlink r:id="rId110">
        <w:r>
          <w:rPr>
            <w:rFonts w:ascii="Calibri"/>
            <w:color w:val="0000FF"/>
            <w:sz w:val="19"/>
            <w:u w:val="single" w:color="0000FF"/>
          </w:rPr>
          <w:t>http://www.caltelehealth.org/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45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3"/>
        </w:rPr>
        <w:t>55 </w:t>
      </w:r>
      <w:r>
        <w:rPr>
          <w:rFonts w:ascii="Calibri"/>
          <w:spacing w:val="20"/>
          <w:position w:val="10"/>
          <w:sz w:val="13"/>
        </w:rPr>
        <w:t> </w:t>
      </w:r>
      <w:r>
        <w:rPr>
          <w:rFonts w:ascii="Calibri"/>
          <w:sz w:val="19"/>
        </w:rPr>
        <w:t>California</w:t>
      </w:r>
      <w:r>
        <w:rPr>
          <w:rFonts w:ascii="Calibri"/>
          <w:spacing w:val="40"/>
          <w:sz w:val="19"/>
        </w:rPr>
        <w:t> </w:t>
      </w:r>
      <w:r>
        <w:rPr>
          <w:rFonts w:ascii="Calibri"/>
          <w:sz w:val="19"/>
        </w:rPr>
        <w:t>Telehealth</w:t>
      </w:r>
      <w:r>
        <w:rPr>
          <w:rFonts w:ascii="Calibri"/>
          <w:spacing w:val="39"/>
          <w:sz w:val="19"/>
        </w:rPr>
        <w:t> </w:t>
      </w:r>
      <w:r>
        <w:rPr>
          <w:rFonts w:ascii="Calibri"/>
          <w:sz w:val="19"/>
        </w:rPr>
        <w:t>Network;</w:t>
      </w:r>
      <w:r>
        <w:rPr>
          <w:rFonts w:ascii="Calibri"/>
          <w:spacing w:val="40"/>
          <w:sz w:val="19"/>
        </w:rPr>
        <w:t> </w:t>
      </w:r>
      <w:r>
        <w:rPr>
          <w:rFonts w:ascii="Calibri"/>
          <w:color w:val="0000FF"/>
          <w:spacing w:val="40"/>
          <w:sz w:val="19"/>
        </w:rPr>
      </w:r>
      <w:hyperlink r:id="rId110">
        <w:r>
          <w:rPr>
            <w:rFonts w:ascii="Calibri"/>
            <w:color w:val="0000FF"/>
            <w:sz w:val="19"/>
            <w:u w:val="single" w:color="0000FF"/>
          </w:rPr>
          <w:t>http://www.caltelehealth.org/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44" w:lineRule="exact" w:before="13"/>
        <w:ind w:left="122" w:right="645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56</w:t>
      </w:r>
      <w:r>
        <w:rPr>
          <w:rFonts w:ascii="Calibri" w:hAnsi="Calibri" w:cs="Calibri" w:eastAsia="Calibri"/>
          <w:spacing w:val="15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ATA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Telemedicine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Matrix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2015;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4"/>
          <w:sz w:val="19"/>
          <w:szCs w:val="19"/>
        </w:rPr>
      </w:r>
      <w:hyperlink r:id="rId93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source/policy/state-­‐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legislation-­‐matrix-­‐as-­‐of-­‐4-­‐28-­‐2015A6D18E449A99.pdf?sfvrsn=4</w:t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7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3"/>
        </w:rPr>
        <w:t>57</w:t>
      </w:r>
      <w:r>
        <w:rPr>
          <w:rFonts w:ascii="Calibri"/>
          <w:spacing w:val="2"/>
          <w:w w:val="105"/>
          <w:position w:val="10"/>
          <w:sz w:val="13"/>
        </w:rPr>
        <w:t> </w:t>
      </w:r>
      <w:r>
        <w:rPr>
          <w:rFonts w:ascii="Calibri"/>
          <w:w w:val="105"/>
          <w:sz w:val="19"/>
        </w:rPr>
        <w:t>Medicaid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Rates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for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Home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Health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Care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Working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Group;</w:t>
      </w:r>
      <w:r>
        <w:rPr>
          <w:rFonts w:ascii="Calibri"/>
          <w:sz w:val="19"/>
        </w:rPr>
      </w:r>
    </w:p>
    <w:p>
      <w:pPr>
        <w:spacing w:line="253" w:lineRule="auto" w:before="13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r>
        <w:rPr>
          <w:rFonts w:ascii="Calibri"/>
          <w:color w:val="0000FF"/>
          <w:sz w:val="19"/>
          <w:u w:val="single" w:color="0000FF"/>
        </w:rPr>
        <w:t>https://</w:t>
      </w:r>
      <w:hyperlink r:id="rId111">
        <w:r>
          <w:rPr>
            <w:rFonts w:ascii="Calibri"/>
            <w:color w:val="0000FF"/>
            <w:spacing w:val="1"/>
            <w:sz w:val="19"/>
            <w:u w:val="single" w:color="0000FF"/>
          </w:rPr>
          <w:t>www</w:t>
        </w:r>
        <w:r>
          <w:rPr>
            <w:rFonts w:ascii="Calibri"/>
            <w:color w:val="0000FF"/>
            <w:sz w:val="19"/>
            <w:u w:val="single" w:color="0000FF"/>
          </w:rPr>
          <w:t>.cga.ct.gov/hs/taskforce.asp?TF=20151008_</w:t>
        </w:r>
        <w:r>
          <w:rPr>
            <w:rFonts w:ascii="Calibri"/>
            <w:color w:val="0000FF"/>
            <w:spacing w:val="1"/>
            <w:sz w:val="19"/>
            <w:u w:val="single" w:color="0000FF"/>
          </w:rPr>
          <w:t>M</w:t>
        </w:r>
        <w:r>
          <w:rPr>
            <w:rFonts w:ascii="Calibri"/>
            <w:color w:val="0000FF"/>
            <w:sz w:val="19"/>
            <w:u w:val="single" w:color="0000FF"/>
          </w:rPr>
          <w:t>edicaid</w:t>
        </w:r>
        <w:r>
          <w:rPr>
            <w:rFonts w:ascii="Calibri"/>
            <w:color w:val="0000FF"/>
            <w:spacing w:val="1"/>
            <w:sz w:val="19"/>
            <w:u w:val="single" w:color="0000FF"/>
          </w:rPr>
          <w:t>%</w:t>
        </w:r>
        <w:r>
          <w:rPr>
            <w:rFonts w:ascii="Calibri"/>
            <w:color w:val="0000FF"/>
            <w:sz w:val="19"/>
            <w:u w:val="single" w:color="0000FF"/>
          </w:rPr>
          <w:t>20Rates</w:t>
        </w:r>
        <w:r>
          <w:rPr>
            <w:rFonts w:ascii="Calibri"/>
            <w:color w:val="0000FF"/>
            <w:spacing w:val="1"/>
            <w:sz w:val="19"/>
            <w:u w:val="single" w:color="0000FF"/>
          </w:rPr>
          <w:t>%</w:t>
        </w:r>
        <w:r>
          <w:rPr>
            <w:rFonts w:ascii="Calibri"/>
            <w:color w:val="0000FF"/>
            <w:sz w:val="19"/>
            <w:u w:val="single" w:color="0000FF"/>
          </w:rPr>
          <w:t>20for</w:t>
        </w:r>
        <w:r>
          <w:rPr>
            <w:rFonts w:ascii="Calibri"/>
            <w:color w:val="0000FF"/>
            <w:spacing w:val="1"/>
            <w:sz w:val="19"/>
            <w:u w:val="single" w:color="0000FF"/>
          </w:rPr>
          <w:t>%</w:t>
        </w:r>
        <w:r>
          <w:rPr>
            <w:rFonts w:ascii="Calibri"/>
            <w:color w:val="0000FF"/>
            <w:sz w:val="19"/>
            <w:u w:val="single" w:color="0000FF"/>
          </w:rPr>
          <w:t>20Ho</w:t>
        </w:r>
        <w:r>
          <w:rPr>
            <w:rFonts w:ascii="Calibri"/>
            <w:color w:val="0000FF"/>
            <w:spacing w:val="1"/>
            <w:sz w:val="19"/>
            <w:u w:val="single" w:color="0000FF"/>
          </w:rPr>
          <w:t>m</w:t>
        </w:r>
        <w:r>
          <w:rPr>
            <w:rFonts w:ascii="Calibri"/>
            <w:color w:val="0000FF"/>
            <w:sz w:val="19"/>
            <w:u w:val="single" w:color="0000FF"/>
          </w:rPr>
          <w:t>e</w:t>
        </w:r>
        <w:r>
          <w:rPr>
            <w:rFonts w:ascii="Calibri"/>
            <w:color w:val="0000FF"/>
            <w:spacing w:val="1"/>
            <w:sz w:val="19"/>
            <w:u w:val="single" w:color="0000FF"/>
          </w:rPr>
          <w:t>%</w:t>
        </w:r>
        <w:r>
          <w:rPr>
            <w:rFonts w:ascii="Calibri"/>
            <w:color w:val="0000FF"/>
            <w:sz w:val="19"/>
            <w:u w:val="single" w:color="0000FF"/>
          </w:rPr>
          <w:t>20Health</w:t>
        </w:r>
        <w:r>
          <w:rPr>
            <w:rFonts w:ascii="Calibri"/>
            <w:color w:val="0000FF"/>
            <w:spacing w:val="1"/>
            <w:sz w:val="19"/>
            <w:u w:val="single" w:color="0000FF"/>
          </w:rPr>
          <w:t>%</w:t>
        </w:r>
        <w:r>
          <w:rPr>
            <w:rFonts w:ascii="Calibri"/>
            <w:color w:val="0000FF"/>
            <w:sz w:val="19"/>
            <w:u w:val="single" w:color="0000FF"/>
          </w:rPr>
          <w:t>20Care%</w:t>
        </w:r>
        <w:r>
          <w:rPr>
            <w:rFonts w:ascii="Calibri"/>
            <w:color w:val="0000FF"/>
            <w:w w:val="103"/>
            <w:sz w:val="19"/>
          </w:rPr>
        </w:r>
      </w:hyperlink>
      <w:r>
        <w:rPr>
          <w:rFonts w:ascii="Calibri"/>
          <w:color w:val="0000FF"/>
          <w:w w:val="103"/>
          <w:sz w:val="19"/>
        </w:rPr>
        <w:t> </w:t>
      </w:r>
      <w:r>
        <w:rPr>
          <w:rFonts w:ascii="Calibri"/>
          <w:color w:val="0000FF"/>
          <w:spacing w:val="1"/>
          <w:w w:val="105"/>
          <w:sz w:val="19"/>
          <w:u w:val="single" w:color="0000FF"/>
        </w:rPr>
        <w:t>20Working%20Group</w:t>
      </w:r>
      <w:r>
        <w:rPr>
          <w:rFonts w:ascii="Calibri"/>
          <w:color w:val="0000FF"/>
          <w:w w:val="103"/>
          <w:sz w:val="19"/>
        </w:rPr>
      </w:r>
      <w:r>
        <w:rPr>
          <w:rFonts w:ascii="Calibri"/>
          <w:sz w:val="19"/>
        </w:rPr>
      </w:r>
    </w:p>
    <w:p>
      <w:pPr>
        <w:spacing w:line="246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4"/>
          <w:szCs w:val="14"/>
        </w:rPr>
        <w:t>58</w:t>
      </w:r>
      <w:r>
        <w:rPr>
          <w:rFonts w:ascii="Calibri" w:hAnsi="Calibri" w:cs="Calibri" w:eastAsia="Calibri"/>
          <w:spacing w:val="6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z w:val="19"/>
          <w:szCs w:val="19"/>
        </w:rPr>
        <w:t>Conn.</w:t>
      </w:r>
      <w:r>
        <w:rPr>
          <w:rFonts w:ascii="Calibri" w:hAnsi="Calibri" w:cs="Calibri" w:eastAsia="Calibri"/>
          <w:spacing w:val="-8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Gen.</w:t>
      </w:r>
      <w:r>
        <w:rPr>
          <w:rFonts w:ascii="Calibri" w:hAnsi="Calibri" w:cs="Calibri" w:eastAsia="Calibri"/>
          <w:spacing w:val="-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Stat.</w:t>
      </w:r>
      <w:r>
        <w:rPr>
          <w:rFonts w:ascii="Calibri" w:hAnsi="Calibri" w:cs="Calibri" w:eastAsia="Calibri"/>
          <w:spacing w:val="-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Sec.</w:t>
      </w:r>
      <w:r>
        <w:rPr>
          <w:rFonts w:ascii="Calibri" w:hAnsi="Calibri" w:cs="Calibri" w:eastAsia="Calibri"/>
          <w:spacing w:val="-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17b-­‐245c;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3" w:lineRule="auto" w:before="17"/>
        <w:ind w:left="122" w:right="125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hyperlink r:id="rId112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http://search.cga.state.ct.us/dtsearch_pub_statutes.asp?cmd=getdoc&amp;DocId=13656&amp;Index=I%3a\zindex\surs&amp;Hit</w:t>
        </w:r>
        <w:r>
          <w:rPr>
            <w:rFonts w:ascii="Calibri" w:hAnsi="Calibri" w:cs="Calibri" w:eastAsia="Calibri"/>
            <w:color w:val="0000FF"/>
            <w:w w:val="103"/>
            <w:sz w:val="19"/>
            <w:szCs w:val="19"/>
          </w:rPr>
        </w:r>
      </w:hyperlink>
      <w:r>
        <w:rPr>
          <w:rFonts w:ascii="Calibri" w:hAnsi="Calibri" w:cs="Calibri" w:eastAsia="Calibri"/>
          <w:color w:val="0000FF"/>
          <w:spacing w:val="194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Count=2&amp;hits=190+191+&amp;hc=2&amp;req=%28number+contains+17b</w:t>
      </w:r>
      <w:r>
        <w:rPr>
          <w:rFonts w:ascii="Calibri" w:hAnsi="Calibri" w:cs="Calibri" w:eastAsia="Calibri"/>
          <w:color w:val="0000FF"/>
          <w:spacing w:val="2"/>
          <w:sz w:val="19"/>
          <w:szCs w:val="19"/>
          <w:u w:val="single" w:color="0000FF"/>
        </w:rPr>
        <w:t>-­‐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245c%29&amp;Item=0</w:t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32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59</w:t>
      </w:r>
      <w:r>
        <w:rPr>
          <w:rFonts w:ascii="Calibri" w:hAnsi="Calibri" w:cs="Calibri" w:eastAsia="Calibri"/>
          <w:spacing w:val="17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2015</w:t>
      </w:r>
      <w:r>
        <w:rPr>
          <w:rFonts w:ascii="Calibri" w:hAnsi="Calibri" w:cs="Calibri" w:eastAsia="Calibri"/>
          <w:spacing w:val="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Delaware</w:t>
      </w:r>
      <w:r>
        <w:rPr>
          <w:rFonts w:ascii="Calibri" w:hAnsi="Calibri" w:cs="Calibri" w:eastAsia="Calibri"/>
          <w:spacing w:val="6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Legislative</w:t>
      </w:r>
      <w:r>
        <w:rPr>
          <w:rFonts w:ascii="Calibri" w:hAnsi="Calibri" w:cs="Calibri" w:eastAsia="Calibri"/>
          <w:spacing w:val="6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Session;</w:t>
      </w:r>
      <w:r>
        <w:rPr>
          <w:rFonts w:ascii="Calibri" w:hAnsi="Calibri" w:cs="Calibri" w:eastAsia="Calibri"/>
          <w:spacing w:val="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HB</w:t>
      </w:r>
      <w:r>
        <w:rPr>
          <w:rFonts w:ascii="Calibri" w:hAnsi="Calibri" w:cs="Calibri" w:eastAsia="Calibri"/>
          <w:spacing w:val="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69</w:t>
      </w:r>
      <w:r>
        <w:rPr>
          <w:rFonts w:ascii="Calibri" w:hAnsi="Calibri" w:cs="Calibri" w:eastAsia="Calibri"/>
          <w:spacing w:val="8"/>
          <w:sz w:val="19"/>
          <w:szCs w:val="19"/>
        </w:rPr>
        <w:t> </w:t>
      </w:r>
      <w:r>
        <w:rPr>
          <w:rFonts w:ascii="Calibri" w:hAnsi="Calibri" w:cs="Calibri" w:eastAsia="Calibri"/>
          <w:w w:val="75"/>
          <w:sz w:val="19"/>
          <w:szCs w:val="19"/>
        </w:rPr>
        <w:t>-­‐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3" w:lineRule="auto" w:before="13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hyperlink r:id="rId113">
        <w:r>
          <w:rPr>
            <w:rFonts w:ascii="Calibri"/>
            <w:color w:val="0000FF"/>
            <w:sz w:val="19"/>
            <w:u w:val="single" w:color="0000FF"/>
          </w:rPr>
          <w:t>http://www.legis.delaware.gov/LIS/LIS148.NSF/db0bad0e2af0bf31852568a5005f0f58/bae11c3e3516baa085257e3</w:t>
        </w:r>
        <w:r>
          <w:rPr>
            <w:rFonts w:ascii="Calibri"/>
            <w:color w:val="0000FF"/>
            <w:w w:val="103"/>
            <w:sz w:val="19"/>
          </w:rPr>
        </w:r>
      </w:hyperlink>
      <w:r>
        <w:rPr>
          <w:rFonts w:ascii="Calibri"/>
          <w:color w:val="0000FF"/>
          <w:spacing w:val="182"/>
          <w:w w:val="103"/>
          <w:sz w:val="19"/>
        </w:rPr>
        <w:t> </w:t>
      </w:r>
      <w:r>
        <w:rPr>
          <w:rFonts w:ascii="Calibri"/>
          <w:color w:val="0000FF"/>
          <w:spacing w:val="1"/>
          <w:w w:val="105"/>
          <w:sz w:val="19"/>
          <w:u w:val="single" w:color="0000FF"/>
        </w:rPr>
        <w:t>5006685bb?OpenDocument</w:t>
      </w:r>
      <w:r>
        <w:rPr>
          <w:rFonts w:ascii="Calibri"/>
          <w:color w:val="0000FF"/>
          <w:w w:val="103"/>
          <w:sz w:val="19"/>
        </w:rPr>
      </w:r>
      <w:r>
        <w:rPr>
          <w:rFonts w:ascii="Calibri"/>
          <w:sz w:val="19"/>
        </w:rPr>
      </w:r>
    </w:p>
    <w:p>
      <w:pPr>
        <w:spacing w:line="232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3"/>
        </w:rPr>
        <w:t>60</w:t>
      </w:r>
      <w:r>
        <w:rPr>
          <w:rFonts w:ascii="Calibri"/>
          <w:spacing w:val="24"/>
          <w:position w:val="10"/>
          <w:sz w:val="13"/>
        </w:rPr>
        <w:t> </w:t>
      </w:r>
      <w:r>
        <w:rPr>
          <w:rFonts w:ascii="Calibri"/>
          <w:sz w:val="19"/>
        </w:rPr>
        <w:t>19</w:t>
      </w:r>
      <w:r>
        <w:rPr>
          <w:rFonts w:ascii="Calibri"/>
          <w:spacing w:val="13"/>
          <w:sz w:val="19"/>
        </w:rPr>
        <w:t> </w:t>
      </w:r>
      <w:r>
        <w:rPr>
          <w:rFonts w:ascii="Calibri"/>
          <w:sz w:val="19"/>
        </w:rPr>
        <w:t>DE</w:t>
      </w:r>
      <w:r>
        <w:rPr>
          <w:rFonts w:ascii="Calibri"/>
          <w:spacing w:val="14"/>
          <w:sz w:val="19"/>
        </w:rPr>
        <w:t> </w:t>
      </w:r>
      <w:r>
        <w:rPr>
          <w:rFonts w:ascii="Calibri"/>
          <w:sz w:val="19"/>
        </w:rPr>
        <w:t>Reg.191;</w:t>
      </w:r>
      <w:r>
        <w:rPr>
          <w:rFonts w:ascii="Calibri"/>
          <w:sz w:val="19"/>
        </w:rPr>
      </w:r>
    </w:p>
    <w:p>
      <w:pPr>
        <w:spacing w:line="219" w:lineRule="exact" w:before="13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hyperlink r:id="rId114">
        <w:r>
          <w:rPr>
            <w:rFonts w:ascii="Calibri"/>
            <w:color w:val="0000FF"/>
            <w:w w:val="105"/>
            <w:sz w:val="19"/>
            <w:u w:val="single" w:color="0000FF"/>
          </w:rPr>
          <w:t>http://regs.cqstatetrack.com/info/get_text?action_id=763841&amp;text_id=766299&amp;type=action_text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64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4"/>
          <w:szCs w:val="14"/>
        </w:rPr>
        <w:t>61</w:t>
      </w:r>
      <w:r>
        <w:rPr>
          <w:rFonts w:ascii="Calibri" w:hAnsi="Calibri" w:cs="Calibri" w:eastAsia="Calibri"/>
          <w:spacing w:val="-2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z w:val="19"/>
          <w:szCs w:val="19"/>
        </w:rPr>
        <w:t>DC</w:t>
      </w:r>
      <w:r>
        <w:rPr>
          <w:rFonts w:ascii="Calibri" w:hAnsi="Calibri" w:cs="Calibri" w:eastAsia="Calibri"/>
          <w:spacing w:val="-1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Code</w:t>
      </w:r>
      <w:r>
        <w:rPr>
          <w:rFonts w:ascii="Calibri" w:hAnsi="Calibri" w:cs="Calibri" w:eastAsia="Calibri"/>
          <w:spacing w:val="-1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Sec.</w:t>
      </w:r>
      <w:r>
        <w:rPr>
          <w:rFonts w:ascii="Calibri" w:hAnsi="Calibri" w:cs="Calibri" w:eastAsia="Calibri"/>
          <w:spacing w:val="-1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31-­‐3861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64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4"/>
          <w:szCs w:val="14"/>
        </w:rPr>
        <w:t>62</w:t>
      </w:r>
      <w:r>
        <w:rPr>
          <w:rFonts w:ascii="Calibri" w:hAnsi="Calibri" w:cs="Calibri" w:eastAsia="Calibri"/>
          <w:spacing w:val="-2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z w:val="19"/>
          <w:szCs w:val="19"/>
        </w:rPr>
        <w:t>DC</w:t>
      </w:r>
      <w:r>
        <w:rPr>
          <w:rFonts w:ascii="Calibri" w:hAnsi="Calibri" w:cs="Calibri" w:eastAsia="Calibri"/>
          <w:spacing w:val="-1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Code</w:t>
      </w:r>
      <w:r>
        <w:rPr>
          <w:rFonts w:ascii="Calibri" w:hAnsi="Calibri" w:cs="Calibri" w:eastAsia="Calibri"/>
          <w:spacing w:val="-1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Sec.</w:t>
      </w:r>
      <w:r>
        <w:rPr>
          <w:rFonts w:ascii="Calibri" w:hAnsi="Calibri" w:cs="Calibri" w:eastAsia="Calibri"/>
          <w:spacing w:val="-1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31-­‐3863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4" w:lineRule="exact" w:before="16"/>
        <w:ind w:left="122" w:right="1489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63</w:t>
      </w:r>
      <w:r>
        <w:rPr>
          <w:rFonts w:ascii="Calibri" w:hAnsi="Calibri" w:cs="Calibri" w:eastAsia="Calibri"/>
          <w:spacing w:val="23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AGENCY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FOR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HEALTH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CARE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ADMINISTRATION</w:t>
      </w:r>
      <w:r>
        <w:rPr>
          <w:rFonts w:ascii="Calibri" w:hAnsi="Calibri" w:cs="Calibri" w:eastAsia="Calibri"/>
          <w:spacing w:val="1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Notice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of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Development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of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Rulemaking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59G-­‐1.057;</w:t>
      </w:r>
      <w:r>
        <w:rPr>
          <w:rFonts w:ascii="Calibri" w:hAnsi="Calibri" w:cs="Calibri" w:eastAsia="Calibri"/>
          <w:spacing w:val="1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https://</w:t>
      </w:r>
      <w:hyperlink r:id="rId115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www.flrules.org/gateway/readFile.asp?sid=1&amp;tid=16726988&amp;type=1&amp;file=59G-­‐</w:t>
        </w:r>
      </w:hyperlink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1.057.doc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7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3"/>
          <w:szCs w:val="13"/>
        </w:rPr>
        <w:t>64</w:t>
      </w:r>
      <w:r>
        <w:rPr>
          <w:rFonts w:ascii="Calibri" w:hAnsi="Calibri" w:cs="Calibri" w:eastAsia="Calibri"/>
          <w:spacing w:val="-15"/>
          <w:w w:val="105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Florida</w:t>
      </w:r>
      <w:r>
        <w:rPr>
          <w:rFonts w:ascii="Calibri" w:hAnsi="Calibri" w:cs="Calibri" w:eastAsia="Calibri"/>
          <w:spacing w:val="-27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Medicaid,</w:t>
      </w:r>
      <w:r>
        <w:rPr>
          <w:rFonts w:ascii="Calibri" w:hAnsi="Calibri" w:cs="Calibri" w:eastAsia="Calibri"/>
          <w:spacing w:val="-28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PRACTITIONER</w:t>
      </w:r>
      <w:r>
        <w:rPr>
          <w:rFonts w:ascii="Calibri" w:hAnsi="Calibri" w:cs="Calibri" w:eastAsia="Calibri"/>
          <w:spacing w:val="-27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SERVICES</w:t>
      </w:r>
      <w:r>
        <w:rPr>
          <w:rFonts w:ascii="Calibri" w:hAnsi="Calibri" w:cs="Calibri" w:eastAsia="Calibri"/>
          <w:spacing w:val="-27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COVERAGE</w:t>
      </w:r>
      <w:r>
        <w:rPr>
          <w:rFonts w:ascii="Calibri" w:hAnsi="Calibri" w:cs="Calibri" w:eastAsia="Calibri"/>
          <w:spacing w:val="-28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AND</w:t>
      </w:r>
      <w:r>
        <w:rPr>
          <w:rFonts w:ascii="Calibri" w:hAnsi="Calibri" w:cs="Calibri" w:eastAsia="Calibri"/>
          <w:spacing w:val="-27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LIMITATIONS</w:t>
      </w:r>
      <w:r>
        <w:rPr>
          <w:rFonts w:ascii="Calibri" w:hAnsi="Calibri" w:cs="Calibri" w:eastAsia="Calibri"/>
          <w:spacing w:val="-27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HANDBOOK,</w:t>
      </w:r>
      <w:r>
        <w:rPr>
          <w:rFonts w:ascii="Calibri" w:hAnsi="Calibri" w:cs="Calibri" w:eastAsia="Calibri"/>
          <w:spacing w:val="-28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Chapter-­‐2,</w:t>
      </w:r>
      <w:r>
        <w:rPr>
          <w:rFonts w:ascii="Calibri" w:hAnsi="Calibri" w:cs="Calibri" w:eastAsia="Calibri"/>
          <w:spacing w:val="-27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p.120;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3" w:lineRule="auto" w:before="13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hyperlink r:id="rId116">
        <w:r>
          <w:rPr>
            <w:rFonts w:ascii="Calibri"/>
            <w:color w:val="0000FF"/>
            <w:sz w:val="19"/>
            <w:u w:val="single" w:color="0000FF"/>
          </w:rPr>
          <w:t>http://portal.flmmis.com/FLPublic/Portals/0/StaticContent/Public/HANDBOOKS/Practitioner%20Services%20Hand</w:t>
        </w:r>
        <w:r>
          <w:rPr>
            <w:rFonts w:ascii="Calibri"/>
            <w:color w:val="0000FF"/>
            <w:w w:val="103"/>
            <w:sz w:val="19"/>
          </w:rPr>
        </w:r>
      </w:hyperlink>
      <w:r>
        <w:rPr>
          <w:rFonts w:ascii="Calibri"/>
          <w:color w:val="0000FF"/>
          <w:spacing w:val="190"/>
          <w:w w:val="103"/>
          <w:sz w:val="19"/>
        </w:rPr>
        <w:t> </w:t>
      </w:r>
      <w:r>
        <w:rPr>
          <w:rFonts w:ascii="Calibri"/>
          <w:color w:val="0000FF"/>
          <w:w w:val="105"/>
          <w:sz w:val="19"/>
          <w:u w:val="single" w:color="0000FF"/>
        </w:rPr>
        <w:t>book_Adoption.pdf</w:t>
      </w:r>
      <w:r>
        <w:rPr>
          <w:rFonts w:ascii="Calibri"/>
          <w:color w:val="0000FF"/>
          <w:spacing w:val="1"/>
          <w:w w:val="103"/>
          <w:sz w:val="19"/>
        </w:rPr>
      </w:r>
      <w:r>
        <w:rPr>
          <w:rFonts w:ascii="Calibri"/>
          <w:sz w:val="19"/>
        </w:rPr>
      </w:r>
    </w:p>
    <w:p>
      <w:pPr>
        <w:spacing w:line="239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90"/>
          <w:position w:val="10"/>
          <w:sz w:val="14"/>
          <w:szCs w:val="14"/>
        </w:rPr>
        <w:t>65</w:t>
      </w:r>
      <w:r>
        <w:rPr>
          <w:rFonts w:ascii="Calibri" w:hAnsi="Calibri" w:cs="Calibri" w:eastAsia="Calibri"/>
          <w:spacing w:val="15"/>
          <w:w w:val="90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w w:val="90"/>
          <w:sz w:val="19"/>
          <w:szCs w:val="19"/>
        </w:rPr>
        <w:t>OCGA</w:t>
      </w:r>
      <w:r>
        <w:rPr>
          <w:rFonts w:ascii="Calibri" w:hAnsi="Calibri" w:cs="Calibri" w:eastAsia="Calibri"/>
          <w:spacing w:val="4"/>
          <w:w w:val="90"/>
          <w:sz w:val="19"/>
          <w:szCs w:val="19"/>
        </w:rPr>
        <w:t> </w:t>
      </w:r>
      <w:r>
        <w:rPr>
          <w:rFonts w:ascii="Calibri" w:hAnsi="Calibri" w:cs="Calibri" w:eastAsia="Calibri"/>
          <w:w w:val="90"/>
          <w:sz w:val="19"/>
          <w:szCs w:val="19"/>
        </w:rPr>
        <w:t>§</w:t>
      </w:r>
      <w:r>
        <w:rPr>
          <w:rFonts w:ascii="Calibri" w:hAnsi="Calibri" w:cs="Calibri" w:eastAsia="Calibri"/>
          <w:spacing w:val="3"/>
          <w:w w:val="90"/>
          <w:sz w:val="19"/>
          <w:szCs w:val="19"/>
        </w:rPr>
        <w:t> </w:t>
      </w:r>
      <w:r>
        <w:rPr>
          <w:rFonts w:ascii="Calibri" w:hAnsi="Calibri" w:cs="Calibri" w:eastAsia="Calibri"/>
          <w:w w:val="90"/>
          <w:sz w:val="19"/>
          <w:szCs w:val="19"/>
        </w:rPr>
        <w:t>33-­‐24-­‐56.4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0" w:lineRule="exact" w:before="19"/>
        <w:ind w:left="122" w:right="70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66</w:t>
      </w:r>
      <w:r>
        <w:rPr>
          <w:rFonts w:ascii="Calibri" w:hAnsi="Calibri" w:cs="Calibri" w:eastAsia="Calibri"/>
          <w:spacing w:val="22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American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Telemedicine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Association,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Medicaid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Best</w:t>
      </w:r>
      <w:r>
        <w:rPr>
          <w:rFonts w:ascii="Calibri" w:hAnsi="Calibri" w:cs="Calibri" w:eastAsia="Calibri"/>
          <w:spacing w:val="1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Practice: </w:t>
      </w:r>
      <w:r>
        <w:rPr>
          <w:rFonts w:ascii="Calibri" w:hAnsi="Calibri" w:cs="Calibri" w:eastAsia="Calibri"/>
          <w:spacing w:val="2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School-­‐based</w:t>
      </w:r>
      <w:r>
        <w:rPr>
          <w:rFonts w:ascii="Calibri" w:hAnsi="Calibri" w:cs="Calibri" w:eastAsia="Calibri"/>
          <w:spacing w:val="1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Telehealth.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July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2013;</w:t>
      </w:r>
      <w:r>
        <w:rPr>
          <w:rFonts w:ascii="Calibri" w:hAnsi="Calibri" w:cs="Calibri" w:eastAsia="Calibri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hyperlink r:id="rId93">
        <w:r>
          <w:rPr>
            <w:rFonts w:ascii="Calibri" w:hAnsi="Calibri" w:cs="Calibri" w:eastAsia="Calibri"/>
            <w:color w:val="0000FF"/>
            <w:w w:val="90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w w:val="90"/>
          <w:sz w:val="19"/>
          <w:szCs w:val="19"/>
          <w:u w:val="single" w:color="0000FF"/>
        </w:rPr>
        <w:t>source/policy/state-­‐medicaid-­‐best-­‐practice-­‐-­‐-­‐school-­‐based-­‐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17" w:lineRule="exact" w:before="16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r>
        <w:rPr>
          <w:rFonts w:ascii="Calibri"/>
          <w:color w:val="0000FF"/>
          <w:w w:val="105"/>
          <w:sz w:val="19"/>
          <w:u w:val="single" w:color="0000FF"/>
        </w:rPr>
        <w:t>telehealth.pdf?sfvrsn=8</w:t>
      </w:r>
      <w:r>
        <w:rPr>
          <w:rFonts w:ascii="Calibri"/>
          <w:color w:val="0000FF"/>
          <w:w w:val="103"/>
          <w:sz w:val="19"/>
        </w:rPr>
      </w:r>
      <w:r>
        <w:rPr>
          <w:rFonts w:ascii="Calibri"/>
          <w:sz w:val="19"/>
        </w:rPr>
      </w:r>
    </w:p>
    <w:p>
      <w:pPr>
        <w:spacing w:line="244" w:lineRule="exact" w:before="13"/>
        <w:ind w:left="122" w:right="133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67 </w:t>
      </w:r>
      <w:r>
        <w:rPr>
          <w:rFonts w:ascii="Calibri" w:hAnsi="Calibri" w:cs="Calibri" w:eastAsia="Calibri"/>
          <w:spacing w:val="7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Georgia</w:t>
      </w:r>
      <w:r>
        <w:rPr>
          <w:rFonts w:ascii="Calibri" w:hAnsi="Calibri" w:cs="Calibri" w:eastAsia="Calibri"/>
          <w:spacing w:val="2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Medicaid</w:t>
      </w:r>
      <w:r>
        <w:rPr>
          <w:rFonts w:ascii="Calibri" w:hAnsi="Calibri" w:cs="Calibri" w:eastAsia="Calibri"/>
          <w:spacing w:val="28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Telemedicine</w:t>
      </w:r>
      <w:r>
        <w:rPr>
          <w:rFonts w:ascii="Calibri" w:hAnsi="Calibri" w:cs="Calibri" w:eastAsia="Calibri"/>
          <w:spacing w:val="2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Handbook;</w:t>
      </w:r>
      <w:r>
        <w:rPr>
          <w:rFonts w:ascii="Calibri" w:hAnsi="Calibri" w:cs="Calibri" w:eastAsia="Calibri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https://</w:t>
      </w:r>
      <w:hyperlink r:id="rId117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www.mmis.georgia.gov/portal/Portals/0/StaticContent/Public/ALL/HANDBOOKS/Telemedicine%20Handbo</w:t>
        </w:r>
        <w:r>
          <w:rPr>
            <w:rFonts w:ascii="Calibri" w:hAnsi="Calibri" w:cs="Calibri" w:eastAsia="Calibri"/>
            <w:color w:val="0000FF"/>
            <w:spacing w:val="1"/>
            <w:w w:val="103"/>
            <w:sz w:val="19"/>
            <w:szCs w:val="19"/>
          </w:rPr>
        </w:r>
      </w:hyperlink>
      <w:r>
        <w:rPr>
          <w:rFonts w:ascii="Calibri" w:hAnsi="Calibri" w:cs="Calibri" w:eastAsia="Calibri"/>
          <w:color w:val="0000FF"/>
          <w:spacing w:val="197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ok%20OCT%202015%2001-­‐10-­‐2015%20180926.pdf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37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3"/>
        </w:rPr>
        <w:t>68 </w:t>
      </w:r>
      <w:r>
        <w:rPr>
          <w:rFonts w:ascii="Calibri"/>
          <w:spacing w:val="20"/>
          <w:position w:val="10"/>
          <w:sz w:val="13"/>
        </w:rPr>
        <w:t> </w:t>
      </w:r>
      <w:r>
        <w:rPr>
          <w:rFonts w:ascii="Calibri"/>
          <w:sz w:val="19"/>
        </w:rPr>
        <w:t>California</w:t>
      </w:r>
      <w:r>
        <w:rPr>
          <w:rFonts w:ascii="Calibri"/>
          <w:spacing w:val="40"/>
          <w:sz w:val="19"/>
        </w:rPr>
        <w:t> </w:t>
      </w:r>
      <w:r>
        <w:rPr>
          <w:rFonts w:ascii="Calibri"/>
          <w:sz w:val="19"/>
        </w:rPr>
        <w:t>Telehealth</w:t>
      </w:r>
      <w:r>
        <w:rPr>
          <w:rFonts w:ascii="Calibri"/>
          <w:spacing w:val="39"/>
          <w:sz w:val="19"/>
        </w:rPr>
        <w:t> </w:t>
      </w:r>
      <w:r>
        <w:rPr>
          <w:rFonts w:ascii="Calibri"/>
          <w:sz w:val="19"/>
        </w:rPr>
        <w:t>Network;</w:t>
      </w:r>
      <w:r>
        <w:rPr>
          <w:rFonts w:ascii="Calibri"/>
          <w:spacing w:val="40"/>
          <w:sz w:val="19"/>
        </w:rPr>
        <w:t> </w:t>
      </w:r>
      <w:r>
        <w:rPr>
          <w:rFonts w:ascii="Calibri"/>
          <w:color w:val="0000FF"/>
          <w:spacing w:val="40"/>
          <w:sz w:val="19"/>
        </w:rPr>
      </w:r>
      <w:hyperlink r:id="rId110">
        <w:r>
          <w:rPr>
            <w:rFonts w:ascii="Calibri"/>
            <w:color w:val="0000FF"/>
            <w:sz w:val="19"/>
            <w:u w:val="single" w:color="0000FF"/>
          </w:rPr>
          <w:t>http://www.caltelehealth.org/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62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4"/>
          <w:szCs w:val="14"/>
        </w:rPr>
        <w:t>69</w:t>
      </w:r>
      <w:r>
        <w:rPr>
          <w:rFonts w:ascii="Calibri" w:hAnsi="Calibri" w:cs="Calibri" w:eastAsia="Calibri"/>
          <w:spacing w:val="8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z w:val="19"/>
          <w:szCs w:val="19"/>
        </w:rPr>
        <w:t>HI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Revised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Statutes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§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431:10A-­‐116.3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62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70</w:t>
      </w:r>
      <w:r>
        <w:rPr>
          <w:rFonts w:ascii="Calibri" w:hAnsi="Calibri" w:cs="Calibri" w:eastAsia="Calibri"/>
          <w:spacing w:val="24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SB</w:t>
      </w:r>
      <w:r>
        <w:rPr>
          <w:rFonts w:ascii="Calibri" w:hAnsi="Calibri" w:cs="Calibri" w:eastAsia="Calibri"/>
          <w:spacing w:val="1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2469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–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27</w:t>
      </w:r>
      <w:r>
        <w:rPr>
          <w:rFonts w:ascii="Calibri" w:hAnsi="Calibri" w:cs="Calibri" w:eastAsia="Calibri"/>
          <w:position w:val="10"/>
          <w:sz w:val="13"/>
          <w:szCs w:val="13"/>
        </w:rPr>
        <w:t>th</w:t>
      </w:r>
      <w:r>
        <w:rPr>
          <w:rFonts w:ascii="Calibri" w:hAnsi="Calibri" w:cs="Calibri" w:eastAsia="Calibri"/>
          <w:spacing w:val="25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Legislature;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30" w:lineRule="auto" w:before="15"/>
        <w:ind w:left="122" w:right="1757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hyperlink r:id="rId118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http://www.capitol.hawaii.gov/measure_indiv.aspx?billtype=SB&amp;billnumber=2469&amp;year=2014</w:t>
        </w:r>
        <w:r>
          <w:rPr>
            <w:rFonts w:ascii="Calibri" w:hAnsi="Calibri" w:cs="Calibri" w:eastAsia="Calibri"/>
            <w:color w:val="0000FF"/>
            <w:w w:val="103"/>
            <w:sz w:val="19"/>
            <w:szCs w:val="19"/>
          </w:rPr>
        </w:r>
      </w:hyperlink>
      <w:r>
        <w:rPr>
          <w:rFonts w:ascii="Calibri" w:hAnsi="Calibri" w:cs="Calibri" w:eastAsia="Calibri"/>
          <w:color w:val="0000FF"/>
          <w:spacing w:val="152"/>
          <w:w w:val="103"/>
          <w:sz w:val="19"/>
          <w:szCs w:val="19"/>
        </w:rPr>
        <w:t> </w:t>
      </w:r>
      <w:r>
        <w:rPr>
          <w:rFonts w:ascii="Calibri" w:hAnsi="Calibri" w:cs="Calibri" w:eastAsia="Calibri"/>
          <w:position w:val="10"/>
          <w:sz w:val="13"/>
          <w:szCs w:val="13"/>
        </w:rPr>
        <w:t>71  </w:t>
      </w:r>
      <w:r>
        <w:rPr>
          <w:rFonts w:ascii="Calibri" w:hAnsi="Calibri" w:cs="Calibri" w:eastAsia="Calibri"/>
          <w:sz w:val="19"/>
          <w:szCs w:val="19"/>
        </w:rPr>
        <w:t>National</w:t>
      </w:r>
      <w:r>
        <w:rPr>
          <w:rFonts w:ascii="Calibri" w:hAnsi="Calibri" w:cs="Calibri" w:eastAsia="Calibri"/>
          <w:spacing w:val="19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Conference</w:t>
      </w:r>
      <w:r>
        <w:rPr>
          <w:rFonts w:ascii="Calibri" w:hAnsi="Calibri" w:cs="Calibri" w:eastAsia="Calibri"/>
          <w:spacing w:val="20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of</w:t>
      </w:r>
      <w:r>
        <w:rPr>
          <w:rFonts w:ascii="Calibri" w:hAnsi="Calibri" w:cs="Calibri" w:eastAsia="Calibri"/>
          <w:spacing w:val="19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Legislatures. </w:t>
      </w:r>
      <w:r>
        <w:rPr>
          <w:rFonts w:ascii="Calibri" w:hAnsi="Calibri" w:cs="Calibri" w:eastAsia="Calibri"/>
          <w:spacing w:val="3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20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Employee</w:t>
      </w:r>
      <w:r>
        <w:rPr>
          <w:rFonts w:ascii="Calibri" w:hAnsi="Calibri" w:cs="Calibri" w:eastAsia="Calibri"/>
          <w:spacing w:val="20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Health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Benefits;</w:t>
      </w:r>
      <w:r>
        <w:rPr>
          <w:rFonts w:ascii="Calibri" w:hAnsi="Calibri" w:cs="Calibri" w:eastAsia="Calibri"/>
          <w:w w:val="103"/>
          <w:sz w:val="19"/>
          <w:szCs w:val="19"/>
        </w:rPr>
        <w:t> </w:t>
      </w:r>
      <w:hyperlink r:id="rId119">
        <w:r>
          <w:rPr>
            <w:rFonts w:ascii="Calibri" w:hAnsi="Calibri" w:cs="Calibri" w:eastAsia="Calibri"/>
            <w:color w:val="0000FF"/>
            <w:w w:val="103"/>
            <w:sz w:val="19"/>
            <w:szCs w:val="19"/>
          </w:rPr>
        </w:r>
        <w:r>
          <w:rPr>
            <w:rFonts w:ascii="Calibri" w:hAnsi="Calibri" w:cs="Calibri" w:eastAsia="Calibri"/>
            <w:color w:val="0000FF"/>
            <w:w w:val="103"/>
            <w:sz w:val="19"/>
            <w:szCs w:val="19"/>
          </w:rPr>
          <w:t>  </w:t>
        </w:r>
        <w:r>
          <w:rPr>
            <w:rFonts w:ascii="Calibri" w:hAnsi="Calibri" w:cs="Calibri" w:eastAsia="Calibri"/>
            <w:color w:val="0000FF"/>
            <w:w w:val="95"/>
            <w:sz w:val="19"/>
            <w:szCs w:val="19"/>
            <w:u w:val="single" w:color="0000FF"/>
          </w:rPr>
          <w:t>http://www.ncsl.org/research/health/state-­‐</w:t>
        </w:r>
      </w:hyperlink>
      <w:r>
        <w:rPr>
          <w:rFonts w:ascii="Calibri" w:hAnsi="Calibri" w:cs="Calibri" w:eastAsia="Calibri"/>
          <w:color w:val="0000FF"/>
          <w:w w:val="95"/>
          <w:sz w:val="19"/>
          <w:szCs w:val="19"/>
          <w:u w:val="single" w:color="0000FF"/>
        </w:rPr>
        <w:t>employee-­‐health-­‐benefits-­‐ncsl.aspx#Self-­‐fund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7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95"/>
          <w:position w:val="10"/>
          <w:sz w:val="13"/>
          <w:szCs w:val="13"/>
        </w:rPr>
        <w:t>72 </w:t>
      </w:r>
      <w:r>
        <w:rPr>
          <w:rFonts w:ascii="Calibri" w:hAnsi="Calibri" w:cs="Calibri" w:eastAsia="Calibri"/>
          <w:spacing w:val="13"/>
          <w:w w:val="95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HI</w:t>
      </w:r>
      <w:r>
        <w:rPr>
          <w:rFonts w:ascii="Calibri" w:hAnsi="Calibri" w:cs="Calibri" w:eastAsia="Calibri"/>
          <w:spacing w:val="33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Administrative</w:t>
      </w:r>
      <w:r>
        <w:rPr>
          <w:rFonts w:ascii="Calibri" w:hAnsi="Calibri" w:cs="Calibri" w:eastAsia="Calibri"/>
          <w:spacing w:val="32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Rules</w:t>
      </w:r>
      <w:r>
        <w:rPr>
          <w:rFonts w:ascii="Calibri" w:hAnsi="Calibri" w:cs="Calibri" w:eastAsia="Calibri"/>
          <w:spacing w:val="32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§17-­‐1737-­‐51.1;</w:t>
      </w:r>
      <w:r>
        <w:rPr>
          <w:rFonts w:ascii="Calibri" w:hAnsi="Calibri" w:cs="Calibri" w:eastAsia="Calibri"/>
          <w:spacing w:val="33"/>
          <w:w w:val="95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33"/>
          <w:w w:val="95"/>
          <w:sz w:val="19"/>
          <w:szCs w:val="19"/>
        </w:rPr>
      </w:r>
      <w:hyperlink r:id="rId120">
        <w:r>
          <w:rPr>
            <w:rFonts w:ascii="Calibri" w:hAnsi="Calibri" w:cs="Calibri" w:eastAsia="Calibri"/>
            <w:color w:val="0000FF"/>
            <w:w w:val="95"/>
            <w:sz w:val="19"/>
            <w:szCs w:val="19"/>
            <w:u w:val="single" w:color="0000FF"/>
          </w:rPr>
          <w:t>http://humanservices.hawaii.gov/wp-­‐</w:t>
        </w:r>
      </w:hyperlink>
      <w:r>
        <w:rPr>
          <w:rFonts w:ascii="Calibri" w:hAnsi="Calibri" w:cs="Calibri" w:eastAsia="Calibri"/>
          <w:color w:val="0000FF"/>
          <w:w w:val="95"/>
          <w:sz w:val="19"/>
          <w:szCs w:val="19"/>
          <w:u w:val="single" w:color="0000FF"/>
        </w:rPr>
        <w:t>content/uploads/2013/10/HAR-­‐17-­‐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before="13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/>
        <w:pict>
          <v:group style="position:absolute;margin-left:71.709999pt;margin-top:10.655401pt;width:342.45pt;height:1.05pt;mso-position-horizontal-relative:page;mso-position-vertical-relative:paragraph;z-index:-413440" coordorigin="1434,213" coordsize="6849,21">
            <v:group style="position:absolute;left:3953;top:223;width:4320;height:2" coordorigin="3953,223" coordsize="4320,2">
              <v:shape style="position:absolute;left:3953;top:223;width:4320;height:2" coordorigin="3953,223" coordsize="4320,0" path="m3953,223l8273,223e" filled="false" stroked="true" strokeweight=".96pt" strokecolor="#878787">
                <v:path arrowok="t"/>
              </v:shape>
            </v:group>
            <v:group style="position:absolute;left:1442;top:225;width:6111;height:2" coordorigin="1442,225" coordsize="6111,2">
              <v:shape style="position:absolute;left:1442;top:225;width:6111;height:2" coordorigin="1442,225" coordsize="6111,0" path="m1442,225l7553,225e" filled="false" stroked="true" strokeweight=".82pt" strokecolor="#0000ff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color w:val="0000FF"/>
          <w:w w:val="95"/>
          <w:sz w:val="19"/>
          <w:szCs w:val="19"/>
        </w:rPr>
        <w:t>1737-­‐Scope-­‐Contents-­‐of-­‐the-­‐fee-­‐for-­‐service-­‐medical-­‐assistant-­‐program.pdf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after="0"/>
        <w:jc w:val="left"/>
        <w:rPr>
          <w:rFonts w:ascii="Calibri" w:hAnsi="Calibri" w:cs="Calibri" w:eastAsia="Calibri"/>
          <w:sz w:val="19"/>
          <w:szCs w:val="19"/>
        </w:rPr>
        <w:sectPr>
          <w:headerReference w:type="default" r:id="rId108"/>
          <w:footerReference w:type="default" r:id="rId109"/>
          <w:pgSz w:w="12240" w:h="15840"/>
          <w:pgMar w:header="760" w:footer="1286" w:top="1680" w:bottom="1480" w:left="1320" w:right="1320"/>
          <w:pgNumType w:start="96"/>
        </w:sectPr>
      </w:pPr>
    </w:p>
    <w:p>
      <w:pPr>
        <w:spacing w:before="63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73</w:t>
      </w:r>
      <w:r>
        <w:rPr>
          <w:rFonts w:ascii="Calibri" w:hAnsi="Calibri" w:cs="Calibri" w:eastAsia="Calibri"/>
          <w:spacing w:val="12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IDAHO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DEPARTMENT</w:t>
      </w:r>
      <w:r>
        <w:rPr>
          <w:rFonts w:ascii="Calibri" w:hAnsi="Calibri" w:cs="Calibri" w:eastAsia="Calibri"/>
          <w:spacing w:val="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OF</w:t>
      </w:r>
      <w:r>
        <w:rPr>
          <w:rFonts w:ascii="Calibri" w:hAnsi="Calibri" w:cs="Calibri" w:eastAsia="Calibri"/>
          <w:spacing w:val="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HEALTH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AND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WELFARE</w:t>
      </w:r>
      <w:r>
        <w:rPr>
          <w:rFonts w:ascii="Calibri" w:hAnsi="Calibri" w:cs="Calibri" w:eastAsia="Calibri"/>
          <w:spacing w:val="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NOTICE</w:t>
      </w:r>
      <w:r>
        <w:rPr>
          <w:rFonts w:ascii="Calibri" w:hAnsi="Calibri" w:cs="Calibri" w:eastAsia="Calibri"/>
          <w:spacing w:val="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OF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RULEMAKING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w w:val="75"/>
          <w:sz w:val="19"/>
          <w:szCs w:val="19"/>
        </w:rPr>
        <w:t>-­‐</w:t>
      </w:r>
      <w:r>
        <w:rPr>
          <w:rFonts w:ascii="Calibri" w:hAnsi="Calibri" w:cs="Calibri" w:eastAsia="Calibri"/>
          <w:spacing w:val="12"/>
          <w:w w:val="7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PROPOSED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RULE</w:t>
      </w:r>
      <w:r>
        <w:rPr>
          <w:rFonts w:ascii="Calibri" w:hAnsi="Calibri" w:cs="Calibri" w:eastAsia="Calibri"/>
          <w:spacing w:val="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16-­‐0309-­‐1502;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17" w:lineRule="exact" w:before="13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hyperlink r:id="rId121">
        <w:r>
          <w:rPr>
            <w:rFonts w:ascii="Calibri"/>
            <w:color w:val="0000FF"/>
            <w:w w:val="105"/>
            <w:sz w:val="19"/>
            <w:u w:val="single" w:color="0000FF"/>
          </w:rPr>
          <w:t>http://adminrules.idaho.gov/bulletin/2015/10.pdf</w:t>
        </w:r>
        <w:r>
          <w:rPr>
            <w:rFonts w:ascii="Calibri"/>
            <w:color w:val="0000FF"/>
            <w:spacing w:val="1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40" w:lineRule="exact" w:before="16"/>
        <w:ind w:left="122" w:right="16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74</w:t>
      </w:r>
      <w:r>
        <w:rPr>
          <w:rFonts w:ascii="Calibri" w:hAnsi="Calibri" w:cs="Calibri" w:eastAsia="Calibri"/>
          <w:spacing w:val="15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CA</w:t>
      </w:r>
      <w:r>
        <w:rPr>
          <w:rFonts w:ascii="Calibri" w:hAnsi="Calibri" w:cs="Calibri" w:eastAsia="Calibri"/>
          <w:spacing w:val="6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Department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of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Health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Care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Services,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Medi-­‐Cal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Part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General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Medicine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Manual,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Telehealth,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4"/>
          <w:sz w:val="19"/>
          <w:szCs w:val="19"/>
        </w:rPr>
      </w:r>
      <w:hyperlink r:id="rId105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http://files.medi-­‐</w:t>
        </w:r>
        <w:r>
          <w:rPr>
            <w:rFonts w:ascii="Calibri" w:hAnsi="Calibri" w:cs="Calibri" w:eastAsia="Calibri"/>
            <w:color w:val="0000FF"/>
            <w:w w:val="34"/>
            <w:sz w:val="19"/>
            <w:szCs w:val="19"/>
          </w:rPr>
        </w:r>
      </w:hyperlink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cal.ca.govpublications/masters-­‐mtp/part2/mednetele_m01o03.doc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9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4"/>
        </w:rPr>
        <w:t>75</w:t>
      </w:r>
      <w:r>
        <w:rPr>
          <w:rFonts w:ascii="Calibri"/>
          <w:spacing w:val="1"/>
          <w:w w:val="105"/>
          <w:position w:val="10"/>
          <w:sz w:val="14"/>
        </w:rPr>
        <w:t> </w:t>
      </w:r>
      <w:r>
        <w:rPr>
          <w:rFonts w:ascii="Calibri"/>
          <w:spacing w:val="1"/>
          <w:w w:val="105"/>
          <w:sz w:val="19"/>
        </w:rPr>
        <w:t>Department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of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Health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Care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Services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(DHCS),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Telehealth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Billing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Recorded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Webinar,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September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2013.</w:t>
      </w:r>
      <w:r>
        <w:rPr>
          <w:rFonts w:ascii="Calibri"/>
          <w:sz w:val="19"/>
        </w:rPr>
      </w:r>
    </w:p>
    <w:p>
      <w:pPr>
        <w:spacing w:line="231" w:lineRule="auto" w:before="0"/>
        <w:ind w:left="122" w:right="71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4"/>
          <w:szCs w:val="14"/>
        </w:rPr>
        <w:t>76</w:t>
      </w:r>
      <w:r>
        <w:rPr>
          <w:rFonts w:ascii="Calibri" w:hAnsi="Calibri" w:cs="Calibri" w:eastAsia="Calibri"/>
          <w:spacing w:val="3"/>
          <w:w w:val="105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CA</w:t>
      </w:r>
      <w:r>
        <w:rPr>
          <w:rFonts w:ascii="Calibri" w:hAnsi="Calibri" w:cs="Calibri" w:eastAsia="Calibri"/>
          <w:spacing w:val="-9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Welfare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and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Institutions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Code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Sec.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14132.72;</w:t>
      </w:r>
      <w:r>
        <w:rPr>
          <w:rFonts w:ascii="Calibri" w:hAnsi="Calibri" w:cs="Calibri" w:eastAsia="Calibri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</w:t>
      </w:r>
      <w:hyperlink r:id="rId106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http://leginfo.legislature.ca.gov/faces/codes_displaySection.xhtml?lawCode=WIC&amp;sectionNum=14132.72</w:t>
        </w:r>
        <w:r>
          <w:rPr>
            <w:rFonts w:ascii="Calibri" w:hAnsi="Calibri" w:cs="Calibri" w:eastAsia="Calibri"/>
            <w:color w:val="0000FF"/>
            <w:sz w:val="19"/>
            <w:szCs w:val="19"/>
          </w:rPr>
        </w:r>
        <w:r>
          <w:rPr>
            <w:rFonts w:ascii="Calibri" w:hAnsi="Calibri" w:cs="Calibri" w:eastAsia="Calibri"/>
            <w:sz w:val="19"/>
            <w:szCs w:val="19"/>
          </w:rPr>
          <w:t>.</w:t>
        </w:r>
      </w:hyperlink>
      <w:r>
        <w:rPr>
          <w:rFonts w:ascii="Calibri" w:hAnsi="Calibri" w:cs="Calibri" w:eastAsia="Calibri"/>
          <w:spacing w:val="166"/>
          <w:w w:val="103"/>
          <w:sz w:val="19"/>
          <w:szCs w:val="19"/>
        </w:rPr>
        <w:t> </w:t>
      </w:r>
      <w:r>
        <w:rPr>
          <w:rFonts w:ascii="Calibri" w:hAnsi="Calibri" w:cs="Calibri" w:eastAsia="Calibri"/>
          <w:w w:val="105"/>
          <w:position w:val="10"/>
          <w:sz w:val="13"/>
          <w:szCs w:val="13"/>
        </w:rPr>
        <w:t>77</w:t>
      </w:r>
      <w:r>
        <w:rPr>
          <w:rFonts w:ascii="Calibri" w:hAnsi="Calibri" w:cs="Calibri" w:eastAsia="Calibri"/>
          <w:spacing w:val="2"/>
          <w:w w:val="105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The</w:t>
      </w:r>
      <w:r>
        <w:rPr>
          <w:rFonts w:ascii="Calibri" w:hAnsi="Calibri" w:cs="Calibri" w:eastAsia="Calibri"/>
          <w:spacing w:val="-9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Path</w:t>
      </w:r>
      <w:r>
        <w:rPr>
          <w:rFonts w:ascii="Calibri" w:hAnsi="Calibri" w:cs="Calibri" w:eastAsia="Calibri"/>
          <w:spacing w:val="-9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to</w:t>
      </w:r>
      <w:r>
        <w:rPr>
          <w:rFonts w:ascii="Calibri" w:hAnsi="Calibri" w:cs="Calibri" w:eastAsia="Calibri"/>
          <w:spacing w:val="-9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Transformation:</w:t>
      </w:r>
      <w:r>
        <w:rPr>
          <w:rFonts w:ascii="Calibri" w:hAnsi="Calibri" w:cs="Calibri" w:eastAsia="Calibri"/>
          <w:spacing w:val="-9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Illinois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§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1115</w:t>
      </w:r>
      <w:r>
        <w:rPr>
          <w:rFonts w:ascii="Calibri" w:hAnsi="Calibri" w:cs="Calibri" w:eastAsia="Calibri"/>
          <w:spacing w:val="-9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Waiver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Proposal;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17" w:lineRule="exact" w:before="14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hyperlink r:id="rId122">
        <w:r>
          <w:rPr>
            <w:rFonts w:ascii="Calibri"/>
            <w:color w:val="0000FF"/>
            <w:w w:val="105"/>
            <w:sz w:val="19"/>
            <w:u w:val="single" w:color="0000FF"/>
          </w:rPr>
          <w:t>http://www2.illinois.gov/hfs/PublicInvolvement/1115/Pages/1115.aspx</w:t>
        </w:r>
        <w:r>
          <w:rPr>
            <w:rFonts w:ascii="Calibri"/>
            <w:color w:val="0000FF"/>
            <w:spacing w:val="1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60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78</w:t>
      </w:r>
      <w:r>
        <w:rPr>
          <w:rFonts w:ascii="Calibri" w:hAnsi="Calibri" w:cs="Calibri" w:eastAsia="Calibri"/>
          <w:spacing w:val="24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SB</w:t>
      </w:r>
      <w:r>
        <w:rPr>
          <w:rFonts w:ascii="Calibri" w:hAnsi="Calibri" w:cs="Calibri" w:eastAsia="Calibri"/>
          <w:spacing w:val="1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647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–</w:t>
      </w:r>
      <w:r>
        <w:rPr>
          <w:rFonts w:ascii="Calibri" w:hAnsi="Calibri" w:cs="Calibri" w:eastAsia="Calibri"/>
          <w:spacing w:val="1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98</w:t>
      </w:r>
      <w:r>
        <w:rPr>
          <w:rFonts w:ascii="Calibri" w:hAnsi="Calibri" w:cs="Calibri" w:eastAsia="Calibri"/>
          <w:position w:val="10"/>
          <w:sz w:val="13"/>
          <w:szCs w:val="13"/>
        </w:rPr>
        <w:t>th</w:t>
      </w:r>
      <w:r>
        <w:rPr>
          <w:rFonts w:ascii="Calibri" w:hAnsi="Calibri" w:cs="Calibri" w:eastAsia="Calibri"/>
          <w:spacing w:val="25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General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Assembly;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34" w:lineRule="auto" w:before="17"/>
        <w:ind w:left="122" w:right="488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hyperlink r:id="rId123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http://www.ilga.gov/legislation/BillStatus.asp?DocNum=647&amp;GAID=12&amp;DocTypeID=SB&amp;SessionID=85&amp;GA=98</w:t>
        </w:r>
        <w:r>
          <w:rPr>
            <w:rFonts w:ascii="Calibri" w:hAnsi="Calibri" w:cs="Calibri" w:eastAsia="Calibri"/>
            <w:color w:val="0000FF"/>
            <w:w w:val="103"/>
            <w:sz w:val="19"/>
            <w:szCs w:val="19"/>
          </w:rPr>
        </w:r>
      </w:hyperlink>
      <w:r>
        <w:rPr>
          <w:rFonts w:ascii="Calibri" w:hAnsi="Calibri" w:cs="Calibri" w:eastAsia="Calibri"/>
          <w:color w:val="0000FF"/>
          <w:spacing w:val="176"/>
          <w:w w:val="103"/>
          <w:sz w:val="19"/>
          <w:szCs w:val="19"/>
        </w:rPr>
        <w:t> </w:t>
      </w:r>
      <w:r>
        <w:rPr>
          <w:rFonts w:ascii="Calibri" w:hAnsi="Calibri" w:cs="Calibri" w:eastAsia="Calibri"/>
          <w:position w:val="10"/>
          <w:sz w:val="14"/>
          <w:szCs w:val="14"/>
        </w:rPr>
        <w:t>79</w:t>
      </w:r>
      <w:r>
        <w:rPr>
          <w:rFonts w:ascii="Calibri" w:hAnsi="Calibri" w:cs="Calibri" w:eastAsia="Calibri"/>
          <w:spacing w:val="17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z w:val="19"/>
          <w:szCs w:val="19"/>
        </w:rPr>
        <w:t>ATA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Telemedicine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Matrix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2016;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hyperlink r:id="rId93">
        <w:r>
          <w:rPr>
            <w:rFonts w:ascii="Calibri" w:hAnsi="Calibri" w:cs="Calibri" w:eastAsia="Calibri"/>
            <w:color w:val="0000FF"/>
            <w:spacing w:val="4"/>
            <w:sz w:val="19"/>
            <w:szCs w:val="19"/>
          </w:rPr>
        </w:r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source/policy/state-­‐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legislation-­‐matrix_2016147931CF25A6.pdf?sfvrsn=2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0" w:lineRule="auto" w:before="3"/>
        <w:rPr>
          <w:rFonts w:ascii="Calibri" w:hAnsi="Calibri" w:cs="Calibri" w:eastAsia="Calibri"/>
          <w:sz w:val="12"/>
          <w:szCs w:val="12"/>
        </w:rPr>
      </w:pPr>
    </w:p>
    <w:p>
      <w:pPr>
        <w:spacing w:line="272" w:lineRule="exact" w:before="76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4"/>
        </w:rPr>
        <w:t>80  </w:t>
      </w:r>
      <w:r>
        <w:rPr>
          <w:rFonts w:ascii="Calibri"/>
          <w:spacing w:val="5"/>
          <w:position w:val="10"/>
          <w:sz w:val="14"/>
        </w:rPr>
        <w:t> </w:t>
      </w:r>
      <w:r>
        <w:rPr>
          <w:rFonts w:ascii="Calibri"/>
          <w:sz w:val="19"/>
        </w:rPr>
        <w:t>320 </w:t>
      </w:r>
      <w:r>
        <w:rPr>
          <w:rFonts w:ascii="Calibri"/>
          <w:spacing w:val="10"/>
          <w:sz w:val="19"/>
        </w:rPr>
        <w:t> </w:t>
      </w:r>
      <w:r>
        <w:rPr>
          <w:rFonts w:ascii="Calibri"/>
          <w:sz w:val="19"/>
        </w:rPr>
        <w:t>ILCS </w:t>
      </w:r>
      <w:r>
        <w:rPr>
          <w:rFonts w:ascii="Calibri"/>
          <w:spacing w:val="10"/>
          <w:sz w:val="19"/>
        </w:rPr>
        <w:t> </w:t>
      </w:r>
      <w:r>
        <w:rPr>
          <w:rFonts w:ascii="Calibri"/>
          <w:sz w:val="19"/>
        </w:rPr>
        <w:t>42/20; </w:t>
      </w:r>
      <w:r>
        <w:rPr>
          <w:rFonts w:ascii="Calibri"/>
          <w:spacing w:val="10"/>
          <w:sz w:val="19"/>
        </w:rPr>
        <w:t> </w:t>
      </w:r>
      <w:r>
        <w:rPr>
          <w:rFonts w:ascii="Calibri"/>
          <w:color w:val="0000FF"/>
          <w:spacing w:val="10"/>
          <w:sz w:val="19"/>
        </w:rPr>
      </w:r>
      <w:hyperlink r:id="rId124">
        <w:r>
          <w:rPr>
            <w:rFonts w:ascii="Calibri"/>
            <w:color w:val="0000FF"/>
            <w:sz w:val="19"/>
            <w:u w:val="single" w:color="0000FF"/>
          </w:rPr>
          <w:t>http://www.ilga.gov/legislation/ilcs/ilcs3.asp?ActID=2630&amp;ChapterID=31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44" w:lineRule="exact" w:before="16"/>
        <w:ind w:left="122" w:right="16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81</w:t>
      </w:r>
      <w:r>
        <w:rPr>
          <w:rFonts w:ascii="Calibri" w:hAnsi="Calibri" w:cs="Calibri" w:eastAsia="Calibri"/>
          <w:spacing w:val="15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CA</w:t>
      </w:r>
      <w:r>
        <w:rPr>
          <w:rFonts w:ascii="Calibri" w:hAnsi="Calibri" w:cs="Calibri" w:eastAsia="Calibri"/>
          <w:spacing w:val="6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Department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of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Health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Care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Services,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Medi-­‐Cal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Part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General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Medicine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Manual,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Telehealth,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4"/>
          <w:sz w:val="19"/>
          <w:szCs w:val="19"/>
        </w:rPr>
      </w:r>
      <w:hyperlink r:id="rId105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http://files.medi-­‐</w:t>
        </w:r>
        <w:r>
          <w:rPr>
            <w:rFonts w:ascii="Calibri" w:hAnsi="Calibri" w:cs="Calibri" w:eastAsia="Calibri"/>
            <w:color w:val="0000FF"/>
            <w:w w:val="34"/>
            <w:sz w:val="19"/>
            <w:szCs w:val="19"/>
          </w:rPr>
        </w:r>
      </w:hyperlink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cal.ca.govpublications/masters-­‐mtp/part2/mednetele_m01o03.doc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8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4"/>
        </w:rPr>
        <w:t>82</w:t>
      </w:r>
      <w:r>
        <w:rPr>
          <w:rFonts w:ascii="Calibri"/>
          <w:spacing w:val="1"/>
          <w:w w:val="105"/>
          <w:position w:val="10"/>
          <w:sz w:val="14"/>
        </w:rPr>
        <w:t> </w:t>
      </w:r>
      <w:r>
        <w:rPr>
          <w:rFonts w:ascii="Calibri"/>
          <w:spacing w:val="1"/>
          <w:w w:val="105"/>
          <w:sz w:val="19"/>
        </w:rPr>
        <w:t>Department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of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Health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Care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Services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(DHCS),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Telehealth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Billing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Recorded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Webinar,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September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2013.</w:t>
      </w:r>
      <w:r>
        <w:rPr>
          <w:rFonts w:ascii="Calibri"/>
          <w:sz w:val="19"/>
        </w:rPr>
      </w:r>
    </w:p>
    <w:p>
      <w:pPr>
        <w:spacing w:line="254" w:lineRule="auto" w:before="0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4"/>
        </w:rPr>
        <w:t>83</w:t>
      </w:r>
      <w:r>
        <w:rPr>
          <w:rFonts w:ascii="Calibri"/>
          <w:spacing w:val="3"/>
          <w:w w:val="105"/>
          <w:position w:val="10"/>
          <w:sz w:val="14"/>
        </w:rPr>
        <w:t> </w:t>
      </w:r>
      <w:r>
        <w:rPr>
          <w:rFonts w:ascii="Calibri"/>
          <w:w w:val="105"/>
          <w:sz w:val="19"/>
        </w:rPr>
        <w:t>CA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Welfare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Institutions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Code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Sec.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14132.72;</w:t>
      </w:r>
      <w:r>
        <w:rPr>
          <w:rFonts w:ascii="Calibri"/>
          <w:w w:val="103"/>
          <w:sz w:val="19"/>
        </w:rPr>
        <w:t> </w:t>
      </w:r>
      <w:r>
        <w:rPr>
          <w:rFonts w:ascii="Calibri"/>
          <w:color w:val="0000FF"/>
          <w:w w:val="103"/>
          <w:sz w:val="19"/>
        </w:rPr>
      </w:r>
      <w:r>
        <w:rPr>
          <w:rFonts w:ascii="Calibri"/>
          <w:color w:val="0000FF"/>
          <w:w w:val="103"/>
          <w:sz w:val="19"/>
        </w:rPr>
        <w:t> </w:t>
      </w:r>
      <w:hyperlink r:id="rId106">
        <w:r>
          <w:rPr>
            <w:rFonts w:ascii="Calibri"/>
            <w:color w:val="0000FF"/>
            <w:sz w:val="19"/>
            <w:u w:val="single" w:color="0000FF"/>
          </w:rPr>
          <w:t>http://leginfo.legislature.ca.gov/faces/codes_displaySection.xhtml?lawCode=WIC&amp;sectionNum=14132.72</w:t>
        </w:r>
        <w:r>
          <w:rPr>
            <w:rFonts w:ascii="Calibri"/>
            <w:color w:val="0000FF"/>
            <w:sz w:val="19"/>
          </w:rPr>
        </w:r>
        <w:r>
          <w:rPr>
            <w:rFonts w:ascii="Calibri"/>
            <w:sz w:val="19"/>
          </w:rPr>
          <w:t>.</w:t>
        </w:r>
        <w:r>
          <w:rPr>
            <w:rFonts w:ascii="Calibri"/>
            <w:sz w:val="19"/>
          </w:rPr>
        </w:r>
      </w:hyperlink>
    </w:p>
    <w:p>
      <w:pPr>
        <w:spacing w:line="250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4"/>
        </w:rPr>
        <w:t>84</w:t>
      </w:r>
      <w:r>
        <w:rPr>
          <w:rFonts w:ascii="Calibri"/>
          <w:spacing w:val="1"/>
          <w:w w:val="105"/>
          <w:position w:val="10"/>
          <w:sz w:val="14"/>
        </w:rPr>
        <w:t> </w:t>
      </w:r>
      <w:r>
        <w:rPr>
          <w:rFonts w:ascii="Calibri"/>
          <w:w w:val="105"/>
          <w:sz w:val="19"/>
        </w:rPr>
        <w:t>American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Telemedicine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Association,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State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Medicaid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Best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Practice:</w:t>
      </w:r>
      <w:r>
        <w:rPr>
          <w:rFonts w:ascii="Calibri"/>
          <w:spacing w:val="21"/>
          <w:w w:val="105"/>
          <w:sz w:val="19"/>
        </w:rPr>
        <w:t> </w:t>
      </w:r>
      <w:r>
        <w:rPr>
          <w:rFonts w:ascii="Calibri"/>
          <w:w w:val="105"/>
          <w:sz w:val="19"/>
        </w:rPr>
        <w:t>Telemental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Behavioral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Health.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August</w:t>
      </w:r>
      <w:r>
        <w:rPr>
          <w:rFonts w:ascii="Calibri"/>
          <w:sz w:val="19"/>
        </w:rPr>
      </w:r>
    </w:p>
    <w:p>
      <w:pPr>
        <w:spacing w:line="248" w:lineRule="auto" w:before="17"/>
        <w:ind w:left="122" w:right="965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90"/>
          <w:sz w:val="19"/>
          <w:szCs w:val="19"/>
        </w:rPr>
        <w:t>2013;     </w:t>
      </w:r>
      <w:r>
        <w:rPr>
          <w:rFonts w:ascii="Calibri" w:hAnsi="Calibri" w:cs="Calibri" w:eastAsia="Calibri"/>
          <w:spacing w:val="17"/>
          <w:w w:val="90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17"/>
          <w:w w:val="90"/>
          <w:sz w:val="19"/>
          <w:szCs w:val="19"/>
        </w:rPr>
      </w:r>
      <w:hyperlink r:id="rId93">
        <w:r>
          <w:rPr>
            <w:rFonts w:ascii="Calibri" w:hAnsi="Calibri" w:cs="Calibri" w:eastAsia="Calibri"/>
            <w:color w:val="0000FF"/>
            <w:w w:val="90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w w:val="90"/>
          <w:sz w:val="19"/>
          <w:szCs w:val="19"/>
          <w:u w:val="single" w:color="0000FF"/>
        </w:rPr>
        <w:t>source/policy/ata-­‐best-­‐practice-­‐-­‐-­‐telemental-­‐and-­‐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behavioral-­‐health.pdf?sfvrsn=10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37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85</w:t>
      </w:r>
      <w:r>
        <w:rPr>
          <w:rFonts w:ascii="Calibri" w:hAnsi="Calibri" w:cs="Calibri" w:eastAsia="Calibri"/>
          <w:spacing w:val="17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IN</w:t>
      </w:r>
      <w:r>
        <w:rPr>
          <w:rFonts w:ascii="Calibri" w:hAnsi="Calibri" w:cs="Calibri" w:eastAsia="Calibri"/>
          <w:spacing w:val="8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6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Legislative</w:t>
      </w:r>
      <w:r>
        <w:rPr>
          <w:rFonts w:ascii="Calibri" w:hAnsi="Calibri" w:cs="Calibri" w:eastAsia="Calibri"/>
          <w:spacing w:val="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Session</w:t>
      </w:r>
      <w:r>
        <w:rPr>
          <w:rFonts w:ascii="Calibri" w:hAnsi="Calibri" w:cs="Calibri" w:eastAsia="Calibri"/>
          <w:spacing w:val="6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2015</w:t>
      </w:r>
      <w:r>
        <w:rPr>
          <w:rFonts w:ascii="Calibri" w:hAnsi="Calibri" w:cs="Calibri" w:eastAsia="Calibri"/>
          <w:spacing w:val="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HB</w:t>
      </w:r>
      <w:r>
        <w:rPr>
          <w:rFonts w:ascii="Calibri" w:hAnsi="Calibri" w:cs="Calibri" w:eastAsia="Calibri"/>
          <w:spacing w:val="8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1269;</w:t>
      </w:r>
      <w:r>
        <w:rPr>
          <w:rFonts w:ascii="Calibri" w:hAnsi="Calibri" w:cs="Calibri" w:eastAsia="Calibri"/>
          <w:spacing w:val="6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6"/>
          <w:sz w:val="19"/>
          <w:szCs w:val="19"/>
        </w:rPr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https://iga.in.gov/static-­‐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17" w:lineRule="exact" w:before="13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r>
        <w:rPr>
          <w:rFonts w:ascii="Calibri"/>
          <w:color w:val="0000FF"/>
          <w:w w:val="105"/>
          <w:sz w:val="19"/>
          <w:u w:val="single" w:color="0000FF"/>
        </w:rPr>
        <w:t>documents/e/f/4/c/ef4c65a0/HB1269.05.ENRH.pdf</w:t>
      </w:r>
      <w:r>
        <w:rPr>
          <w:rFonts w:ascii="Calibri"/>
          <w:color w:val="0000FF"/>
          <w:spacing w:val="1"/>
          <w:w w:val="103"/>
          <w:sz w:val="19"/>
        </w:rPr>
      </w:r>
      <w:r>
        <w:rPr>
          <w:rFonts w:ascii="Calibri"/>
          <w:sz w:val="19"/>
        </w:rPr>
      </w:r>
    </w:p>
    <w:p>
      <w:pPr>
        <w:spacing w:line="244" w:lineRule="exact" w:before="13"/>
        <w:ind w:left="122" w:right="1575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95"/>
          <w:position w:val="10"/>
          <w:sz w:val="13"/>
          <w:szCs w:val="13"/>
        </w:rPr>
        <w:t>86   </w:t>
      </w:r>
      <w:r>
        <w:rPr>
          <w:rFonts w:ascii="Calibri" w:hAnsi="Calibri" w:cs="Calibri" w:eastAsia="Calibri"/>
          <w:spacing w:val="13"/>
          <w:w w:val="95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IC  </w:t>
      </w:r>
      <w:r>
        <w:rPr>
          <w:rFonts w:ascii="Calibri" w:hAnsi="Calibri" w:cs="Calibri" w:eastAsia="Calibri"/>
          <w:spacing w:val="13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12-­‐15-­‐5-­‐11;  </w:t>
      </w:r>
      <w:r>
        <w:rPr>
          <w:rFonts w:ascii="Calibri" w:hAnsi="Calibri" w:cs="Calibri" w:eastAsia="Calibri"/>
          <w:spacing w:val="9"/>
          <w:w w:val="95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9"/>
          <w:w w:val="95"/>
          <w:sz w:val="19"/>
          <w:szCs w:val="19"/>
        </w:rPr>
      </w:r>
      <w:r>
        <w:rPr>
          <w:rFonts w:ascii="Calibri" w:hAnsi="Calibri" w:cs="Calibri" w:eastAsia="Calibri"/>
          <w:color w:val="0000FF"/>
          <w:w w:val="95"/>
          <w:sz w:val="19"/>
          <w:szCs w:val="19"/>
          <w:u w:val="single" w:color="0000FF"/>
        </w:rPr>
        <w:t>https://iga.in.gov/legislative/laws/2015/ic/titles/012/articles/015/chapters/005/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spacing w:val="146"/>
          <w:w w:val="103"/>
          <w:sz w:val="19"/>
          <w:szCs w:val="19"/>
        </w:rPr>
        <w:t> </w:t>
      </w:r>
      <w:r>
        <w:rPr>
          <w:rFonts w:ascii="Calibri" w:hAnsi="Calibri" w:cs="Calibri" w:eastAsia="Calibri"/>
          <w:w w:val="95"/>
          <w:position w:val="10"/>
          <w:sz w:val="13"/>
          <w:szCs w:val="13"/>
        </w:rPr>
        <w:t>87     </w:t>
      </w:r>
      <w:r>
        <w:rPr>
          <w:rFonts w:ascii="Calibri" w:hAnsi="Calibri" w:cs="Calibri" w:eastAsia="Calibri"/>
          <w:w w:val="95"/>
          <w:sz w:val="19"/>
          <w:szCs w:val="19"/>
        </w:rPr>
        <w:t>20140326-­‐IR;  </w:t>
      </w:r>
      <w:r>
        <w:rPr>
          <w:rFonts w:ascii="Calibri" w:hAnsi="Calibri" w:cs="Calibri" w:eastAsia="Calibri"/>
          <w:spacing w:val="25"/>
          <w:w w:val="95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25"/>
          <w:w w:val="95"/>
          <w:sz w:val="19"/>
          <w:szCs w:val="19"/>
        </w:rPr>
      </w:r>
      <w:hyperlink r:id="rId125">
        <w:r>
          <w:rPr>
            <w:rFonts w:ascii="Calibri" w:hAnsi="Calibri" w:cs="Calibri" w:eastAsia="Calibri"/>
            <w:color w:val="0000FF"/>
            <w:w w:val="95"/>
            <w:sz w:val="19"/>
            <w:szCs w:val="19"/>
            <w:u w:val="single" w:color="0000FF"/>
          </w:rPr>
          <w:t>http://www.in.gov/legislative/iac/20140326-­‐</w:t>
        </w:r>
      </w:hyperlink>
      <w:r>
        <w:rPr>
          <w:rFonts w:ascii="Calibri" w:hAnsi="Calibri" w:cs="Calibri" w:eastAsia="Calibri"/>
          <w:color w:val="0000FF"/>
          <w:w w:val="95"/>
          <w:sz w:val="19"/>
          <w:szCs w:val="19"/>
          <w:u w:val="single" w:color="0000FF"/>
        </w:rPr>
        <w:t>IR-­‐405140102ONA.xml.pdf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0" w:lineRule="exact" w:before="15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4"/>
          <w:szCs w:val="14"/>
        </w:rPr>
        <w:t>88</w:t>
      </w:r>
      <w:r>
        <w:rPr>
          <w:rFonts w:ascii="Calibri" w:hAnsi="Calibri" w:cs="Calibri" w:eastAsia="Calibri"/>
          <w:spacing w:val="-11"/>
          <w:w w:val="105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Indiana</w:t>
      </w:r>
      <w:r>
        <w:rPr>
          <w:rFonts w:ascii="Calibri" w:hAnsi="Calibri" w:cs="Calibri" w:eastAsia="Calibri"/>
          <w:spacing w:val="-24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Health</w:t>
      </w:r>
      <w:r>
        <w:rPr>
          <w:rFonts w:ascii="Calibri" w:hAnsi="Calibri" w:cs="Calibri" w:eastAsia="Calibri"/>
          <w:spacing w:val="-24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Coverage</w:t>
      </w:r>
      <w:r>
        <w:rPr>
          <w:rFonts w:ascii="Calibri" w:hAnsi="Calibri" w:cs="Calibri" w:eastAsia="Calibri"/>
          <w:spacing w:val="-2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Programs</w:t>
      </w:r>
      <w:r>
        <w:rPr>
          <w:rFonts w:ascii="Calibri" w:hAnsi="Calibri" w:cs="Calibri" w:eastAsia="Calibri"/>
          <w:spacing w:val="-24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Provider</w:t>
      </w:r>
      <w:r>
        <w:rPr>
          <w:rFonts w:ascii="Calibri" w:hAnsi="Calibri" w:cs="Calibri" w:eastAsia="Calibri"/>
          <w:spacing w:val="-24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Manual,</w:t>
      </w:r>
      <w:r>
        <w:rPr>
          <w:rFonts w:ascii="Calibri" w:hAnsi="Calibri" w:cs="Calibri" w:eastAsia="Calibri"/>
          <w:spacing w:val="-2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Chapter-­‐8</w:t>
      </w:r>
      <w:r>
        <w:rPr>
          <w:rFonts w:ascii="Calibri" w:hAnsi="Calibri" w:cs="Calibri" w:eastAsia="Calibri"/>
          <w:spacing w:val="-24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Section</w:t>
      </w:r>
      <w:r>
        <w:rPr>
          <w:rFonts w:ascii="Calibri" w:hAnsi="Calibri" w:cs="Calibri" w:eastAsia="Calibri"/>
          <w:spacing w:val="-2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3,</w:t>
      </w:r>
      <w:r>
        <w:rPr>
          <w:rFonts w:ascii="Calibri" w:hAnsi="Calibri" w:cs="Calibri" w:eastAsia="Calibri"/>
          <w:spacing w:val="-24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p.139;</w:t>
      </w:r>
      <w:r>
        <w:rPr>
          <w:rFonts w:ascii="Calibri" w:hAnsi="Calibri" w:cs="Calibri" w:eastAsia="Calibri"/>
          <w:spacing w:val="1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  <w:t> </w:t>
      </w:r>
      <w:hyperlink r:id="rId126">
        <w:r>
          <w:rPr>
            <w:rFonts w:ascii="Calibri" w:hAnsi="Calibri" w:cs="Calibri" w:eastAsia="Calibri"/>
            <w:color w:val="0000FF"/>
            <w:w w:val="105"/>
            <w:sz w:val="19"/>
            <w:szCs w:val="19"/>
            <w:u w:val="single" w:color="0000FF"/>
          </w:rPr>
          <w:t>http://provider.indianamedicaid.com/ihcp/manuals/chapter08.pdf</w:t>
        </w:r>
        <w:r>
          <w:rPr>
            <w:rFonts w:ascii="Calibri" w:hAnsi="Calibri" w:cs="Calibri" w:eastAsia="Calibri"/>
            <w:color w:val="0000FF"/>
            <w:spacing w:val="1"/>
            <w:w w:val="103"/>
            <w:sz w:val="19"/>
            <w:szCs w:val="19"/>
          </w:rPr>
        </w:r>
        <w:r>
          <w:rPr>
            <w:rFonts w:ascii="Calibri" w:hAnsi="Calibri" w:cs="Calibri" w:eastAsia="Calibri"/>
            <w:sz w:val="19"/>
            <w:szCs w:val="19"/>
          </w:rPr>
        </w:r>
      </w:hyperlink>
    </w:p>
    <w:p>
      <w:pPr>
        <w:spacing w:line="246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3"/>
        </w:rPr>
        <w:t>89</w:t>
      </w:r>
      <w:r>
        <w:rPr>
          <w:rFonts w:ascii="Calibri"/>
          <w:spacing w:val="3"/>
          <w:w w:val="105"/>
          <w:position w:val="10"/>
          <w:sz w:val="13"/>
        </w:rPr>
        <w:t> </w:t>
      </w:r>
      <w:r>
        <w:rPr>
          <w:rFonts w:ascii="Calibri"/>
          <w:w w:val="105"/>
          <w:sz w:val="19"/>
        </w:rPr>
        <w:t>IA</w:t>
      </w:r>
      <w:r>
        <w:rPr>
          <w:rFonts w:ascii="Calibri"/>
          <w:spacing w:val="-8"/>
          <w:w w:val="105"/>
          <w:sz w:val="19"/>
        </w:rPr>
        <w:t> </w:t>
      </w:r>
      <w:r>
        <w:rPr>
          <w:rFonts w:ascii="Calibri"/>
          <w:w w:val="105"/>
          <w:sz w:val="19"/>
        </w:rPr>
        <w:t>State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Legislative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Session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2015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Act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Chapter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137;</w:t>
      </w:r>
      <w:r>
        <w:rPr>
          <w:rFonts w:ascii="Calibri"/>
          <w:sz w:val="19"/>
        </w:rPr>
      </w:r>
    </w:p>
    <w:p>
      <w:pPr>
        <w:spacing w:line="217" w:lineRule="exact" w:before="8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hyperlink r:id="rId127">
        <w:r>
          <w:rPr>
            <w:rFonts w:ascii="Calibri"/>
            <w:color w:val="0000FF"/>
            <w:w w:val="105"/>
            <w:sz w:val="19"/>
            <w:u w:val="single" w:color="0000FF"/>
          </w:rPr>
          <w:t>http://www.legis.iowa.gov/docs/publications/iactc/86.1/CH0137.pdf</w:t>
        </w:r>
        <w:r>
          <w:rPr>
            <w:rFonts w:ascii="Calibri"/>
            <w:color w:val="0000FF"/>
            <w:spacing w:val="1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45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90  </w:t>
      </w:r>
      <w:r>
        <w:rPr>
          <w:rFonts w:ascii="Calibri" w:hAnsi="Calibri" w:cs="Calibri" w:eastAsia="Calibri"/>
          <w:spacing w:val="11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IAC </w:t>
      </w:r>
      <w:r>
        <w:rPr>
          <w:rFonts w:ascii="Calibri" w:hAnsi="Calibri" w:cs="Calibri" w:eastAsia="Calibri"/>
          <w:spacing w:val="20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441—78.55(249A); </w:t>
      </w:r>
      <w:r>
        <w:rPr>
          <w:rFonts w:ascii="Calibri" w:hAnsi="Calibri" w:cs="Calibri" w:eastAsia="Calibri"/>
          <w:spacing w:val="18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18"/>
          <w:sz w:val="19"/>
          <w:szCs w:val="19"/>
        </w:rPr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https://</w:t>
      </w:r>
      <w:hyperlink r:id="rId128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www.legis.iowa.gov/docs/aco/arc/2166C.pdf</w:t>
        </w:r>
        <w:r>
          <w:rPr>
            <w:rFonts w:ascii="Calibri" w:hAnsi="Calibri" w:cs="Calibri" w:eastAsia="Calibri"/>
            <w:color w:val="0000FF"/>
            <w:w w:val="103"/>
            <w:sz w:val="19"/>
            <w:szCs w:val="19"/>
          </w:rPr>
        </w:r>
        <w:r>
          <w:rPr>
            <w:rFonts w:ascii="Calibri" w:hAnsi="Calibri" w:cs="Calibri" w:eastAsia="Calibri"/>
            <w:sz w:val="19"/>
            <w:szCs w:val="19"/>
          </w:rPr>
        </w:r>
      </w:hyperlink>
    </w:p>
    <w:p>
      <w:pPr>
        <w:spacing w:line="244" w:lineRule="exact" w:before="13"/>
        <w:ind w:left="122" w:right="645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91</w:t>
      </w:r>
      <w:r>
        <w:rPr>
          <w:rFonts w:ascii="Calibri" w:hAnsi="Calibri" w:cs="Calibri" w:eastAsia="Calibri"/>
          <w:spacing w:val="15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ATA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Telemedicine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Matrix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2015;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4"/>
          <w:sz w:val="19"/>
          <w:szCs w:val="19"/>
        </w:rPr>
      </w:r>
      <w:hyperlink r:id="rId93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source/policy/state-­‐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legislation-­‐matrix-­‐as-­‐of-­‐4-­‐28-­‐2015A6D18E449A99.pdf?sfvrsn=4</w:t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7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3"/>
        </w:rPr>
        <w:t>92</w:t>
      </w:r>
      <w:r>
        <w:rPr>
          <w:rFonts w:ascii="Calibri"/>
          <w:spacing w:val="3"/>
          <w:w w:val="105"/>
          <w:position w:val="10"/>
          <w:sz w:val="13"/>
        </w:rPr>
        <w:t> </w:t>
      </w:r>
      <w:r>
        <w:rPr>
          <w:rFonts w:ascii="Calibri"/>
          <w:w w:val="105"/>
          <w:sz w:val="19"/>
        </w:rPr>
        <w:t>Iowa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Health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Home</w:t>
      </w:r>
      <w:r>
        <w:rPr>
          <w:rFonts w:ascii="Calibri"/>
          <w:spacing w:val="-8"/>
          <w:w w:val="105"/>
          <w:sz w:val="19"/>
        </w:rPr>
        <w:t> </w:t>
      </w:r>
      <w:r>
        <w:rPr>
          <w:rFonts w:ascii="Calibri"/>
          <w:w w:val="105"/>
          <w:sz w:val="19"/>
        </w:rPr>
        <w:t>State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Plan</w:t>
      </w:r>
      <w:r>
        <w:rPr>
          <w:rFonts w:ascii="Calibri"/>
          <w:spacing w:val="-8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Amendment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for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Adults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8"/>
          <w:w w:val="105"/>
          <w:sz w:val="19"/>
        </w:rPr>
        <w:t> </w:t>
      </w:r>
      <w:r>
        <w:rPr>
          <w:rFonts w:ascii="Calibri"/>
          <w:w w:val="105"/>
          <w:sz w:val="19"/>
        </w:rPr>
        <w:t>Children</w:t>
      </w:r>
      <w:r>
        <w:rPr>
          <w:rFonts w:ascii="Calibri"/>
          <w:spacing w:val="-8"/>
          <w:w w:val="105"/>
          <w:sz w:val="19"/>
        </w:rPr>
        <w:t> </w:t>
      </w:r>
      <w:r>
        <w:rPr>
          <w:rFonts w:ascii="Calibri"/>
          <w:w w:val="105"/>
          <w:sz w:val="19"/>
        </w:rPr>
        <w:t>with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Severe</w:t>
      </w:r>
      <w:r>
        <w:rPr>
          <w:rFonts w:ascii="Calibri"/>
          <w:spacing w:val="-8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Persistent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Mental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Illness;</w:t>
      </w:r>
      <w:r>
        <w:rPr>
          <w:rFonts w:ascii="Calibri"/>
          <w:sz w:val="19"/>
        </w:rPr>
      </w:r>
    </w:p>
    <w:p>
      <w:pPr>
        <w:spacing w:line="253" w:lineRule="auto" w:before="13"/>
        <w:ind w:left="122" w:right="266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hyperlink r:id="rId129">
        <w:r>
          <w:rPr>
            <w:rFonts w:ascii="Calibri" w:hAnsi="Calibri" w:cs="Calibri" w:eastAsia="Calibri"/>
            <w:color w:val="0000FF"/>
            <w:w w:val="90"/>
            <w:sz w:val="19"/>
            <w:szCs w:val="19"/>
            <w:u w:val="single" w:color="0000FF"/>
          </w:rPr>
          <w:t>http://www.medicaid.gov/State-­‐</w:t>
        </w:r>
      </w:hyperlink>
      <w:r>
        <w:rPr>
          <w:rFonts w:ascii="Calibri" w:hAnsi="Calibri" w:cs="Calibri" w:eastAsia="Calibri"/>
          <w:color w:val="0000FF"/>
          <w:w w:val="90"/>
          <w:sz w:val="19"/>
          <w:szCs w:val="19"/>
          <w:u w:val="single" w:color="0000FF"/>
        </w:rPr>
        <w:t>Resource-­‐Center/Medicaid-­‐State-­‐Technical-­‐Assistance/Health-­‐Homes-­‐Technical-­‐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Assistance/Downloads/IOWA-­‐Approved-­‐2nd-­‐HH-­‐SPA-­‐.pdf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27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3"/>
        </w:rPr>
        <w:t>93</w:t>
      </w:r>
      <w:r>
        <w:rPr>
          <w:rFonts w:ascii="Calibri"/>
          <w:spacing w:val="2"/>
          <w:w w:val="105"/>
          <w:position w:val="10"/>
          <w:sz w:val="13"/>
        </w:rPr>
        <w:t> </w:t>
      </w:r>
      <w:r>
        <w:rPr>
          <w:rFonts w:ascii="Calibri"/>
          <w:w w:val="105"/>
          <w:sz w:val="19"/>
        </w:rPr>
        <w:t>Dept.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of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Health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Environment,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Kansas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Medical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Assistance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Program,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Provider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Manual,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Home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Health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Agency,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p.</w:t>
      </w:r>
      <w:r>
        <w:rPr>
          <w:rFonts w:ascii="Calibri"/>
          <w:sz w:val="19"/>
        </w:rPr>
      </w:r>
    </w:p>
    <w:p>
      <w:pPr>
        <w:spacing w:line="217" w:lineRule="exact" w:before="13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sz w:val="19"/>
        </w:rPr>
        <w:t>33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(Jan.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2013)</w:t>
      </w:r>
      <w:r>
        <w:rPr>
          <w:rFonts w:ascii="Calibri"/>
          <w:sz w:val="19"/>
        </w:rPr>
      </w:r>
    </w:p>
    <w:p>
      <w:pPr>
        <w:spacing w:line="244" w:lineRule="exact" w:before="13"/>
        <w:ind w:left="122" w:right="236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94 </w:t>
      </w:r>
      <w:r>
        <w:rPr>
          <w:rFonts w:ascii="Calibri" w:hAnsi="Calibri" w:cs="Calibri" w:eastAsia="Calibri"/>
          <w:spacing w:val="1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American</w:t>
      </w:r>
      <w:r>
        <w:rPr>
          <w:rFonts w:ascii="Calibri" w:hAnsi="Calibri" w:cs="Calibri" w:eastAsia="Calibri"/>
          <w:spacing w:val="2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Telemedicine</w:t>
      </w:r>
      <w:r>
        <w:rPr>
          <w:rFonts w:ascii="Calibri" w:hAnsi="Calibri" w:cs="Calibri" w:eastAsia="Calibri"/>
          <w:spacing w:val="2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Association,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2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Medicaid</w:t>
      </w:r>
      <w:r>
        <w:rPr>
          <w:rFonts w:ascii="Calibri" w:hAnsi="Calibri" w:cs="Calibri" w:eastAsia="Calibri"/>
          <w:spacing w:val="2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Best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Practice: </w:t>
      </w:r>
      <w:r>
        <w:rPr>
          <w:rFonts w:ascii="Calibri" w:hAnsi="Calibri" w:cs="Calibri" w:eastAsia="Calibri"/>
          <w:spacing w:val="40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Remote</w:t>
      </w:r>
      <w:r>
        <w:rPr>
          <w:rFonts w:ascii="Calibri" w:hAnsi="Calibri" w:cs="Calibri" w:eastAsia="Calibri"/>
          <w:spacing w:val="2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Patient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Monitoring</w:t>
      </w:r>
      <w:r>
        <w:rPr>
          <w:rFonts w:ascii="Calibri" w:hAnsi="Calibri" w:cs="Calibri" w:eastAsia="Calibri"/>
          <w:spacing w:val="20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and</w:t>
      </w:r>
      <w:r>
        <w:rPr>
          <w:rFonts w:ascii="Calibri" w:hAnsi="Calibri" w:cs="Calibri" w:eastAsia="Calibri"/>
          <w:spacing w:val="2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Home</w:t>
      </w:r>
      <w:r>
        <w:rPr>
          <w:rFonts w:ascii="Calibri" w:hAnsi="Calibri" w:cs="Calibri" w:eastAsia="Calibri"/>
          <w:spacing w:val="2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Video</w:t>
      </w:r>
      <w:r>
        <w:rPr>
          <w:rFonts w:ascii="Calibri" w:hAnsi="Calibri" w:cs="Calibri" w:eastAsia="Calibri"/>
          <w:spacing w:val="128"/>
          <w:w w:val="103"/>
          <w:sz w:val="19"/>
          <w:szCs w:val="19"/>
        </w:rPr>
        <w:t> </w:t>
      </w:r>
      <w:r>
        <w:rPr>
          <w:rFonts w:ascii="Calibri" w:hAnsi="Calibri" w:cs="Calibri" w:eastAsia="Calibri"/>
          <w:w w:val="90"/>
          <w:sz w:val="19"/>
          <w:szCs w:val="19"/>
        </w:rPr>
        <w:t>Visits.   </w:t>
      </w:r>
      <w:r>
        <w:rPr>
          <w:rFonts w:ascii="Calibri" w:hAnsi="Calibri" w:cs="Calibri" w:eastAsia="Calibri"/>
          <w:spacing w:val="11"/>
          <w:w w:val="90"/>
          <w:sz w:val="19"/>
          <w:szCs w:val="19"/>
        </w:rPr>
        <w:t> </w:t>
      </w:r>
      <w:r>
        <w:rPr>
          <w:rFonts w:ascii="Calibri" w:hAnsi="Calibri" w:cs="Calibri" w:eastAsia="Calibri"/>
          <w:w w:val="90"/>
          <w:sz w:val="19"/>
          <w:szCs w:val="19"/>
        </w:rPr>
        <w:t>July   </w:t>
      </w:r>
      <w:r>
        <w:rPr>
          <w:rFonts w:ascii="Calibri" w:hAnsi="Calibri" w:cs="Calibri" w:eastAsia="Calibri"/>
          <w:spacing w:val="12"/>
          <w:w w:val="90"/>
          <w:sz w:val="19"/>
          <w:szCs w:val="19"/>
        </w:rPr>
        <w:t> </w:t>
      </w:r>
      <w:r>
        <w:rPr>
          <w:rFonts w:ascii="Calibri" w:hAnsi="Calibri" w:cs="Calibri" w:eastAsia="Calibri"/>
          <w:w w:val="90"/>
          <w:sz w:val="19"/>
          <w:szCs w:val="19"/>
        </w:rPr>
        <w:t>2013;   </w:t>
      </w:r>
      <w:r>
        <w:rPr>
          <w:rFonts w:ascii="Calibri" w:hAnsi="Calibri" w:cs="Calibri" w:eastAsia="Calibri"/>
          <w:spacing w:val="12"/>
          <w:w w:val="90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12"/>
          <w:w w:val="90"/>
          <w:sz w:val="19"/>
          <w:szCs w:val="19"/>
        </w:rPr>
      </w:r>
      <w:hyperlink r:id="rId93">
        <w:r>
          <w:rPr>
            <w:rFonts w:ascii="Calibri" w:hAnsi="Calibri" w:cs="Calibri" w:eastAsia="Calibri"/>
            <w:color w:val="0000FF"/>
            <w:w w:val="90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w w:val="90"/>
          <w:sz w:val="19"/>
          <w:szCs w:val="19"/>
          <w:u w:val="single" w:color="0000FF"/>
        </w:rPr>
        <w:t>source/policy/state-­‐medicaid-­‐best-­‐practice-­‐-­‐-­‐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remote-­‐patient-­‐monitoring-­‐and-­‐home-­‐video-­‐visits.pdf?sfvrsn=6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4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4"/>
          <w:szCs w:val="14"/>
        </w:rPr>
        <w:t>95</w:t>
      </w:r>
      <w:r>
        <w:rPr>
          <w:rFonts w:ascii="Calibri" w:hAnsi="Calibri" w:cs="Calibri" w:eastAsia="Calibri"/>
          <w:spacing w:val="7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z w:val="19"/>
          <w:szCs w:val="19"/>
        </w:rPr>
        <w:t>KY</w:t>
      </w:r>
      <w:r>
        <w:rPr>
          <w:rFonts w:ascii="Calibri" w:hAnsi="Calibri" w:cs="Calibri" w:eastAsia="Calibri"/>
          <w:spacing w:val="-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Revised</w:t>
      </w:r>
      <w:r>
        <w:rPr>
          <w:rFonts w:ascii="Calibri" w:hAnsi="Calibri" w:cs="Calibri" w:eastAsia="Calibri"/>
          <w:spacing w:val="-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Statutes</w:t>
      </w:r>
      <w:r>
        <w:rPr>
          <w:rFonts w:ascii="Calibri" w:hAnsi="Calibri" w:cs="Calibri" w:eastAsia="Calibri"/>
          <w:spacing w:val="-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§</w:t>
      </w:r>
      <w:r>
        <w:rPr>
          <w:rFonts w:ascii="Calibri" w:hAnsi="Calibri" w:cs="Calibri" w:eastAsia="Calibri"/>
          <w:spacing w:val="-6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304.17A-­‐138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2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96</w:t>
      </w:r>
      <w:r>
        <w:rPr>
          <w:rFonts w:ascii="Calibri" w:hAnsi="Calibri" w:cs="Calibri" w:eastAsia="Calibri"/>
          <w:spacing w:val="26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KY</w:t>
      </w:r>
      <w:r>
        <w:rPr>
          <w:rFonts w:ascii="Calibri" w:hAnsi="Calibri" w:cs="Calibri" w:eastAsia="Calibri"/>
          <w:spacing w:val="16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Revised</w:t>
      </w:r>
      <w:r>
        <w:rPr>
          <w:rFonts w:ascii="Calibri" w:hAnsi="Calibri" w:cs="Calibri" w:eastAsia="Calibri"/>
          <w:spacing w:val="1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Statutes</w:t>
      </w:r>
      <w:r>
        <w:rPr>
          <w:rFonts w:ascii="Calibri" w:hAnsi="Calibri" w:cs="Calibri" w:eastAsia="Calibri"/>
          <w:spacing w:val="1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§</w:t>
      </w:r>
      <w:r>
        <w:rPr>
          <w:rFonts w:ascii="Calibri" w:hAnsi="Calibri" w:cs="Calibri" w:eastAsia="Calibri"/>
          <w:spacing w:val="16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205.559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74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4"/>
        </w:rPr>
        <w:t>97</w:t>
      </w:r>
      <w:r>
        <w:rPr>
          <w:rFonts w:ascii="Calibri"/>
          <w:spacing w:val="26"/>
          <w:position w:val="10"/>
          <w:sz w:val="14"/>
        </w:rPr>
        <w:t> </w:t>
      </w:r>
      <w:r>
        <w:rPr>
          <w:rFonts w:ascii="Calibri"/>
          <w:sz w:val="19"/>
        </w:rPr>
        <w:t>907</w:t>
      </w:r>
      <w:r>
        <w:rPr>
          <w:rFonts w:ascii="Calibri"/>
          <w:spacing w:val="13"/>
          <w:sz w:val="19"/>
        </w:rPr>
        <w:t> </w:t>
      </w:r>
      <w:r>
        <w:rPr>
          <w:rFonts w:ascii="Calibri"/>
          <w:sz w:val="19"/>
        </w:rPr>
        <w:t>KAR</w:t>
      </w:r>
      <w:r>
        <w:rPr>
          <w:rFonts w:ascii="Calibri"/>
          <w:spacing w:val="14"/>
          <w:sz w:val="19"/>
        </w:rPr>
        <w:t> </w:t>
      </w:r>
      <w:r>
        <w:rPr>
          <w:rFonts w:ascii="Calibri"/>
          <w:sz w:val="19"/>
        </w:rPr>
        <w:t>3:170</w:t>
      </w:r>
      <w:r>
        <w:rPr>
          <w:rFonts w:ascii="Calibri"/>
          <w:sz w:val="19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tabs>
          <w:tab w:pos="6952" w:val="left" w:leader="none"/>
        </w:tabs>
        <w:spacing w:line="252" w:lineRule="auto" w:before="190"/>
        <w:ind w:left="122" w:right="1153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98   </w:t>
      </w:r>
      <w:r>
        <w:rPr>
          <w:rFonts w:ascii="Calibri" w:hAnsi="Calibri" w:cs="Calibri" w:eastAsia="Calibri"/>
          <w:spacing w:val="6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American</w:t>
      </w:r>
      <w:r>
        <w:rPr>
          <w:rFonts w:ascii="Calibri" w:hAnsi="Calibri" w:cs="Calibri" w:eastAsia="Calibri"/>
          <w:spacing w:val="2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Telemedicine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Association,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Medicaid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Best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Practice: </w:t>
      </w:r>
      <w:r>
        <w:rPr>
          <w:rFonts w:ascii="Calibri" w:hAnsi="Calibri" w:cs="Calibri" w:eastAsia="Calibri"/>
          <w:spacing w:val="4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Telerehabilitation.</w:t>
      </w:r>
      <w:r>
        <w:rPr>
          <w:rFonts w:ascii="Calibri" w:hAnsi="Calibri" w:cs="Calibri" w:eastAsia="Calibri"/>
          <w:spacing w:val="2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January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2014;</w:t>
      </w:r>
      <w:r>
        <w:rPr>
          <w:rFonts w:ascii="Calibri" w:hAnsi="Calibri" w:cs="Calibri" w:eastAsia="Calibri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hyperlink r:id="rId93">
        <w:r>
          <w:rPr>
            <w:rFonts w:ascii="Calibri" w:hAnsi="Calibri" w:cs="Calibri" w:eastAsia="Calibri"/>
            <w:color w:val="0000FF"/>
            <w:w w:val="95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w w:val="95"/>
          <w:sz w:val="19"/>
          <w:szCs w:val="19"/>
          <w:u w:val="single" w:color="0000FF"/>
        </w:rPr>
        <w:t>source/policy/state-­‐medicaid-­‐best-­‐practice-­‐-­‐-­‐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telerehabilitation.pdf?sfvrsn=6</w:t>
      </w:r>
      <w:r>
        <w:rPr>
          <w:rFonts w:ascii="Times New Roman" w:hAnsi="Times New Roman" w:cs="Times New Roman" w:eastAsia="Times New Roman"/>
          <w:color w:val="0000FF"/>
          <w:w w:val="103"/>
          <w:sz w:val="19"/>
          <w:szCs w:val="19"/>
          <w:u w:val="single" w:color="0000FF"/>
        </w:rPr>
        <w:t> </w:t>
      </w:r>
      <w:r>
        <w:rPr>
          <w:rFonts w:ascii="Times New Roman" w:hAnsi="Times New Roman" w:cs="Times New Roman" w:eastAsia="Times New Roman"/>
          <w:color w:val="0000FF"/>
          <w:sz w:val="19"/>
          <w:szCs w:val="19"/>
          <w:u w:val="single" w:color="0000FF"/>
        </w:rPr>
        <w:tab/>
      </w:r>
      <w:r>
        <w:rPr>
          <w:rFonts w:ascii="Times New Roman" w:hAnsi="Times New Roman" w:cs="Times New Roman" w:eastAsia="Times New Roman"/>
          <w:color w:val="0000FF"/>
          <w:sz w:val="19"/>
          <w:szCs w:val="19"/>
        </w:rPr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after="0" w:line="252" w:lineRule="auto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pgSz w:w="12240" w:h="15840"/>
          <w:pgMar w:header="760" w:footer="1286" w:top="1680" w:bottom="1480" w:left="1320" w:right="1320"/>
        </w:sectPr>
      </w:pPr>
    </w:p>
    <w:p>
      <w:pPr>
        <w:spacing w:line="252" w:lineRule="auto" w:before="63"/>
        <w:ind w:left="122" w:right="20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99 </w:t>
      </w:r>
      <w:r>
        <w:rPr>
          <w:rFonts w:ascii="Calibri" w:hAnsi="Calibri" w:cs="Calibri" w:eastAsia="Calibri"/>
          <w:spacing w:val="1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American</w:t>
      </w:r>
      <w:r>
        <w:rPr>
          <w:rFonts w:ascii="Calibri" w:hAnsi="Calibri" w:cs="Calibri" w:eastAsia="Calibri"/>
          <w:spacing w:val="2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Telemedicine</w:t>
      </w:r>
      <w:r>
        <w:rPr>
          <w:rFonts w:ascii="Calibri" w:hAnsi="Calibri" w:cs="Calibri" w:eastAsia="Calibri"/>
          <w:spacing w:val="20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Association,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Medicaid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Best</w:t>
      </w:r>
      <w:r>
        <w:rPr>
          <w:rFonts w:ascii="Calibri" w:hAnsi="Calibri" w:cs="Calibri" w:eastAsia="Calibri"/>
          <w:spacing w:val="20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Practice: </w:t>
      </w:r>
      <w:r>
        <w:rPr>
          <w:rFonts w:ascii="Calibri" w:hAnsi="Calibri" w:cs="Calibri" w:eastAsia="Calibri"/>
          <w:spacing w:val="4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Managed</w:t>
      </w:r>
      <w:r>
        <w:rPr>
          <w:rFonts w:ascii="Calibri" w:hAnsi="Calibri" w:cs="Calibri" w:eastAsia="Calibri"/>
          <w:spacing w:val="2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Care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and</w:t>
      </w:r>
      <w:r>
        <w:rPr>
          <w:rFonts w:ascii="Calibri" w:hAnsi="Calibri" w:cs="Calibri" w:eastAsia="Calibri"/>
          <w:spacing w:val="20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Telehealth.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January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2014;</w:t>
      </w:r>
      <w:r>
        <w:rPr>
          <w:rFonts w:ascii="Calibri" w:hAnsi="Calibri" w:cs="Calibri" w:eastAsia="Calibri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hyperlink r:id="rId93">
        <w:r>
          <w:rPr>
            <w:rFonts w:ascii="Calibri" w:hAnsi="Calibri" w:cs="Calibri" w:eastAsia="Calibri"/>
            <w:color w:val="0000FF"/>
            <w:w w:val="95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w w:val="95"/>
          <w:sz w:val="19"/>
          <w:szCs w:val="19"/>
          <w:u w:val="single" w:color="0000FF"/>
        </w:rPr>
        <w:t>source/policy/state-­‐medicaid-­‐best-­‐practice-­‐managed-­‐care-­‐and-­‐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telehealth.pdf?sfvrsn=6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28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3"/>
        </w:rPr>
        <w:t>100</w:t>
      </w:r>
      <w:r>
        <w:rPr>
          <w:rFonts w:ascii="Calibri"/>
          <w:spacing w:val="21"/>
          <w:position w:val="10"/>
          <w:sz w:val="13"/>
        </w:rPr>
        <w:t> </w:t>
      </w:r>
      <w:r>
        <w:rPr>
          <w:rFonts w:ascii="Calibri"/>
          <w:sz w:val="19"/>
        </w:rPr>
        <w:t>HCR</w:t>
      </w:r>
      <w:r>
        <w:rPr>
          <w:rFonts w:ascii="Calibri"/>
          <w:spacing w:val="13"/>
          <w:sz w:val="19"/>
        </w:rPr>
        <w:t> </w:t>
      </w:r>
      <w:r>
        <w:rPr>
          <w:rFonts w:ascii="Calibri"/>
          <w:sz w:val="19"/>
        </w:rPr>
        <w:t>No.</w:t>
      </w:r>
      <w:r>
        <w:rPr>
          <w:rFonts w:ascii="Calibri"/>
          <w:spacing w:val="12"/>
          <w:sz w:val="19"/>
        </w:rPr>
        <w:t> </w:t>
      </w:r>
      <w:r>
        <w:rPr>
          <w:rFonts w:ascii="Calibri"/>
          <w:sz w:val="19"/>
        </w:rPr>
        <w:t>88;</w:t>
      </w:r>
      <w:r>
        <w:rPr>
          <w:rFonts w:ascii="Calibri"/>
          <w:sz w:val="19"/>
        </w:rPr>
      </w:r>
    </w:p>
    <w:p>
      <w:pPr>
        <w:spacing w:line="253" w:lineRule="auto" w:before="13"/>
        <w:ind w:left="122" w:right="139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https://</w:t>
      </w:r>
      <w:r>
        <w:rPr>
          <w:rFonts w:ascii="Calibri" w:hAnsi="Calibri" w:cs="Calibri" w:eastAsia="Calibri"/>
          <w:color w:val="0000FF"/>
          <w:spacing w:val="1"/>
          <w:sz w:val="19"/>
          <w:szCs w:val="19"/>
          <w:u w:val="single" w:color="0000FF"/>
        </w:rPr>
        <w:t>www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.legis.la.gov</w:t>
      </w:r>
      <w:r>
        <w:rPr>
          <w:rFonts w:ascii="Calibri" w:hAnsi="Calibri" w:cs="Calibri" w:eastAsia="Calibri"/>
          <w:color w:val="0000FF"/>
          <w:spacing w:val="1"/>
          <w:sz w:val="19"/>
          <w:szCs w:val="19"/>
          <w:u w:val="single" w:color="0000FF"/>
        </w:rPr>
        <w:t>%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2Flegis</w:t>
      </w:r>
      <w:r>
        <w:rPr>
          <w:rFonts w:ascii="Calibri" w:hAnsi="Calibri" w:cs="Calibri" w:eastAsia="Calibri"/>
          <w:color w:val="0000FF"/>
          <w:spacing w:val="1"/>
          <w:sz w:val="19"/>
          <w:szCs w:val="19"/>
          <w:u w:val="single" w:color="0000FF"/>
        </w:rPr>
        <w:t>%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2FVie</w:t>
      </w:r>
      <w:r>
        <w:rPr>
          <w:rFonts w:ascii="Calibri" w:hAnsi="Calibri" w:cs="Calibri" w:eastAsia="Calibri"/>
          <w:color w:val="0000FF"/>
          <w:spacing w:val="1"/>
          <w:sz w:val="19"/>
          <w:szCs w:val="19"/>
          <w:u w:val="single" w:color="0000FF"/>
        </w:rPr>
        <w:t>w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Docu</w:t>
      </w:r>
      <w:r>
        <w:rPr>
          <w:rFonts w:ascii="Calibri" w:hAnsi="Calibri" w:cs="Calibri" w:eastAsia="Calibri"/>
          <w:color w:val="0000FF"/>
          <w:spacing w:val="1"/>
          <w:sz w:val="19"/>
          <w:szCs w:val="19"/>
          <w:u w:val="single" w:color="0000FF"/>
        </w:rPr>
        <w:t>m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ent.aspx</w:t>
      </w:r>
      <w:r>
        <w:rPr>
          <w:rFonts w:ascii="Calibri" w:hAnsi="Calibri" w:cs="Calibri" w:eastAsia="Calibri"/>
          <w:color w:val="0000FF"/>
          <w:spacing w:val="1"/>
          <w:sz w:val="19"/>
          <w:szCs w:val="19"/>
          <w:u w:val="single" w:color="0000FF"/>
        </w:rPr>
        <w:t>%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3Fd</w:t>
      </w:r>
      <w:r>
        <w:rPr>
          <w:rFonts w:ascii="Calibri" w:hAnsi="Calibri" w:cs="Calibri" w:eastAsia="Calibri"/>
          <w:color w:val="0000FF"/>
          <w:spacing w:val="1"/>
          <w:sz w:val="19"/>
          <w:szCs w:val="19"/>
          <w:u w:val="single" w:color="0000FF"/>
        </w:rPr>
        <w:t>%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3D898417</w:t>
      </w:r>
      <w:r>
        <w:rPr>
          <w:rFonts w:ascii="Calibri" w:hAnsi="Calibri" w:cs="Calibri" w:eastAsia="Calibri"/>
          <w:color w:val="0000FF"/>
          <w:spacing w:val="1"/>
          <w:sz w:val="19"/>
          <w:szCs w:val="19"/>
          <w:u w:val="single" w:color="0000FF"/>
        </w:rPr>
        <w:t>&amp;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usg=AF</w:t>
      </w:r>
      <w:r>
        <w:rPr>
          <w:rFonts w:ascii="Calibri" w:hAnsi="Calibri" w:cs="Calibri" w:eastAsia="Calibri"/>
          <w:color w:val="0000FF"/>
          <w:spacing w:val="1"/>
          <w:sz w:val="19"/>
          <w:szCs w:val="19"/>
          <w:u w:val="single" w:color="0000FF"/>
        </w:rPr>
        <w:t>Q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jC</w:t>
      </w:r>
      <w:r>
        <w:rPr>
          <w:rFonts w:ascii="Calibri" w:hAnsi="Calibri" w:cs="Calibri" w:eastAsia="Calibri"/>
          <w:color w:val="0000FF"/>
          <w:spacing w:val="1"/>
          <w:sz w:val="19"/>
          <w:szCs w:val="19"/>
          <w:u w:val="single" w:color="0000FF"/>
        </w:rPr>
        <w:t>N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EvK6diYXFnhdLdLiuq</w:t>
      </w:r>
      <w:r>
        <w:rPr>
          <w:rFonts w:ascii="Calibri" w:hAnsi="Calibri" w:cs="Calibri" w:eastAsia="Calibri"/>
          <w:color w:val="0000FF"/>
          <w:spacing w:val="1"/>
          <w:sz w:val="19"/>
          <w:szCs w:val="19"/>
          <w:u w:val="single" w:color="0000FF"/>
        </w:rPr>
        <w:t>W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nK</w:t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Tw9-­‐tvA&amp;sig2=sjaC-­‐9r0NOzFI-­‐8M2OCuJA&amp;cad=rja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32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3"/>
        </w:rPr>
        <w:t>101</w:t>
      </w:r>
      <w:r>
        <w:rPr>
          <w:rFonts w:ascii="Calibri"/>
          <w:spacing w:val="2"/>
          <w:w w:val="105"/>
          <w:position w:val="10"/>
          <w:sz w:val="13"/>
        </w:rPr>
        <w:t> </w:t>
      </w:r>
      <w:r>
        <w:rPr>
          <w:rFonts w:ascii="Calibri"/>
          <w:w w:val="105"/>
          <w:sz w:val="19"/>
        </w:rPr>
        <w:t>LA</w:t>
      </w:r>
      <w:r>
        <w:rPr>
          <w:rFonts w:ascii="Calibri"/>
          <w:spacing w:val="-8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Department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of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Health</w:t>
      </w:r>
      <w:r>
        <w:rPr>
          <w:rFonts w:ascii="Calibri"/>
          <w:spacing w:val="-8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8"/>
          <w:w w:val="105"/>
          <w:sz w:val="19"/>
        </w:rPr>
        <w:t> </w:t>
      </w:r>
      <w:r>
        <w:rPr>
          <w:rFonts w:ascii="Calibri"/>
          <w:w w:val="105"/>
          <w:sz w:val="19"/>
        </w:rPr>
        <w:t>Hospitals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Report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to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House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8"/>
          <w:w w:val="105"/>
          <w:sz w:val="19"/>
        </w:rPr>
        <w:t> </w:t>
      </w:r>
      <w:r>
        <w:rPr>
          <w:rFonts w:ascii="Calibri"/>
          <w:w w:val="105"/>
          <w:sz w:val="19"/>
        </w:rPr>
        <w:t>Senate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Committees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on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Health</w:t>
      </w:r>
      <w:r>
        <w:rPr>
          <w:rFonts w:ascii="Calibri"/>
          <w:spacing w:val="-8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8"/>
          <w:w w:val="105"/>
          <w:sz w:val="19"/>
        </w:rPr>
        <w:t> </w:t>
      </w:r>
      <w:r>
        <w:rPr>
          <w:rFonts w:ascii="Calibri"/>
          <w:w w:val="105"/>
          <w:sz w:val="19"/>
        </w:rPr>
        <w:t>Welfare,</w:t>
      </w:r>
      <w:r>
        <w:rPr>
          <w:rFonts w:ascii="Calibri"/>
          <w:sz w:val="19"/>
        </w:rPr>
      </w:r>
    </w:p>
    <w:p>
      <w:pPr>
        <w:spacing w:line="217" w:lineRule="exact" w:before="13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sz w:val="19"/>
          <w:szCs w:val="19"/>
        </w:rPr>
        <w:t>January</w:t>
      </w:r>
      <w:r>
        <w:rPr>
          <w:rFonts w:ascii="Calibri" w:hAnsi="Calibri" w:cs="Calibri" w:eastAsia="Calibri"/>
          <w:spacing w:val="3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20,</w:t>
      </w:r>
      <w:r>
        <w:rPr>
          <w:rFonts w:ascii="Calibri" w:hAnsi="Calibri" w:cs="Calibri" w:eastAsia="Calibri"/>
          <w:spacing w:val="3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2013;</w:t>
      </w:r>
      <w:r>
        <w:rPr>
          <w:rFonts w:ascii="Calibri" w:hAnsi="Calibri" w:cs="Calibri" w:eastAsia="Calibri"/>
          <w:spacing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34"/>
          <w:sz w:val="19"/>
          <w:szCs w:val="19"/>
        </w:rPr>
      </w:r>
      <w:hyperlink r:id="rId130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http://www.dhh.louisiana.gov/assets/docs/LegisReports/HCR96-­‐</w:t>
        </w:r>
      </w:hyperlink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2013.pdf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60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3"/>
        </w:rPr>
        <w:t>102</w:t>
      </w:r>
      <w:r>
        <w:rPr>
          <w:rFonts w:ascii="Calibri"/>
          <w:spacing w:val="21"/>
          <w:position w:val="10"/>
          <w:sz w:val="13"/>
        </w:rPr>
        <w:t> </w:t>
      </w:r>
      <w:r>
        <w:rPr>
          <w:rFonts w:ascii="Calibri"/>
          <w:sz w:val="19"/>
        </w:rPr>
        <w:t>HCR</w:t>
      </w:r>
      <w:r>
        <w:rPr>
          <w:rFonts w:ascii="Calibri"/>
          <w:spacing w:val="13"/>
          <w:sz w:val="19"/>
        </w:rPr>
        <w:t> </w:t>
      </w:r>
      <w:r>
        <w:rPr>
          <w:rFonts w:ascii="Calibri"/>
          <w:sz w:val="19"/>
        </w:rPr>
        <w:t>No.</w:t>
      </w:r>
      <w:r>
        <w:rPr>
          <w:rFonts w:ascii="Calibri"/>
          <w:spacing w:val="12"/>
          <w:sz w:val="19"/>
        </w:rPr>
        <w:t> </w:t>
      </w:r>
      <w:r>
        <w:rPr>
          <w:rFonts w:ascii="Calibri"/>
          <w:sz w:val="19"/>
        </w:rPr>
        <w:t>88;</w:t>
      </w:r>
      <w:r>
        <w:rPr>
          <w:rFonts w:ascii="Calibri"/>
          <w:sz w:val="19"/>
        </w:rPr>
      </w:r>
    </w:p>
    <w:p>
      <w:pPr>
        <w:spacing w:line="248" w:lineRule="auto" w:before="13"/>
        <w:ind w:left="122" w:right="139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https://</w:t>
      </w:r>
      <w:r>
        <w:rPr>
          <w:rFonts w:ascii="Calibri" w:hAnsi="Calibri" w:cs="Calibri" w:eastAsia="Calibri"/>
          <w:color w:val="0000FF"/>
          <w:spacing w:val="1"/>
          <w:sz w:val="19"/>
          <w:szCs w:val="19"/>
          <w:u w:val="single" w:color="0000FF"/>
        </w:rPr>
        <w:t>www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.legis.la.gov</w:t>
      </w:r>
      <w:r>
        <w:rPr>
          <w:rFonts w:ascii="Calibri" w:hAnsi="Calibri" w:cs="Calibri" w:eastAsia="Calibri"/>
          <w:color w:val="0000FF"/>
          <w:spacing w:val="1"/>
          <w:sz w:val="19"/>
          <w:szCs w:val="19"/>
          <w:u w:val="single" w:color="0000FF"/>
        </w:rPr>
        <w:t>%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2Flegis</w:t>
      </w:r>
      <w:r>
        <w:rPr>
          <w:rFonts w:ascii="Calibri" w:hAnsi="Calibri" w:cs="Calibri" w:eastAsia="Calibri"/>
          <w:color w:val="0000FF"/>
          <w:spacing w:val="1"/>
          <w:sz w:val="19"/>
          <w:szCs w:val="19"/>
          <w:u w:val="single" w:color="0000FF"/>
        </w:rPr>
        <w:t>%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2FVie</w:t>
      </w:r>
      <w:r>
        <w:rPr>
          <w:rFonts w:ascii="Calibri" w:hAnsi="Calibri" w:cs="Calibri" w:eastAsia="Calibri"/>
          <w:color w:val="0000FF"/>
          <w:spacing w:val="1"/>
          <w:sz w:val="19"/>
          <w:szCs w:val="19"/>
          <w:u w:val="single" w:color="0000FF"/>
        </w:rPr>
        <w:t>w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Docu</w:t>
      </w:r>
      <w:r>
        <w:rPr>
          <w:rFonts w:ascii="Calibri" w:hAnsi="Calibri" w:cs="Calibri" w:eastAsia="Calibri"/>
          <w:color w:val="0000FF"/>
          <w:spacing w:val="1"/>
          <w:sz w:val="19"/>
          <w:szCs w:val="19"/>
          <w:u w:val="single" w:color="0000FF"/>
        </w:rPr>
        <w:t>m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ent.aspx</w:t>
      </w:r>
      <w:r>
        <w:rPr>
          <w:rFonts w:ascii="Calibri" w:hAnsi="Calibri" w:cs="Calibri" w:eastAsia="Calibri"/>
          <w:color w:val="0000FF"/>
          <w:spacing w:val="1"/>
          <w:sz w:val="19"/>
          <w:szCs w:val="19"/>
          <w:u w:val="single" w:color="0000FF"/>
        </w:rPr>
        <w:t>%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3Fd</w:t>
      </w:r>
      <w:r>
        <w:rPr>
          <w:rFonts w:ascii="Calibri" w:hAnsi="Calibri" w:cs="Calibri" w:eastAsia="Calibri"/>
          <w:color w:val="0000FF"/>
          <w:spacing w:val="1"/>
          <w:sz w:val="19"/>
          <w:szCs w:val="19"/>
          <w:u w:val="single" w:color="0000FF"/>
        </w:rPr>
        <w:t>%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3D898417</w:t>
      </w:r>
      <w:r>
        <w:rPr>
          <w:rFonts w:ascii="Calibri" w:hAnsi="Calibri" w:cs="Calibri" w:eastAsia="Calibri"/>
          <w:color w:val="0000FF"/>
          <w:spacing w:val="1"/>
          <w:sz w:val="19"/>
          <w:szCs w:val="19"/>
          <w:u w:val="single" w:color="0000FF"/>
        </w:rPr>
        <w:t>&amp;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usg=AF</w:t>
      </w:r>
      <w:r>
        <w:rPr>
          <w:rFonts w:ascii="Calibri" w:hAnsi="Calibri" w:cs="Calibri" w:eastAsia="Calibri"/>
          <w:color w:val="0000FF"/>
          <w:spacing w:val="1"/>
          <w:sz w:val="19"/>
          <w:szCs w:val="19"/>
          <w:u w:val="single" w:color="0000FF"/>
        </w:rPr>
        <w:t>Q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jC</w:t>
      </w:r>
      <w:r>
        <w:rPr>
          <w:rFonts w:ascii="Calibri" w:hAnsi="Calibri" w:cs="Calibri" w:eastAsia="Calibri"/>
          <w:color w:val="0000FF"/>
          <w:spacing w:val="1"/>
          <w:sz w:val="19"/>
          <w:szCs w:val="19"/>
          <w:u w:val="single" w:color="0000FF"/>
        </w:rPr>
        <w:t>N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EvK6diYXFnhdLdLiuq</w:t>
      </w:r>
      <w:r>
        <w:rPr>
          <w:rFonts w:ascii="Calibri" w:hAnsi="Calibri" w:cs="Calibri" w:eastAsia="Calibri"/>
          <w:color w:val="0000FF"/>
          <w:spacing w:val="1"/>
          <w:sz w:val="19"/>
          <w:szCs w:val="19"/>
          <w:u w:val="single" w:color="0000FF"/>
        </w:rPr>
        <w:t>W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nK</w:t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Tw9-­‐tvA&amp;sig2=sjaC-­‐9r0NOzFI-­‐8M2OCuJA&amp;cad=rja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8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4"/>
        </w:rPr>
        <w:t>103</w:t>
      </w:r>
      <w:r>
        <w:rPr>
          <w:rFonts w:ascii="Calibri"/>
          <w:spacing w:val="30"/>
          <w:position w:val="10"/>
          <w:sz w:val="14"/>
        </w:rPr>
        <w:t> </w:t>
      </w:r>
      <w:r>
        <w:rPr>
          <w:rFonts w:ascii="Calibri"/>
          <w:sz w:val="19"/>
        </w:rPr>
        <w:t>LA</w:t>
      </w:r>
      <w:r>
        <w:rPr>
          <w:rFonts w:ascii="Calibri"/>
          <w:spacing w:val="19"/>
          <w:sz w:val="19"/>
        </w:rPr>
        <w:t> </w:t>
      </w:r>
      <w:r>
        <w:rPr>
          <w:rFonts w:ascii="Calibri"/>
          <w:sz w:val="19"/>
        </w:rPr>
        <w:t>Revised</w:t>
      </w:r>
      <w:r>
        <w:rPr>
          <w:rFonts w:ascii="Calibri"/>
          <w:spacing w:val="19"/>
          <w:sz w:val="19"/>
        </w:rPr>
        <w:t> </w:t>
      </w:r>
      <w:r>
        <w:rPr>
          <w:rFonts w:ascii="Calibri"/>
          <w:sz w:val="19"/>
        </w:rPr>
        <w:t>Statutes</w:t>
      </w:r>
      <w:r>
        <w:rPr>
          <w:rFonts w:ascii="Calibri"/>
          <w:spacing w:val="18"/>
          <w:sz w:val="19"/>
        </w:rPr>
        <w:t> </w:t>
      </w:r>
      <w:r>
        <w:rPr>
          <w:rFonts w:ascii="Calibri"/>
          <w:sz w:val="19"/>
        </w:rPr>
        <w:t>22:1821</w:t>
      </w:r>
      <w:r>
        <w:rPr>
          <w:rFonts w:ascii="Calibri"/>
          <w:sz w:val="19"/>
        </w:rPr>
      </w:r>
    </w:p>
    <w:p>
      <w:pPr>
        <w:spacing w:line="269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4"/>
          <w:szCs w:val="14"/>
        </w:rPr>
        <w:t>104</w:t>
      </w:r>
      <w:r>
        <w:rPr>
          <w:rFonts w:ascii="Calibri" w:hAnsi="Calibri" w:cs="Calibri" w:eastAsia="Calibri"/>
          <w:spacing w:val="6"/>
          <w:w w:val="105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La.</w:t>
      </w:r>
      <w:r>
        <w:rPr>
          <w:rFonts w:ascii="Calibri" w:hAnsi="Calibri" w:cs="Calibri" w:eastAsia="Calibri"/>
          <w:spacing w:val="-7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Admin.</w:t>
      </w:r>
      <w:r>
        <w:rPr>
          <w:rFonts w:ascii="Calibri" w:hAnsi="Calibri" w:cs="Calibri" w:eastAsia="Calibri"/>
          <w:spacing w:val="-7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Code</w:t>
      </w:r>
      <w:r>
        <w:rPr>
          <w:rFonts w:ascii="Calibri" w:hAnsi="Calibri" w:cs="Calibri" w:eastAsia="Calibri"/>
          <w:spacing w:val="-6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tit.</w:t>
      </w:r>
      <w:r>
        <w:rPr>
          <w:rFonts w:ascii="Calibri" w:hAnsi="Calibri" w:cs="Calibri" w:eastAsia="Calibri"/>
          <w:spacing w:val="-8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46,</w:t>
      </w:r>
      <w:r>
        <w:rPr>
          <w:rFonts w:ascii="Calibri" w:hAnsi="Calibri" w:cs="Calibri" w:eastAsia="Calibri"/>
          <w:spacing w:val="-7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§</w:t>
      </w:r>
      <w:r>
        <w:rPr>
          <w:rFonts w:ascii="Calibri" w:hAnsi="Calibri" w:cs="Calibri" w:eastAsia="Calibri"/>
          <w:spacing w:val="-6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7507</w:t>
      </w:r>
      <w:r>
        <w:rPr>
          <w:rFonts w:ascii="Calibri" w:hAnsi="Calibri" w:cs="Calibri" w:eastAsia="Calibri"/>
          <w:spacing w:val="-7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and</w:t>
      </w:r>
      <w:r>
        <w:rPr>
          <w:rFonts w:ascii="Calibri" w:hAnsi="Calibri" w:cs="Calibri" w:eastAsia="Calibri"/>
          <w:spacing w:val="-6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7511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64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4"/>
          <w:szCs w:val="14"/>
        </w:rPr>
        <w:t>105</w:t>
      </w:r>
      <w:r>
        <w:rPr>
          <w:rFonts w:ascii="Calibri" w:hAnsi="Calibri" w:cs="Calibri" w:eastAsia="Calibri"/>
          <w:spacing w:val="-8"/>
          <w:w w:val="105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LA</w:t>
      </w:r>
      <w:r>
        <w:rPr>
          <w:rFonts w:ascii="Calibri" w:hAnsi="Calibri" w:cs="Calibri" w:eastAsia="Calibri"/>
          <w:spacing w:val="-19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Dept.</w:t>
      </w:r>
      <w:r>
        <w:rPr>
          <w:rFonts w:ascii="Calibri" w:hAnsi="Calibri" w:cs="Calibri" w:eastAsia="Calibri"/>
          <w:spacing w:val="-2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of</w:t>
      </w:r>
      <w:r>
        <w:rPr>
          <w:rFonts w:ascii="Calibri" w:hAnsi="Calibri" w:cs="Calibri" w:eastAsia="Calibri"/>
          <w:spacing w:val="-2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Health</w:t>
      </w:r>
      <w:r>
        <w:rPr>
          <w:rFonts w:ascii="Calibri" w:hAnsi="Calibri" w:cs="Calibri" w:eastAsia="Calibri"/>
          <w:spacing w:val="-19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and</w:t>
      </w:r>
      <w:r>
        <w:rPr>
          <w:rFonts w:ascii="Calibri" w:hAnsi="Calibri" w:cs="Calibri" w:eastAsia="Calibri"/>
          <w:spacing w:val="-19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Hospitals,</w:t>
      </w:r>
      <w:r>
        <w:rPr>
          <w:rFonts w:ascii="Calibri" w:hAnsi="Calibri" w:cs="Calibri" w:eastAsia="Calibri"/>
          <w:spacing w:val="-2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Professional</w:t>
      </w:r>
      <w:r>
        <w:rPr>
          <w:rFonts w:ascii="Calibri" w:hAnsi="Calibri" w:cs="Calibri" w:eastAsia="Calibri"/>
          <w:spacing w:val="-2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Services</w:t>
      </w:r>
      <w:r>
        <w:rPr>
          <w:rFonts w:ascii="Calibri" w:hAnsi="Calibri" w:cs="Calibri" w:eastAsia="Calibri"/>
          <w:spacing w:val="-19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Provider</w:t>
      </w:r>
      <w:r>
        <w:rPr>
          <w:rFonts w:ascii="Calibri" w:hAnsi="Calibri" w:cs="Calibri" w:eastAsia="Calibri"/>
          <w:spacing w:val="-2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Manual,</w:t>
      </w:r>
      <w:r>
        <w:rPr>
          <w:rFonts w:ascii="Calibri" w:hAnsi="Calibri" w:cs="Calibri" w:eastAsia="Calibri"/>
          <w:spacing w:val="-2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Chapter-­‐5</w:t>
      </w:r>
      <w:r>
        <w:rPr>
          <w:rFonts w:ascii="Calibri" w:hAnsi="Calibri" w:cs="Calibri" w:eastAsia="Calibri"/>
          <w:spacing w:val="-2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Section</w:t>
      </w:r>
      <w:r>
        <w:rPr>
          <w:rFonts w:ascii="Calibri" w:hAnsi="Calibri" w:cs="Calibri" w:eastAsia="Calibri"/>
          <w:spacing w:val="-19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5.1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4" w:lineRule="exact" w:before="16"/>
        <w:ind w:left="122" w:right="388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106</w:t>
      </w:r>
      <w:r>
        <w:rPr>
          <w:rFonts w:ascii="Calibri" w:hAnsi="Calibri" w:cs="Calibri" w:eastAsia="Calibri"/>
          <w:spacing w:val="1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Maine</w:t>
      </w:r>
      <w:r>
        <w:rPr>
          <w:rFonts w:ascii="Calibri" w:hAnsi="Calibri" w:cs="Calibri" w:eastAsia="Calibri"/>
          <w:spacing w:val="-10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-10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Plan</w:t>
      </w:r>
      <w:r>
        <w:rPr>
          <w:rFonts w:ascii="Calibri" w:hAnsi="Calibri" w:cs="Calibri" w:eastAsia="Calibri"/>
          <w:spacing w:val="-10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Amendment,</w:t>
      </w:r>
      <w:r>
        <w:rPr>
          <w:rFonts w:ascii="Calibri" w:hAnsi="Calibri" w:cs="Calibri" w:eastAsia="Calibri"/>
          <w:spacing w:val="-10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September</w:t>
      </w:r>
      <w:r>
        <w:rPr>
          <w:rFonts w:ascii="Calibri" w:hAnsi="Calibri" w:cs="Calibri" w:eastAsia="Calibri"/>
          <w:spacing w:val="-10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2015;</w:t>
      </w:r>
      <w:r>
        <w:rPr>
          <w:rFonts w:ascii="Calibri" w:hAnsi="Calibri" w:cs="Calibri" w:eastAsia="Calibri"/>
          <w:spacing w:val="-10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-10"/>
          <w:sz w:val="19"/>
          <w:szCs w:val="19"/>
        </w:rPr>
      </w:r>
      <w:hyperlink r:id="rId129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http://www.medicaid.gov/State-­‐</w:t>
        </w:r>
      </w:hyperlink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resource-­‐center/Medicaid-­‐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State-­‐Plan-­‐Amendments/Downloads/ME/ME-­‐15-­‐007.pdf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32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3"/>
        </w:rPr>
        <w:t>107</w:t>
      </w:r>
      <w:r>
        <w:rPr>
          <w:rFonts w:ascii="Calibri"/>
          <w:spacing w:val="1"/>
          <w:w w:val="105"/>
          <w:position w:val="10"/>
          <w:sz w:val="13"/>
        </w:rPr>
        <w:t> </w:t>
      </w:r>
      <w:r>
        <w:rPr>
          <w:rFonts w:ascii="Calibri"/>
          <w:spacing w:val="1"/>
          <w:w w:val="105"/>
          <w:sz w:val="19"/>
        </w:rPr>
        <w:t>ME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Revised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Statutes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Annotated.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Title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24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Sec.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4316</w:t>
      </w:r>
      <w:r>
        <w:rPr>
          <w:rFonts w:ascii="Calibri"/>
          <w:sz w:val="19"/>
        </w:rPr>
      </w:r>
    </w:p>
    <w:p>
      <w:pPr>
        <w:spacing w:line="260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108</w:t>
      </w:r>
      <w:r>
        <w:rPr>
          <w:rFonts w:ascii="Calibri" w:hAnsi="Calibri" w:cs="Calibri" w:eastAsia="Calibri"/>
          <w:spacing w:val="17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Maine</w:t>
      </w:r>
      <w:r>
        <w:rPr>
          <w:rFonts w:ascii="Calibri" w:hAnsi="Calibri" w:cs="Calibri" w:eastAsia="Calibri"/>
          <w:spacing w:val="9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Department</w:t>
      </w:r>
      <w:r>
        <w:rPr>
          <w:rFonts w:ascii="Calibri" w:hAnsi="Calibri" w:cs="Calibri" w:eastAsia="Calibri"/>
          <w:spacing w:val="8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of</w:t>
      </w:r>
      <w:r>
        <w:rPr>
          <w:rFonts w:ascii="Calibri" w:hAnsi="Calibri" w:cs="Calibri" w:eastAsia="Calibri"/>
          <w:spacing w:val="8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Health</w:t>
      </w:r>
      <w:r>
        <w:rPr>
          <w:rFonts w:ascii="Calibri" w:hAnsi="Calibri" w:cs="Calibri" w:eastAsia="Calibri"/>
          <w:spacing w:val="8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and</w:t>
      </w:r>
      <w:r>
        <w:rPr>
          <w:rFonts w:ascii="Calibri" w:hAnsi="Calibri" w:cs="Calibri" w:eastAsia="Calibri"/>
          <w:spacing w:val="9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Human</w:t>
      </w:r>
      <w:r>
        <w:rPr>
          <w:rFonts w:ascii="Calibri" w:hAnsi="Calibri" w:cs="Calibri" w:eastAsia="Calibri"/>
          <w:spacing w:val="8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Services</w:t>
      </w:r>
      <w:r>
        <w:rPr>
          <w:rFonts w:ascii="Calibri" w:hAnsi="Calibri" w:cs="Calibri" w:eastAsia="Calibri"/>
          <w:spacing w:val="8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Proposed</w:t>
      </w:r>
      <w:r>
        <w:rPr>
          <w:rFonts w:ascii="Calibri" w:hAnsi="Calibri" w:cs="Calibri" w:eastAsia="Calibri"/>
          <w:spacing w:val="9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Rule</w:t>
      </w:r>
      <w:r>
        <w:rPr>
          <w:rFonts w:ascii="Calibri" w:hAnsi="Calibri" w:cs="Calibri" w:eastAsia="Calibri"/>
          <w:spacing w:val="8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2015-­‐P211;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15" w:lineRule="exact" w:before="13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hyperlink r:id="rId131">
        <w:r>
          <w:rPr>
            <w:rFonts w:ascii="Calibri"/>
            <w:color w:val="0000FF"/>
            <w:w w:val="105"/>
            <w:sz w:val="19"/>
            <w:u w:val="single" w:color="0000FF"/>
          </w:rPr>
          <w:t>http://www.maine.gov/sos/cec/rules/notices/2015/111815.html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44" w:lineRule="exact" w:before="11"/>
        <w:ind w:left="122" w:right="17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109</w:t>
      </w:r>
      <w:r>
        <w:rPr>
          <w:rFonts w:ascii="Calibri" w:hAnsi="Calibri" w:cs="Calibri" w:eastAsia="Calibri"/>
          <w:spacing w:val="-15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Maine</w:t>
      </w:r>
      <w:r>
        <w:rPr>
          <w:rFonts w:ascii="Calibri" w:hAnsi="Calibri" w:cs="Calibri" w:eastAsia="Calibri"/>
          <w:spacing w:val="-26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Health</w:t>
      </w:r>
      <w:r>
        <w:rPr>
          <w:rFonts w:ascii="Calibri" w:hAnsi="Calibri" w:cs="Calibri" w:eastAsia="Calibri"/>
          <w:spacing w:val="-2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Home</w:t>
      </w:r>
      <w:r>
        <w:rPr>
          <w:rFonts w:ascii="Calibri" w:hAnsi="Calibri" w:cs="Calibri" w:eastAsia="Calibri"/>
          <w:spacing w:val="-2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-26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Plan</w:t>
      </w:r>
      <w:r>
        <w:rPr>
          <w:rFonts w:ascii="Calibri" w:hAnsi="Calibri" w:cs="Calibri" w:eastAsia="Calibri"/>
          <w:spacing w:val="-2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Amendment;</w:t>
      </w:r>
      <w:r>
        <w:rPr>
          <w:rFonts w:ascii="Calibri" w:hAnsi="Calibri" w:cs="Calibri" w:eastAsia="Calibri"/>
          <w:spacing w:val="-26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-26"/>
          <w:sz w:val="19"/>
          <w:szCs w:val="19"/>
        </w:rPr>
      </w:r>
      <w:hyperlink r:id="rId129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http://www.medicaid.gov/State-­‐</w:t>
        </w:r>
      </w:hyperlink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Resource-­‐Center/Medicaid-­‐State-­‐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Plan-­‐Amendments/Downloads/ME/ME-­‐12-­‐004-­‐Att.pdf</w:t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4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95"/>
          <w:position w:val="10"/>
          <w:sz w:val="14"/>
          <w:szCs w:val="14"/>
        </w:rPr>
        <w:t>110</w:t>
      </w:r>
      <w:r>
        <w:rPr>
          <w:rFonts w:ascii="Calibri" w:hAnsi="Calibri" w:cs="Calibri" w:eastAsia="Calibri"/>
          <w:spacing w:val="9"/>
          <w:w w:val="95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Code</w:t>
      </w:r>
      <w:r>
        <w:rPr>
          <w:rFonts w:ascii="Calibri" w:hAnsi="Calibri" w:cs="Calibri" w:eastAsia="Calibri"/>
          <w:spacing w:val="-3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of</w:t>
      </w:r>
      <w:r>
        <w:rPr>
          <w:rFonts w:ascii="Calibri" w:hAnsi="Calibri" w:cs="Calibri" w:eastAsia="Calibri"/>
          <w:spacing w:val="-2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ME</w:t>
      </w:r>
      <w:r>
        <w:rPr>
          <w:rFonts w:ascii="Calibri" w:hAnsi="Calibri" w:cs="Calibri" w:eastAsia="Calibri"/>
          <w:spacing w:val="-3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Rules.</w:t>
      </w:r>
      <w:r>
        <w:rPr>
          <w:rFonts w:ascii="Calibri" w:hAnsi="Calibri" w:cs="Calibri" w:eastAsia="Calibri"/>
          <w:spacing w:val="-3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10-­‐144-­‐101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4" w:lineRule="exact" w:before="16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111</w:t>
      </w:r>
      <w:r>
        <w:rPr>
          <w:rFonts w:ascii="Calibri" w:hAnsi="Calibri" w:cs="Calibri" w:eastAsia="Calibri"/>
          <w:spacing w:val="12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MaineCare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Benefits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Manual,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General</w:t>
      </w:r>
      <w:r>
        <w:rPr>
          <w:rFonts w:ascii="Calibri" w:hAnsi="Calibri" w:cs="Calibri" w:eastAsia="Calibri"/>
          <w:spacing w:val="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Administrative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Policies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and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Procedures,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10-­‐144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Chapter-­‐101,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p.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20;</w:t>
      </w:r>
      <w:r>
        <w:rPr>
          <w:rFonts w:ascii="Calibri" w:hAnsi="Calibri" w:cs="Calibri" w:eastAsia="Calibri"/>
          <w:spacing w:val="1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  <w:t>  </w:t>
      </w:r>
      <w:hyperlink r:id="rId132">
        <w:r>
          <w:rPr>
            <w:rFonts w:ascii="Calibri" w:hAnsi="Calibri" w:cs="Calibri" w:eastAsia="Calibri"/>
            <w:color w:val="0000FF"/>
            <w:w w:val="105"/>
            <w:sz w:val="19"/>
            <w:szCs w:val="19"/>
            <w:u w:val="single" w:color="0000FF"/>
          </w:rPr>
          <w:t>http://www.maine.gov/sos/cec/rules/10/ch101.htm</w:t>
        </w:r>
        <w:r>
          <w:rPr>
            <w:rFonts w:ascii="Calibri" w:hAnsi="Calibri" w:cs="Calibri" w:eastAsia="Calibri"/>
            <w:color w:val="0000FF"/>
            <w:w w:val="103"/>
            <w:sz w:val="19"/>
            <w:szCs w:val="19"/>
          </w:rPr>
        </w:r>
        <w:r>
          <w:rPr>
            <w:rFonts w:ascii="Calibri" w:hAnsi="Calibri" w:cs="Calibri" w:eastAsia="Calibri"/>
            <w:sz w:val="19"/>
            <w:szCs w:val="19"/>
          </w:rPr>
        </w:r>
      </w:hyperlink>
    </w:p>
    <w:p>
      <w:pPr>
        <w:spacing w:line="244" w:lineRule="exact" w:before="0"/>
        <w:ind w:left="122" w:right="1153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112</w:t>
      </w:r>
      <w:r>
        <w:rPr>
          <w:rFonts w:ascii="Calibri" w:hAnsi="Calibri" w:cs="Calibri" w:eastAsia="Calibri"/>
          <w:spacing w:val="12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Michael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A.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Edwards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and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Arvind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C.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Patel.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Telemedicine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Journal</w:t>
      </w:r>
      <w:r>
        <w:rPr>
          <w:rFonts w:ascii="Calibri" w:hAnsi="Calibri" w:cs="Calibri" w:eastAsia="Calibri"/>
          <w:spacing w:val="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and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e-­‐Health.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March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2003,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9(1):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25-­‐39.</w:t>
      </w:r>
      <w:r>
        <w:rPr>
          <w:rFonts w:ascii="Calibri" w:hAnsi="Calibri" w:cs="Calibri" w:eastAsia="Calibri"/>
          <w:spacing w:val="109"/>
          <w:w w:val="103"/>
          <w:sz w:val="19"/>
          <w:szCs w:val="19"/>
        </w:rPr>
        <w:t> </w:t>
      </w:r>
      <w:r>
        <w:rPr>
          <w:rFonts w:ascii="Calibri" w:hAnsi="Calibri" w:cs="Calibri" w:eastAsia="Calibri"/>
          <w:position w:val="10"/>
          <w:sz w:val="13"/>
          <w:szCs w:val="13"/>
        </w:rPr>
        <w:t>113</w:t>
      </w:r>
      <w:r>
        <w:rPr>
          <w:rFonts w:ascii="Calibri" w:hAnsi="Calibri" w:cs="Calibri" w:eastAsia="Calibri"/>
          <w:spacing w:val="6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Maryland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Register,</w:t>
      </w:r>
      <w:r>
        <w:rPr>
          <w:rFonts w:ascii="Calibri" w:hAnsi="Calibri" w:cs="Calibri" w:eastAsia="Calibri"/>
          <w:spacing w:val="-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Volume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42,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Issue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21</w:t>
      </w:r>
      <w:r>
        <w:rPr>
          <w:rFonts w:ascii="Calibri" w:hAnsi="Calibri" w:cs="Calibri" w:eastAsia="Calibri"/>
          <w:spacing w:val="-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Notice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of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Final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Action</w:t>
      </w:r>
      <w:r>
        <w:rPr>
          <w:rFonts w:ascii="Calibri" w:hAnsi="Calibri" w:cs="Calibri" w:eastAsia="Calibri"/>
          <w:spacing w:val="-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[15-­‐188-­‐F];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15" w:lineRule="exact" w:before="15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hyperlink r:id="rId133">
        <w:r>
          <w:rPr>
            <w:rFonts w:ascii="Calibri"/>
            <w:color w:val="0000FF"/>
            <w:w w:val="105"/>
            <w:sz w:val="19"/>
            <w:u w:val="single" w:color="0000FF"/>
          </w:rPr>
          <w:t>http://www.dsd.state.md.us/MDR/4221/Assembled.htm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42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114</w:t>
      </w:r>
      <w:r>
        <w:rPr>
          <w:rFonts w:ascii="Calibri" w:hAnsi="Calibri" w:cs="Calibri" w:eastAsia="Calibri"/>
          <w:spacing w:val="9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MD Insurance</w:t>
      </w:r>
      <w:r>
        <w:rPr>
          <w:rFonts w:ascii="Calibri" w:hAnsi="Calibri" w:cs="Calibri" w:eastAsia="Calibri"/>
          <w:spacing w:val="-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Code</w:t>
      </w:r>
      <w:r>
        <w:rPr>
          <w:rFonts w:ascii="Calibri" w:hAnsi="Calibri" w:cs="Calibri" w:eastAsia="Calibri"/>
          <w:spacing w:val="-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Annotated</w:t>
      </w:r>
      <w:r>
        <w:rPr>
          <w:rFonts w:ascii="Calibri" w:hAnsi="Calibri" w:cs="Calibri" w:eastAsia="Calibri"/>
          <w:spacing w:val="-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Sec.</w:t>
      </w:r>
      <w:r>
        <w:rPr>
          <w:rFonts w:ascii="Calibri" w:hAnsi="Calibri" w:cs="Calibri" w:eastAsia="Calibri"/>
          <w:spacing w:val="-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15-­‐139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4" w:lineRule="exact" w:before="13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115</w:t>
      </w:r>
      <w:r>
        <w:rPr>
          <w:rFonts w:ascii="Calibri" w:hAnsi="Calibri" w:cs="Calibri" w:eastAsia="Calibri"/>
          <w:spacing w:val="6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Maryland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Register,</w:t>
      </w:r>
      <w:r>
        <w:rPr>
          <w:rFonts w:ascii="Calibri" w:hAnsi="Calibri" w:cs="Calibri" w:eastAsia="Calibri"/>
          <w:spacing w:val="-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Volume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42,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Issue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21</w:t>
      </w:r>
      <w:r>
        <w:rPr>
          <w:rFonts w:ascii="Calibri" w:hAnsi="Calibri" w:cs="Calibri" w:eastAsia="Calibri"/>
          <w:spacing w:val="-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Notice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of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Final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Action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[15-­‐188-­‐F];</w:t>
      </w:r>
      <w:r>
        <w:rPr>
          <w:rFonts w:ascii="Calibri" w:hAnsi="Calibri" w:cs="Calibri" w:eastAsia="Calibri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hyperlink r:id="rId133">
        <w:r>
          <w:rPr>
            <w:rFonts w:ascii="Calibri" w:hAnsi="Calibri" w:cs="Calibri" w:eastAsia="Calibri"/>
            <w:color w:val="0000FF"/>
            <w:w w:val="105"/>
            <w:sz w:val="19"/>
            <w:szCs w:val="19"/>
            <w:u w:val="single" w:color="0000FF"/>
          </w:rPr>
          <w:t>http://www.dsd.state.md.us/MDR/4221/Assembled.htm</w:t>
        </w:r>
        <w:r>
          <w:rPr>
            <w:rFonts w:ascii="Calibri" w:hAnsi="Calibri" w:cs="Calibri" w:eastAsia="Calibri"/>
            <w:color w:val="0000FF"/>
            <w:w w:val="103"/>
            <w:sz w:val="19"/>
            <w:szCs w:val="19"/>
          </w:rPr>
        </w:r>
        <w:r>
          <w:rPr>
            <w:rFonts w:ascii="Calibri" w:hAnsi="Calibri" w:cs="Calibri" w:eastAsia="Calibri"/>
            <w:sz w:val="19"/>
            <w:szCs w:val="19"/>
          </w:rPr>
        </w:r>
      </w:hyperlink>
    </w:p>
    <w:p>
      <w:pPr>
        <w:spacing w:line="250" w:lineRule="exact" w:before="15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4"/>
          <w:szCs w:val="14"/>
        </w:rPr>
        <w:t>116</w:t>
      </w:r>
      <w:r>
        <w:rPr>
          <w:rFonts w:ascii="Calibri" w:hAnsi="Calibri" w:cs="Calibri" w:eastAsia="Calibri"/>
          <w:spacing w:val="-1"/>
          <w:w w:val="105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Maryland</w:t>
      </w:r>
      <w:r>
        <w:rPr>
          <w:rFonts w:ascii="Calibri" w:hAnsi="Calibri" w:cs="Calibri" w:eastAsia="Calibri"/>
          <w:spacing w:val="-14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Medical</w:t>
      </w:r>
      <w:r>
        <w:rPr>
          <w:rFonts w:ascii="Calibri" w:hAnsi="Calibri" w:cs="Calibri" w:eastAsia="Calibri"/>
          <w:spacing w:val="-14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Assistance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Program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–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Telemedicine</w:t>
      </w:r>
      <w:r>
        <w:rPr>
          <w:rFonts w:ascii="Calibri" w:hAnsi="Calibri" w:cs="Calibri" w:eastAsia="Calibri"/>
          <w:spacing w:val="-14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2014;</w:t>
      </w:r>
      <w:r>
        <w:rPr>
          <w:rFonts w:ascii="Calibri" w:hAnsi="Calibri" w:cs="Calibri" w:eastAsia="Calibri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https://mmcp.dhmh.maryland.gov/SitePages/Telemedicine%20Provider%20Information.aspx</w:t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6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117</w:t>
      </w:r>
      <w:r>
        <w:rPr>
          <w:rFonts w:ascii="Calibri" w:hAnsi="Calibri" w:cs="Calibri" w:eastAsia="Calibri"/>
          <w:spacing w:val="13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ATA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Telemedicine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Matrix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2015;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4"/>
          <w:sz w:val="19"/>
          <w:szCs w:val="19"/>
        </w:rPr>
      </w:r>
      <w:hyperlink r:id="rId93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source/policy/state-­‐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22" w:lineRule="exact" w:before="13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legislation-­‐matrix-­‐as-­‐of-­‐4-­‐28-­‐2015A6D18E449A99.pdf?sfvrsn=4</w:t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68" w:lineRule="exact" w:before="8"/>
        <w:ind w:left="122" w:right="431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position w:val="10"/>
          <w:sz w:val="14"/>
          <w:szCs w:val="14"/>
        </w:rPr>
        <w:t>118 </w:t>
      </w:r>
      <w:r>
        <w:rPr>
          <w:rFonts w:ascii="Calibri" w:hAnsi="Calibri" w:cs="Calibri" w:eastAsia="Calibri"/>
          <w:spacing w:val="1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z w:val="19"/>
          <w:szCs w:val="19"/>
        </w:rPr>
        <w:t>Boston</w:t>
      </w:r>
      <w:r>
        <w:rPr>
          <w:rFonts w:ascii="Calibri" w:hAnsi="Calibri" w:cs="Calibri" w:eastAsia="Calibri"/>
          <w:spacing w:val="2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Medical</w:t>
      </w:r>
      <w:r>
        <w:rPr>
          <w:rFonts w:ascii="Calibri" w:hAnsi="Calibri" w:cs="Calibri" w:eastAsia="Calibri"/>
          <w:spacing w:val="19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Center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HealthNet</w:t>
      </w:r>
      <w:r>
        <w:rPr>
          <w:rFonts w:ascii="Calibri" w:hAnsi="Calibri" w:cs="Calibri" w:eastAsia="Calibri"/>
          <w:spacing w:val="20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Plan;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21"/>
          <w:sz w:val="21"/>
          <w:szCs w:val="21"/>
        </w:rPr>
      </w:r>
      <w:hyperlink r:id="rId134">
        <w:r>
          <w:rPr>
            <w:rFonts w:ascii="Calibri" w:hAnsi="Calibri" w:cs="Calibri" w:eastAsia="Calibri"/>
            <w:color w:val="0000FF"/>
            <w:sz w:val="21"/>
            <w:szCs w:val="21"/>
            <w:u w:val="single" w:color="0000FF"/>
          </w:rPr>
          <w:t>http://www.bmchp.org/providers/claims/reimbursement</w:t>
        </w:r>
        <w:r>
          <w:rPr>
            <w:rFonts w:ascii="Calibri" w:hAnsi="Calibri" w:cs="Calibri" w:eastAsia="Calibri"/>
            <w:color w:val="0000FF"/>
            <w:spacing w:val="2"/>
            <w:sz w:val="21"/>
            <w:szCs w:val="21"/>
            <w:u w:val="single" w:color="0000FF"/>
          </w:rPr>
          <w:t>-­‐</w:t>
        </w:r>
        <w:r>
          <w:rPr>
            <w:rFonts w:ascii="Calibri" w:hAnsi="Calibri" w:cs="Calibri" w:eastAsia="Calibri"/>
            <w:color w:val="0000FF"/>
            <w:w w:val="34"/>
            <w:sz w:val="21"/>
            <w:szCs w:val="21"/>
          </w:rPr>
        </w:r>
      </w:hyperlink>
      <w:r>
        <w:rPr>
          <w:rFonts w:ascii="Calibri" w:hAnsi="Calibri" w:cs="Calibri" w:eastAsia="Calibri"/>
          <w:color w:val="0000FF"/>
          <w:w w:val="34"/>
          <w:sz w:val="21"/>
          <w:szCs w:val="21"/>
        </w:rPr>
        <w:t> </w:t>
      </w:r>
      <w:r>
        <w:rPr>
          <w:rFonts w:ascii="Calibri" w:hAnsi="Calibri" w:cs="Calibri" w:eastAsia="Calibri"/>
          <w:color w:val="0000FF"/>
          <w:w w:val="102"/>
          <w:sz w:val="21"/>
          <w:szCs w:val="21"/>
        </w:rPr>
      </w:r>
      <w:r>
        <w:rPr>
          <w:rFonts w:ascii="Calibri" w:hAnsi="Calibri" w:cs="Calibri" w:eastAsia="Calibri"/>
          <w:color w:val="0000FF"/>
          <w:w w:val="102"/>
          <w:sz w:val="21"/>
          <w:szCs w:val="21"/>
        </w:rPr>
        <w:t>  </w:t>
      </w:r>
      <w:r>
        <w:rPr>
          <w:rFonts w:ascii="Calibri" w:hAnsi="Calibri" w:cs="Calibri" w:eastAsia="Calibri"/>
          <w:color w:val="0000FF"/>
          <w:sz w:val="21"/>
          <w:szCs w:val="21"/>
          <w:u w:val="single" w:color="0000FF"/>
        </w:rPr>
        <w:t>policies</w:t>
      </w:r>
      <w:r>
        <w:rPr>
          <w:rFonts w:ascii="Calibri" w:hAnsi="Calibri" w:cs="Calibri" w:eastAsia="Calibri"/>
          <w:color w:val="0000FF"/>
          <w:w w:val="102"/>
          <w:sz w:val="21"/>
          <w:szCs w:val="21"/>
        </w:rPr>
      </w:r>
      <w:r>
        <w:rPr>
          <w:rFonts w:ascii="Calibri" w:hAnsi="Calibri" w:cs="Calibri" w:eastAsia="Calibri"/>
          <w:sz w:val="21"/>
          <w:szCs w:val="21"/>
        </w:rPr>
      </w:r>
    </w:p>
    <w:p>
      <w:pPr>
        <w:spacing w:line="242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95"/>
          <w:position w:val="10"/>
          <w:sz w:val="13"/>
          <w:szCs w:val="13"/>
        </w:rPr>
        <w:t>119 </w:t>
      </w:r>
      <w:r>
        <w:rPr>
          <w:rFonts w:ascii="Calibri" w:hAnsi="Calibri" w:cs="Calibri" w:eastAsia="Calibri"/>
          <w:spacing w:val="12"/>
          <w:w w:val="95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color w:val="0000FF"/>
          <w:spacing w:val="12"/>
          <w:w w:val="95"/>
          <w:sz w:val="19"/>
          <w:szCs w:val="19"/>
        </w:rPr>
      </w:r>
      <w:hyperlink r:id="rId135">
        <w:r>
          <w:rPr>
            <w:rFonts w:ascii="Calibri" w:hAnsi="Calibri" w:cs="Calibri" w:eastAsia="Calibri"/>
            <w:color w:val="0000FF"/>
            <w:w w:val="95"/>
            <w:sz w:val="19"/>
            <w:szCs w:val="19"/>
            <w:u w:val="single" w:color="0000FF"/>
          </w:rPr>
          <w:t>http://hnetalk.com/member/2015/08/01/health-­‐</w:t>
        </w:r>
      </w:hyperlink>
      <w:r>
        <w:rPr>
          <w:rFonts w:ascii="Calibri" w:hAnsi="Calibri" w:cs="Calibri" w:eastAsia="Calibri"/>
          <w:color w:val="0000FF"/>
          <w:w w:val="95"/>
          <w:sz w:val="19"/>
          <w:szCs w:val="19"/>
          <w:u w:val="single" w:color="0000FF"/>
        </w:rPr>
        <w:t>new-­‐england-­‐introduces-­‐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17" w:lineRule="exact" w:before="13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r>
        <w:rPr>
          <w:rFonts w:ascii="Calibri"/>
          <w:color w:val="0000FF"/>
          <w:w w:val="105"/>
          <w:sz w:val="19"/>
          <w:u w:val="single" w:color="0000FF"/>
        </w:rPr>
        <w:t>teladoc/?_ga=1.45474596.106012203.1447256463</w:t>
      </w:r>
      <w:r>
        <w:rPr>
          <w:rFonts w:ascii="Calibri"/>
          <w:color w:val="0000FF"/>
          <w:w w:val="103"/>
          <w:sz w:val="19"/>
        </w:rPr>
      </w:r>
      <w:r>
        <w:rPr>
          <w:rFonts w:ascii="Calibri"/>
          <w:sz w:val="19"/>
        </w:rPr>
      </w:r>
    </w:p>
    <w:p>
      <w:pPr>
        <w:spacing w:line="260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120</w:t>
      </w:r>
      <w:r>
        <w:rPr>
          <w:rFonts w:ascii="Calibri" w:hAnsi="Calibri" w:cs="Calibri" w:eastAsia="Calibri"/>
          <w:spacing w:val="-11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color w:val="0000FF"/>
          <w:spacing w:val="-11"/>
          <w:sz w:val="19"/>
          <w:szCs w:val="19"/>
        </w:rPr>
      </w:r>
      <w:hyperlink r:id="rId136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http://www.fchp.org/providers/medical-­‐</w:t>
        </w:r>
        <w:r>
          <w:rPr>
            <w:rFonts w:ascii="Calibri" w:hAnsi="Calibri" w:cs="Calibri" w:eastAsia="Calibri"/>
            <w:color w:val="0000FF"/>
            <w:w w:val="34"/>
            <w:sz w:val="19"/>
            <w:szCs w:val="19"/>
          </w:rPr>
        </w:r>
        <w:r>
          <w:rPr>
            <w:rFonts w:ascii="Calibri" w:hAnsi="Calibri" w:cs="Calibri" w:eastAsia="Calibri"/>
            <w:sz w:val="19"/>
            <w:szCs w:val="19"/>
          </w:rPr>
        </w:r>
      </w:hyperlink>
    </w:p>
    <w:p>
      <w:pPr>
        <w:spacing w:line="217" w:lineRule="exact" w:before="13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r>
        <w:rPr>
          <w:rFonts w:ascii="Calibri"/>
          <w:color w:val="0000FF"/>
          <w:w w:val="105"/>
          <w:sz w:val="19"/>
          <w:u w:val="single" w:color="0000FF"/>
        </w:rPr>
        <w:t>management/~/media/Files/ProviderPDFs/PaymentPolicies/TelemedicinePayPolicy.ashx</w:t>
      </w:r>
      <w:r>
        <w:rPr>
          <w:rFonts w:ascii="Calibri"/>
          <w:color w:val="0000FF"/>
          <w:w w:val="103"/>
          <w:sz w:val="19"/>
        </w:rPr>
      </w:r>
      <w:r>
        <w:rPr>
          <w:rFonts w:ascii="Calibri"/>
          <w:sz w:val="19"/>
        </w:rPr>
      </w:r>
    </w:p>
    <w:p>
      <w:pPr>
        <w:spacing w:line="244" w:lineRule="exact" w:before="13"/>
        <w:ind w:left="122" w:right="70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121 </w:t>
      </w:r>
      <w:r>
        <w:rPr>
          <w:rFonts w:ascii="Calibri" w:hAnsi="Calibri" w:cs="Calibri" w:eastAsia="Calibri"/>
          <w:spacing w:val="26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National </w:t>
      </w:r>
      <w:r>
        <w:rPr>
          <w:rFonts w:ascii="Calibri" w:hAnsi="Calibri" w:cs="Calibri" w:eastAsia="Calibri"/>
          <w:spacing w:val="6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Telenursing </w:t>
      </w:r>
      <w:r>
        <w:rPr>
          <w:rFonts w:ascii="Calibri" w:hAnsi="Calibri" w:cs="Calibri" w:eastAsia="Calibri"/>
          <w:spacing w:val="6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Center; </w:t>
      </w:r>
      <w:r>
        <w:rPr>
          <w:rFonts w:ascii="Calibri" w:hAnsi="Calibri" w:cs="Calibri" w:eastAsia="Calibri"/>
          <w:spacing w:val="7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7"/>
          <w:sz w:val="19"/>
          <w:szCs w:val="19"/>
        </w:rPr>
      </w:r>
      <w:hyperlink r:id="rId137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http://www.mass.gov/eohhs/gov/departments/dph/programs/community</w:t>
        </w:r>
        <w:r>
          <w:rPr>
            <w:rFonts w:ascii="Calibri" w:hAnsi="Calibri" w:cs="Calibri" w:eastAsia="Calibri"/>
            <w:color w:val="0000FF"/>
            <w:spacing w:val="2"/>
            <w:sz w:val="19"/>
            <w:szCs w:val="19"/>
            <w:u w:val="single" w:color="0000FF"/>
          </w:rPr>
          <w:t>-­‐</w:t>
        </w:r>
        <w:r>
          <w:rPr>
            <w:rFonts w:ascii="Calibri" w:hAnsi="Calibri" w:cs="Calibri" w:eastAsia="Calibri"/>
            <w:color w:val="0000FF"/>
            <w:w w:val="34"/>
            <w:sz w:val="19"/>
            <w:szCs w:val="19"/>
          </w:rPr>
        </w:r>
      </w:hyperlink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health/dvip/violence/sane/telenursing/the-­‐national-­‐telenursing-­‐center.html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30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3"/>
        </w:rPr>
        <w:t>122   </w:t>
      </w:r>
      <w:r>
        <w:rPr>
          <w:rFonts w:ascii="Calibri"/>
          <w:sz w:val="19"/>
        </w:rPr>
        <w:t>Partners </w:t>
      </w:r>
      <w:r>
        <w:rPr>
          <w:rFonts w:ascii="Calibri"/>
          <w:spacing w:val="9"/>
          <w:sz w:val="19"/>
        </w:rPr>
        <w:t> </w:t>
      </w:r>
      <w:r>
        <w:rPr>
          <w:rFonts w:ascii="Calibri"/>
          <w:sz w:val="19"/>
        </w:rPr>
        <w:t>Telestroke </w:t>
      </w:r>
      <w:r>
        <w:rPr>
          <w:rFonts w:ascii="Calibri"/>
          <w:spacing w:val="12"/>
          <w:sz w:val="19"/>
        </w:rPr>
        <w:t> </w:t>
      </w:r>
      <w:r>
        <w:rPr>
          <w:rFonts w:ascii="Calibri"/>
          <w:sz w:val="19"/>
        </w:rPr>
        <w:t>Network; </w:t>
      </w:r>
      <w:r>
        <w:rPr>
          <w:rFonts w:ascii="Calibri"/>
          <w:spacing w:val="10"/>
          <w:sz w:val="19"/>
        </w:rPr>
        <w:t> </w:t>
      </w:r>
      <w:r>
        <w:rPr>
          <w:rFonts w:ascii="Calibri"/>
          <w:color w:val="0000FF"/>
          <w:spacing w:val="10"/>
          <w:sz w:val="19"/>
        </w:rPr>
      </w:r>
      <w:hyperlink r:id="rId138">
        <w:r>
          <w:rPr>
            <w:rFonts w:ascii="Calibri"/>
            <w:color w:val="0000FF"/>
            <w:sz w:val="19"/>
            <w:u w:val="single" w:color="0000FF"/>
          </w:rPr>
          <w:t>http://telestroke.massgeneral.org/phstelestroke.aspx</w:t>
        </w:r>
        <w:r>
          <w:rPr>
            <w:rFonts w:ascii="Calibri"/>
            <w:color w:val="0000FF"/>
            <w:spacing w:val="1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42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95"/>
          <w:position w:val="10"/>
          <w:sz w:val="13"/>
          <w:szCs w:val="13"/>
        </w:rPr>
        <w:t>123  </w:t>
      </w:r>
      <w:r>
        <w:rPr>
          <w:rFonts w:ascii="Calibri" w:hAnsi="Calibri" w:cs="Calibri" w:eastAsia="Calibri"/>
          <w:w w:val="95"/>
          <w:sz w:val="19"/>
          <w:szCs w:val="19"/>
        </w:rPr>
        <w:t>101</w:t>
      </w:r>
      <w:r>
        <w:rPr>
          <w:rFonts w:ascii="Calibri" w:hAnsi="Calibri" w:cs="Calibri" w:eastAsia="Calibri"/>
          <w:spacing w:val="20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CMR</w:t>
      </w:r>
      <w:r>
        <w:rPr>
          <w:rFonts w:ascii="Calibri" w:hAnsi="Calibri" w:cs="Calibri" w:eastAsia="Calibri"/>
          <w:spacing w:val="22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350;</w:t>
      </w:r>
      <w:r>
        <w:rPr>
          <w:rFonts w:ascii="Calibri" w:hAnsi="Calibri" w:cs="Calibri" w:eastAsia="Calibri"/>
          <w:spacing w:val="20"/>
          <w:w w:val="95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20"/>
          <w:w w:val="95"/>
          <w:sz w:val="19"/>
          <w:szCs w:val="19"/>
        </w:rPr>
      </w:r>
      <w:hyperlink r:id="rId139">
        <w:r>
          <w:rPr>
            <w:rFonts w:ascii="Calibri" w:hAnsi="Calibri" w:cs="Calibri" w:eastAsia="Calibri"/>
            <w:color w:val="0000FF"/>
            <w:w w:val="95"/>
            <w:sz w:val="19"/>
            <w:szCs w:val="19"/>
            <w:u w:val="single" w:color="0000FF"/>
          </w:rPr>
          <w:t>http://www.mass.gov/eohhs/docs/eohhs/eohhs-­‐</w:t>
        </w:r>
      </w:hyperlink>
      <w:r>
        <w:rPr>
          <w:rFonts w:ascii="Calibri" w:hAnsi="Calibri" w:cs="Calibri" w:eastAsia="Calibri"/>
          <w:color w:val="0000FF"/>
          <w:w w:val="95"/>
          <w:sz w:val="19"/>
          <w:szCs w:val="19"/>
          <w:u w:val="single" w:color="0000FF"/>
        </w:rPr>
        <w:t>regs/101-­‐cmr-­‐350-­‐hha-­‐redlined.pdf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5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3"/>
        </w:rPr>
        <w:t>124</w:t>
      </w:r>
      <w:r>
        <w:rPr>
          <w:rFonts w:ascii="Calibri"/>
          <w:spacing w:val="26"/>
          <w:position w:val="10"/>
          <w:sz w:val="13"/>
        </w:rPr>
        <w:t> </w:t>
      </w:r>
      <w:r>
        <w:rPr>
          <w:rFonts w:ascii="Calibri"/>
          <w:sz w:val="19"/>
        </w:rPr>
        <w:t>MI</w:t>
      </w:r>
      <w:r>
        <w:rPr>
          <w:rFonts w:ascii="Calibri"/>
          <w:spacing w:val="18"/>
          <w:sz w:val="19"/>
        </w:rPr>
        <w:t> </w:t>
      </w:r>
      <w:r>
        <w:rPr>
          <w:rFonts w:ascii="Calibri"/>
          <w:sz w:val="19"/>
        </w:rPr>
        <w:t>Compiled</w:t>
      </w:r>
      <w:r>
        <w:rPr>
          <w:rFonts w:ascii="Calibri"/>
          <w:spacing w:val="17"/>
          <w:sz w:val="19"/>
        </w:rPr>
        <w:t> </w:t>
      </w:r>
      <w:r>
        <w:rPr>
          <w:rFonts w:ascii="Calibri"/>
          <w:sz w:val="19"/>
        </w:rPr>
        <w:t>Law</w:t>
      </w:r>
      <w:r>
        <w:rPr>
          <w:rFonts w:ascii="Calibri"/>
          <w:spacing w:val="19"/>
          <w:sz w:val="19"/>
        </w:rPr>
        <w:t> </w:t>
      </w:r>
      <w:r>
        <w:rPr>
          <w:rFonts w:ascii="Calibri"/>
          <w:sz w:val="19"/>
        </w:rPr>
        <w:t>Services</w:t>
      </w:r>
      <w:r>
        <w:rPr>
          <w:rFonts w:ascii="Calibri"/>
          <w:spacing w:val="18"/>
          <w:sz w:val="19"/>
        </w:rPr>
        <w:t> </w:t>
      </w:r>
      <w:r>
        <w:rPr>
          <w:rFonts w:ascii="Calibri"/>
          <w:sz w:val="19"/>
        </w:rPr>
        <w:t>Sec.</w:t>
      </w:r>
      <w:r>
        <w:rPr>
          <w:rFonts w:ascii="Calibri"/>
          <w:spacing w:val="18"/>
          <w:sz w:val="19"/>
        </w:rPr>
        <w:t> </w:t>
      </w:r>
      <w:r>
        <w:rPr>
          <w:rFonts w:ascii="Calibri"/>
          <w:sz w:val="19"/>
        </w:rPr>
        <w:t>500.3476</w:t>
      </w:r>
      <w:r>
        <w:rPr>
          <w:rFonts w:ascii="Calibri"/>
          <w:sz w:val="19"/>
        </w:rPr>
      </w:r>
    </w:p>
    <w:p>
      <w:pPr>
        <w:spacing w:line="244" w:lineRule="exact" w:before="13"/>
        <w:ind w:left="122" w:right="1448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125</w:t>
      </w:r>
      <w:r>
        <w:rPr>
          <w:rFonts w:ascii="Calibri" w:hAnsi="Calibri" w:cs="Calibri" w:eastAsia="Calibri"/>
          <w:spacing w:val="21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Michigan</w:t>
      </w:r>
      <w:r>
        <w:rPr>
          <w:rFonts w:ascii="Calibri" w:hAnsi="Calibri" w:cs="Calibri" w:eastAsia="Calibri"/>
          <w:spacing w:val="1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Department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of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Health</w:t>
      </w:r>
      <w:r>
        <w:rPr>
          <w:rFonts w:ascii="Calibri" w:hAnsi="Calibri" w:cs="Calibri" w:eastAsia="Calibri"/>
          <w:spacing w:val="1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and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Human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Services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Medical</w:t>
      </w:r>
      <w:r>
        <w:rPr>
          <w:rFonts w:ascii="Calibri" w:hAnsi="Calibri" w:cs="Calibri" w:eastAsia="Calibri"/>
          <w:spacing w:val="10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Services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Administration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1518-­‐SBS;</w:t>
      </w:r>
      <w:r>
        <w:rPr>
          <w:rFonts w:ascii="Calibri" w:hAnsi="Calibri" w:cs="Calibri" w:eastAsia="Calibri"/>
          <w:spacing w:val="1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  <w:t>  </w:t>
      </w:r>
      <w:hyperlink r:id="rId140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www.michigan.gov/documents/mdch/1518-­‐</w:t>
        </w:r>
      </w:hyperlink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SBS-­‐P_487449_7.pdf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spacing w:line="20" w:lineRule="atLeast"/>
        <w:ind w:left="262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217pt;height:1pt;mso-position-horizontal-relative:char;mso-position-vertical-relative:line" coordorigin="0,0" coordsize="4340,20">
            <v:group style="position:absolute;left:10;top:10;width:4320;height:2" coordorigin="10,10" coordsize="4320,2">
              <v:shape style="position:absolute;left:10;top:10;width:4320;height:2" coordorigin="10,10" coordsize="4320,0" path="m10,10l4330,10e" filled="false" stroked="true" strokeweight=".96pt" strokecolor="#878787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after="0" w:line="20" w:lineRule="atLeast"/>
        <w:rPr>
          <w:rFonts w:ascii="Calibri" w:hAnsi="Calibri" w:cs="Calibri" w:eastAsia="Calibri"/>
          <w:sz w:val="2"/>
          <w:szCs w:val="2"/>
        </w:rPr>
        <w:sectPr>
          <w:pgSz w:w="12240" w:h="15840"/>
          <w:pgMar w:header="760" w:footer="1286" w:top="1680" w:bottom="1480" w:left="1320" w:right="1320"/>
        </w:sectPr>
      </w:pPr>
    </w:p>
    <w:p>
      <w:pPr>
        <w:spacing w:line="252" w:lineRule="auto" w:before="63"/>
        <w:ind w:left="122" w:right="854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126</w:t>
      </w:r>
      <w:r>
        <w:rPr>
          <w:rFonts w:ascii="Calibri" w:hAnsi="Calibri" w:cs="Calibri" w:eastAsia="Calibri"/>
          <w:spacing w:val="20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Medicare-­‐Medicaid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Capitated</w:t>
      </w:r>
      <w:r>
        <w:rPr>
          <w:rFonts w:ascii="Calibri" w:hAnsi="Calibri" w:cs="Calibri" w:eastAsia="Calibri"/>
          <w:spacing w:val="1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Financial</w:t>
      </w:r>
      <w:r>
        <w:rPr>
          <w:rFonts w:ascii="Calibri" w:hAnsi="Calibri" w:cs="Calibri" w:eastAsia="Calibri"/>
          <w:spacing w:val="10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Alignment</w:t>
      </w:r>
      <w:r>
        <w:rPr>
          <w:rFonts w:ascii="Calibri" w:hAnsi="Calibri" w:cs="Calibri" w:eastAsia="Calibri"/>
          <w:spacing w:val="1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Demonstration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for</w:t>
      </w:r>
      <w:r>
        <w:rPr>
          <w:rFonts w:ascii="Calibri" w:hAnsi="Calibri" w:cs="Calibri" w:eastAsia="Calibri"/>
          <w:spacing w:val="1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Michigan;</w:t>
      </w:r>
      <w:r>
        <w:rPr>
          <w:rFonts w:ascii="Calibri" w:hAnsi="Calibri" w:cs="Calibri" w:eastAsia="Calibri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w w:val="95"/>
          <w:sz w:val="19"/>
          <w:szCs w:val="19"/>
          <w:u w:val="single" w:color="0000FF"/>
        </w:rPr>
        <w:t>https://</w:t>
      </w:r>
      <w:hyperlink r:id="rId77">
        <w:r>
          <w:rPr>
            <w:rFonts w:ascii="Calibri" w:hAnsi="Calibri" w:cs="Calibri" w:eastAsia="Calibri"/>
            <w:color w:val="0000FF"/>
            <w:w w:val="95"/>
            <w:sz w:val="19"/>
            <w:szCs w:val="19"/>
            <w:u w:val="single" w:color="0000FF"/>
          </w:rPr>
          <w:t>www.cms.gov/Medicare-­‐</w:t>
        </w:r>
      </w:hyperlink>
      <w:r>
        <w:rPr>
          <w:rFonts w:ascii="Calibri" w:hAnsi="Calibri" w:cs="Calibri" w:eastAsia="Calibri"/>
          <w:color w:val="0000FF"/>
          <w:w w:val="95"/>
          <w:sz w:val="19"/>
          <w:szCs w:val="19"/>
          <w:u w:val="single" w:color="0000FF"/>
        </w:rPr>
        <w:t>Medicaid-­‐Coordination/Medicare-­‐and-­‐Medicaid-­‐Coordination/Medicare-­‐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Medicaid-­‐Coordination-­‐Office/FinancialAlignmentInitiative/Downloads/MIMOU.pdf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13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127</w:t>
      </w:r>
      <w:r>
        <w:rPr>
          <w:rFonts w:ascii="Calibri" w:hAnsi="Calibri" w:cs="Calibri" w:eastAsia="Calibri"/>
          <w:spacing w:val="15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Medicaid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Policy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Bulletin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MSA</w:t>
      </w:r>
      <w:r>
        <w:rPr>
          <w:rFonts w:ascii="Calibri" w:hAnsi="Calibri" w:cs="Calibri" w:eastAsia="Calibri"/>
          <w:spacing w:val="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13-­‐34;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5"/>
          <w:sz w:val="19"/>
          <w:szCs w:val="19"/>
        </w:rPr>
      </w:r>
      <w:hyperlink r:id="rId141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http://www.michigan.gov/documents/mdch/MSA_13-­‐</w:t>
        </w:r>
      </w:hyperlink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34_432621_7.pdf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4" w:lineRule="exact" w:before="13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128 </w:t>
      </w:r>
      <w:r>
        <w:rPr>
          <w:rFonts w:ascii="Calibri" w:hAnsi="Calibri" w:cs="Calibri" w:eastAsia="Calibri"/>
          <w:spacing w:val="2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MDCH</w:t>
      </w:r>
      <w:r>
        <w:rPr>
          <w:rFonts w:ascii="Calibri" w:hAnsi="Calibri" w:cs="Calibri" w:eastAsia="Calibri"/>
          <w:spacing w:val="2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Telemedicine</w:t>
      </w:r>
      <w:r>
        <w:rPr>
          <w:rFonts w:ascii="Calibri" w:hAnsi="Calibri" w:cs="Calibri" w:eastAsia="Calibri"/>
          <w:spacing w:val="2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Database</w:t>
      </w:r>
      <w:r>
        <w:rPr>
          <w:rFonts w:ascii="Calibri" w:hAnsi="Calibri" w:cs="Calibri" w:eastAsia="Calibri"/>
          <w:spacing w:val="2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January</w:t>
      </w:r>
      <w:r>
        <w:rPr>
          <w:rFonts w:ascii="Calibri" w:hAnsi="Calibri" w:cs="Calibri" w:eastAsia="Calibri"/>
          <w:spacing w:val="2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2014;</w:t>
      </w:r>
      <w:r>
        <w:rPr>
          <w:rFonts w:ascii="Calibri" w:hAnsi="Calibri" w:cs="Calibri" w:eastAsia="Calibri"/>
          <w:spacing w:val="2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23"/>
          <w:sz w:val="19"/>
          <w:szCs w:val="19"/>
        </w:rPr>
      </w:r>
      <w:hyperlink r:id="rId142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http://www.michigan.gov/documents/mdch/Telemedicine-­‐</w:t>
        </w:r>
        <w:r>
          <w:rPr>
            <w:rFonts w:ascii="Calibri" w:hAnsi="Calibri" w:cs="Calibri" w:eastAsia="Calibri"/>
            <w:color w:val="0000FF"/>
            <w:w w:val="34"/>
            <w:sz w:val="19"/>
            <w:szCs w:val="19"/>
          </w:rPr>
        </w:r>
      </w:hyperlink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012014_445921_7.pdf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7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3"/>
        </w:rPr>
        <w:t>129</w:t>
      </w:r>
      <w:r>
        <w:rPr>
          <w:rFonts w:ascii="Calibri"/>
          <w:spacing w:val="-1"/>
          <w:w w:val="105"/>
          <w:position w:val="10"/>
          <w:sz w:val="13"/>
        </w:rPr>
        <w:t> </w:t>
      </w:r>
      <w:r>
        <w:rPr>
          <w:rFonts w:ascii="Calibri"/>
          <w:w w:val="105"/>
          <w:sz w:val="19"/>
        </w:rPr>
        <w:t>Minnesota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State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Legislature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2015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Session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Chapter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71;</w:t>
      </w:r>
      <w:r>
        <w:rPr>
          <w:rFonts w:ascii="Calibri"/>
          <w:sz w:val="19"/>
        </w:rPr>
      </w:r>
    </w:p>
    <w:p>
      <w:pPr>
        <w:spacing w:line="217" w:lineRule="exact" w:before="13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r>
        <w:rPr>
          <w:rFonts w:ascii="Calibri"/>
          <w:color w:val="0000FF"/>
          <w:spacing w:val="1"/>
          <w:w w:val="105"/>
          <w:sz w:val="19"/>
          <w:u w:val="single" w:color="0000FF"/>
        </w:rPr>
        <w:t>https://</w:t>
      </w:r>
      <w:hyperlink r:id="rId143">
        <w:r>
          <w:rPr>
            <w:rFonts w:ascii="Calibri"/>
            <w:color w:val="0000FF"/>
            <w:spacing w:val="1"/>
            <w:w w:val="105"/>
            <w:sz w:val="19"/>
            <w:u w:val="single" w:color="0000FF"/>
          </w:rPr>
          <w:t>www.revisor.mn.gov/laws/?year=2015&amp;type=0&amp;doctype=Chapter&amp;id=71&amp;format=pdf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45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3"/>
        </w:rPr>
        <w:t>130 </w:t>
      </w:r>
      <w:r>
        <w:rPr>
          <w:rFonts w:ascii="Calibri"/>
          <w:spacing w:val="22"/>
          <w:position w:val="10"/>
          <w:sz w:val="13"/>
        </w:rPr>
        <w:t> </w:t>
      </w:r>
      <w:r>
        <w:rPr>
          <w:rFonts w:ascii="Calibri"/>
          <w:sz w:val="19"/>
        </w:rPr>
        <w:t>MN </w:t>
      </w:r>
      <w:r>
        <w:rPr>
          <w:rFonts w:ascii="Calibri"/>
          <w:spacing w:val="3"/>
          <w:sz w:val="19"/>
        </w:rPr>
        <w:t> </w:t>
      </w:r>
      <w:r>
        <w:rPr>
          <w:rFonts w:ascii="Calibri"/>
          <w:sz w:val="19"/>
        </w:rPr>
        <w:t>Statute </w:t>
      </w:r>
      <w:r>
        <w:rPr>
          <w:rFonts w:ascii="Calibri"/>
          <w:spacing w:val="2"/>
          <w:sz w:val="19"/>
        </w:rPr>
        <w:t> </w:t>
      </w:r>
      <w:r>
        <w:rPr>
          <w:rFonts w:ascii="Calibri"/>
          <w:sz w:val="19"/>
        </w:rPr>
        <w:t>254B.14; </w:t>
      </w:r>
      <w:r>
        <w:rPr>
          <w:rFonts w:ascii="Calibri"/>
          <w:spacing w:val="1"/>
          <w:sz w:val="19"/>
        </w:rPr>
        <w:t> </w:t>
      </w:r>
      <w:r>
        <w:rPr>
          <w:rFonts w:ascii="Calibri"/>
          <w:color w:val="0000FF"/>
          <w:spacing w:val="1"/>
          <w:sz w:val="19"/>
        </w:rPr>
      </w:r>
      <w:r>
        <w:rPr>
          <w:rFonts w:ascii="Calibri"/>
          <w:color w:val="0000FF"/>
          <w:sz w:val="19"/>
          <w:u w:val="single" w:color="0000FF"/>
        </w:rPr>
        <w:t>https://</w:t>
      </w:r>
      <w:hyperlink r:id="rId144">
        <w:r>
          <w:rPr>
            <w:rFonts w:ascii="Calibri"/>
            <w:color w:val="0000FF"/>
            <w:sz w:val="19"/>
            <w:u w:val="single" w:color="0000FF"/>
          </w:rPr>
          <w:t>www.revisor.mn.gov/statutes/?id=254B.14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40" w:lineRule="exact" w:before="16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3"/>
        </w:rPr>
        <w:t>131</w:t>
      </w:r>
      <w:r>
        <w:rPr>
          <w:rFonts w:ascii="Calibri"/>
          <w:spacing w:val="1"/>
          <w:w w:val="105"/>
          <w:position w:val="10"/>
          <w:sz w:val="13"/>
        </w:rPr>
        <w:t> </w:t>
      </w:r>
      <w:r>
        <w:rPr>
          <w:rFonts w:ascii="Calibri"/>
          <w:spacing w:val="1"/>
          <w:w w:val="105"/>
          <w:sz w:val="19"/>
        </w:rPr>
        <w:t>MN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Dept.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of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Human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Services,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Provider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Manual,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Continuum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of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Care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Pilot;</w:t>
      </w:r>
      <w:r>
        <w:rPr>
          <w:rFonts w:ascii="Calibri"/>
          <w:w w:val="103"/>
          <w:sz w:val="19"/>
        </w:rPr>
        <w:t> </w:t>
      </w:r>
      <w:r>
        <w:rPr>
          <w:rFonts w:ascii="Calibri"/>
          <w:color w:val="0000FF"/>
          <w:w w:val="103"/>
          <w:sz w:val="19"/>
        </w:rPr>
      </w:r>
      <w:r>
        <w:rPr>
          <w:rFonts w:ascii="Calibri"/>
          <w:color w:val="0000FF"/>
          <w:w w:val="103"/>
          <w:sz w:val="19"/>
        </w:rPr>
        <w:t> </w:t>
      </w:r>
      <w:hyperlink r:id="rId145">
        <w:r>
          <w:rPr>
            <w:rFonts w:ascii="Calibri"/>
            <w:color w:val="0000FF"/>
            <w:sz w:val="19"/>
            <w:u w:val="single" w:color="0000FF"/>
          </w:rPr>
          <w:t>http://www.dhs.state.mn.us/main/idcplg?IdcService=GET_DYNAMIC_CONVERSION&amp;RevisionSelectionMethod=Lat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17" w:lineRule="exact" w:before="16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r>
        <w:rPr>
          <w:rFonts w:ascii="Calibri"/>
          <w:color w:val="0000FF"/>
          <w:spacing w:val="1"/>
          <w:w w:val="105"/>
          <w:sz w:val="19"/>
          <w:u w:val="single" w:color="0000FF"/>
        </w:rPr>
        <w:t>estReleased&amp;dDocName=dhs16_194151</w:t>
      </w:r>
      <w:r>
        <w:rPr>
          <w:rFonts w:ascii="Calibri"/>
          <w:color w:val="0000FF"/>
          <w:w w:val="103"/>
          <w:sz w:val="19"/>
        </w:rPr>
      </w:r>
      <w:r>
        <w:rPr>
          <w:rFonts w:ascii="Calibri"/>
          <w:sz w:val="19"/>
        </w:rPr>
      </w:r>
    </w:p>
    <w:p>
      <w:pPr>
        <w:spacing w:line="245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3"/>
        </w:rPr>
        <w:t>132 </w:t>
      </w:r>
      <w:r>
        <w:rPr>
          <w:rFonts w:ascii="Calibri"/>
          <w:spacing w:val="18"/>
          <w:position w:val="10"/>
          <w:sz w:val="13"/>
        </w:rPr>
        <w:t> </w:t>
      </w:r>
      <w:r>
        <w:rPr>
          <w:rFonts w:ascii="Calibri"/>
          <w:sz w:val="19"/>
        </w:rPr>
        <w:t>MN</w:t>
      </w:r>
      <w:r>
        <w:rPr>
          <w:rFonts w:ascii="Calibri"/>
          <w:spacing w:val="42"/>
          <w:sz w:val="19"/>
        </w:rPr>
        <w:t> </w:t>
      </w:r>
      <w:r>
        <w:rPr>
          <w:rFonts w:ascii="Calibri"/>
          <w:sz w:val="19"/>
        </w:rPr>
        <w:t>Statute</w:t>
      </w:r>
      <w:r>
        <w:rPr>
          <w:rFonts w:ascii="Calibri"/>
          <w:spacing w:val="40"/>
          <w:sz w:val="19"/>
        </w:rPr>
        <w:t> </w:t>
      </w:r>
      <w:r>
        <w:rPr>
          <w:rFonts w:ascii="Calibri"/>
          <w:sz w:val="19"/>
        </w:rPr>
        <w:t>Sec.</w:t>
      </w:r>
      <w:r>
        <w:rPr>
          <w:rFonts w:ascii="Calibri"/>
          <w:spacing w:val="41"/>
          <w:sz w:val="19"/>
        </w:rPr>
        <w:t> </w:t>
      </w:r>
      <w:r>
        <w:rPr>
          <w:rFonts w:ascii="Calibri"/>
          <w:sz w:val="19"/>
        </w:rPr>
        <w:t>256B.0625;</w:t>
      </w:r>
      <w:r>
        <w:rPr>
          <w:rFonts w:ascii="Calibri"/>
          <w:spacing w:val="40"/>
          <w:sz w:val="19"/>
        </w:rPr>
        <w:t> </w:t>
      </w:r>
      <w:r>
        <w:rPr>
          <w:rFonts w:ascii="Calibri"/>
          <w:color w:val="0000FF"/>
          <w:spacing w:val="40"/>
          <w:sz w:val="19"/>
        </w:rPr>
      </w:r>
      <w:r>
        <w:rPr>
          <w:rFonts w:ascii="Calibri"/>
          <w:color w:val="0000FF"/>
          <w:sz w:val="19"/>
          <w:u w:val="single" w:color="0000FF"/>
        </w:rPr>
        <w:t>https://</w:t>
      </w:r>
      <w:hyperlink r:id="rId146">
        <w:r>
          <w:rPr>
            <w:rFonts w:ascii="Calibri"/>
            <w:color w:val="0000FF"/>
            <w:sz w:val="19"/>
            <w:u w:val="single" w:color="0000FF"/>
          </w:rPr>
          <w:t>www.revisor.mn.gov/statutes/?id=256B.0625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44" w:lineRule="exact" w:before="13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3"/>
        </w:rPr>
        <w:t>133 </w:t>
      </w:r>
      <w:r>
        <w:rPr>
          <w:rFonts w:ascii="Calibri"/>
          <w:spacing w:val="1"/>
          <w:w w:val="105"/>
          <w:sz w:val="19"/>
        </w:rPr>
        <w:t>MN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Dept.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of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Human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Services,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Provider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Manual,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Physician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Professional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Services;</w:t>
      </w:r>
      <w:r>
        <w:rPr>
          <w:rFonts w:ascii="Calibri"/>
          <w:w w:val="103"/>
          <w:sz w:val="19"/>
        </w:rPr>
        <w:t> </w:t>
      </w:r>
      <w:r>
        <w:rPr>
          <w:rFonts w:ascii="Calibri"/>
          <w:color w:val="0000FF"/>
          <w:w w:val="103"/>
          <w:sz w:val="19"/>
        </w:rPr>
      </w:r>
      <w:r>
        <w:rPr>
          <w:rFonts w:ascii="Calibri"/>
          <w:color w:val="0000FF"/>
          <w:w w:val="103"/>
          <w:sz w:val="19"/>
        </w:rPr>
        <w:t>  </w:t>
      </w:r>
      <w:hyperlink r:id="rId145">
        <w:r>
          <w:rPr>
            <w:rFonts w:ascii="Calibri"/>
            <w:color w:val="0000FF"/>
            <w:sz w:val="19"/>
            <w:u w:val="single" w:color="0000FF"/>
          </w:rPr>
          <w:t>http://www.dhs.state.mn.us/main/idcplg?IdcService=GET_DYNAMIC_CONVERSION&amp;RevisionSelectionMethod=Lat</w:t>
        </w:r>
        <w:r>
          <w:rPr>
            <w:rFonts w:ascii="Calibri"/>
            <w:color w:val="0000FF"/>
            <w:w w:val="103"/>
            <w:sz w:val="19"/>
          </w:rPr>
        </w:r>
      </w:hyperlink>
      <w:r>
        <w:rPr>
          <w:rFonts w:ascii="Calibri"/>
          <w:color w:val="0000FF"/>
          <w:spacing w:val="192"/>
          <w:w w:val="103"/>
          <w:sz w:val="19"/>
        </w:rPr>
        <w:t> </w:t>
      </w:r>
      <w:r>
        <w:rPr>
          <w:rFonts w:ascii="Calibri"/>
          <w:color w:val="0000FF"/>
          <w:w w:val="105"/>
          <w:sz w:val="19"/>
          <w:u w:val="single" w:color="0000FF"/>
        </w:rPr>
        <w:t>estReleased&amp;dDocName=id_008926#Telemedicine</w:t>
      </w:r>
      <w:r>
        <w:rPr>
          <w:rFonts w:ascii="Calibri"/>
          <w:color w:val="0000FF"/>
          <w:w w:val="103"/>
          <w:sz w:val="19"/>
        </w:rPr>
      </w:r>
      <w:r>
        <w:rPr>
          <w:rFonts w:ascii="Calibri"/>
          <w:sz w:val="19"/>
        </w:rPr>
      </w:r>
    </w:p>
    <w:p>
      <w:pPr>
        <w:spacing w:line="240" w:lineRule="exact" w:before="4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3"/>
        </w:rPr>
        <w:t>134</w:t>
      </w:r>
      <w:r>
        <w:rPr>
          <w:rFonts w:ascii="Calibri"/>
          <w:spacing w:val="-1"/>
          <w:w w:val="105"/>
          <w:position w:val="10"/>
          <w:sz w:val="13"/>
        </w:rPr>
        <w:t> </w:t>
      </w:r>
      <w:r>
        <w:rPr>
          <w:rFonts w:ascii="Calibri"/>
          <w:spacing w:val="1"/>
          <w:w w:val="105"/>
          <w:sz w:val="19"/>
        </w:rPr>
        <w:t>MN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Dept.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of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Human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Services,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Provider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Manual,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Rehabilitative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Services;</w:t>
      </w:r>
      <w:r>
        <w:rPr>
          <w:rFonts w:ascii="Calibri"/>
          <w:w w:val="103"/>
          <w:sz w:val="19"/>
        </w:rPr>
        <w:t> </w:t>
      </w:r>
      <w:r>
        <w:rPr>
          <w:rFonts w:ascii="Calibri"/>
          <w:color w:val="0000FF"/>
          <w:w w:val="103"/>
          <w:sz w:val="19"/>
        </w:rPr>
      </w:r>
      <w:r>
        <w:rPr>
          <w:rFonts w:ascii="Calibri"/>
          <w:color w:val="0000FF"/>
          <w:w w:val="103"/>
          <w:sz w:val="19"/>
        </w:rPr>
        <w:t> </w:t>
      </w:r>
      <w:hyperlink r:id="rId145">
        <w:r>
          <w:rPr>
            <w:rFonts w:ascii="Calibri"/>
            <w:color w:val="0000FF"/>
            <w:sz w:val="19"/>
            <w:u w:val="single" w:color="0000FF"/>
          </w:rPr>
          <w:t>http://www.dhs.state.mn.us/main/idcplg?IdcService=GET_DYNAMIC_CONVERSION&amp;RevisionSelectionMethod=Lat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17" w:lineRule="exact" w:before="16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r>
        <w:rPr>
          <w:rFonts w:ascii="Calibri"/>
          <w:color w:val="0000FF"/>
          <w:spacing w:val="1"/>
          <w:w w:val="105"/>
          <w:sz w:val="19"/>
          <w:u w:val="single" w:color="0000FF"/>
        </w:rPr>
        <w:t>estReleased&amp;dDocName=id_008951</w:t>
      </w:r>
      <w:r>
        <w:rPr>
          <w:rFonts w:ascii="Calibri"/>
          <w:color w:val="0000FF"/>
          <w:w w:val="103"/>
          <w:sz w:val="19"/>
        </w:rPr>
      </w:r>
      <w:r>
        <w:rPr>
          <w:rFonts w:ascii="Calibri"/>
          <w:sz w:val="19"/>
        </w:rPr>
      </w:r>
    </w:p>
    <w:p>
      <w:pPr>
        <w:spacing w:line="250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3"/>
        </w:rPr>
        <w:t>135 </w:t>
      </w:r>
      <w:r>
        <w:rPr>
          <w:rFonts w:ascii="Calibri"/>
          <w:spacing w:val="18"/>
          <w:position w:val="10"/>
          <w:sz w:val="13"/>
        </w:rPr>
        <w:t> </w:t>
      </w:r>
      <w:r>
        <w:rPr>
          <w:rFonts w:ascii="Calibri"/>
          <w:sz w:val="19"/>
        </w:rPr>
        <w:t>MN</w:t>
      </w:r>
      <w:r>
        <w:rPr>
          <w:rFonts w:ascii="Calibri"/>
          <w:spacing w:val="42"/>
          <w:sz w:val="19"/>
        </w:rPr>
        <w:t> </w:t>
      </w:r>
      <w:r>
        <w:rPr>
          <w:rFonts w:ascii="Calibri"/>
          <w:sz w:val="19"/>
        </w:rPr>
        <w:t>Statute</w:t>
      </w:r>
      <w:r>
        <w:rPr>
          <w:rFonts w:ascii="Calibri"/>
          <w:spacing w:val="40"/>
          <w:sz w:val="19"/>
        </w:rPr>
        <w:t> </w:t>
      </w:r>
      <w:r>
        <w:rPr>
          <w:rFonts w:ascii="Calibri"/>
          <w:sz w:val="19"/>
        </w:rPr>
        <w:t>Sec.</w:t>
      </w:r>
      <w:r>
        <w:rPr>
          <w:rFonts w:ascii="Calibri"/>
          <w:spacing w:val="41"/>
          <w:sz w:val="19"/>
        </w:rPr>
        <w:t> </w:t>
      </w:r>
      <w:r>
        <w:rPr>
          <w:rFonts w:ascii="Calibri"/>
          <w:sz w:val="19"/>
        </w:rPr>
        <w:t>256B.0653;</w:t>
      </w:r>
      <w:r>
        <w:rPr>
          <w:rFonts w:ascii="Calibri"/>
          <w:spacing w:val="40"/>
          <w:sz w:val="19"/>
        </w:rPr>
        <w:t> </w:t>
      </w:r>
      <w:r>
        <w:rPr>
          <w:rFonts w:ascii="Calibri"/>
          <w:color w:val="0000FF"/>
          <w:spacing w:val="40"/>
          <w:sz w:val="19"/>
        </w:rPr>
      </w:r>
      <w:r>
        <w:rPr>
          <w:rFonts w:ascii="Calibri"/>
          <w:color w:val="0000FF"/>
          <w:sz w:val="19"/>
          <w:u w:val="single" w:color="0000FF"/>
        </w:rPr>
        <w:t>https://</w:t>
      </w:r>
      <w:hyperlink r:id="rId147">
        <w:r>
          <w:rPr>
            <w:rFonts w:ascii="Calibri"/>
            <w:color w:val="0000FF"/>
            <w:sz w:val="19"/>
            <w:u w:val="single" w:color="0000FF"/>
          </w:rPr>
          <w:t>www.revisor.mn.gov/statutes/?id=256B.0653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62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95"/>
          <w:position w:val="10"/>
          <w:sz w:val="14"/>
          <w:szCs w:val="14"/>
        </w:rPr>
        <w:t>136</w:t>
      </w:r>
      <w:r>
        <w:rPr>
          <w:rFonts w:ascii="Calibri" w:hAnsi="Calibri" w:cs="Calibri" w:eastAsia="Calibri"/>
          <w:spacing w:val="-4"/>
          <w:w w:val="95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MS</w:t>
      </w:r>
      <w:r>
        <w:rPr>
          <w:rFonts w:ascii="Calibri" w:hAnsi="Calibri" w:cs="Calibri" w:eastAsia="Calibri"/>
          <w:spacing w:val="-14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Code</w:t>
      </w:r>
      <w:r>
        <w:rPr>
          <w:rFonts w:ascii="Calibri" w:hAnsi="Calibri" w:cs="Calibri" w:eastAsia="Calibri"/>
          <w:spacing w:val="-15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Sec.</w:t>
      </w:r>
      <w:r>
        <w:rPr>
          <w:rFonts w:ascii="Calibri" w:hAnsi="Calibri" w:cs="Calibri" w:eastAsia="Calibri"/>
          <w:spacing w:val="-14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83-­‐9-­‐351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7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3"/>
        </w:rPr>
        <w:t>137  </w:t>
      </w:r>
      <w:r>
        <w:rPr>
          <w:rFonts w:ascii="Calibri"/>
          <w:spacing w:val="6"/>
          <w:position w:val="10"/>
          <w:sz w:val="13"/>
        </w:rPr>
        <w:t> </w:t>
      </w:r>
      <w:r>
        <w:rPr>
          <w:rFonts w:ascii="Calibri"/>
          <w:sz w:val="19"/>
        </w:rPr>
        <w:t>SB </w:t>
      </w:r>
      <w:r>
        <w:rPr>
          <w:rFonts w:ascii="Calibri"/>
          <w:spacing w:val="18"/>
          <w:sz w:val="19"/>
        </w:rPr>
        <w:t> </w:t>
      </w:r>
      <w:r>
        <w:rPr>
          <w:rFonts w:ascii="Calibri"/>
          <w:sz w:val="19"/>
        </w:rPr>
        <w:t>2646; </w:t>
      </w:r>
      <w:r>
        <w:rPr>
          <w:rFonts w:ascii="Calibri"/>
          <w:spacing w:val="16"/>
          <w:sz w:val="19"/>
        </w:rPr>
        <w:t> </w:t>
      </w:r>
      <w:r>
        <w:rPr>
          <w:rFonts w:ascii="Calibri"/>
          <w:color w:val="0000FF"/>
          <w:spacing w:val="16"/>
          <w:sz w:val="19"/>
        </w:rPr>
      </w:r>
      <w:hyperlink r:id="rId148">
        <w:r>
          <w:rPr>
            <w:rFonts w:ascii="Calibri"/>
            <w:color w:val="0000FF"/>
            <w:sz w:val="19"/>
            <w:u w:val="single" w:color="0000FF"/>
          </w:rPr>
          <w:t>http://billstatus.ls.state.ms.us/2014/pdf/history/SB/SB2646.xml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45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3"/>
        </w:rPr>
        <w:t>138</w:t>
      </w:r>
      <w:r>
        <w:rPr>
          <w:rFonts w:ascii="Calibri"/>
          <w:spacing w:val="-6"/>
          <w:w w:val="105"/>
          <w:position w:val="10"/>
          <w:sz w:val="13"/>
        </w:rPr>
        <w:t> </w:t>
      </w:r>
      <w:r>
        <w:rPr>
          <w:rFonts w:ascii="Calibri"/>
          <w:w w:val="105"/>
          <w:sz w:val="19"/>
        </w:rPr>
        <w:t>Miss.</w:t>
      </w:r>
      <w:r>
        <w:rPr>
          <w:rFonts w:ascii="Calibri"/>
          <w:spacing w:val="-18"/>
          <w:w w:val="105"/>
          <w:sz w:val="19"/>
        </w:rPr>
        <w:t> </w:t>
      </w:r>
      <w:r>
        <w:rPr>
          <w:rFonts w:ascii="Calibri"/>
          <w:w w:val="105"/>
          <w:sz w:val="19"/>
        </w:rPr>
        <w:t>Admin.</w:t>
      </w:r>
      <w:r>
        <w:rPr>
          <w:rFonts w:ascii="Calibri"/>
          <w:spacing w:val="-18"/>
          <w:w w:val="105"/>
          <w:sz w:val="19"/>
        </w:rPr>
        <w:t> </w:t>
      </w:r>
      <w:r>
        <w:rPr>
          <w:rFonts w:ascii="Calibri"/>
          <w:w w:val="105"/>
          <w:sz w:val="19"/>
        </w:rPr>
        <w:t>Code</w:t>
      </w:r>
      <w:r>
        <w:rPr>
          <w:rFonts w:ascii="Calibri"/>
          <w:spacing w:val="-18"/>
          <w:w w:val="105"/>
          <w:sz w:val="19"/>
        </w:rPr>
        <w:t> </w:t>
      </w:r>
      <w:r>
        <w:rPr>
          <w:rFonts w:ascii="Calibri"/>
          <w:w w:val="105"/>
          <w:sz w:val="19"/>
        </w:rPr>
        <w:t>Part</w:t>
      </w:r>
      <w:r>
        <w:rPr>
          <w:rFonts w:ascii="Calibri"/>
          <w:spacing w:val="-18"/>
          <w:w w:val="105"/>
          <w:sz w:val="19"/>
        </w:rPr>
        <w:t> </w:t>
      </w:r>
      <w:r>
        <w:rPr>
          <w:rFonts w:ascii="Calibri"/>
          <w:w w:val="105"/>
          <w:sz w:val="19"/>
        </w:rPr>
        <w:t>225,</w:t>
      </w:r>
      <w:r>
        <w:rPr>
          <w:rFonts w:ascii="Calibri"/>
          <w:spacing w:val="-18"/>
          <w:w w:val="105"/>
          <w:sz w:val="19"/>
        </w:rPr>
        <w:t> </w:t>
      </w:r>
      <w:r>
        <w:rPr>
          <w:rFonts w:ascii="Calibri"/>
          <w:w w:val="105"/>
          <w:sz w:val="19"/>
        </w:rPr>
        <w:t>Chapter</w:t>
      </w:r>
      <w:r>
        <w:rPr>
          <w:rFonts w:ascii="Calibri"/>
          <w:spacing w:val="-18"/>
          <w:w w:val="105"/>
          <w:sz w:val="19"/>
        </w:rPr>
        <w:t> </w:t>
      </w:r>
      <w:r>
        <w:rPr>
          <w:rFonts w:ascii="Calibri"/>
          <w:w w:val="105"/>
          <w:sz w:val="19"/>
        </w:rPr>
        <w:t>1;</w:t>
      </w:r>
      <w:r>
        <w:rPr>
          <w:rFonts w:ascii="Calibri"/>
          <w:spacing w:val="-18"/>
          <w:w w:val="105"/>
          <w:sz w:val="19"/>
        </w:rPr>
        <w:t> </w:t>
      </w:r>
      <w:r>
        <w:rPr>
          <w:rFonts w:ascii="Calibri"/>
          <w:color w:val="0000FF"/>
          <w:spacing w:val="-18"/>
          <w:w w:val="105"/>
          <w:sz w:val="19"/>
        </w:rPr>
      </w:r>
      <w:hyperlink r:id="rId149">
        <w:r>
          <w:rPr>
            <w:rFonts w:ascii="Calibri"/>
            <w:color w:val="0000FF"/>
            <w:w w:val="105"/>
            <w:sz w:val="19"/>
            <w:u w:val="single" w:color="0000FF"/>
          </w:rPr>
          <w:t>http://www.sos.ms.gov/ACProposed/00021320b.pdf</w:t>
        </w:r>
        <w:r>
          <w:rPr>
            <w:rFonts w:ascii="Calibri"/>
            <w:color w:val="0000FF"/>
            <w:spacing w:val="1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44" w:lineRule="exact" w:before="13"/>
        <w:ind w:left="122" w:right="1143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139</w:t>
      </w:r>
      <w:r>
        <w:rPr>
          <w:rFonts w:ascii="Calibri" w:hAnsi="Calibri" w:cs="Calibri" w:eastAsia="Calibri"/>
          <w:spacing w:val="11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Mississippi Division</w:t>
      </w:r>
      <w:r>
        <w:rPr>
          <w:rFonts w:ascii="Calibri" w:hAnsi="Calibri" w:cs="Calibri" w:eastAsia="Calibri"/>
          <w:spacing w:val="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of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Medicaid,</w:t>
      </w:r>
      <w:r>
        <w:rPr>
          <w:rFonts w:ascii="Calibri" w:hAnsi="Calibri" w:cs="Calibri" w:eastAsia="Calibri"/>
          <w:spacing w:val="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SPA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15-­‐003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Telehealth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Services;</w:t>
      </w:r>
      <w:r>
        <w:rPr>
          <w:rFonts w:ascii="Calibri" w:hAnsi="Calibri" w:cs="Calibri" w:eastAsia="Calibri"/>
          <w:spacing w:val="1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1"/>
          <w:sz w:val="19"/>
          <w:szCs w:val="19"/>
        </w:rPr>
      </w:r>
      <w:hyperlink r:id="rId150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http://www.medicaid.ms.gov/wp-­‐</w:t>
        </w:r>
        <w:r>
          <w:rPr>
            <w:rFonts w:ascii="Calibri" w:hAnsi="Calibri" w:cs="Calibri" w:eastAsia="Calibri"/>
            <w:color w:val="0000FF"/>
            <w:w w:val="34"/>
            <w:sz w:val="19"/>
            <w:szCs w:val="19"/>
          </w:rPr>
        </w:r>
      </w:hyperlink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content/uploads/2015/04/SPA-­‐15-­‐003.pdf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2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95"/>
          <w:position w:val="10"/>
          <w:sz w:val="13"/>
          <w:szCs w:val="13"/>
        </w:rPr>
        <w:t>140</w:t>
      </w:r>
      <w:r>
        <w:rPr>
          <w:rFonts w:ascii="Calibri" w:hAnsi="Calibri" w:cs="Calibri" w:eastAsia="Calibri"/>
          <w:spacing w:val="-3"/>
          <w:w w:val="95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Code</w:t>
      </w:r>
      <w:r>
        <w:rPr>
          <w:rFonts w:ascii="Calibri" w:hAnsi="Calibri" w:cs="Calibri" w:eastAsia="Calibri"/>
          <w:spacing w:val="-13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Miss.</w:t>
      </w:r>
      <w:r>
        <w:rPr>
          <w:rFonts w:ascii="Calibri" w:hAnsi="Calibri" w:cs="Calibri" w:eastAsia="Calibri"/>
          <w:spacing w:val="-13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R.</w:t>
      </w:r>
      <w:r>
        <w:rPr>
          <w:rFonts w:ascii="Calibri" w:hAnsi="Calibri" w:cs="Calibri" w:eastAsia="Calibri"/>
          <w:spacing w:val="-12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30-­‐5-­‐2635;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3" w:lineRule="auto" w:before="13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hyperlink r:id="rId151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http://www.msbml.ms.gov/msbml/web.nsf/webpages/Regulations_Regulations/$FILE/11-­‐</w:t>
        </w:r>
        <w:r>
          <w:rPr>
            <w:rFonts w:ascii="Calibri" w:hAnsi="Calibri" w:cs="Calibri" w:eastAsia="Calibri"/>
            <w:color w:val="0000FF"/>
            <w:w w:val="34"/>
            <w:sz w:val="19"/>
            <w:szCs w:val="19"/>
          </w:rPr>
        </w:r>
      </w:hyperlink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2013AdministrativeCode.pdf?OpenElement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3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4"/>
          <w:szCs w:val="14"/>
        </w:rPr>
        <w:t>141</w:t>
      </w:r>
      <w:r>
        <w:rPr>
          <w:rFonts w:ascii="Calibri" w:hAnsi="Calibri" w:cs="Calibri" w:eastAsia="Calibri"/>
          <w:spacing w:val="30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z w:val="19"/>
          <w:szCs w:val="19"/>
        </w:rPr>
        <w:t>MO</w:t>
      </w:r>
      <w:r>
        <w:rPr>
          <w:rFonts w:ascii="Calibri" w:hAnsi="Calibri" w:cs="Calibri" w:eastAsia="Calibri"/>
          <w:spacing w:val="19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Revised</w:t>
      </w:r>
      <w:r>
        <w:rPr>
          <w:rFonts w:ascii="Calibri" w:hAnsi="Calibri" w:cs="Calibri" w:eastAsia="Calibri"/>
          <w:spacing w:val="18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Statutes</w:t>
      </w:r>
      <w:r>
        <w:rPr>
          <w:rFonts w:ascii="Calibri" w:hAnsi="Calibri" w:cs="Calibri" w:eastAsia="Calibri"/>
          <w:spacing w:val="18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§</w:t>
      </w:r>
      <w:r>
        <w:rPr>
          <w:rFonts w:ascii="Calibri" w:hAnsi="Calibri" w:cs="Calibri" w:eastAsia="Calibri"/>
          <w:spacing w:val="18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376.1900.1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69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4"/>
          <w:szCs w:val="14"/>
        </w:rPr>
        <w:t>142</w:t>
      </w:r>
      <w:r>
        <w:rPr>
          <w:rFonts w:ascii="Calibri" w:hAnsi="Calibri" w:cs="Calibri" w:eastAsia="Calibri"/>
          <w:spacing w:val="13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z w:val="19"/>
          <w:szCs w:val="19"/>
        </w:rPr>
        <w:t>MO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Code</w:t>
      </w:r>
      <w:r>
        <w:rPr>
          <w:rFonts w:ascii="Calibri" w:hAnsi="Calibri" w:cs="Calibri" w:eastAsia="Calibri"/>
          <w:spacing w:val="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of</w:t>
      </w:r>
      <w:r>
        <w:rPr>
          <w:rFonts w:ascii="Calibri" w:hAnsi="Calibri" w:cs="Calibri" w:eastAsia="Calibri"/>
          <w:spacing w:val="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Regulation,</w:t>
      </w:r>
      <w:r>
        <w:rPr>
          <w:rFonts w:ascii="Calibri" w:hAnsi="Calibri" w:cs="Calibri" w:eastAsia="Calibri"/>
          <w:spacing w:val="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Title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13,</w:t>
      </w:r>
      <w:r>
        <w:rPr>
          <w:rFonts w:ascii="Calibri" w:hAnsi="Calibri" w:cs="Calibri" w:eastAsia="Calibri"/>
          <w:spacing w:val="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70-­‐3.190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4" w:lineRule="auto" w:before="0"/>
        <w:ind w:left="122" w:right="559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4"/>
          <w:szCs w:val="14"/>
        </w:rPr>
        <w:t>143</w:t>
      </w:r>
      <w:r>
        <w:rPr>
          <w:rFonts w:ascii="Calibri" w:hAnsi="Calibri" w:cs="Calibri" w:eastAsia="Calibri"/>
          <w:spacing w:val="16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z w:val="19"/>
          <w:szCs w:val="19"/>
        </w:rPr>
        <w:t>ATA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Telemedicine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Matrix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2015;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4"/>
          <w:sz w:val="19"/>
          <w:szCs w:val="19"/>
        </w:rPr>
      </w:r>
      <w:hyperlink r:id="rId93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source/policy/state-­‐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legislation-­‐matrix-­‐as-­‐of-­‐4-­‐28-­‐2015A6D18E449A99.pdf?sfvrsn=4</w:t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0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4"/>
          <w:szCs w:val="14"/>
        </w:rPr>
        <w:t>144</w:t>
      </w:r>
      <w:r>
        <w:rPr>
          <w:rFonts w:ascii="Calibri" w:hAnsi="Calibri" w:cs="Calibri" w:eastAsia="Calibri"/>
          <w:spacing w:val="1"/>
          <w:w w:val="105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MO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HealthNet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Provider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Manuals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–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Physicians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Section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13;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17" w:lineRule="exact" w:before="17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hyperlink r:id="rId152">
        <w:r>
          <w:rPr>
            <w:rFonts w:ascii="Calibri"/>
            <w:color w:val="0000FF"/>
            <w:w w:val="105"/>
            <w:sz w:val="19"/>
            <w:u w:val="single" w:color="0000FF"/>
          </w:rPr>
          <w:t>http://207.15.48.5/collections/collection_phy/Physician_Section13.pdf</w:t>
        </w:r>
        <w:r>
          <w:rPr>
            <w:rFonts w:ascii="Calibri"/>
            <w:color w:val="0000FF"/>
            <w:spacing w:val="1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42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145</w:t>
      </w:r>
      <w:r>
        <w:rPr>
          <w:rFonts w:ascii="Calibri" w:hAnsi="Calibri" w:cs="Calibri" w:eastAsia="Calibri"/>
          <w:spacing w:val="7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MO</w:t>
      </w:r>
      <w:r>
        <w:rPr>
          <w:rFonts w:ascii="Calibri" w:hAnsi="Calibri" w:cs="Calibri" w:eastAsia="Calibri"/>
          <w:spacing w:val="-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Consolidated</w:t>
      </w:r>
      <w:r>
        <w:rPr>
          <w:rFonts w:ascii="Calibri" w:hAnsi="Calibri" w:cs="Calibri" w:eastAsia="Calibri"/>
          <w:spacing w:val="-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-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Reg.</w:t>
      </w:r>
      <w:r>
        <w:rPr>
          <w:rFonts w:ascii="Calibri" w:hAnsi="Calibri" w:cs="Calibri" w:eastAsia="Calibri"/>
          <w:spacing w:val="-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22:10-­‐3.057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4" w:lineRule="exact" w:before="11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3"/>
          <w:szCs w:val="13"/>
        </w:rPr>
        <w:t>146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MO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HealthNet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Provider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Manuals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–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Behavioral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Health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Section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13;</w:t>
      </w:r>
      <w:r>
        <w:rPr>
          <w:rFonts w:ascii="Calibri" w:hAnsi="Calibri" w:cs="Calibri" w:eastAsia="Calibri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</w:t>
      </w:r>
      <w:hyperlink r:id="rId153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http://207.15.48.5/collections/collection_psy/Behavioral_Health_Services_Section13.pdf</w:t>
        </w:r>
        <w:r>
          <w:rPr>
            <w:rFonts w:ascii="Calibri" w:hAnsi="Calibri" w:cs="Calibri" w:eastAsia="Calibri"/>
            <w:color w:val="0000FF"/>
            <w:spacing w:val="1"/>
            <w:w w:val="103"/>
            <w:sz w:val="19"/>
            <w:szCs w:val="19"/>
          </w:rPr>
        </w:r>
        <w:r>
          <w:rPr>
            <w:rFonts w:ascii="Calibri" w:hAnsi="Calibri" w:cs="Calibri" w:eastAsia="Calibri"/>
            <w:sz w:val="19"/>
            <w:szCs w:val="19"/>
          </w:rPr>
        </w:r>
      </w:hyperlink>
    </w:p>
    <w:p>
      <w:pPr>
        <w:spacing w:line="250" w:lineRule="exact" w:before="15"/>
        <w:ind w:left="122" w:right="138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4"/>
          <w:szCs w:val="14"/>
        </w:rPr>
        <w:t>147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MO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HealthNet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Provider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Manuals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–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Comprehensive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Substance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Abuse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Treatment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and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Rehabilitation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Section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13;</w:t>
      </w:r>
      <w:r>
        <w:rPr>
          <w:rFonts w:ascii="Calibri" w:hAnsi="Calibri" w:cs="Calibri" w:eastAsia="Calibri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hyperlink r:id="rId154">
        <w:r>
          <w:rPr>
            <w:rFonts w:ascii="Calibri" w:hAnsi="Calibri" w:cs="Calibri" w:eastAsia="Calibri"/>
            <w:color w:val="0000FF"/>
            <w:w w:val="105"/>
            <w:sz w:val="19"/>
            <w:szCs w:val="19"/>
            <w:u w:val="single" w:color="0000FF"/>
          </w:rPr>
          <w:t>http://207.15.48.5/collections/collection_cst/CSTAR_Section13.pdf</w:t>
        </w:r>
        <w:r>
          <w:rPr>
            <w:rFonts w:ascii="Calibri" w:hAnsi="Calibri" w:cs="Calibri" w:eastAsia="Calibri"/>
            <w:color w:val="0000FF"/>
            <w:spacing w:val="1"/>
            <w:w w:val="103"/>
            <w:sz w:val="19"/>
            <w:szCs w:val="19"/>
          </w:rPr>
        </w:r>
        <w:r>
          <w:rPr>
            <w:rFonts w:ascii="Calibri" w:hAnsi="Calibri" w:cs="Calibri" w:eastAsia="Calibri"/>
            <w:sz w:val="19"/>
            <w:szCs w:val="19"/>
          </w:rPr>
        </w:r>
      </w:hyperlink>
    </w:p>
    <w:p>
      <w:pPr>
        <w:spacing w:line="250" w:lineRule="exact" w:before="14"/>
        <w:ind w:left="122" w:right="138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4"/>
          <w:szCs w:val="14"/>
        </w:rPr>
        <w:t>148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MO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HealthNet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Provider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Manuals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–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Comprehensive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Substance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Abuse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Treatment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and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Rehabilitation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Section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19;</w:t>
      </w:r>
      <w:r>
        <w:rPr>
          <w:rFonts w:ascii="Calibri" w:hAnsi="Calibri" w:cs="Calibri" w:eastAsia="Calibri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hyperlink r:id="rId155">
        <w:r>
          <w:rPr>
            <w:rFonts w:ascii="Calibri" w:hAnsi="Calibri" w:cs="Calibri" w:eastAsia="Calibri"/>
            <w:color w:val="0000FF"/>
            <w:w w:val="105"/>
            <w:sz w:val="19"/>
            <w:szCs w:val="19"/>
            <w:u w:val="single" w:color="0000FF"/>
          </w:rPr>
          <w:t>http://207.15.48.5/collections/collection_cst/CSTAR_Section19.pdf</w:t>
        </w:r>
        <w:r>
          <w:rPr>
            <w:rFonts w:ascii="Calibri" w:hAnsi="Calibri" w:cs="Calibri" w:eastAsia="Calibri"/>
            <w:color w:val="0000FF"/>
            <w:spacing w:val="1"/>
            <w:w w:val="103"/>
            <w:sz w:val="19"/>
            <w:szCs w:val="19"/>
          </w:rPr>
        </w:r>
        <w:r>
          <w:rPr>
            <w:rFonts w:ascii="Calibri" w:hAnsi="Calibri" w:cs="Calibri" w:eastAsia="Calibri"/>
            <w:sz w:val="19"/>
            <w:szCs w:val="19"/>
          </w:rPr>
        </w:r>
      </w:hyperlink>
    </w:p>
    <w:p>
      <w:pPr>
        <w:spacing w:line="236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3"/>
        </w:rPr>
        <w:t>149 </w:t>
      </w:r>
      <w:r>
        <w:rPr>
          <w:rFonts w:ascii="Calibri"/>
          <w:spacing w:val="23"/>
          <w:position w:val="10"/>
          <w:sz w:val="13"/>
        </w:rPr>
        <w:t> </w:t>
      </w:r>
      <w:r>
        <w:rPr>
          <w:rFonts w:ascii="Calibri"/>
          <w:sz w:val="19"/>
        </w:rPr>
        <w:t>Missouri </w:t>
      </w:r>
      <w:r>
        <w:rPr>
          <w:rFonts w:ascii="Calibri"/>
          <w:spacing w:val="1"/>
          <w:sz w:val="19"/>
        </w:rPr>
        <w:t> </w:t>
      </w:r>
      <w:r>
        <w:rPr>
          <w:rFonts w:ascii="Calibri"/>
          <w:sz w:val="19"/>
        </w:rPr>
        <w:t>Telehealth </w:t>
      </w:r>
      <w:r>
        <w:rPr>
          <w:rFonts w:ascii="Calibri"/>
          <w:spacing w:val="4"/>
          <w:sz w:val="19"/>
        </w:rPr>
        <w:t> </w:t>
      </w:r>
      <w:r>
        <w:rPr>
          <w:rFonts w:ascii="Calibri"/>
          <w:sz w:val="19"/>
        </w:rPr>
        <w:t>Network; </w:t>
      </w:r>
      <w:r>
        <w:rPr>
          <w:rFonts w:ascii="Calibri"/>
          <w:spacing w:val="3"/>
          <w:sz w:val="19"/>
        </w:rPr>
        <w:t> </w:t>
      </w:r>
      <w:r>
        <w:rPr>
          <w:rFonts w:ascii="Calibri"/>
          <w:color w:val="0000FF"/>
          <w:spacing w:val="3"/>
          <w:sz w:val="19"/>
        </w:rPr>
      </w:r>
      <w:hyperlink r:id="rId156">
        <w:r>
          <w:rPr>
            <w:rFonts w:ascii="Calibri"/>
            <w:color w:val="0000FF"/>
            <w:sz w:val="19"/>
            <w:u w:val="single" w:color="0000FF"/>
          </w:rPr>
          <w:t>http://medicine.missouri.edu/telehealth/</w:t>
        </w:r>
        <w:r>
          <w:rPr>
            <w:rFonts w:ascii="Calibri"/>
            <w:color w:val="0000FF"/>
            <w:spacing w:val="1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74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95"/>
          <w:position w:val="10"/>
          <w:sz w:val="14"/>
          <w:szCs w:val="14"/>
        </w:rPr>
        <w:t>150</w:t>
      </w:r>
      <w:r>
        <w:rPr>
          <w:rFonts w:ascii="Calibri" w:hAnsi="Calibri" w:cs="Calibri" w:eastAsia="Calibri"/>
          <w:spacing w:val="-2"/>
          <w:w w:val="95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MT</w:t>
      </w:r>
      <w:r>
        <w:rPr>
          <w:rFonts w:ascii="Calibri" w:hAnsi="Calibri" w:cs="Calibri" w:eastAsia="Calibri"/>
          <w:spacing w:val="-12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Code</w:t>
      </w:r>
      <w:r>
        <w:rPr>
          <w:rFonts w:ascii="Calibri" w:hAnsi="Calibri" w:cs="Calibri" w:eastAsia="Calibri"/>
          <w:spacing w:val="-13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Sec.</w:t>
      </w:r>
      <w:r>
        <w:rPr>
          <w:rFonts w:ascii="Calibri" w:hAnsi="Calibri" w:cs="Calibri" w:eastAsia="Calibri"/>
          <w:spacing w:val="-12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33-­‐22-­‐138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1" w:lineRule="auto" w:before="214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3"/>
        </w:rPr>
        <w:t>151</w:t>
      </w:r>
      <w:r>
        <w:rPr>
          <w:rFonts w:ascii="Calibri"/>
          <w:spacing w:val="1"/>
          <w:w w:val="105"/>
          <w:position w:val="10"/>
          <w:sz w:val="13"/>
        </w:rPr>
        <w:t> </w:t>
      </w:r>
      <w:r>
        <w:rPr>
          <w:rFonts w:ascii="Calibri"/>
          <w:spacing w:val="1"/>
          <w:w w:val="105"/>
          <w:sz w:val="19"/>
        </w:rPr>
        <w:t>MT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Dept.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of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Public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Health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Human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Services,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Medicaid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Medical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Assistance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Programs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Manual,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Physician</w:t>
      </w:r>
      <w:r>
        <w:rPr>
          <w:rFonts w:ascii="Calibri"/>
          <w:spacing w:val="108"/>
          <w:w w:val="103"/>
          <w:sz w:val="19"/>
        </w:rPr>
        <w:t> </w:t>
      </w:r>
      <w:r>
        <w:rPr>
          <w:rFonts w:ascii="Calibri"/>
          <w:sz w:val="19"/>
        </w:rPr>
        <w:t>Related  </w:t>
      </w:r>
      <w:r>
        <w:rPr>
          <w:rFonts w:ascii="Calibri"/>
          <w:spacing w:val="21"/>
          <w:sz w:val="19"/>
        </w:rPr>
        <w:t> </w:t>
      </w:r>
      <w:r>
        <w:rPr>
          <w:rFonts w:ascii="Calibri"/>
          <w:sz w:val="19"/>
        </w:rPr>
        <w:t>Services;  </w:t>
      </w:r>
      <w:r>
        <w:rPr>
          <w:rFonts w:ascii="Calibri"/>
          <w:spacing w:val="22"/>
          <w:sz w:val="19"/>
        </w:rPr>
        <w:t> </w:t>
      </w:r>
      <w:r>
        <w:rPr>
          <w:rFonts w:ascii="Calibri"/>
          <w:color w:val="0000FF"/>
          <w:spacing w:val="22"/>
          <w:sz w:val="19"/>
        </w:rPr>
      </w:r>
      <w:hyperlink r:id="rId157">
        <w:r>
          <w:rPr>
            <w:rFonts w:ascii="Calibri"/>
            <w:color w:val="0000FF"/>
            <w:sz w:val="19"/>
            <w:u w:val="single" w:color="0000FF"/>
          </w:rPr>
          <w:t>http://medicaidprovider.hhs.mt.gov/pdf/manuals/physician07012014.pdf</w:t>
        </w:r>
        <w:r>
          <w:rPr>
            <w:rFonts w:ascii="Calibri"/>
            <w:color w:val="0000FF"/>
            <w:spacing w:val="1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34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3"/>
        </w:rPr>
        <w:t>152</w:t>
      </w:r>
      <w:r>
        <w:rPr>
          <w:rFonts w:ascii="Calibri"/>
          <w:spacing w:val="2"/>
          <w:w w:val="105"/>
          <w:position w:val="10"/>
          <w:sz w:val="13"/>
        </w:rPr>
        <w:t> </w:t>
      </w:r>
      <w:r>
        <w:rPr>
          <w:rFonts w:ascii="Calibri"/>
          <w:spacing w:val="1"/>
          <w:w w:val="105"/>
          <w:sz w:val="19"/>
        </w:rPr>
        <w:t>NE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State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Legislature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2015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Session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LB</w:t>
      </w:r>
      <w:r>
        <w:rPr>
          <w:rFonts w:ascii="Calibri"/>
          <w:spacing w:val="-8"/>
          <w:w w:val="105"/>
          <w:sz w:val="19"/>
        </w:rPr>
        <w:t> </w:t>
      </w:r>
      <w:r>
        <w:rPr>
          <w:rFonts w:ascii="Calibri"/>
          <w:w w:val="105"/>
          <w:sz w:val="19"/>
        </w:rPr>
        <w:t>257;</w:t>
      </w:r>
      <w:r>
        <w:rPr>
          <w:rFonts w:ascii="Calibri"/>
          <w:sz w:val="19"/>
        </w:rPr>
      </w:r>
    </w:p>
    <w:p>
      <w:pPr>
        <w:spacing w:line="217" w:lineRule="exact" w:before="13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hyperlink r:id="rId158">
        <w:r>
          <w:rPr>
            <w:rFonts w:ascii="Calibri"/>
            <w:color w:val="0000FF"/>
            <w:w w:val="105"/>
            <w:sz w:val="19"/>
            <w:u w:val="single" w:color="0000FF"/>
          </w:rPr>
          <w:t>http://nebraskalegislature.gov/FloorDocs/Current/PDF/Slip/LB257.pdf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45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3"/>
        </w:rPr>
        <w:t>153</w:t>
      </w:r>
      <w:r>
        <w:rPr>
          <w:rFonts w:ascii="Calibri"/>
          <w:spacing w:val="-10"/>
          <w:w w:val="105"/>
          <w:position w:val="10"/>
          <w:sz w:val="13"/>
        </w:rPr>
        <w:t> </w:t>
      </w:r>
      <w:r>
        <w:rPr>
          <w:rFonts w:ascii="Calibri"/>
          <w:spacing w:val="1"/>
          <w:w w:val="105"/>
          <w:sz w:val="19"/>
        </w:rPr>
        <w:t>Nebraska</w:t>
      </w:r>
      <w:r>
        <w:rPr>
          <w:rFonts w:ascii="Calibri"/>
          <w:spacing w:val="-23"/>
          <w:w w:val="105"/>
          <w:sz w:val="19"/>
        </w:rPr>
        <w:t> </w:t>
      </w:r>
      <w:r>
        <w:rPr>
          <w:rFonts w:ascii="Calibri"/>
          <w:w w:val="105"/>
          <w:sz w:val="19"/>
        </w:rPr>
        <w:t>State</w:t>
      </w:r>
      <w:r>
        <w:rPr>
          <w:rFonts w:ascii="Calibri"/>
          <w:spacing w:val="-22"/>
          <w:w w:val="105"/>
          <w:sz w:val="19"/>
        </w:rPr>
        <w:t> </w:t>
      </w:r>
      <w:r>
        <w:rPr>
          <w:rFonts w:ascii="Calibri"/>
          <w:w w:val="105"/>
          <w:sz w:val="19"/>
        </w:rPr>
        <w:t>Plan</w:t>
      </w:r>
      <w:r>
        <w:rPr>
          <w:rFonts w:ascii="Calibri"/>
          <w:spacing w:val="-22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Amendment,</w:t>
      </w:r>
      <w:r>
        <w:rPr>
          <w:rFonts w:ascii="Calibri"/>
          <w:spacing w:val="-23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October</w:t>
      </w:r>
      <w:r>
        <w:rPr>
          <w:rFonts w:ascii="Calibri"/>
          <w:spacing w:val="-22"/>
          <w:w w:val="105"/>
          <w:sz w:val="19"/>
        </w:rPr>
        <w:t> </w:t>
      </w:r>
      <w:r>
        <w:rPr>
          <w:rFonts w:ascii="Calibri"/>
          <w:w w:val="105"/>
          <w:sz w:val="19"/>
        </w:rPr>
        <w:t>2014;</w:t>
      </w:r>
      <w:r>
        <w:rPr>
          <w:rFonts w:ascii="Calibri"/>
          <w:spacing w:val="-23"/>
          <w:w w:val="105"/>
          <w:sz w:val="19"/>
        </w:rPr>
        <w:t> </w:t>
      </w:r>
      <w:r>
        <w:rPr>
          <w:rFonts w:ascii="Calibri"/>
          <w:color w:val="0000FF"/>
          <w:spacing w:val="-23"/>
          <w:w w:val="105"/>
          <w:sz w:val="19"/>
        </w:rPr>
      </w:r>
      <w:hyperlink r:id="rId159">
        <w:r>
          <w:rPr>
            <w:rFonts w:ascii="Calibri"/>
            <w:color w:val="0000FF"/>
            <w:w w:val="105"/>
            <w:sz w:val="19"/>
            <w:u w:val="single" w:color="0000FF"/>
          </w:rPr>
          <w:t>http://dhhs.ne.gov/medicaid/Documents/3.1a.pdf</w:t>
        </w:r>
        <w:r>
          <w:rPr>
            <w:rFonts w:ascii="Calibri"/>
            <w:color w:val="0000FF"/>
            <w:spacing w:val="1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60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/>
        <w:pict>
          <v:group style="position:absolute;margin-left:115.870003pt;margin-top:11.588856pt;width:298.25pt;height:2pt;mso-position-horizontal-relative:page;mso-position-vertical-relative:paragraph;z-index:-413392" coordorigin="2317,232" coordsize="5965,40">
            <v:group style="position:absolute;left:3953;top:262;width:4320;height:2" coordorigin="3953,262" coordsize="4320,2">
              <v:shape style="position:absolute;left:3953;top:262;width:4320;height:2" coordorigin="3953,262" coordsize="4320,0" path="m3953,262l8273,262e" filled="false" stroked="true" strokeweight=".96pt" strokecolor="#878787">
                <v:path arrowok="t"/>
              </v:shape>
            </v:group>
            <v:group style="position:absolute;left:2326;top:240;width:5765;height:2" coordorigin="2326,240" coordsize="5765,2">
              <v:shape style="position:absolute;left:2326;top:240;width:5765;height:2" coordorigin="2326,240" coordsize="5765,0" path="m2326,240l8090,240e" filled="false" stroked="true" strokeweight=".82pt" strokecolor="#0000ff">
                <v:path arrowok="t"/>
              </v:shape>
            </v:group>
            <w10:wrap type="none"/>
          </v:group>
        </w:pict>
      </w:r>
      <w:r>
        <w:rPr>
          <w:rFonts w:ascii="Calibri"/>
          <w:position w:val="10"/>
          <w:sz w:val="13"/>
        </w:rPr>
        <w:t>154  </w:t>
      </w:r>
      <w:r>
        <w:rPr>
          <w:rFonts w:ascii="Calibri"/>
          <w:spacing w:val="10"/>
          <w:position w:val="10"/>
          <w:sz w:val="13"/>
        </w:rPr>
        <w:t> </w:t>
      </w:r>
      <w:r>
        <w:rPr>
          <w:rFonts w:ascii="Calibri"/>
          <w:sz w:val="19"/>
        </w:rPr>
        <w:t>LB </w:t>
      </w:r>
      <w:r>
        <w:rPr>
          <w:rFonts w:ascii="Calibri"/>
          <w:spacing w:val="23"/>
          <w:sz w:val="19"/>
        </w:rPr>
        <w:t> </w:t>
      </w:r>
      <w:r>
        <w:rPr>
          <w:rFonts w:ascii="Calibri"/>
          <w:sz w:val="19"/>
        </w:rPr>
        <w:t>254;</w:t>
      </w:r>
      <w:r>
        <w:rPr>
          <w:rFonts w:ascii="Calibri"/>
          <w:sz w:val="19"/>
        </w:rPr>
        <w:t> </w:t>
      </w:r>
      <w:r>
        <w:rPr>
          <w:rFonts w:ascii="Calibri"/>
          <w:spacing w:val="19"/>
          <w:sz w:val="19"/>
        </w:rPr>
        <w:t> </w:t>
      </w:r>
      <w:hyperlink r:id="rId160">
        <w:r>
          <w:rPr>
            <w:rFonts w:ascii="Calibri"/>
            <w:color w:val="0000FF"/>
            <w:sz w:val="19"/>
          </w:rPr>
          <w:t>http://nebraskalegislature.gov/bills/view_bill.php?DocumentID=18716</w:t>
        </w:r>
        <w:r>
          <w:rPr>
            <w:rFonts w:ascii="Calibri"/>
            <w:sz w:val="19"/>
          </w:rPr>
        </w:r>
      </w:hyperlink>
    </w:p>
    <w:p>
      <w:pPr>
        <w:spacing w:after="0" w:line="260" w:lineRule="exact"/>
        <w:jc w:val="left"/>
        <w:rPr>
          <w:rFonts w:ascii="Calibri" w:hAnsi="Calibri" w:cs="Calibri" w:eastAsia="Calibri"/>
          <w:sz w:val="19"/>
          <w:szCs w:val="19"/>
        </w:rPr>
        <w:sectPr>
          <w:pgSz w:w="12240" w:h="15840"/>
          <w:pgMar w:header="760" w:footer="1286" w:top="1680" w:bottom="1480" w:left="1320" w:right="1320"/>
        </w:sectPr>
      </w:pPr>
    </w:p>
    <w:p>
      <w:pPr>
        <w:spacing w:line="265" w:lineRule="exact" w:before="63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3"/>
        </w:rPr>
        <w:t>155 </w:t>
      </w:r>
      <w:r>
        <w:rPr>
          <w:rFonts w:ascii="Calibri"/>
          <w:spacing w:val="16"/>
          <w:position w:val="10"/>
          <w:sz w:val="13"/>
        </w:rPr>
        <w:t> </w:t>
      </w:r>
      <w:r>
        <w:rPr>
          <w:rFonts w:ascii="Calibri"/>
          <w:sz w:val="19"/>
        </w:rPr>
        <w:t>Nebraska</w:t>
      </w:r>
      <w:r>
        <w:rPr>
          <w:rFonts w:ascii="Calibri"/>
          <w:spacing w:val="38"/>
          <w:sz w:val="19"/>
        </w:rPr>
        <w:t> </w:t>
      </w:r>
      <w:r>
        <w:rPr>
          <w:rFonts w:ascii="Calibri"/>
          <w:sz w:val="19"/>
        </w:rPr>
        <w:t>Statewide</w:t>
      </w:r>
      <w:r>
        <w:rPr>
          <w:rFonts w:ascii="Calibri"/>
          <w:spacing w:val="41"/>
          <w:sz w:val="19"/>
        </w:rPr>
        <w:t> </w:t>
      </w:r>
      <w:r>
        <w:rPr>
          <w:rFonts w:ascii="Calibri"/>
          <w:sz w:val="19"/>
        </w:rPr>
        <w:t>Telehealth</w:t>
      </w:r>
      <w:r>
        <w:rPr>
          <w:rFonts w:ascii="Calibri"/>
          <w:spacing w:val="40"/>
          <w:sz w:val="19"/>
        </w:rPr>
        <w:t> </w:t>
      </w:r>
      <w:r>
        <w:rPr>
          <w:rFonts w:ascii="Calibri"/>
          <w:sz w:val="19"/>
        </w:rPr>
        <w:t>Network;</w:t>
      </w:r>
      <w:r>
        <w:rPr>
          <w:rFonts w:ascii="Calibri"/>
          <w:spacing w:val="37"/>
          <w:sz w:val="19"/>
        </w:rPr>
        <w:t> </w:t>
      </w:r>
      <w:r>
        <w:rPr>
          <w:rFonts w:ascii="Calibri"/>
          <w:color w:val="0000FF"/>
          <w:spacing w:val="37"/>
          <w:sz w:val="19"/>
        </w:rPr>
      </w:r>
      <w:hyperlink r:id="rId162">
        <w:r>
          <w:rPr>
            <w:rFonts w:ascii="Calibri"/>
            <w:color w:val="0000FF"/>
            <w:sz w:val="19"/>
            <w:u w:val="single" w:color="0000FF"/>
          </w:rPr>
          <w:t>http://www.netelehealth.net/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50" w:lineRule="exact" w:before="23"/>
        <w:ind w:left="122" w:right="248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95"/>
          <w:position w:val="10"/>
          <w:sz w:val="14"/>
          <w:szCs w:val="14"/>
        </w:rPr>
        <w:t>156 </w:t>
      </w:r>
      <w:r>
        <w:rPr>
          <w:rFonts w:ascii="Calibri" w:hAnsi="Calibri" w:cs="Calibri" w:eastAsia="Calibri"/>
          <w:spacing w:val="21"/>
          <w:w w:val="95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Provider</w:t>
      </w:r>
      <w:r>
        <w:rPr>
          <w:rFonts w:ascii="Calibri" w:hAnsi="Calibri" w:cs="Calibri" w:eastAsia="Calibri"/>
          <w:spacing w:val="39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Manual;</w:t>
      </w:r>
      <w:r>
        <w:rPr>
          <w:rFonts w:ascii="Calibri" w:hAnsi="Calibri" w:cs="Calibri" w:eastAsia="Calibri"/>
          <w:spacing w:val="39"/>
          <w:w w:val="95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39"/>
          <w:w w:val="95"/>
          <w:sz w:val="19"/>
          <w:szCs w:val="19"/>
        </w:rPr>
      </w:r>
      <w:hyperlink r:id="rId163">
        <w:r>
          <w:rPr>
            <w:rFonts w:ascii="Calibri" w:hAnsi="Calibri" w:cs="Calibri" w:eastAsia="Calibri"/>
            <w:color w:val="0000FF"/>
            <w:w w:val="95"/>
            <w:sz w:val="19"/>
            <w:szCs w:val="19"/>
            <w:u w:val="single" w:color="0000FF"/>
          </w:rPr>
          <w:t>http://www.sos.ne.gov/rules-­‐</w:t>
        </w:r>
      </w:hyperlink>
      <w:r>
        <w:rPr>
          <w:rFonts w:ascii="Calibri" w:hAnsi="Calibri" w:cs="Calibri" w:eastAsia="Calibri"/>
          <w:color w:val="0000FF"/>
          <w:w w:val="95"/>
          <w:sz w:val="19"/>
          <w:szCs w:val="19"/>
          <w:u w:val="single" w:color="0000FF"/>
        </w:rPr>
        <w:t>and-­‐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regs/regsearch/Rules/Health_and_Human_Services_System/Title-­‐471/Chapter-­‐02.pdf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60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4"/>
          <w:szCs w:val="14"/>
        </w:rPr>
        <w:t>157</w:t>
      </w:r>
      <w:r>
        <w:rPr>
          <w:rFonts w:ascii="Calibri" w:hAnsi="Calibri" w:cs="Calibri" w:eastAsia="Calibri"/>
          <w:spacing w:val="24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z w:val="19"/>
          <w:szCs w:val="19"/>
        </w:rPr>
        <w:t>American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Telemedicine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Association,</w:t>
      </w:r>
      <w:r>
        <w:rPr>
          <w:rFonts w:ascii="Calibri" w:hAnsi="Calibri" w:cs="Calibri" w:eastAsia="Calibri"/>
          <w:spacing w:val="1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Medicaid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Best</w:t>
      </w:r>
      <w:r>
        <w:rPr>
          <w:rFonts w:ascii="Calibri" w:hAnsi="Calibri" w:cs="Calibri" w:eastAsia="Calibri"/>
          <w:spacing w:val="1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Practice: </w:t>
      </w:r>
      <w:r>
        <w:rPr>
          <w:rFonts w:ascii="Calibri" w:hAnsi="Calibri" w:cs="Calibri" w:eastAsia="Calibri"/>
          <w:spacing w:val="2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School-­‐based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Telehealth.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July</w:t>
      </w:r>
      <w:r>
        <w:rPr>
          <w:rFonts w:ascii="Calibri" w:hAnsi="Calibri" w:cs="Calibri" w:eastAsia="Calibri"/>
          <w:spacing w:val="1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2013;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3" w:lineRule="auto" w:before="17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hyperlink r:id="rId93">
        <w:r>
          <w:rPr>
            <w:rFonts w:ascii="Calibri" w:hAnsi="Calibri" w:cs="Calibri" w:eastAsia="Calibri"/>
            <w:color w:val="0000FF"/>
            <w:w w:val="90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w w:val="90"/>
          <w:sz w:val="19"/>
          <w:szCs w:val="19"/>
          <w:u w:val="single" w:color="0000FF"/>
        </w:rPr>
        <w:t>source/policy/state-­‐medicaid-­‐best-­‐practice-­‐-­‐-­‐school-­‐based-­‐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telehealth.pdf?sfvrsn=8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3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4"/>
          <w:szCs w:val="14"/>
        </w:rPr>
        <w:t>158</w:t>
      </w:r>
      <w:r>
        <w:rPr>
          <w:rFonts w:ascii="Calibri" w:hAnsi="Calibri" w:cs="Calibri" w:eastAsia="Calibri"/>
          <w:spacing w:val="9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z w:val="19"/>
          <w:szCs w:val="19"/>
        </w:rPr>
        <w:t>Revised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Statutes</w:t>
      </w:r>
      <w:r>
        <w:rPr>
          <w:rFonts w:ascii="Calibri" w:hAnsi="Calibri" w:cs="Calibri" w:eastAsia="Calibri"/>
          <w:spacing w:val="-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of</w:t>
      </w:r>
      <w:r>
        <w:rPr>
          <w:rFonts w:ascii="Calibri" w:hAnsi="Calibri" w:cs="Calibri" w:eastAsia="Calibri"/>
          <w:spacing w:val="-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NE.</w:t>
      </w:r>
      <w:r>
        <w:rPr>
          <w:rFonts w:ascii="Calibri" w:hAnsi="Calibri" w:cs="Calibri" w:eastAsia="Calibri"/>
          <w:spacing w:val="-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Sec.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71-­‐8506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69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4"/>
          <w:szCs w:val="14"/>
        </w:rPr>
        <w:t>159</w:t>
      </w:r>
      <w:r>
        <w:rPr>
          <w:rFonts w:ascii="Calibri" w:hAnsi="Calibri" w:cs="Calibri" w:eastAsia="Calibri"/>
          <w:spacing w:val="6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z w:val="19"/>
          <w:szCs w:val="19"/>
        </w:rPr>
        <w:t>NMAP</w:t>
      </w:r>
      <w:r>
        <w:rPr>
          <w:rFonts w:ascii="Calibri" w:hAnsi="Calibri" w:cs="Calibri" w:eastAsia="Calibri"/>
          <w:spacing w:val="-6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Services,</w:t>
      </w:r>
      <w:r>
        <w:rPr>
          <w:rFonts w:ascii="Calibri" w:hAnsi="Calibri" w:cs="Calibri" w:eastAsia="Calibri"/>
          <w:spacing w:val="-6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471</w:t>
      </w:r>
      <w:r>
        <w:rPr>
          <w:rFonts w:ascii="Calibri" w:hAnsi="Calibri" w:cs="Calibri" w:eastAsia="Calibri"/>
          <w:spacing w:val="-6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NAC</w:t>
      </w:r>
      <w:r>
        <w:rPr>
          <w:rFonts w:ascii="Calibri" w:hAnsi="Calibri" w:cs="Calibri" w:eastAsia="Calibri"/>
          <w:spacing w:val="-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1-­‐006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4" w:lineRule="auto" w:before="0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4"/>
          <w:szCs w:val="14"/>
        </w:rPr>
        <w:t>160</w:t>
      </w:r>
      <w:r>
        <w:rPr>
          <w:rFonts w:ascii="Calibri" w:hAnsi="Calibri" w:cs="Calibri" w:eastAsia="Calibri"/>
          <w:spacing w:val="-4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z w:val="19"/>
          <w:szCs w:val="19"/>
        </w:rPr>
        <w:t>Proposed</w:t>
      </w:r>
      <w:r>
        <w:rPr>
          <w:rFonts w:ascii="Calibri" w:hAnsi="Calibri" w:cs="Calibri" w:eastAsia="Calibri"/>
          <w:spacing w:val="-1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regulation,</w:t>
      </w:r>
      <w:r>
        <w:rPr>
          <w:rFonts w:ascii="Calibri" w:hAnsi="Calibri" w:cs="Calibri" w:eastAsia="Calibri"/>
          <w:spacing w:val="-16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NMAP</w:t>
      </w:r>
      <w:r>
        <w:rPr>
          <w:rFonts w:ascii="Calibri" w:hAnsi="Calibri" w:cs="Calibri" w:eastAsia="Calibri"/>
          <w:spacing w:val="-1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Services,</w:t>
      </w:r>
      <w:r>
        <w:rPr>
          <w:rFonts w:ascii="Calibri" w:hAnsi="Calibri" w:cs="Calibri" w:eastAsia="Calibri"/>
          <w:spacing w:val="-16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471</w:t>
      </w:r>
      <w:r>
        <w:rPr>
          <w:rFonts w:ascii="Calibri" w:hAnsi="Calibri" w:cs="Calibri" w:eastAsia="Calibri"/>
          <w:spacing w:val="-16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NAC</w:t>
      </w:r>
      <w:r>
        <w:rPr>
          <w:rFonts w:ascii="Calibri" w:hAnsi="Calibri" w:cs="Calibri" w:eastAsia="Calibri"/>
          <w:spacing w:val="-1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1-­‐006;</w:t>
      </w:r>
      <w:r>
        <w:rPr>
          <w:rFonts w:ascii="Calibri" w:hAnsi="Calibri" w:cs="Calibri" w:eastAsia="Calibri"/>
          <w:spacing w:val="-15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-15"/>
          <w:sz w:val="19"/>
          <w:szCs w:val="19"/>
        </w:rPr>
      </w:r>
      <w:hyperlink r:id="rId163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http://www.sos.ne.gov/rules-­‐</w:t>
        </w:r>
      </w:hyperlink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and-­‐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regs/regtrack/proposals/0000000000001346.pdf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30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3"/>
        </w:rPr>
        <w:t>161</w:t>
      </w:r>
      <w:r>
        <w:rPr>
          <w:rFonts w:ascii="Calibri"/>
          <w:spacing w:val="-1"/>
          <w:w w:val="105"/>
          <w:position w:val="10"/>
          <w:sz w:val="13"/>
        </w:rPr>
        <w:t> </w:t>
      </w:r>
      <w:r>
        <w:rPr>
          <w:rFonts w:ascii="Calibri"/>
          <w:spacing w:val="1"/>
          <w:w w:val="105"/>
          <w:sz w:val="19"/>
        </w:rPr>
        <w:t>Nevada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State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Legislature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2015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Session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Chapter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153;</w:t>
      </w:r>
      <w:r>
        <w:rPr>
          <w:rFonts w:ascii="Calibri"/>
          <w:sz w:val="19"/>
        </w:rPr>
      </w:r>
    </w:p>
    <w:p>
      <w:pPr>
        <w:spacing w:line="217" w:lineRule="exact" w:before="13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hyperlink r:id="rId164">
        <w:r>
          <w:rPr>
            <w:rFonts w:ascii="Calibri"/>
            <w:color w:val="0000FF"/>
            <w:w w:val="105"/>
            <w:sz w:val="19"/>
            <w:u w:val="single" w:color="0000FF"/>
          </w:rPr>
          <w:t>http://www.leg.state.nv.us/Session/78th2015/Bills/AB/AB292_EN.pdf</w:t>
        </w:r>
        <w:r>
          <w:rPr>
            <w:rFonts w:ascii="Calibri"/>
            <w:color w:val="0000FF"/>
            <w:spacing w:val="1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40" w:lineRule="exact" w:before="16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3"/>
        </w:rPr>
        <w:t>162 </w:t>
      </w:r>
      <w:r>
        <w:rPr>
          <w:rFonts w:ascii="Calibri"/>
          <w:spacing w:val="1"/>
          <w:w w:val="105"/>
          <w:sz w:val="19"/>
        </w:rPr>
        <w:t>Nevada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Department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of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Business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Industry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Division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of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Industrial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Relations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Medical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Fee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Schedule,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August</w:t>
      </w:r>
      <w:r>
        <w:rPr>
          <w:rFonts w:ascii="Calibri"/>
          <w:spacing w:val="110"/>
          <w:w w:val="103"/>
          <w:sz w:val="19"/>
        </w:rPr>
        <w:t> </w:t>
      </w:r>
      <w:r>
        <w:rPr>
          <w:rFonts w:ascii="Calibri"/>
          <w:sz w:val="19"/>
        </w:rPr>
        <w:t>2014;   </w:t>
      </w:r>
      <w:r>
        <w:rPr>
          <w:rFonts w:ascii="Calibri"/>
          <w:spacing w:val="32"/>
          <w:sz w:val="19"/>
        </w:rPr>
        <w:t> </w:t>
      </w:r>
      <w:r>
        <w:rPr>
          <w:rFonts w:ascii="Calibri"/>
          <w:color w:val="0000FF"/>
          <w:spacing w:val="32"/>
          <w:sz w:val="19"/>
        </w:rPr>
      </w:r>
      <w:hyperlink r:id="rId165">
        <w:r>
          <w:rPr>
            <w:rFonts w:ascii="Calibri"/>
            <w:color w:val="0000FF"/>
            <w:sz w:val="19"/>
            <w:u w:val="single" w:color="0000FF"/>
          </w:rPr>
          <w:t>http://dirweb.state.nv.us/WCS/mfs/2015MedFeeSchedule.pdf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54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4"/>
        </w:rPr>
        <w:t>163</w:t>
      </w:r>
      <w:r>
        <w:rPr>
          <w:rFonts w:ascii="Calibri"/>
          <w:spacing w:val="2"/>
          <w:w w:val="105"/>
          <w:position w:val="10"/>
          <w:sz w:val="14"/>
        </w:rPr>
        <w:t> </w:t>
      </w:r>
      <w:r>
        <w:rPr>
          <w:rFonts w:ascii="Calibri"/>
          <w:spacing w:val="1"/>
          <w:w w:val="105"/>
          <w:sz w:val="19"/>
        </w:rPr>
        <w:t>NV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Dept.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of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Health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Human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Services.,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Medicaid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Services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Manual,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Section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3403.4</w:t>
      </w:r>
      <w:r>
        <w:rPr>
          <w:rFonts w:ascii="Calibri"/>
          <w:sz w:val="19"/>
        </w:rPr>
      </w:r>
    </w:p>
    <w:p>
      <w:pPr>
        <w:spacing w:line="247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164</w:t>
      </w:r>
      <w:r>
        <w:rPr>
          <w:rFonts w:ascii="Calibri" w:hAnsi="Calibri" w:cs="Calibri" w:eastAsia="Calibri"/>
          <w:spacing w:val="7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NH</w:t>
      </w:r>
      <w:r>
        <w:rPr>
          <w:rFonts w:ascii="Calibri" w:hAnsi="Calibri" w:cs="Calibri" w:eastAsia="Calibri"/>
          <w:spacing w:val="-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Revised</w:t>
      </w:r>
      <w:r>
        <w:rPr>
          <w:rFonts w:ascii="Calibri" w:hAnsi="Calibri" w:cs="Calibri" w:eastAsia="Calibri"/>
          <w:spacing w:val="-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Statutes</w:t>
      </w:r>
      <w:r>
        <w:rPr>
          <w:rFonts w:ascii="Calibri" w:hAnsi="Calibri" w:cs="Calibri" w:eastAsia="Calibri"/>
          <w:spacing w:val="-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Annotated,</w:t>
      </w:r>
      <w:r>
        <w:rPr>
          <w:rFonts w:ascii="Calibri" w:hAnsi="Calibri" w:cs="Calibri" w:eastAsia="Calibri"/>
          <w:spacing w:val="-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415-­‐J:3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4" w:lineRule="exact" w:before="13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3"/>
        </w:rPr>
        <w:t>165 </w:t>
      </w:r>
      <w:r>
        <w:rPr>
          <w:rFonts w:ascii="Calibri"/>
          <w:spacing w:val="1"/>
          <w:w w:val="105"/>
          <w:sz w:val="19"/>
        </w:rPr>
        <w:t>New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Hampshire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General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Court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2015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Session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Chaptered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Law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0206;</w:t>
      </w:r>
      <w:r>
        <w:rPr>
          <w:rFonts w:ascii="Calibri"/>
          <w:w w:val="103"/>
          <w:sz w:val="19"/>
        </w:rPr>
        <w:t> </w:t>
      </w:r>
      <w:r>
        <w:rPr>
          <w:rFonts w:ascii="Calibri"/>
          <w:color w:val="0000FF"/>
          <w:w w:val="103"/>
          <w:sz w:val="19"/>
        </w:rPr>
      </w:r>
      <w:r>
        <w:rPr>
          <w:rFonts w:ascii="Calibri"/>
          <w:color w:val="0000FF"/>
          <w:w w:val="103"/>
          <w:sz w:val="19"/>
        </w:rPr>
        <w:t> </w:t>
      </w:r>
      <w:hyperlink r:id="rId166">
        <w:r>
          <w:rPr>
            <w:rFonts w:ascii="Calibri"/>
            <w:color w:val="0000FF"/>
            <w:w w:val="105"/>
            <w:sz w:val="19"/>
            <w:u w:val="single" w:color="0000FF"/>
          </w:rPr>
          <w:t>http://www.gencourt.state.nh.us/legislation/2015/SB0112.pdf</w:t>
        </w:r>
        <w:r>
          <w:rPr>
            <w:rFonts w:ascii="Calibri"/>
            <w:color w:val="0000FF"/>
            <w:spacing w:val="1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66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4"/>
          <w:szCs w:val="14"/>
        </w:rPr>
        <w:t>166</w:t>
      </w:r>
      <w:r>
        <w:rPr>
          <w:rFonts w:ascii="Calibri" w:hAnsi="Calibri" w:cs="Calibri" w:eastAsia="Calibri"/>
          <w:spacing w:val="17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z w:val="19"/>
          <w:szCs w:val="19"/>
        </w:rPr>
        <w:t>Well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Sense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Health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Plan;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5"/>
          <w:sz w:val="19"/>
          <w:szCs w:val="19"/>
        </w:rPr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https://www.google.com/url?q=</w:t>
      </w:r>
      <w:hyperlink r:id="rId167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http://www.bmchp.org/app_assets/physician-­‐</w:t>
        </w:r>
      </w:hyperlink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non-­‐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3" w:lineRule="auto" w:before="17"/>
        <w:ind w:left="122" w:right="896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physician-­‐reimbursement-­‐policy-­‐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nh_20131114t114633_en_web_452716bd5a7947b59381a6194af31713.pdf&amp;sa=U&amp;ei=FjrVU-­‐q9G-­‐m-­‐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sQTg4YCQCg&amp;ved=0CAYQFjAA&amp;client=internal-­‐uds-­‐cse&amp;usg=AFQjCNGBBItpApuMULB1o7VV9mAYi3KKdg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6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4"/>
        </w:rPr>
        <w:t>167 </w:t>
      </w:r>
      <w:r>
        <w:rPr>
          <w:rFonts w:ascii="Calibri"/>
          <w:spacing w:val="4"/>
          <w:position w:val="10"/>
          <w:sz w:val="14"/>
        </w:rPr>
        <w:t> </w:t>
      </w:r>
      <w:r>
        <w:rPr>
          <w:rFonts w:ascii="Calibri"/>
          <w:sz w:val="19"/>
        </w:rPr>
        <w:t>New</w:t>
      </w:r>
      <w:r>
        <w:rPr>
          <w:rFonts w:ascii="Calibri"/>
          <w:spacing w:val="25"/>
          <w:sz w:val="19"/>
        </w:rPr>
        <w:t> </w:t>
      </w:r>
      <w:r>
        <w:rPr>
          <w:rFonts w:ascii="Calibri"/>
          <w:sz w:val="19"/>
        </w:rPr>
        <w:t>Hampshire</w:t>
      </w:r>
      <w:r>
        <w:rPr>
          <w:rFonts w:ascii="Calibri"/>
          <w:spacing w:val="24"/>
          <w:sz w:val="19"/>
        </w:rPr>
        <w:t> </w:t>
      </w:r>
      <w:r>
        <w:rPr>
          <w:rFonts w:ascii="Calibri"/>
          <w:sz w:val="19"/>
        </w:rPr>
        <w:t>Healthy</w:t>
      </w:r>
      <w:r>
        <w:rPr>
          <w:rFonts w:ascii="Calibri"/>
          <w:spacing w:val="23"/>
          <w:sz w:val="19"/>
        </w:rPr>
        <w:t> </w:t>
      </w:r>
      <w:r>
        <w:rPr>
          <w:rFonts w:ascii="Calibri"/>
          <w:sz w:val="19"/>
        </w:rPr>
        <w:t>Families</w:t>
      </w:r>
      <w:r>
        <w:rPr>
          <w:rFonts w:ascii="Calibri"/>
          <w:spacing w:val="23"/>
          <w:sz w:val="19"/>
        </w:rPr>
        <w:t> </w:t>
      </w:r>
      <w:r>
        <w:rPr>
          <w:rFonts w:ascii="Calibri"/>
          <w:sz w:val="19"/>
        </w:rPr>
        <w:t>(Cenpatico);</w:t>
      </w:r>
      <w:r>
        <w:rPr>
          <w:rFonts w:ascii="Calibri"/>
          <w:sz w:val="19"/>
        </w:rPr>
      </w:r>
    </w:p>
    <w:p>
      <w:pPr>
        <w:spacing w:line="244" w:lineRule="exact" w:before="3"/>
        <w:ind w:left="122" w:right="219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hyperlink r:id="rId168">
        <w:r>
          <w:rPr>
            <w:rFonts w:ascii="Calibri"/>
            <w:color w:val="0000FF"/>
            <w:sz w:val="19"/>
            <w:u w:val="single" w:color="0000FF"/>
          </w:rPr>
          <w:t>http://www.nhhealthyfamilies.com/files/2012/01/NHHF_ProviderManual_REVFeb2014.pdf</w:t>
        </w:r>
        <w:r>
          <w:rPr>
            <w:rFonts w:ascii="Calibri"/>
            <w:color w:val="0000FF"/>
            <w:spacing w:val="1"/>
            <w:w w:val="103"/>
            <w:sz w:val="19"/>
          </w:rPr>
        </w:r>
      </w:hyperlink>
      <w:r>
        <w:rPr>
          <w:rFonts w:ascii="Calibri"/>
          <w:color w:val="0000FF"/>
          <w:spacing w:val="149"/>
          <w:w w:val="103"/>
          <w:sz w:val="19"/>
        </w:rPr>
        <w:t> </w:t>
      </w:r>
      <w:r>
        <w:rPr>
          <w:rFonts w:ascii="Calibri"/>
          <w:w w:val="105"/>
          <w:position w:val="10"/>
          <w:sz w:val="13"/>
        </w:rPr>
        <w:t>168</w:t>
      </w:r>
      <w:r>
        <w:rPr>
          <w:rFonts w:ascii="Calibri"/>
          <w:spacing w:val="-2"/>
          <w:w w:val="105"/>
          <w:position w:val="10"/>
          <w:sz w:val="13"/>
        </w:rPr>
        <w:t> </w:t>
      </w:r>
      <w:r>
        <w:rPr>
          <w:rFonts w:ascii="Calibri"/>
          <w:spacing w:val="1"/>
          <w:w w:val="105"/>
          <w:sz w:val="19"/>
        </w:rPr>
        <w:t>New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Jersey</w:t>
      </w:r>
      <w:r>
        <w:rPr>
          <w:rFonts w:ascii="Calibri"/>
          <w:spacing w:val="-13"/>
          <w:w w:val="105"/>
          <w:sz w:val="19"/>
        </w:rPr>
        <w:t> </w:t>
      </w:r>
      <w:r>
        <w:rPr>
          <w:rFonts w:ascii="Calibri"/>
          <w:w w:val="105"/>
          <w:sz w:val="19"/>
        </w:rPr>
        <w:t>Individual</w:t>
      </w:r>
      <w:r>
        <w:rPr>
          <w:rFonts w:ascii="Calibri"/>
          <w:spacing w:val="-13"/>
          <w:w w:val="105"/>
          <w:sz w:val="19"/>
        </w:rPr>
        <w:t> </w:t>
      </w:r>
      <w:r>
        <w:rPr>
          <w:rFonts w:ascii="Calibri"/>
          <w:w w:val="105"/>
          <w:sz w:val="19"/>
        </w:rPr>
        <w:t>Health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Coverage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Program;</w:t>
      </w:r>
      <w:r>
        <w:rPr>
          <w:rFonts w:ascii="Calibri"/>
          <w:w w:val="103"/>
          <w:sz w:val="19"/>
        </w:rPr>
        <w:t> </w:t>
      </w:r>
      <w:hyperlink r:id="rId169"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color w:val="0000FF"/>
            <w:w w:val="103"/>
            <w:sz w:val="19"/>
          </w:rPr>
          <w:t> </w:t>
        </w:r>
        <w:r>
          <w:rPr>
            <w:rFonts w:ascii="Calibri"/>
            <w:color w:val="0000FF"/>
            <w:w w:val="105"/>
            <w:sz w:val="19"/>
            <w:u w:val="single" w:color="0000FF"/>
          </w:rPr>
          <w:t>http://www.state.nj.us/dobi/division_insurance/ihcseh/ihcrulesadoptions.htm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44" w:lineRule="exact" w:before="0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3"/>
        </w:rPr>
        <w:t>169</w:t>
      </w:r>
      <w:r>
        <w:rPr>
          <w:rFonts w:ascii="Calibri"/>
          <w:spacing w:val="-1"/>
          <w:w w:val="105"/>
          <w:position w:val="10"/>
          <w:sz w:val="13"/>
        </w:rPr>
        <w:t> </w:t>
      </w:r>
      <w:r>
        <w:rPr>
          <w:rFonts w:ascii="Calibri"/>
          <w:spacing w:val="1"/>
          <w:w w:val="105"/>
          <w:sz w:val="19"/>
        </w:rPr>
        <w:t>New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Jersey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Small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Employer</w:t>
      </w:r>
      <w:r>
        <w:rPr>
          <w:rFonts w:ascii="Calibri"/>
          <w:spacing w:val="-13"/>
          <w:w w:val="105"/>
          <w:sz w:val="19"/>
        </w:rPr>
        <w:t> </w:t>
      </w:r>
      <w:r>
        <w:rPr>
          <w:rFonts w:ascii="Calibri"/>
          <w:w w:val="105"/>
          <w:sz w:val="19"/>
        </w:rPr>
        <w:t>Health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Benefits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Programs;</w:t>
      </w:r>
      <w:r>
        <w:rPr>
          <w:rFonts w:ascii="Calibri"/>
          <w:w w:val="103"/>
          <w:sz w:val="19"/>
        </w:rPr>
        <w:t> </w:t>
      </w:r>
      <w:r>
        <w:rPr>
          <w:rFonts w:ascii="Calibri"/>
          <w:color w:val="0000FF"/>
          <w:w w:val="103"/>
          <w:sz w:val="19"/>
        </w:rPr>
      </w:r>
      <w:r>
        <w:rPr>
          <w:rFonts w:ascii="Calibri"/>
          <w:color w:val="0000FF"/>
          <w:w w:val="103"/>
          <w:sz w:val="19"/>
        </w:rPr>
        <w:t> </w:t>
      </w:r>
      <w:hyperlink r:id="rId170">
        <w:r>
          <w:rPr>
            <w:rFonts w:ascii="Calibri"/>
            <w:color w:val="0000FF"/>
            <w:sz w:val="19"/>
            <w:u w:val="single" w:color="0000FF"/>
          </w:rPr>
          <w:t>http://www.state.nj.us/dobi/division_insurance/ihcseh/sehrulesadoptions.htm</w:t>
        </w:r>
        <w:r>
          <w:rPr>
            <w:rFonts w:ascii="Calibri"/>
            <w:color w:val="0000FF"/>
            <w:spacing w:val="1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50" w:lineRule="exact" w:before="15"/>
        <w:ind w:left="122" w:right="559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4"/>
          <w:szCs w:val="14"/>
        </w:rPr>
        <w:t>170</w:t>
      </w:r>
      <w:r>
        <w:rPr>
          <w:rFonts w:ascii="Calibri" w:hAnsi="Calibri" w:cs="Calibri" w:eastAsia="Calibri"/>
          <w:spacing w:val="16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z w:val="19"/>
          <w:szCs w:val="19"/>
        </w:rPr>
        <w:t>ATA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Telemedicine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Matrix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2015;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4"/>
          <w:sz w:val="19"/>
          <w:szCs w:val="19"/>
        </w:rPr>
      </w:r>
      <w:hyperlink r:id="rId93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source/policy/state-­‐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legislation-­‐matrix-­‐as-­‐of-­‐4-­‐28-­‐2015A6D18E449A99.pdf?sfvrsn=4</w:t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0" w:lineRule="exact" w:before="9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4"/>
        </w:rPr>
        <w:t>171</w:t>
      </w:r>
      <w:r>
        <w:rPr>
          <w:rFonts w:ascii="Calibri"/>
          <w:spacing w:val="2"/>
          <w:w w:val="105"/>
          <w:position w:val="10"/>
          <w:sz w:val="14"/>
        </w:rPr>
        <w:t> </w:t>
      </w:r>
      <w:r>
        <w:rPr>
          <w:rFonts w:ascii="Calibri"/>
          <w:spacing w:val="1"/>
          <w:w w:val="105"/>
          <w:sz w:val="19"/>
        </w:rPr>
        <w:t>NJ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Department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of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Human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Services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Division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of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Medical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Assistance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&amp;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Health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Services,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December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2013</w:t>
      </w:r>
      <w:r>
        <w:rPr>
          <w:rFonts w:ascii="Calibri"/>
          <w:spacing w:val="84"/>
          <w:w w:val="103"/>
          <w:sz w:val="19"/>
        </w:rPr>
        <w:t> </w:t>
      </w:r>
      <w:r>
        <w:rPr>
          <w:rFonts w:ascii="Calibri"/>
          <w:sz w:val="19"/>
        </w:rPr>
        <w:t>Newsletter;     </w:t>
      </w:r>
      <w:r>
        <w:rPr>
          <w:rFonts w:ascii="Calibri"/>
          <w:color w:val="0000FF"/>
          <w:sz w:val="19"/>
        </w:rPr>
      </w:r>
      <w:hyperlink r:id="rId171">
        <w:r>
          <w:rPr>
            <w:rFonts w:ascii="Calibri"/>
            <w:color w:val="0000FF"/>
            <w:sz w:val="19"/>
            <w:u w:val="single" w:color="0000FF"/>
          </w:rPr>
          <w:t>www.njha.com/media/292399/Telepsychiatrymemo.pdf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57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95"/>
          <w:position w:val="10"/>
          <w:sz w:val="14"/>
          <w:szCs w:val="14"/>
        </w:rPr>
        <w:t>172</w:t>
      </w:r>
      <w:r>
        <w:rPr>
          <w:rFonts w:ascii="Calibri" w:hAnsi="Calibri" w:cs="Calibri" w:eastAsia="Calibri"/>
          <w:spacing w:val="-5"/>
          <w:w w:val="95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NM</w:t>
      </w:r>
      <w:r>
        <w:rPr>
          <w:rFonts w:ascii="Calibri" w:hAnsi="Calibri" w:cs="Calibri" w:eastAsia="Calibri"/>
          <w:spacing w:val="-14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Statute.</w:t>
      </w:r>
      <w:r>
        <w:rPr>
          <w:rFonts w:ascii="Calibri" w:hAnsi="Calibri" w:cs="Calibri" w:eastAsia="Calibri"/>
          <w:spacing w:val="-16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59A-­‐22-­‐49.3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4" w:lineRule="auto" w:before="0"/>
        <w:ind w:left="122" w:right="70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4"/>
          <w:szCs w:val="14"/>
        </w:rPr>
        <w:t>173</w:t>
      </w:r>
      <w:r>
        <w:rPr>
          <w:rFonts w:ascii="Calibri" w:hAnsi="Calibri" w:cs="Calibri" w:eastAsia="Calibri"/>
          <w:spacing w:val="24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z w:val="19"/>
          <w:szCs w:val="19"/>
        </w:rPr>
        <w:t>American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Telemedicine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Association,</w:t>
      </w:r>
      <w:r>
        <w:rPr>
          <w:rFonts w:ascii="Calibri" w:hAnsi="Calibri" w:cs="Calibri" w:eastAsia="Calibri"/>
          <w:spacing w:val="1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Medicaid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Best</w:t>
      </w:r>
      <w:r>
        <w:rPr>
          <w:rFonts w:ascii="Calibri" w:hAnsi="Calibri" w:cs="Calibri" w:eastAsia="Calibri"/>
          <w:spacing w:val="1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Practice: </w:t>
      </w:r>
      <w:r>
        <w:rPr>
          <w:rFonts w:ascii="Calibri" w:hAnsi="Calibri" w:cs="Calibri" w:eastAsia="Calibri"/>
          <w:spacing w:val="2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School-­‐based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Telehealth.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July</w:t>
      </w:r>
      <w:r>
        <w:rPr>
          <w:rFonts w:ascii="Calibri" w:hAnsi="Calibri" w:cs="Calibri" w:eastAsia="Calibri"/>
          <w:spacing w:val="1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2013;</w:t>
      </w:r>
      <w:r>
        <w:rPr>
          <w:rFonts w:ascii="Calibri" w:hAnsi="Calibri" w:cs="Calibri" w:eastAsia="Calibri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hyperlink r:id="rId93">
        <w:r>
          <w:rPr>
            <w:rFonts w:ascii="Calibri" w:hAnsi="Calibri" w:cs="Calibri" w:eastAsia="Calibri"/>
            <w:color w:val="0000FF"/>
            <w:w w:val="90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w w:val="90"/>
          <w:sz w:val="19"/>
          <w:szCs w:val="19"/>
          <w:u w:val="single" w:color="0000FF"/>
        </w:rPr>
        <w:t>source/policy/state-­‐medicaid-­‐best-­‐practice-­‐-­‐-­‐school-­‐based-­‐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telehealth.pdf?sfvrsn=8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21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174 </w:t>
      </w:r>
      <w:r>
        <w:rPr>
          <w:rFonts w:ascii="Calibri" w:hAnsi="Calibri" w:cs="Calibri" w:eastAsia="Calibri"/>
          <w:spacing w:val="12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NMAC</w:t>
      </w:r>
      <w:r>
        <w:rPr>
          <w:rFonts w:ascii="Calibri" w:hAnsi="Calibri" w:cs="Calibri" w:eastAsia="Calibri"/>
          <w:spacing w:val="3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8.310.2.9-­‐M;</w:t>
      </w:r>
      <w:r>
        <w:rPr>
          <w:rFonts w:ascii="Calibri" w:hAnsi="Calibri" w:cs="Calibri" w:eastAsia="Calibri"/>
          <w:spacing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34"/>
          <w:sz w:val="19"/>
          <w:szCs w:val="19"/>
        </w:rPr>
      </w:r>
      <w:hyperlink r:id="rId172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http://www.nmcpr.state.nm.us/nmac/parts/title08/08.310.0002.htm</w:t>
        </w:r>
        <w:r>
          <w:rPr>
            <w:rFonts w:ascii="Calibri" w:hAnsi="Calibri" w:cs="Calibri" w:eastAsia="Calibri"/>
            <w:color w:val="0000FF"/>
            <w:w w:val="103"/>
            <w:sz w:val="19"/>
            <w:szCs w:val="19"/>
          </w:rPr>
        </w:r>
        <w:r>
          <w:rPr>
            <w:rFonts w:ascii="Calibri" w:hAnsi="Calibri" w:cs="Calibri" w:eastAsia="Calibri"/>
            <w:sz w:val="19"/>
            <w:szCs w:val="19"/>
          </w:rPr>
        </w:r>
      </w:hyperlink>
    </w:p>
    <w:p>
      <w:pPr>
        <w:spacing w:line="274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4"/>
        </w:rPr>
        <w:t>175 </w:t>
      </w:r>
      <w:r>
        <w:rPr>
          <w:rFonts w:ascii="Calibri"/>
          <w:w w:val="105"/>
          <w:sz w:val="19"/>
        </w:rPr>
        <w:t>American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Telemedicine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Association,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State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Medicaid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Best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Practice:</w:t>
      </w:r>
      <w:r>
        <w:rPr>
          <w:rFonts w:ascii="Calibri"/>
          <w:spacing w:val="20"/>
          <w:w w:val="105"/>
          <w:sz w:val="19"/>
        </w:rPr>
        <w:t> </w:t>
      </w:r>
      <w:r>
        <w:rPr>
          <w:rFonts w:ascii="Calibri"/>
          <w:w w:val="105"/>
          <w:sz w:val="19"/>
        </w:rPr>
        <w:t>Telemental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Behavioral</w:t>
      </w:r>
      <w:r>
        <w:rPr>
          <w:rFonts w:ascii="Calibri"/>
          <w:spacing w:val="-13"/>
          <w:w w:val="105"/>
          <w:sz w:val="19"/>
        </w:rPr>
        <w:t> </w:t>
      </w:r>
      <w:r>
        <w:rPr>
          <w:rFonts w:ascii="Calibri"/>
          <w:w w:val="105"/>
          <w:sz w:val="19"/>
        </w:rPr>
        <w:t>Health.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August</w:t>
      </w:r>
      <w:r>
        <w:rPr>
          <w:rFonts w:ascii="Calibri"/>
          <w:sz w:val="19"/>
        </w:rPr>
      </w:r>
    </w:p>
    <w:p>
      <w:pPr>
        <w:spacing w:line="253" w:lineRule="auto" w:before="17"/>
        <w:ind w:left="122" w:right="965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90"/>
          <w:sz w:val="19"/>
          <w:szCs w:val="19"/>
        </w:rPr>
        <w:t>2013;     </w:t>
      </w:r>
      <w:r>
        <w:rPr>
          <w:rFonts w:ascii="Calibri" w:hAnsi="Calibri" w:cs="Calibri" w:eastAsia="Calibri"/>
          <w:spacing w:val="17"/>
          <w:w w:val="90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17"/>
          <w:w w:val="90"/>
          <w:sz w:val="19"/>
          <w:szCs w:val="19"/>
        </w:rPr>
      </w:r>
      <w:hyperlink r:id="rId93">
        <w:r>
          <w:rPr>
            <w:rFonts w:ascii="Calibri" w:hAnsi="Calibri" w:cs="Calibri" w:eastAsia="Calibri"/>
            <w:color w:val="0000FF"/>
            <w:w w:val="90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w w:val="90"/>
          <w:sz w:val="19"/>
          <w:szCs w:val="19"/>
          <w:u w:val="single" w:color="0000FF"/>
        </w:rPr>
        <w:t>source/policy/ata-­‐best-­‐practice-­‐-­‐-­‐telemental-­‐and-­‐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behavioral-­‐health.pdf?sfvrsn=10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6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4"/>
        </w:rPr>
        <w:t>176</w:t>
      </w:r>
      <w:r>
        <w:rPr>
          <w:rFonts w:ascii="Calibri"/>
          <w:spacing w:val="-1"/>
          <w:w w:val="105"/>
          <w:position w:val="10"/>
          <w:sz w:val="14"/>
        </w:rPr>
        <w:t> </w:t>
      </w:r>
      <w:r>
        <w:rPr>
          <w:rFonts w:ascii="Calibri"/>
          <w:w w:val="105"/>
          <w:sz w:val="19"/>
        </w:rPr>
        <w:t>American</w:t>
      </w:r>
      <w:r>
        <w:rPr>
          <w:rFonts w:ascii="Calibri"/>
          <w:spacing w:val="-14"/>
          <w:w w:val="105"/>
          <w:sz w:val="19"/>
        </w:rPr>
        <w:t> </w:t>
      </w:r>
      <w:r>
        <w:rPr>
          <w:rFonts w:ascii="Calibri"/>
          <w:w w:val="105"/>
          <w:sz w:val="19"/>
        </w:rPr>
        <w:t>Telemedicine</w:t>
      </w:r>
      <w:r>
        <w:rPr>
          <w:rFonts w:ascii="Calibri"/>
          <w:spacing w:val="-13"/>
          <w:w w:val="105"/>
          <w:sz w:val="19"/>
        </w:rPr>
        <w:t> </w:t>
      </w:r>
      <w:r>
        <w:rPr>
          <w:rFonts w:ascii="Calibri"/>
          <w:w w:val="105"/>
          <w:sz w:val="19"/>
        </w:rPr>
        <w:t>Association,</w:t>
      </w:r>
      <w:r>
        <w:rPr>
          <w:rFonts w:ascii="Calibri"/>
          <w:spacing w:val="-15"/>
          <w:w w:val="105"/>
          <w:sz w:val="19"/>
        </w:rPr>
        <w:t> </w:t>
      </w:r>
      <w:r>
        <w:rPr>
          <w:rFonts w:ascii="Calibri"/>
          <w:w w:val="105"/>
          <w:sz w:val="19"/>
        </w:rPr>
        <w:t>State</w:t>
      </w:r>
      <w:r>
        <w:rPr>
          <w:rFonts w:ascii="Calibri"/>
          <w:spacing w:val="-13"/>
          <w:w w:val="105"/>
          <w:sz w:val="19"/>
        </w:rPr>
        <w:t> </w:t>
      </w:r>
      <w:r>
        <w:rPr>
          <w:rFonts w:ascii="Calibri"/>
          <w:w w:val="105"/>
          <w:sz w:val="19"/>
        </w:rPr>
        <w:t>Medicaid</w:t>
      </w:r>
      <w:r>
        <w:rPr>
          <w:rFonts w:ascii="Calibri"/>
          <w:spacing w:val="-14"/>
          <w:w w:val="105"/>
          <w:sz w:val="19"/>
        </w:rPr>
        <w:t> </w:t>
      </w:r>
      <w:r>
        <w:rPr>
          <w:rFonts w:ascii="Calibri"/>
          <w:w w:val="105"/>
          <w:sz w:val="19"/>
        </w:rPr>
        <w:t>Best</w:t>
      </w:r>
      <w:r>
        <w:rPr>
          <w:rFonts w:ascii="Calibri"/>
          <w:spacing w:val="-13"/>
          <w:w w:val="105"/>
          <w:sz w:val="19"/>
        </w:rPr>
        <w:t> </w:t>
      </w:r>
      <w:r>
        <w:rPr>
          <w:rFonts w:ascii="Calibri"/>
          <w:w w:val="105"/>
          <w:sz w:val="19"/>
        </w:rPr>
        <w:t>Practice:</w:t>
      </w:r>
      <w:r>
        <w:rPr>
          <w:rFonts w:ascii="Calibri"/>
          <w:spacing w:val="17"/>
          <w:w w:val="105"/>
          <w:sz w:val="19"/>
        </w:rPr>
        <w:t> </w:t>
      </w:r>
      <w:r>
        <w:rPr>
          <w:rFonts w:ascii="Calibri"/>
          <w:w w:val="105"/>
          <w:sz w:val="19"/>
        </w:rPr>
        <w:t>Telerehabilitation.</w:t>
      </w:r>
      <w:r>
        <w:rPr>
          <w:rFonts w:ascii="Calibri"/>
          <w:spacing w:val="-14"/>
          <w:w w:val="105"/>
          <w:sz w:val="19"/>
        </w:rPr>
        <w:t> </w:t>
      </w:r>
      <w:r>
        <w:rPr>
          <w:rFonts w:ascii="Calibri"/>
          <w:w w:val="105"/>
          <w:sz w:val="19"/>
        </w:rPr>
        <w:t>January</w:t>
      </w:r>
      <w:r>
        <w:rPr>
          <w:rFonts w:ascii="Calibri"/>
          <w:spacing w:val="-14"/>
          <w:w w:val="105"/>
          <w:sz w:val="19"/>
        </w:rPr>
        <w:t> </w:t>
      </w:r>
      <w:r>
        <w:rPr>
          <w:rFonts w:ascii="Calibri"/>
          <w:w w:val="105"/>
          <w:sz w:val="19"/>
        </w:rPr>
        <w:t>2014;</w:t>
      </w:r>
      <w:r>
        <w:rPr>
          <w:rFonts w:ascii="Calibri"/>
          <w:sz w:val="19"/>
        </w:rPr>
      </w:r>
    </w:p>
    <w:p>
      <w:pPr>
        <w:spacing w:line="253" w:lineRule="auto" w:before="17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hyperlink r:id="rId93">
        <w:r>
          <w:rPr>
            <w:rFonts w:ascii="Calibri" w:hAnsi="Calibri" w:cs="Calibri" w:eastAsia="Calibri"/>
            <w:color w:val="0000FF"/>
            <w:w w:val="90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w w:val="90"/>
          <w:sz w:val="19"/>
          <w:szCs w:val="19"/>
          <w:u w:val="single" w:color="0000FF"/>
        </w:rPr>
        <w:t>source/policy/state-­‐medicaid-­‐best-­‐practice-­‐-­‐-­‐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telerehabilitation.pdf?sfvrsn=6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0" w:lineRule="auto" w:before="1"/>
        <w:rPr>
          <w:rFonts w:ascii="Calibri" w:hAnsi="Calibri" w:cs="Calibri" w:eastAsia="Calibri"/>
          <w:sz w:val="11"/>
          <w:szCs w:val="11"/>
        </w:rPr>
      </w:pPr>
    </w:p>
    <w:p>
      <w:pPr>
        <w:spacing w:line="272" w:lineRule="exact" w:before="76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4"/>
        </w:rPr>
        <w:t>177 </w:t>
      </w:r>
      <w:r>
        <w:rPr>
          <w:rFonts w:ascii="Calibri"/>
          <w:spacing w:val="13"/>
          <w:position w:val="10"/>
          <w:sz w:val="14"/>
        </w:rPr>
        <w:t> </w:t>
      </w:r>
      <w:r>
        <w:rPr>
          <w:rFonts w:ascii="Calibri"/>
          <w:sz w:val="19"/>
        </w:rPr>
        <w:t>New</w:t>
      </w:r>
      <w:r>
        <w:rPr>
          <w:rFonts w:ascii="Calibri"/>
          <w:spacing w:val="33"/>
          <w:sz w:val="19"/>
        </w:rPr>
        <w:t> </w:t>
      </w:r>
      <w:r>
        <w:rPr>
          <w:rFonts w:ascii="Calibri"/>
          <w:sz w:val="19"/>
        </w:rPr>
        <w:t>Mexico</w:t>
      </w:r>
      <w:r>
        <w:rPr>
          <w:rFonts w:ascii="Calibri"/>
          <w:spacing w:val="33"/>
          <w:sz w:val="19"/>
        </w:rPr>
        <w:t> </w:t>
      </w:r>
      <w:r>
        <w:rPr>
          <w:rFonts w:ascii="Calibri"/>
          <w:sz w:val="19"/>
        </w:rPr>
        <w:t>Telehealth</w:t>
      </w:r>
      <w:r>
        <w:rPr>
          <w:rFonts w:ascii="Calibri"/>
          <w:spacing w:val="33"/>
          <w:sz w:val="19"/>
        </w:rPr>
        <w:t> </w:t>
      </w:r>
      <w:r>
        <w:rPr>
          <w:rFonts w:ascii="Calibri"/>
          <w:sz w:val="19"/>
        </w:rPr>
        <w:t>Alliance;</w:t>
      </w:r>
      <w:r>
        <w:rPr>
          <w:rFonts w:ascii="Calibri"/>
          <w:spacing w:val="30"/>
          <w:sz w:val="19"/>
        </w:rPr>
        <w:t> </w:t>
      </w:r>
      <w:r>
        <w:rPr>
          <w:rFonts w:ascii="Calibri"/>
          <w:color w:val="0000FF"/>
          <w:spacing w:val="30"/>
          <w:sz w:val="19"/>
        </w:rPr>
      </w:r>
      <w:hyperlink r:id="rId173">
        <w:r>
          <w:rPr>
            <w:rFonts w:ascii="Calibri"/>
            <w:color w:val="0000FF"/>
            <w:sz w:val="19"/>
            <w:u w:val="single" w:color="0000FF"/>
          </w:rPr>
          <w:t>http://www.nmtelehealth.org/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52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3"/>
        </w:rPr>
        <w:t>178  </w:t>
      </w:r>
      <w:r>
        <w:rPr>
          <w:rFonts w:ascii="Calibri"/>
          <w:spacing w:val="18"/>
          <w:position w:val="10"/>
          <w:sz w:val="13"/>
        </w:rPr>
        <w:t> </w:t>
      </w:r>
      <w:r>
        <w:rPr>
          <w:rFonts w:ascii="Calibri"/>
          <w:sz w:val="19"/>
        </w:rPr>
        <w:t>NMAC </w:t>
      </w:r>
      <w:r>
        <w:rPr>
          <w:rFonts w:ascii="Calibri"/>
          <w:spacing w:val="32"/>
          <w:sz w:val="19"/>
        </w:rPr>
        <w:t> </w:t>
      </w:r>
      <w:r>
        <w:rPr>
          <w:rFonts w:ascii="Calibri"/>
          <w:sz w:val="19"/>
        </w:rPr>
        <w:t>8.308.9.18; </w:t>
      </w:r>
      <w:r>
        <w:rPr>
          <w:rFonts w:ascii="Calibri"/>
          <w:spacing w:val="29"/>
          <w:sz w:val="19"/>
        </w:rPr>
        <w:t> </w:t>
      </w:r>
      <w:r>
        <w:rPr>
          <w:rFonts w:ascii="Calibri"/>
          <w:color w:val="0000FF"/>
          <w:spacing w:val="29"/>
          <w:sz w:val="19"/>
        </w:rPr>
      </w:r>
      <w:hyperlink r:id="rId174">
        <w:r>
          <w:rPr>
            <w:rFonts w:ascii="Calibri"/>
            <w:color w:val="0000FF"/>
            <w:sz w:val="19"/>
            <w:u w:val="single" w:color="0000FF"/>
          </w:rPr>
          <w:t>http://www.nmcpr.state.nm.us/nmac/parts/title08/08.308.0009.htm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74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4"/>
        </w:rPr>
        <w:t>179</w:t>
      </w:r>
      <w:r>
        <w:rPr>
          <w:rFonts w:ascii="Calibri"/>
          <w:spacing w:val="1"/>
          <w:w w:val="105"/>
          <w:position w:val="10"/>
          <w:sz w:val="14"/>
        </w:rPr>
        <w:t> </w:t>
      </w:r>
      <w:r>
        <w:rPr>
          <w:rFonts w:ascii="Calibri"/>
          <w:w w:val="105"/>
          <w:sz w:val="19"/>
        </w:rPr>
        <w:t>American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Telemedicine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Association,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State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Medicaid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Best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Practice:</w:t>
      </w:r>
      <w:r>
        <w:rPr>
          <w:rFonts w:ascii="Calibri"/>
          <w:spacing w:val="21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Managed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Care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Telehealth.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January</w:t>
      </w:r>
      <w:r>
        <w:rPr>
          <w:rFonts w:ascii="Calibri"/>
          <w:sz w:val="19"/>
        </w:rPr>
      </w:r>
    </w:p>
    <w:p>
      <w:pPr>
        <w:spacing w:line="253" w:lineRule="auto" w:before="17"/>
        <w:ind w:left="122" w:right="222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90"/>
          <w:sz w:val="19"/>
          <w:szCs w:val="19"/>
        </w:rPr>
        <w:t>2014;          </w:t>
      </w:r>
      <w:r>
        <w:rPr>
          <w:rFonts w:ascii="Calibri" w:hAnsi="Calibri" w:cs="Calibri" w:eastAsia="Calibri"/>
          <w:spacing w:val="21"/>
          <w:w w:val="90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21"/>
          <w:w w:val="90"/>
          <w:sz w:val="19"/>
          <w:szCs w:val="19"/>
        </w:rPr>
      </w:r>
      <w:hyperlink r:id="rId93">
        <w:r>
          <w:rPr>
            <w:rFonts w:ascii="Calibri" w:hAnsi="Calibri" w:cs="Calibri" w:eastAsia="Calibri"/>
            <w:color w:val="0000FF"/>
            <w:w w:val="90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w w:val="90"/>
          <w:sz w:val="19"/>
          <w:szCs w:val="19"/>
          <w:u w:val="single" w:color="0000FF"/>
        </w:rPr>
        <w:t>source/policy/state-­‐medicaid-­‐best-­‐practice-­‐managed-­‐care-­‐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and-­‐telehealth.pdf?sfvrsn=6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0" w:lineRule="auto" w:before="3"/>
        <w:rPr>
          <w:rFonts w:ascii="Calibri" w:hAnsi="Calibri" w:cs="Calibri" w:eastAsia="Calibri"/>
          <w:sz w:val="2"/>
          <w:szCs w:val="2"/>
        </w:rPr>
      </w:pPr>
    </w:p>
    <w:p>
      <w:pPr>
        <w:spacing w:line="20" w:lineRule="atLeast"/>
        <w:ind w:left="262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217pt;height:1pt;mso-position-horizontal-relative:char;mso-position-vertical-relative:line" coordorigin="0,0" coordsize="4340,20">
            <v:group style="position:absolute;left:10;top:10;width:4320;height:2" coordorigin="10,10" coordsize="4320,2">
              <v:shape style="position:absolute;left:10;top:10;width:4320;height:2" coordorigin="10,10" coordsize="4320,0" path="m10,10l4330,10e" filled="false" stroked="true" strokeweight=".96pt" strokecolor="#878787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after="0" w:line="20" w:lineRule="atLeast"/>
        <w:rPr>
          <w:rFonts w:ascii="Calibri" w:hAnsi="Calibri" w:cs="Calibri" w:eastAsia="Calibri"/>
          <w:sz w:val="2"/>
          <w:szCs w:val="2"/>
        </w:rPr>
        <w:sectPr>
          <w:footerReference w:type="default" r:id="rId161"/>
          <w:pgSz w:w="12240" w:h="15840"/>
          <w:pgMar w:footer="1286" w:header="760" w:top="1680" w:bottom="1480" w:left="1320" w:right="1320"/>
        </w:sectPr>
      </w:pPr>
    </w:p>
    <w:p>
      <w:pPr>
        <w:spacing w:line="260" w:lineRule="exact" w:before="63"/>
        <w:ind w:left="122" w:right="0" w:firstLine="0"/>
        <w:jc w:val="both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180</w:t>
      </w:r>
      <w:r>
        <w:rPr>
          <w:rFonts w:ascii="Calibri" w:hAnsi="Calibri" w:cs="Calibri" w:eastAsia="Calibri"/>
          <w:spacing w:val="25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S07852</w:t>
      </w:r>
      <w:r>
        <w:rPr>
          <w:rFonts w:ascii="Calibri" w:hAnsi="Calibri" w:cs="Calibri" w:eastAsia="Calibri"/>
          <w:spacing w:val="19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–</w:t>
      </w:r>
      <w:r>
        <w:rPr>
          <w:rFonts w:ascii="Calibri" w:hAnsi="Calibri" w:cs="Calibri" w:eastAsia="Calibri"/>
          <w:spacing w:val="1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General</w:t>
      </w:r>
      <w:r>
        <w:rPr>
          <w:rFonts w:ascii="Calibri" w:hAnsi="Calibri" w:cs="Calibri" w:eastAsia="Calibri"/>
          <w:spacing w:val="1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Assembly;</w:t>
      </w:r>
      <w:r>
        <w:rPr>
          <w:rFonts w:ascii="Calibri" w:hAnsi="Calibri" w:cs="Calibri" w:eastAsia="Calibri"/>
          <w:spacing w:val="17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17"/>
          <w:sz w:val="19"/>
          <w:szCs w:val="19"/>
        </w:rPr>
      </w:r>
      <w:hyperlink r:id="rId176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http://open.nysenate.gov/legislation/bill/S7852-­‐</w:t>
        </w:r>
      </w:hyperlink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2013</w:t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60" w:lineRule="exact" w:before="0"/>
        <w:ind w:left="122" w:right="0" w:firstLine="0"/>
        <w:jc w:val="both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181</w:t>
      </w:r>
      <w:r>
        <w:rPr>
          <w:rFonts w:ascii="Calibri" w:hAnsi="Calibri" w:cs="Calibri" w:eastAsia="Calibri"/>
          <w:spacing w:val="27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A02552</w:t>
      </w:r>
      <w:r>
        <w:rPr>
          <w:rFonts w:ascii="Calibri" w:hAnsi="Calibri" w:cs="Calibri" w:eastAsia="Calibri"/>
          <w:spacing w:val="18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–</w:t>
      </w:r>
      <w:r>
        <w:rPr>
          <w:rFonts w:ascii="Calibri" w:hAnsi="Calibri" w:cs="Calibri" w:eastAsia="Calibri"/>
          <w:spacing w:val="19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General</w:t>
      </w:r>
      <w:r>
        <w:rPr>
          <w:rFonts w:ascii="Calibri" w:hAnsi="Calibri" w:cs="Calibri" w:eastAsia="Calibri"/>
          <w:spacing w:val="1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Assembly;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27" w:lineRule="auto" w:before="22"/>
        <w:ind w:left="122" w:right="127" w:firstLine="0"/>
        <w:jc w:val="both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hyperlink r:id="rId177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http://assembly.state.ny.us/leg/?default_fld=&amp;bn=A02552&amp;term=2015&amp;Summary=Y&amp;Actions=Y&amp;Text=Y&amp;Votes=Y</w:t>
        </w:r>
        <w:r>
          <w:rPr>
            <w:rFonts w:ascii="Calibri" w:hAnsi="Calibri" w:cs="Calibri" w:eastAsia="Calibri"/>
            <w:color w:val="0000FF"/>
            <w:w w:val="103"/>
            <w:sz w:val="19"/>
            <w:szCs w:val="19"/>
          </w:rPr>
        </w:r>
      </w:hyperlink>
      <w:r>
        <w:rPr>
          <w:rFonts w:ascii="Calibri" w:hAnsi="Calibri" w:cs="Calibri" w:eastAsia="Calibri"/>
          <w:color w:val="0000FF"/>
          <w:spacing w:val="196"/>
          <w:w w:val="103"/>
          <w:sz w:val="19"/>
          <w:szCs w:val="19"/>
        </w:rPr>
        <w:t> </w:t>
      </w:r>
      <w:r>
        <w:rPr>
          <w:rFonts w:ascii="Calibri" w:hAnsi="Calibri" w:cs="Calibri" w:eastAsia="Calibri"/>
          <w:w w:val="105"/>
          <w:position w:val="10"/>
          <w:sz w:val="13"/>
          <w:szCs w:val="13"/>
        </w:rPr>
        <w:t>182</w:t>
      </w:r>
      <w:r>
        <w:rPr>
          <w:rFonts w:ascii="Calibri" w:hAnsi="Calibri" w:cs="Calibri" w:eastAsia="Calibri"/>
          <w:spacing w:val="2"/>
          <w:w w:val="105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American</w:t>
      </w:r>
      <w:r>
        <w:rPr>
          <w:rFonts w:ascii="Calibri" w:hAnsi="Calibri" w:cs="Calibri" w:eastAsia="Calibri"/>
          <w:spacing w:val="-7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Telemedicine</w:t>
      </w:r>
      <w:r>
        <w:rPr>
          <w:rFonts w:ascii="Calibri" w:hAnsi="Calibri" w:cs="Calibri" w:eastAsia="Calibri"/>
          <w:spacing w:val="-8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Association,</w:t>
      </w:r>
      <w:r>
        <w:rPr>
          <w:rFonts w:ascii="Calibri" w:hAnsi="Calibri" w:cs="Calibri" w:eastAsia="Calibri"/>
          <w:spacing w:val="-8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State</w:t>
      </w:r>
      <w:r>
        <w:rPr>
          <w:rFonts w:ascii="Calibri" w:hAnsi="Calibri" w:cs="Calibri" w:eastAsia="Calibri"/>
          <w:spacing w:val="-8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Medicaid</w:t>
      </w:r>
      <w:r>
        <w:rPr>
          <w:rFonts w:ascii="Calibri" w:hAnsi="Calibri" w:cs="Calibri" w:eastAsia="Calibri"/>
          <w:spacing w:val="-8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Best</w:t>
      </w:r>
      <w:r>
        <w:rPr>
          <w:rFonts w:ascii="Calibri" w:hAnsi="Calibri" w:cs="Calibri" w:eastAsia="Calibri"/>
          <w:spacing w:val="-8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Practice:</w:t>
      </w:r>
      <w:r>
        <w:rPr>
          <w:rFonts w:ascii="Calibri" w:hAnsi="Calibri" w:cs="Calibri" w:eastAsia="Calibri"/>
          <w:spacing w:val="27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Remote</w:t>
      </w:r>
      <w:r>
        <w:rPr>
          <w:rFonts w:ascii="Calibri" w:hAnsi="Calibri" w:cs="Calibri" w:eastAsia="Calibri"/>
          <w:spacing w:val="-8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Patient</w:t>
      </w:r>
      <w:r>
        <w:rPr>
          <w:rFonts w:ascii="Calibri" w:hAnsi="Calibri" w:cs="Calibri" w:eastAsia="Calibri"/>
          <w:spacing w:val="-8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Monitoring</w:t>
      </w:r>
      <w:r>
        <w:rPr>
          <w:rFonts w:ascii="Calibri" w:hAnsi="Calibri" w:cs="Calibri" w:eastAsia="Calibri"/>
          <w:spacing w:val="-9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and</w:t>
      </w:r>
      <w:r>
        <w:rPr>
          <w:rFonts w:ascii="Calibri" w:hAnsi="Calibri" w:cs="Calibri" w:eastAsia="Calibri"/>
          <w:spacing w:val="-7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Home</w:t>
      </w:r>
      <w:r>
        <w:rPr>
          <w:rFonts w:ascii="Calibri" w:hAnsi="Calibri" w:cs="Calibri" w:eastAsia="Calibri"/>
          <w:spacing w:val="-8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Video</w:t>
      </w:r>
      <w:r>
        <w:rPr>
          <w:rFonts w:ascii="Calibri" w:hAnsi="Calibri" w:cs="Calibri" w:eastAsia="Calibri"/>
          <w:spacing w:val="130"/>
          <w:w w:val="103"/>
          <w:sz w:val="19"/>
          <w:szCs w:val="19"/>
        </w:rPr>
        <w:t> </w:t>
      </w:r>
      <w:r>
        <w:rPr>
          <w:rFonts w:ascii="Calibri" w:hAnsi="Calibri" w:cs="Calibri" w:eastAsia="Calibri"/>
          <w:w w:val="90"/>
          <w:sz w:val="19"/>
          <w:szCs w:val="19"/>
        </w:rPr>
        <w:t>Visits.   </w:t>
      </w:r>
      <w:r>
        <w:rPr>
          <w:rFonts w:ascii="Calibri" w:hAnsi="Calibri" w:cs="Calibri" w:eastAsia="Calibri"/>
          <w:spacing w:val="11"/>
          <w:w w:val="90"/>
          <w:sz w:val="19"/>
          <w:szCs w:val="19"/>
        </w:rPr>
        <w:t> </w:t>
      </w:r>
      <w:r>
        <w:rPr>
          <w:rFonts w:ascii="Calibri" w:hAnsi="Calibri" w:cs="Calibri" w:eastAsia="Calibri"/>
          <w:w w:val="90"/>
          <w:sz w:val="19"/>
          <w:szCs w:val="19"/>
        </w:rPr>
        <w:t>July   </w:t>
      </w:r>
      <w:r>
        <w:rPr>
          <w:rFonts w:ascii="Calibri" w:hAnsi="Calibri" w:cs="Calibri" w:eastAsia="Calibri"/>
          <w:spacing w:val="12"/>
          <w:w w:val="90"/>
          <w:sz w:val="19"/>
          <w:szCs w:val="19"/>
        </w:rPr>
        <w:t> </w:t>
      </w:r>
      <w:r>
        <w:rPr>
          <w:rFonts w:ascii="Calibri" w:hAnsi="Calibri" w:cs="Calibri" w:eastAsia="Calibri"/>
          <w:w w:val="90"/>
          <w:sz w:val="19"/>
          <w:szCs w:val="19"/>
        </w:rPr>
        <w:t>2013;</w:t>
      </w:r>
      <w:r>
        <w:rPr>
          <w:rFonts w:ascii="Calibri" w:hAnsi="Calibri" w:cs="Calibri" w:eastAsia="Calibri"/>
          <w:w w:val="90"/>
          <w:sz w:val="19"/>
          <w:szCs w:val="19"/>
        </w:rPr>
        <w:t>   </w:t>
      </w:r>
      <w:r>
        <w:rPr>
          <w:rFonts w:ascii="Calibri" w:hAnsi="Calibri" w:cs="Calibri" w:eastAsia="Calibri"/>
          <w:spacing w:val="12"/>
          <w:w w:val="90"/>
          <w:sz w:val="19"/>
          <w:szCs w:val="19"/>
        </w:rPr>
        <w:t> </w:t>
      </w:r>
      <w:hyperlink r:id="rId93">
        <w:r>
          <w:rPr>
            <w:rFonts w:ascii="Calibri" w:hAnsi="Calibri" w:cs="Calibri" w:eastAsia="Calibri"/>
            <w:color w:val="0000FF"/>
            <w:spacing w:val="12"/>
            <w:w w:val="90"/>
            <w:sz w:val="19"/>
            <w:szCs w:val="19"/>
          </w:rPr>
        </w:r>
        <w:r>
          <w:rPr>
            <w:rFonts w:ascii="Calibri" w:hAnsi="Calibri" w:cs="Calibri" w:eastAsia="Calibri"/>
            <w:color w:val="0000FF"/>
            <w:w w:val="90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w w:val="90"/>
          <w:sz w:val="19"/>
          <w:szCs w:val="19"/>
          <w:u w:val="single" w:color="0000FF"/>
        </w:rPr>
        <w:t>source/policy/state-­‐medicaid-­‐best-­‐practice-­‐-­‐-­‐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22" w:lineRule="exact" w:before="15"/>
        <w:ind w:left="122" w:right="0" w:firstLine="0"/>
        <w:jc w:val="both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remote-­‐patient-­‐monitoring-­‐and-­‐home-­‐video-­‐visits.pdf?sfvrsn=6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74" w:lineRule="exact" w:before="0"/>
        <w:ind w:left="122" w:right="0" w:firstLine="0"/>
        <w:jc w:val="both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4"/>
          <w:szCs w:val="14"/>
        </w:rPr>
        <w:t>183</w:t>
      </w:r>
      <w:r>
        <w:rPr>
          <w:rFonts w:ascii="Calibri" w:hAnsi="Calibri" w:cs="Calibri" w:eastAsia="Calibri"/>
          <w:spacing w:val="23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z w:val="19"/>
          <w:szCs w:val="19"/>
        </w:rPr>
        <w:t>Medicare-­‐Medicaid</w:t>
      </w:r>
      <w:r>
        <w:rPr>
          <w:rFonts w:ascii="Calibri" w:hAnsi="Calibri" w:cs="Calibri" w:eastAsia="Calibri"/>
          <w:spacing w:val="10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Capitated</w:t>
      </w:r>
      <w:r>
        <w:rPr>
          <w:rFonts w:ascii="Calibri" w:hAnsi="Calibri" w:cs="Calibri" w:eastAsia="Calibri"/>
          <w:spacing w:val="1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Financial</w:t>
      </w:r>
      <w:r>
        <w:rPr>
          <w:rFonts w:ascii="Calibri" w:hAnsi="Calibri" w:cs="Calibri" w:eastAsia="Calibri"/>
          <w:spacing w:val="9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Alignment</w:t>
      </w:r>
      <w:r>
        <w:rPr>
          <w:rFonts w:ascii="Calibri" w:hAnsi="Calibri" w:cs="Calibri" w:eastAsia="Calibri"/>
          <w:spacing w:val="1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Demonstration</w:t>
      </w:r>
      <w:r>
        <w:rPr>
          <w:rFonts w:ascii="Calibri" w:hAnsi="Calibri" w:cs="Calibri" w:eastAsia="Calibri"/>
          <w:spacing w:val="10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for</w:t>
      </w:r>
      <w:r>
        <w:rPr>
          <w:rFonts w:ascii="Calibri" w:hAnsi="Calibri" w:cs="Calibri" w:eastAsia="Calibri"/>
          <w:spacing w:val="1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New</w:t>
      </w:r>
      <w:r>
        <w:rPr>
          <w:rFonts w:ascii="Calibri" w:hAnsi="Calibri" w:cs="Calibri" w:eastAsia="Calibri"/>
          <w:spacing w:val="1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York;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3" w:lineRule="auto" w:before="17"/>
        <w:ind w:left="122" w:right="118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hyperlink r:id="rId77">
        <w:r>
          <w:rPr>
            <w:rFonts w:ascii="Calibri" w:hAnsi="Calibri" w:cs="Calibri" w:eastAsia="Calibri"/>
            <w:color w:val="0000FF"/>
            <w:w w:val="95"/>
            <w:sz w:val="19"/>
            <w:szCs w:val="19"/>
            <w:u w:val="single" w:color="0000FF"/>
          </w:rPr>
          <w:t>http://www.cms.gov/Medicare-­‐</w:t>
        </w:r>
      </w:hyperlink>
      <w:r>
        <w:rPr>
          <w:rFonts w:ascii="Calibri" w:hAnsi="Calibri" w:cs="Calibri" w:eastAsia="Calibri"/>
          <w:color w:val="0000FF"/>
          <w:w w:val="95"/>
          <w:sz w:val="19"/>
          <w:szCs w:val="19"/>
          <w:u w:val="single" w:color="0000FF"/>
        </w:rPr>
        <w:t>Medicaid-­‐Coordination/Medicare-­‐and-­‐Medicaid-­‐Coordination/Medicare-­‐Medicaid-­‐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Coordination-­‐Office/FinancialAlignmentInitiative/Downloads/VAMOU.pdf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32" w:lineRule="exact" w:before="0"/>
        <w:ind w:left="122" w:right="0" w:firstLine="0"/>
        <w:jc w:val="both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3"/>
        </w:rPr>
        <w:t>184</w:t>
      </w:r>
      <w:r>
        <w:rPr>
          <w:rFonts w:ascii="Calibri"/>
          <w:spacing w:val="1"/>
          <w:w w:val="105"/>
          <w:position w:val="10"/>
          <w:sz w:val="13"/>
        </w:rPr>
        <w:t> </w:t>
      </w:r>
      <w:r>
        <w:rPr>
          <w:rFonts w:ascii="Calibri"/>
          <w:spacing w:val="1"/>
          <w:w w:val="105"/>
          <w:sz w:val="19"/>
        </w:rPr>
        <w:t>New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York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Health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Home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State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Plan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Amendment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for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Individuals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with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Chronic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Behavioral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Mental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Health</w:t>
      </w:r>
      <w:r>
        <w:rPr>
          <w:rFonts w:ascii="Calibri"/>
          <w:sz w:val="19"/>
        </w:rPr>
      </w:r>
    </w:p>
    <w:p>
      <w:pPr>
        <w:spacing w:line="248" w:lineRule="auto" w:before="13"/>
        <w:ind w:left="122" w:right="123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90"/>
          <w:sz w:val="19"/>
          <w:szCs w:val="19"/>
        </w:rPr>
        <w:t>Conditions;          </w:t>
      </w:r>
      <w:r>
        <w:rPr>
          <w:rFonts w:ascii="Calibri" w:hAnsi="Calibri" w:cs="Calibri" w:eastAsia="Calibri"/>
          <w:spacing w:val="33"/>
          <w:w w:val="90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33"/>
          <w:w w:val="90"/>
          <w:sz w:val="19"/>
          <w:szCs w:val="19"/>
        </w:rPr>
      </w:r>
      <w:hyperlink r:id="rId129">
        <w:r>
          <w:rPr>
            <w:rFonts w:ascii="Calibri" w:hAnsi="Calibri" w:cs="Calibri" w:eastAsia="Calibri"/>
            <w:color w:val="0000FF"/>
            <w:w w:val="90"/>
            <w:sz w:val="19"/>
            <w:szCs w:val="19"/>
            <w:u w:val="single" w:color="0000FF"/>
          </w:rPr>
          <w:t>http://www.medicaid.gov/State-­‐</w:t>
        </w:r>
      </w:hyperlink>
      <w:r>
        <w:rPr>
          <w:rFonts w:ascii="Calibri" w:hAnsi="Calibri" w:cs="Calibri" w:eastAsia="Calibri"/>
          <w:color w:val="0000FF"/>
          <w:w w:val="90"/>
          <w:sz w:val="19"/>
          <w:szCs w:val="19"/>
          <w:u w:val="single" w:color="0000FF"/>
        </w:rPr>
        <w:t>Resource-­‐Center/Medicaid-­‐State-­‐Technical-­‐Assistance/Health-­‐Homes-­‐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Technical-­‐Assistance/Downloads/New-­‐York-­‐SPA-­‐12-­‐11.PDF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37" w:lineRule="exact" w:before="0"/>
        <w:ind w:left="122" w:right="0" w:firstLine="0"/>
        <w:jc w:val="both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3"/>
        </w:rPr>
        <w:t>185</w:t>
      </w:r>
      <w:r>
        <w:rPr>
          <w:rFonts w:ascii="Calibri"/>
          <w:spacing w:val="2"/>
          <w:w w:val="105"/>
          <w:position w:val="10"/>
          <w:sz w:val="13"/>
        </w:rPr>
        <w:t> </w:t>
      </w:r>
      <w:r>
        <w:rPr>
          <w:rFonts w:ascii="Calibri"/>
          <w:spacing w:val="1"/>
          <w:w w:val="105"/>
          <w:sz w:val="19"/>
        </w:rPr>
        <w:t>New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York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State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Medicaid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Program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Update,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Volume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31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Number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3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March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2015;</w:t>
      </w:r>
      <w:r>
        <w:rPr>
          <w:rFonts w:ascii="Calibri"/>
          <w:sz w:val="19"/>
        </w:rPr>
      </w:r>
    </w:p>
    <w:p>
      <w:pPr>
        <w:spacing w:line="222" w:lineRule="exact" w:before="13"/>
        <w:ind w:left="122" w:right="0" w:firstLine="0"/>
        <w:jc w:val="both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hyperlink r:id="rId178">
        <w:r>
          <w:rPr>
            <w:rFonts w:ascii="Calibri"/>
            <w:color w:val="0000FF"/>
            <w:w w:val="105"/>
            <w:sz w:val="19"/>
            <w:u w:val="single" w:color="0000FF"/>
          </w:rPr>
          <w:t>www.health.ny.gov/health_care/medicaid/program/update/2015/mar15_mu.pdf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74" w:lineRule="exact" w:before="0"/>
        <w:ind w:left="122" w:right="0" w:firstLine="0"/>
        <w:jc w:val="both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4"/>
        </w:rPr>
        <w:t>186 </w:t>
      </w:r>
      <w:r>
        <w:rPr>
          <w:rFonts w:ascii="Calibri"/>
          <w:w w:val="105"/>
          <w:sz w:val="19"/>
        </w:rPr>
        <w:t>American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Telemedicine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Association,</w:t>
      </w:r>
      <w:r>
        <w:rPr>
          <w:rFonts w:ascii="Calibri"/>
          <w:spacing w:val="-13"/>
          <w:w w:val="105"/>
          <w:sz w:val="19"/>
        </w:rPr>
        <w:t> </w:t>
      </w:r>
      <w:r>
        <w:rPr>
          <w:rFonts w:ascii="Calibri"/>
          <w:w w:val="105"/>
          <w:sz w:val="19"/>
        </w:rPr>
        <w:t>State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Medicaid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Best</w:t>
      </w:r>
      <w:r>
        <w:rPr>
          <w:rFonts w:ascii="Calibri"/>
          <w:spacing w:val="-13"/>
          <w:w w:val="105"/>
          <w:sz w:val="19"/>
        </w:rPr>
        <w:t> </w:t>
      </w:r>
      <w:r>
        <w:rPr>
          <w:rFonts w:ascii="Calibri"/>
          <w:w w:val="105"/>
          <w:sz w:val="19"/>
        </w:rPr>
        <w:t>Practice:</w:t>
      </w:r>
      <w:r>
        <w:rPr>
          <w:rFonts w:ascii="Calibri"/>
          <w:spacing w:val="20"/>
          <w:w w:val="105"/>
          <w:sz w:val="19"/>
        </w:rPr>
        <w:t> </w:t>
      </w:r>
      <w:r>
        <w:rPr>
          <w:rFonts w:ascii="Calibri"/>
          <w:w w:val="105"/>
          <w:sz w:val="19"/>
        </w:rPr>
        <w:t>Telestroke.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January</w:t>
      </w:r>
      <w:r>
        <w:rPr>
          <w:rFonts w:ascii="Calibri"/>
          <w:spacing w:val="-13"/>
          <w:w w:val="105"/>
          <w:sz w:val="19"/>
        </w:rPr>
        <w:t> </w:t>
      </w:r>
      <w:r>
        <w:rPr>
          <w:rFonts w:ascii="Calibri"/>
          <w:w w:val="105"/>
          <w:sz w:val="19"/>
        </w:rPr>
        <w:t>2014;</w:t>
      </w:r>
      <w:r>
        <w:rPr>
          <w:rFonts w:ascii="Calibri"/>
          <w:sz w:val="19"/>
        </w:rPr>
      </w:r>
    </w:p>
    <w:p>
      <w:pPr>
        <w:spacing w:line="253" w:lineRule="auto" w:before="17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hyperlink r:id="rId93">
        <w:r>
          <w:rPr>
            <w:rFonts w:ascii="Calibri" w:hAnsi="Calibri" w:cs="Calibri" w:eastAsia="Calibri"/>
            <w:color w:val="0000FF"/>
            <w:w w:val="90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w w:val="90"/>
          <w:sz w:val="19"/>
          <w:szCs w:val="19"/>
          <w:u w:val="single" w:color="0000FF"/>
        </w:rPr>
        <w:t>source/policy/state-­‐medicaid-­‐best-­‐practice-­‐-­‐-­‐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telestroke.pdf?sfvrsn=8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1" w:lineRule="exact" w:before="0"/>
        <w:ind w:left="122" w:right="0" w:firstLine="0"/>
        <w:jc w:val="both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4"/>
        </w:rPr>
        <w:t>187</w:t>
      </w:r>
      <w:r>
        <w:rPr>
          <w:rFonts w:ascii="Calibri"/>
          <w:spacing w:val="1"/>
          <w:w w:val="105"/>
          <w:position w:val="10"/>
          <w:sz w:val="14"/>
        </w:rPr>
        <w:t> </w:t>
      </w:r>
      <w:r>
        <w:rPr>
          <w:rFonts w:ascii="Calibri"/>
          <w:w w:val="105"/>
          <w:sz w:val="19"/>
        </w:rPr>
        <w:t>American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Telemedicine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Association,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State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Medicaid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Best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Practice:</w:t>
      </w:r>
      <w:r>
        <w:rPr>
          <w:rFonts w:ascii="Calibri"/>
          <w:spacing w:val="20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Managed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Care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Telehealth.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January</w:t>
      </w:r>
      <w:r>
        <w:rPr>
          <w:rFonts w:ascii="Calibri"/>
          <w:sz w:val="19"/>
        </w:rPr>
      </w:r>
    </w:p>
    <w:p>
      <w:pPr>
        <w:spacing w:line="248" w:lineRule="auto" w:before="17"/>
        <w:ind w:left="122" w:right="222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90"/>
          <w:sz w:val="19"/>
          <w:szCs w:val="19"/>
        </w:rPr>
        <w:t>2014;          </w:t>
      </w:r>
      <w:r>
        <w:rPr>
          <w:rFonts w:ascii="Calibri" w:hAnsi="Calibri" w:cs="Calibri" w:eastAsia="Calibri"/>
          <w:spacing w:val="21"/>
          <w:w w:val="90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21"/>
          <w:w w:val="90"/>
          <w:sz w:val="19"/>
          <w:szCs w:val="19"/>
        </w:rPr>
      </w:r>
      <w:hyperlink r:id="rId93">
        <w:r>
          <w:rPr>
            <w:rFonts w:ascii="Calibri" w:hAnsi="Calibri" w:cs="Calibri" w:eastAsia="Calibri"/>
            <w:color w:val="0000FF"/>
            <w:w w:val="90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w w:val="90"/>
          <w:sz w:val="19"/>
          <w:szCs w:val="19"/>
          <w:u w:val="single" w:color="0000FF"/>
        </w:rPr>
        <w:t>source/policy/state-­‐medicaid-­‐best-­‐practice-­‐managed-­‐care-­‐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and-­‐telehealth.pdf?sfvrsn=6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0" w:lineRule="exact" w:before="5"/>
        <w:ind w:left="122" w:right="559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4"/>
          <w:szCs w:val="14"/>
        </w:rPr>
        <w:t>188</w:t>
      </w:r>
      <w:r>
        <w:rPr>
          <w:rFonts w:ascii="Calibri" w:hAnsi="Calibri" w:cs="Calibri" w:eastAsia="Calibri"/>
          <w:spacing w:val="16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z w:val="19"/>
          <w:szCs w:val="19"/>
        </w:rPr>
        <w:t>ATA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Telemedicine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Matrix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2015;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4"/>
          <w:sz w:val="19"/>
          <w:szCs w:val="19"/>
        </w:rPr>
      </w:r>
      <w:hyperlink r:id="rId93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source/policy/state-­‐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legislation-­‐matrix-­‐as-­‐of-­‐4-­‐28-­‐2015A6D18E449A99.pdf?sfvrsn=4</w:t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7" w:lineRule="exact" w:before="0"/>
        <w:ind w:left="122" w:right="0" w:firstLine="0"/>
        <w:jc w:val="both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4"/>
        </w:rPr>
        <w:t>189</w:t>
      </w:r>
      <w:r>
        <w:rPr>
          <w:rFonts w:ascii="Calibri"/>
          <w:spacing w:val="3"/>
          <w:w w:val="105"/>
          <w:position w:val="10"/>
          <w:sz w:val="14"/>
        </w:rPr>
        <w:t> </w:t>
      </w:r>
      <w:r>
        <w:rPr>
          <w:rFonts w:ascii="Calibri"/>
          <w:spacing w:val="1"/>
          <w:w w:val="105"/>
          <w:sz w:val="19"/>
        </w:rPr>
        <w:t>NC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General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Statutes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Article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3,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Ch.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143B,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Sect.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12A.2B.(b)</w:t>
      </w:r>
      <w:r>
        <w:rPr>
          <w:rFonts w:ascii="Calibri"/>
          <w:sz w:val="19"/>
        </w:rPr>
      </w:r>
    </w:p>
    <w:p>
      <w:pPr>
        <w:spacing w:line="254" w:lineRule="auto" w:before="0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4"/>
        </w:rPr>
        <w:t>190</w:t>
      </w:r>
      <w:r>
        <w:rPr>
          <w:rFonts w:ascii="Calibri"/>
          <w:spacing w:val="3"/>
          <w:w w:val="105"/>
          <w:position w:val="10"/>
          <w:sz w:val="14"/>
        </w:rPr>
        <w:t> </w:t>
      </w:r>
      <w:r>
        <w:rPr>
          <w:rFonts w:ascii="Calibri"/>
          <w:spacing w:val="1"/>
          <w:w w:val="105"/>
          <w:sz w:val="19"/>
        </w:rPr>
        <w:t>NC</w:t>
      </w:r>
      <w:r>
        <w:rPr>
          <w:rFonts w:ascii="Calibri"/>
          <w:spacing w:val="-8"/>
          <w:w w:val="105"/>
          <w:sz w:val="19"/>
        </w:rPr>
        <w:t> </w:t>
      </w:r>
      <w:r>
        <w:rPr>
          <w:rFonts w:ascii="Calibri"/>
          <w:w w:val="105"/>
          <w:sz w:val="19"/>
        </w:rPr>
        <w:t>Div.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of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Medical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Assistance,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Medicaid</w:t>
      </w:r>
      <w:r>
        <w:rPr>
          <w:rFonts w:ascii="Calibri"/>
          <w:spacing w:val="-8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Health</w:t>
      </w:r>
      <w:r>
        <w:rPr>
          <w:rFonts w:ascii="Calibri"/>
          <w:spacing w:val="-8"/>
          <w:w w:val="105"/>
          <w:sz w:val="19"/>
        </w:rPr>
        <w:t> </w:t>
      </w:r>
      <w:r>
        <w:rPr>
          <w:rFonts w:ascii="Calibri"/>
          <w:w w:val="105"/>
          <w:sz w:val="19"/>
        </w:rPr>
        <w:t>Choice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Manual,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Clinical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Coverage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Policy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No: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1H,</w:t>
      </w:r>
      <w:r>
        <w:rPr>
          <w:rFonts w:ascii="Calibri"/>
          <w:spacing w:val="110"/>
          <w:w w:val="103"/>
          <w:sz w:val="19"/>
        </w:rPr>
        <w:t> </w:t>
      </w:r>
      <w:r>
        <w:rPr>
          <w:rFonts w:ascii="Calibri"/>
          <w:sz w:val="19"/>
        </w:rPr>
        <w:t>Telemedicine </w:t>
      </w:r>
      <w:r>
        <w:rPr>
          <w:rFonts w:ascii="Calibri"/>
          <w:spacing w:val="28"/>
          <w:sz w:val="19"/>
        </w:rPr>
        <w:t> </w:t>
      </w:r>
      <w:r>
        <w:rPr>
          <w:rFonts w:ascii="Calibri"/>
          <w:sz w:val="19"/>
        </w:rPr>
        <w:t>and </w:t>
      </w:r>
      <w:r>
        <w:rPr>
          <w:rFonts w:ascii="Calibri"/>
          <w:spacing w:val="30"/>
          <w:sz w:val="19"/>
        </w:rPr>
        <w:t> </w:t>
      </w:r>
      <w:r>
        <w:rPr>
          <w:rFonts w:ascii="Calibri"/>
          <w:sz w:val="19"/>
        </w:rPr>
        <w:t>Telepsychiatry; </w:t>
      </w:r>
      <w:r>
        <w:rPr>
          <w:rFonts w:ascii="Calibri"/>
          <w:spacing w:val="28"/>
          <w:sz w:val="19"/>
        </w:rPr>
        <w:t> </w:t>
      </w:r>
      <w:r>
        <w:rPr>
          <w:rFonts w:ascii="Calibri"/>
          <w:color w:val="0000FF"/>
          <w:spacing w:val="28"/>
          <w:sz w:val="19"/>
        </w:rPr>
      </w:r>
      <w:hyperlink r:id="rId179">
        <w:r>
          <w:rPr>
            <w:rFonts w:ascii="Calibri"/>
            <w:color w:val="0000FF"/>
            <w:sz w:val="19"/>
            <w:u w:val="single" w:color="0000FF"/>
          </w:rPr>
          <w:t>http://www.ncdhhs.gov/dma/mp/1H.pdf</w:t>
        </w:r>
        <w:r>
          <w:rPr>
            <w:rFonts w:ascii="Calibri"/>
            <w:color w:val="0000FF"/>
            <w:spacing w:val="1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30" w:lineRule="exact" w:before="0"/>
        <w:ind w:left="122" w:right="0" w:firstLine="0"/>
        <w:jc w:val="both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191</w:t>
      </w:r>
      <w:r>
        <w:rPr>
          <w:rFonts w:ascii="Calibri" w:hAnsi="Calibri" w:cs="Calibri" w:eastAsia="Calibri"/>
          <w:spacing w:val="22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North</w:t>
      </w:r>
      <w:r>
        <w:rPr>
          <w:rFonts w:ascii="Calibri" w:hAnsi="Calibri" w:cs="Calibri" w:eastAsia="Calibri"/>
          <w:spacing w:val="1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Dakota</w:t>
      </w:r>
      <w:r>
        <w:rPr>
          <w:rFonts w:ascii="Calibri" w:hAnsi="Calibri" w:cs="Calibri" w:eastAsia="Calibri"/>
          <w:spacing w:val="1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Legislative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Branch</w:t>
      </w:r>
      <w:r>
        <w:rPr>
          <w:rFonts w:ascii="Calibri" w:hAnsi="Calibri" w:cs="Calibri" w:eastAsia="Calibri"/>
          <w:spacing w:val="1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2015</w:t>
      </w:r>
      <w:r>
        <w:rPr>
          <w:rFonts w:ascii="Calibri" w:hAnsi="Calibri" w:cs="Calibri" w:eastAsia="Calibri"/>
          <w:spacing w:val="1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Session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HB</w:t>
      </w:r>
      <w:r>
        <w:rPr>
          <w:rFonts w:ascii="Calibri" w:hAnsi="Calibri" w:cs="Calibri" w:eastAsia="Calibri"/>
          <w:spacing w:val="1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1038;</w:t>
      </w:r>
      <w:r>
        <w:rPr>
          <w:rFonts w:ascii="Calibri" w:hAnsi="Calibri" w:cs="Calibri" w:eastAsia="Calibri"/>
          <w:spacing w:val="1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14"/>
          <w:sz w:val="19"/>
          <w:szCs w:val="19"/>
        </w:rPr>
      </w:r>
      <w:hyperlink r:id="rId180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http://www.legis.nd.gov/assembly/64-­‐</w:t>
        </w:r>
        <w:r>
          <w:rPr>
            <w:rFonts w:ascii="Calibri" w:hAnsi="Calibri" w:cs="Calibri" w:eastAsia="Calibri"/>
            <w:color w:val="0000FF"/>
            <w:w w:val="34"/>
            <w:sz w:val="19"/>
            <w:szCs w:val="19"/>
          </w:rPr>
        </w:r>
        <w:r>
          <w:rPr>
            <w:rFonts w:ascii="Calibri" w:hAnsi="Calibri" w:cs="Calibri" w:eastAsia="Calibri"/>
            <w:sz w:val="19"/>
            <w:szCs w:val="19"/>
          </w:rPr>
        </w:r>
      </w:hyperlink>
    </w:p>
    <w:p>
      <w:pPr>
        <w:spacing w:line="217" w:lineRule="exact" w:before="13"/>
        <w:ind w:left="122" w:right="0" w:firstLine="0"/>
        <w:jc w:val="both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2015/documents/15-­‐0079-­‐05000.pdf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0" w:lineRule="exact" w:before="16"/>
        <w:ind w:left="122" w:right="1494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192</w:t>
      </w:r>
      <w:r>
        <w:rPr>
          <w:rFonts w:ascii="Calibri" w:hAnsi="Calibri" w:cs="Calibri" w:eastAsia="Calibri"/>
          <w:spacing w:val="11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North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Dakota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Plan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Amendment,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January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2012;</w:t>
      </w:r>
      <w:r>
        <w:rPr>
          <w:rFonts w:ascii="Calibri" w:hAnsi="Calibri" w:cs="Calibri" w:eastAsia="Calibri"/>
          <w:spacing w:val="1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1"/>
          <w:sz w:val="19"/>
          <w:szCs w:val="19"/>
        </w:rPr>
      </w:r>
      <w:hyperlink r:id="rId129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http://www.medicaid.gov/State-­‐</w:t>
        </w:r>
      </w:hyperlink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resource-­‐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center/Medicaid-­‐State-­‐Plan-­‐Amendments/Downloads/ND/ND-­‐11-­‐007.pdf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4" w:lineRule="exact" w:before="1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3"/>
          <w:szCs w:val="13"/>
        </w:rPr>
        <w:t>193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ND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Dept.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of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Human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Services,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General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Information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For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Providers,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Medicaid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and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Other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Medical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Assistance</w:t>
      </w:r>
      <w:r>
        <w:rPr>
          <w:rFonts w:ascii="Calibri" w:hAnsi="Calibri" w:cs="Calibri" w:eastAsia="Calibri"/>
          <w:spacing w:val="108"/>
          <w:w w:val="10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Programs;  </w:t>
      </w:r>
      <w:r>
        <w:rPr>
          <w:rFonts w:ascii="Calibri" w:hAnsi="Calibri" w:cs="Calibri" w:eastAsia="Calibri"/>
          <w:spacing w:val="16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16"/>
          <w:sz w:val="19"/>
          <w:szCs w:val="19"/>
        </w:rPr>
      </w:r>
      <w:hyperlink r:id="rId181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www.nd.gov/dhs/services/medicalserv/medicaid/docs/telemedicine-­‐</w:t>
        </w:r>
      </w:hyperlink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policy.pdf</w:t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4" w:lineRule="exact" w:before="1"/>
        <w:ind w:left="122" w:right="579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194</w:t>
      </w:r>
      <w:r>
        <w:rPr>
          <w:rFonts w:ascii="Calibri" w:hAnsi="Calibri" w:cs="Calibri" w:eastAsia="Calibri"/>
          <w:spacing w:val="13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ATA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Telemedicine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Matrix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2015;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4"/>
          <w:sz w:val="19"/>
          <w:szCs w:val="19"/>
        </w:rPr>
      </w:r>
      <w:hyperlink r:id="rId93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source/policy/state-­‐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legislation-­‐matrix-­‐as-­‐of-­‐4-­‐28-­‐2015A6D18E449A99.pdf?sfvrsn=4</w:t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4" w:lineRule="exact" w:before="0"/>
        <w:ind w:left="122" w:right="0" w:firstLine="0"/>
        <w:jc w:val="both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4"/>
        </w:rPr>
        <w:t>195  </w:t>
      </w:r>
      <w:r>
        <w:rPr>
          <w:rFonts w:ascii="Calibri"/>
          <w:spacing w:val="6"/>
          <w:position w:val="10"/>
          <w:sz w:val="14"/>
        </w:rPr>
        <w:t> </w:t>
      </w:r>
      <w:r>
        <w:rPr>
          <w:rFonts w:ascii="Calibri"/>
          <w:sz w:val="19"/>
        </w:rPr>
        <w:t>HB </w:t>
      </w:r>
      <w:r>
        <w:rPr>
          <w:rFonts w:ascii="Calibri"/>
          <w:spacing w:val="15"/>
          <w:sz w:val="19"/>
        </w:rPr>
        <w:t> </w:t>
      </w:r>
      <w:r>
        <w:rPr>
          <w:rFonts w:ascii="Calibri"/>
          <w:sz w:val="19"/>
        </w:rPr>
        <w:t>123; </w:t>
      </w:r>
      <w:r>
        <w:rPr>
          <w:rFonts w:ascii="Calibri"/>
          <w:spacing w:val="10"/>
          <w:sz w:val="19"/>
        </w:rPr>
        <w:t> </w:t>
      </w:r>
      <w:r>
        <w:rPr>
          <w:rFonts w:ascii="Calibri"/>
          <w:color w:val="0000FF"/>
          <w:spacing w:val="10"/>
          <w:sz w:val="19"/>
        </w:rPr>
      </w:r>
      <w:hyperlink r:id="rId182">
        <w:r>
          <w:rPr>
            <w:rFonts w:ascii="Calibri"/>
            <w:color w:val="0000FF"/>
            <w:sz w:val="19"/>
            <w:u w:val="single" w:color="0000FF"/>
          </w:rPr>
          <w:t>http://www.legislature.state.oh.us/bills.cfm?ID=130_HB_123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52" w:lineRule="exact" w:before="0"/>
        <w:ind w:left="122" w:right="0" w:firstLine="0"/>
        <w:jc w:val="both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90"/>
          <w:position w:val="10"/>
          <w:sz w:val="13"/>
          <w:szCs w:val="13"/>
        </w:rPr>
        <w:t>196</w:t>
      </w:r>
      <w:r>
        <w:rPr>
          <w:rFonts w:ascii="Calibri" w:hAnsi="Calibri" w:cs="Calibri" w:eastAsia="Calibri"/>
          <w:spacing w:val="-5"/>
          <w:w w:val="90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w w:val="90"/>
          <w:sz w:val="19"/>
          <w:szCs w:val="19"/>
        </w:rPr>
        <w:t>OAC</w:t>
      </w:r>
      <w:r>
        <w:rPr>
          <w:rFonts w:ascii="Calibri" w:hAnsi="Calibri" w:cs="Calibri" w:eastAsia="Calibri"/>
          <w:spacing w:val="-14"/>
          <w:w w:val="90"/>
          <w:sz w:val="19"/>
          <w:szCs w:val="19"/>
        </w:rPr>
        <w:t> </w:t>
      </w:r>
      <w:r>
        <w:rPr>
          <w:rFonts w:ascii="Calibri" w:hAnsi="Calibri" w:cs="Calibri" w:eastAsia="Calibri"/>
          <w:w w:val="90"/>
          <w:sz w:val="19"/>
          <w:szCs w:val="19"/>
        </w:rPr>
        <w:t>5160-­‐1-­‐18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74" w:lineRule="exact" w:before="0"/>
        <w:ind w:left="122" w:right="0" w:firstLine="0"/>
        <w:jc w:val="both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4"/>
          <w:szCs w:val="14"/>
        </w:rPr>
        <w:t>197</w:t>
      </w:r>
      <w:r>
        <w:rPr>
          <w:rFonts w:ascii="Calibri" w:hAnsi="Calibri" w:cs="Calibri" w:eastAsia="Calibri"/>
          <w:spacing w:val="24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z w:val="19"/>
          <w:szCs w:val="19"/>
        </w:rPr>
        <w:t>American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Telemedicine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Association,</w:t>
      </w:r>
      <w:r>
        <w:rPr>
          <w:rFonts w:ascii="Calibri" w:hAnsi="Calibri" w:cs="Calibri" w:eastAsia="Calibri"/>
          <w:spacing w:val="1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Medicaid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Best</w:t>
      </w:r>
      <w:r>
        <w:rPr>
          <w:rFonts w:ascii="Calibri" w:hAnsi="Calibri" w:cs="Calibri" w:eastAsia="Calibri"/>
          <w:spacing w:val="1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Practice: </w:t>
      </w:r>
      <w:r>
        <w:rPr>
          <w:rFonts w:ascii="Calibri" w:hAnsi="Calibri" w:cs="Calibri" w:eastAsia="Calibri"/>
          <w:spacing w:val="2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School-­‐based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Telehealth.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July</w:t>
      </w:r>
      <w:r>
        <w:rPr>
          <w:rFonts w:ascii="Calibri" w:hAnsi="Calibri" w:cs="Calibri" w:eastAsia="Calibri"/>
          <w:spacing w:val="1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2013;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8" w:lineRule="auto" w:before="17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hyperlink r:id="rId93">
        <w:r>
          <w:rPr>
            <w:rFonts w:ascii="Calibri" w:hAnsi="Calibri" w:cs="Calibri" w:eastAsia="Calibri"/>
            <w:color w:val="0000FF"/>
            <w:w w:val="90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w w:val="90"/>
          <w:sz w:val="19"/>
          <w:szCs w:val="19"/>
          <w:u w:val="single" w:color="0000FF"/>
        </w:rPr>
        <w:t>source/policy/state-­‐medicaid-­‐best-­‐practice-­‐-­‐-­‐school-­‐based-­‐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telehealth.pdf?sfvrsn=8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37" w:lineRule="exact" w:before="0"/>
        <w:ind w:left="122" w:right="0" w:firstLine="0"/>
        <w:jc w:val="both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198</w:t>
      </w:r>
      <w:r>
        <w:rPr>
          <w:rFonts w:ascii="Calibri" w:hAnsi="Calibri" w:cs="Calibri" w:eastAsia="Calibri"/>
          <w:spacing w:val="-15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Ohio</w:t>
      </w:r>
      <w:r>
        <w:rPr>
          <w:rFonts w:ascii="Calibri" w:hAnsi="Calibri" w:cs="Calibri" w:eastAsia="Calibri"/>
          <w:spacing w:val="-2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Health</w:t>
      </w:r>
      <w:r>
        <w:rPr>
          <w:rFonts w:ascii="Calibri" w:hAnsi="Calibri" w:cs="Calibri" w:eastAsia="Calibri"/>
          <w:spacing w:val="-2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Home</w:t>
      </w:r>
      <w:r>
        <w:rPr>
          <w:rFonts w:ascii="Calibri" w:hAnsi="Calibri" w:cs="Calibri" w:eastAsia="Calibri"/>
          <w:spacing w:val="-2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-2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Plan</w:t>
      </w:r>
      <w:r>
        <w:rPr>
          <w:rFonts w:ascii="Calibri" w:hAnsi="Calibri" w:cs="Calibri" w:eastAsia="Calibri"/>
          <w:spacing w:val="-28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Amendment;</w:t>
      </w:r>
      <w:r>
        <w:rPr>
          <w:rFonts w:ascii="Calibri" w:hAnsi="Calibri" w:cs="Calibri" w:eastAsia="Calibri"/>
          <w:spacing w:val="-27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-27"/>
          <w:sz w:val="19"/>
          <w:szCs w:val="19"/>
        </w:rPr>
      </w:r>
      <w:hyperlink r:id="rId129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http://www.medicaid.gov/State-­‐</w:t>
        </w:r>
      </w:hyperlink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Resource-­‐Center/Medicaid-­‐State-­‐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22" w:lineRule="exact" w:before="13"/>
        <w:ind w:left="122" w:right="0" w:firstLine="0"/>
        <w:jc w:val="both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Plan-­‐Amendments/Downloads/OH/OH-­‐12-­‐0013-­‐HHSPA.pdf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0" w:lineRule="exact" w:before="23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95"/>
          <w:position w:val="10"/>
          <w:sz w:val="14"/>
          <w:szCs w:val="14"/>
        </w:rPr>
        <w:t>199 </w:t>
      </w:r>
      <w:r>
        <w:rPr>
          <w:rFonts w:ascii="Calibri" w:hAnsi="Calibri" w:cs="Calibri" w:eastAsia="Calibri"/>
          <w:spacing w:val="23"/>
          <w:w w:val="95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OK  Admin.</w:t>
      </w:r>
      <w:r>
        <w:rPr>
          <w:rFonts w:ascii="Calibri" w:hAnsi="Calibri" w:cs="Calibri" w:eastAsia="Calibri"/>
          <w:spacing w:val="40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Code  Sec.</w:t>
      </w:r>
      <w:r>
        <w:rPr>
          <w:rFonts w:ascii="Calibri" w:hAnsi="Calibri" w:cs="Calibri" w:eastAsia="Calibri"/>
          <w:spacing w:val="40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317:30-­‐3-­‐27;  </w:t>
      </w:r>
      <w:r>
        <w:rPr>
          <w:rFonts w:ascii="Calibri" w:hAnsi="Calibri" w:cs="Calibri" w:eastAsia="Calibri"/>
          <w:color w:val="0000FF"/>
          <w:w w:val="95"/>
          <w:sz w:val="19"/>
          <w:szCs w:val="19"/>
        </w:rPr>
      </w:r>
      <w:hyperlink r:id="rId183">
        <w:r>
          <w:rPr>
            <w:rFonts w:ascii="Calibri" w:hAnsi="Calibri" w:cs="Calibri" w:eastAsia="Calibri"/>
            <w:color w:val="0000FF"/>
            <w:w w:val="95"/>
            <w:sz w:val="19"/>
            <w:szCs w:val="19"/>
            <w:u w:val="single" w:color="0000FF"/>
          </w:rPr>
          <w:t>http://www.okhca.org/xPolicySection.aspx?id=7061&amp;number=317:30-­‐</w:t>
        </w:r>
      </w:hyperlink>
      <w:r>
        <w:rPr>
          <w:rFonts w:ascii="Calibri" w:hAnsi="Calibri" w:cs="Calibri" w:eastAsia="Calibri"/>
          <w:color w:val="0000FF"/>
          <w:w w:val="95"/>
          <w:sz w:val="19"/>
          <w:szCs w:val="19"/>
          <w:u w:val="single" w:color="0000FF"/>
        </w:rPr>
        <w:t>3-­‐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27.&amp;title=Telemedicine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2" w:lineRule="exact" w:before="0"/>
        <w:ind w:left="122" w:right="0" w:firstLine="0"/>
        <w:jc w:val="both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4"/>
        </w:rPr>
        <w:t>200</w:t>
      </w:r>
      <w:r>
        <w:rPr>
          <w:rFonts w:ascii="Calibri"/>
          <w:spacing w:val="26"/>
          <w:position w:val="10"/>
          <w:sz w:val="14"/>
        </w:rPr>
        <w:t> </w:t>
      </w:r>
      <w:r>
        <w:rPr>
          <w:rFonts w:ascii="Calibri"/>
          <w:sz w:val="19"/>
        </w:rPr>
        <w:t>OK</w:t>
      </w:r>
      <w:r>
        <w:rPr>
          <w:rFonts w:ascii="Calibri"/>
          <w:spacing w:val="13"/>
          <w:sz w:val="19"/>
        </w:rPr>
        <w:t> </w:t>
      </w:r>
      <w:r>
        <w:rPr>
          <w:rFonts w:ascii="Calibri"/>
          <w:sz w:val="19"/>
        </w:rPr>
        <w:t>Statute,</w:t>
      </w:r>
      <w:r>
        <w:rPr>
          <w:rFonts w:ascii="Calibri"/>
          <w:spacing w:val="14"/>
          <w:sz w:val="19"/>
        </w:rPr>
        <w:t> </w:t>
      </w:r>
      <w:r>
        <w:rPr>
          <w:rFonts w:ascii="Calibri"/>
          <w:sz w:val="19"/>
        </w:rPr>
        <w:t>Title</w:t>
      </w:r>
      <w:r>
        <w:rPr>
          <w:rFonts w:ascii="Calibri"/>
          <w:spacing w:val="13"/>
          <w:sz w:val="19"/>
        </w:rPr>
        <w:t> </w:t>
      </w:r>
      <w:r>
        <w:rPr>
          <w:rFonts w:ascii="Calibri"/>
          <w:sz w:val="19"/>
        </w:rPr>
        <w:t>36</w:t>
      </w:r>
      <w:r>
        <w:rPr>
          <w:rFonts w:ascii="Calibri"/>
          <w:spacing w:val="14"/>
          <w:sz w:val="19"/>
        </w:rPr>
        <w:t> </w:t>
      </w:r>
      <w:r>
        <w:rPr>
          <w:rFonts w:ascii="Calibri"/>
          <w:sz w:val="19"/>
        </w:rPr>
        <w:t>Sec.</w:t>
      </w:r>
      <w:r>
        <w:rPr>
          <w:rFonts w:ascii="Calibri"/>
          <w:spacing w:val="13"/>
          <w:sz w:val="19"/>
        </w:rPr>
        <w:t> </w:t>
      </w:r>
      <w:r>
        <w:rPr>
          <w:rFonts w:ascii="Calibri"/>
          <w:sz w:val="19"/>
        </w:rPr>
        <w:t>6803.</w:t>
      </w:r>
      <w:r>
        <w:rPr>
          <w:rFonts w:ascii="Calibri"/>
          <w:sz w:val="19"/>
        </w:rPr>
      </w:r>
    </w:p>
    <w:p>
      <w:pPr>
        <w:spacing w:line="244" w:lineRule="exact" w:before="16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3"/>
        </w:rPr>
        <w:t>201 </w:t>
      </w:r>
      <w:r>
        <w:rPr>
          <w:rFonts w:ascii="Calibri"/>
          <w:spacing w:val="1"/>
          <w:w w:val="105"/>
          <w:sz w:val="19"/>
        </w:rPr>
        <w:t>Oregon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State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Legislature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2015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Session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Chapter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264;</w:t>
      </w:r>
      <w:r>
        <w:rPr>
          <w:rFonts w:ascii="Calibri"/>
          <w:spacing w:val="1"/>
          <w:w w:val="103"/>
          <w:sz w:val="19"/>
        </w:rPr>
        <w:t> </w:t>
      </w:r>
      <w:r>
        <w:rPr>
          <w:rFonts w:ascii="Calibri"/>
          <w:color w:val="0000FF"/>
          <w:spacing w:val="1"/>
          <w:w w:val="103"/>
          <w:sz w:val="19"/>
        </w:rPr>
      </w:r>
      <w:r>
        <w:rPr>
          <w:rFonts w:ascii="Calibri"/>
          <w:color w:val="0000FF"/>
          <w:spacing w:val="1"/>
          <w:w w:val="103"/>
          <w:sz w:val="19"/>
        </w:rPr>
        <w:t> </w:t>
      </w:r>
      <w:r>
        <w:rPr>
          <w:rFonts w:ascii="Calibri"/>
          <w:color w:val="0000FF"/>
          <w:sz w:val="19"/>
          <w:u w:val="single" w:color="0000FF"/>
        </w:rPr>
        <w:t>https://olis.leg.state.or.us/liz/2011R1/Downloads/MeasureDocument/SB0144/Enrolled</w:t>
      </w:r>
      <w:r>
        <w:rPr>
          <w:rFonts w:ascii="Calibri"/>
          <w:color w:val="0000FF"/>
          <w:w w:val="103"/>
          <w:sz w:val="19"/>
        </w:rPr>
      </w:r>
      <w:r>
        <w:rPr>
          <w:rFonts w:ascii="Calibri"/>
          <w:sz w:val="19"/>
        </w:rPr>
      </w:r>
    </w:p>
    <w:p>
      <w:pPr>
        <w:spacing w:line="254" w:lineRule="exact" w:before="0"/>
        <w:ind w:left="122" w:right="0" w:firstLine="0"/>
        <w:jc w:val="both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4"/>
        </w:rPr>
        <w:t>202</w:t>
      </w:r>
      <w:r>
        <w:rPr>
          <w:rFonts w:ascii="Calibri"/>
          <w:spacing w:val="31"/>
          <w:position w:val="10"/>
          <w:sz w:val="14"/>
        </w:rPr>
        <w:t> </w:t>
      </w:r>
      <w:r>
        <w:rPr>
          <w:rFonts w:ascii="Calibri"/>
          <w:sz w:val="19"/>
        </w:rPr>
        <w:t>OARS</w:t>
      </w:r>
      <w:r>
        <w:rPr>
          <w:rFonts w:ascii="Calibri"/>
          <w:spacing w:val="18"/>
          <w:sz w:val="19"/>
        </w:rPr>
        <w:t> </w:t>
      </w:r>
      <w:r>
        <w:rPr>
          <w:rFonts w:ascii="Calibri"/>
          <w:sz w:val="19"/>
        </w:rPr>
        <w:t>Sec.</w:t>
      </w:r>
      <w:r>
        <w:rPr>
          <w:rFonts w:ascii="Calibri"/>
          <w:spacing w:val="18"/>
          <w:sz w:val="19"/>
        </w:rPr>
        <w:t> </w:t>
      </w:r>
      <w:r>
        <w:rPr>
          <w:rFonts w:ascii="Calibri"/>
          <w:sz w:val="19"/>
        </w:rPr>
        <w:t>743A.058</w:t>
      </w:r>
      <w:r>
        <w:rPr>
          <w:rFonts w:ascii="Calibri"/>
          <w:sz w:val="19"/>
        </w:rPr>
      </w:r>
    </w:p>
    <w:p>
      <w:pPr>
        <w:spacing w:line="264" w:lineRule="exact" w:before="0"/>
        <w:ind w:left="122" w:right="0" w:firstLine="0"/>
        <w:jc w:val="both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90"/>
          <w:position w:val="10"/>
          <w:sz w:val="14"/>
          <w:szCs w:val="14"/>
        </w:rPr>
        <w:t>203</w:t>
      </w:r>
      <w:r>
        <w:rPr>
          <w:rFonts w:ascii="Calibri" w:hAnsi="Calibri" w:cs="Calibri" w:eastAsia="Calibri"/>
          <w:spacing w:val="23"/>
          <w:w w:val="90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w w:val="90"/>
          <w:sz w:val="19"/>
          <w:szCs w:val="19"/>
        </w:rPr>
        <w:t>OARS</w:t>
      </w:r>
      <w:r>
        <w:rPr>
          <w:rFonts w:ascii="Calibri" w:hAnsi="Calibri" w:cs="Calibri" w:eastAsia="Calibri"/>
          <w:spacing w:val="11"/>
          <w:w w:val="90"/>
          <w:sz w:val="19"/>
          <w:szCs w:val="19"/>
        </w:rPr>
        <w:t> </w:t>
      </w:r>
      <w:r>
        <w:rPr>
          <w:rFonts w:ascii="Calibri" w:hAnsi="Calibri" w:cs="Calibri" w:eastAsia="Calibri"/>
          <w:w w:val="90"/>
          <w:sz w:val="19"/>
          <w:szCs w:val="19"/>
        </w:rPr>
        <w:t>410-­‐130-­‐0610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4" w:lineRule="exact" w:before="16"/>
        <w:ind w:left="122" w:right="579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204</w:t>
      </w:r>
      <w:r>
        <w:rPr>
          <w:rFonts w:ascii="Calibri" w:hAnsi="Calibri" w:cs="Calibri" w:eastAsia="Calibri"/>
          <w:spacing w:val="13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ATA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Telemedicine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Matrix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2015;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3"/>
          <w:sz w:val="19"/>
          <w:szCs w:val="19"/>
        </w:rPr>
      </w:r>
      <w:hyperlink r:id="rId93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source/policy/state-­‐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legislation-­‐matrix-­‐as-­‐of-­‐4-­‐28-­‐2015A6D18E449A99.pdf?sfvrsn=4</w:t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after="0" w:line="244" w:lineRule="exact"/>
        <w:jc w:val="left"/>
        <w:rPr>
          <w:rFonts w:ascii="Calibri" w:hAnsi="Calibri" w:cs="Calibri" w:eastAsia="Calibri"/>
          <w:sz w:val="19"/>
          <w:szCs w:val="19"/>
        </w:rPr>
        <w:sectPr>
          <w:footerReference w:type="default" r:id="rId175"/>
          <w:pgSz w:w="12240" w:h="15840"/>
          <w:pgMar w:footer="1454" w:header="760" w:top="1680" w:bottom="1640" w:left="1320" w:right="1320"/>
          <w:pgNumType w:start="101"/>
        </w:sectPr>
      </w:pPr>
    </w:p>
    <w:p>
      <w:pPr>
        <w:spacing w:line="254" w:lineRule="auto" w:before="73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4"/>
          <w:szCs w:val="14"/>
        </w:rPr>
        <w:t>205</w:t>
      </w:r>
      <w:r>
        <w:rPr>
          <w:rFonts w:ascii="Calibri" w:hAnsi="Calibri" w:cs="Calibri" w:eastAsia="Calibri"/>
          <w:spacing w:val="-13"/>
          <w:w w:val="105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PA</w:t>
      </w:r>
      <w:r>
        <w:rPr>
          <w:rFonts w:ascii="Calibri" w:hAnsi="Calibri" w:cs="Calibri" w:eastAsia="Calibri"/>
          <w:spacing w:val="-24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Dept.</w:t>
      </w:r>
      <w:r>
        <w:rPr>
          <w:rFonts w:ascii="Calibri" w:hAnsi="Calibri" w:cs="Calibri" w:eastAsia="Calibri"/>
          <w:spacing w:val="-25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of</w:t>
      </w:r>
      <w:r>
        <w:rPr>
          <w:rFonts w:ascii="Calibri" w:hAnsi="Calibri" w:cs="Calibri" w:eastAsia="Calibri"/>
          <w:spacing w:val="-25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Aging,</w:t>
      </w:r>
      <w:r>
        <w:rPr>
          <w:rFonts w:ascii="Calibri" w:hAnsi="Calibri" w:cs="Calibri" w:eastAsia="Calibri"/>
          <w:spacing w:val="-25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Office</w:t>
      </w:r>
      <w:r>
        <w:rPr>
          <w:rFonts w:ascii="Calibri" w:hAnsi="Calibri" w:cs="Calibri" w:eastAsia="Calibri"/>
          <w:spacing w:val="-24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of</w:t>
      </w:r>
      <w:r>
        <w:rPr>
          <w:rFonts w:ascii="Calibri" w:hAnsi="Calibri" w:cs="Calibri" w:eastAsia="Calibri"/>
          <w:spacing w:val="-25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Long</w:t>
      </w:r>
      <w:r>
        <w:rPr>
          <w:rFonts w:ascii="Calibri" w:hAnsi="Calibri" w:cs="Calibri" w:eastAsia="Calibri"/>
          <w:spacing w:val="-25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Term</w:t>
      </w:r>
      <w:r>
        <w:rPr>
          <w:rFonts w:ascii="Calibri" w:hAnsi="Calibri" w:cs="Calibri" w:eastAsia="Calibri"/>
          <w:spacing w:val="-24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Aging,</w:t>
      </w:r>
      <w:r>
        <w:rPr>
          <w:rFonts w:ascii="Calibri" w:hAnsi="Calibri" w:cs="Calibri" w:eastAsia="Calibri"/>
          <w:spacing w:val="-25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APD</w:t>
      </w:r>
      <w:r>
        <w:rPr>
          <w:rFonts w:ascii="Calibri" w:hAnsi="Calibri" w:cs="Calibri" w:eastAsia="Calibri"/>
          <w:spacing w:val="-24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#09-­‐01-­‐05,</w:t>
      </w:r>
      <w:r>
        <w:rPr>
          <w:rFonts w:ascii="Calibri" w:hAnsi="Calibri" w:cs="Calibri" w:eastAsia="Calibri"/>
          <w:spacing w:val="-25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Oct.</w:t>
      </w:r>
      <w:r>
        <w:rPr>
          <w:rFonts w:ascii="Calibri" w:hAnsi="Calibri" w:cs="Calibri" w:eastAsia="Calibri"/>
          <w:spacing w:val="-25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1,</w:t>
      </w:r>
      <w:r>
        <w:rPr>
          <w:rFonts w:ascii="Calibri" w:hAnsi="Calibri" w:cs="Calibri" w:eastAsia="Calibri"/>
          <w:spacing w:val="-24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2009;</w:t>
      </w:r>
      <w:r>
        <w:rPr>
          <w:rFonts w:ascii="Calibri" w:hAnsi="Calibri" w:cs="Calibri" w:eastAsia="Calibri"/>
          <w:spacing w:val="1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  <w:t> </w:t>
      </w:r>
      <w:hyperlink r:id="rId184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http://www.dpw.state.pa.us/cs/groups/webcontent/documents/document/d_007041.pdf</w:t>
        </w:r>
        <w:r>
          <w:rPr>
            <w:rFonts w:ascii="Calibri" w:hAnsi="Calibri" w:cs="Calibri" w:eastAsia="Calibri"/>
            <w:color w:val="0000FF"/>
            <w:w w:val="103"/>
            <w:sz w:val="19"/>
            <w:szCs w:val="19"/>
          </w:rPr>
        </w:r>
        <w:r>
          <w:rPr>
            <w:rFonts w:ascii="Calibri" w:hAnsi="Calibri" w:cs="Calibri" w:eastAsia="Calibri"/>
            <w:sz w:val="19"/>
            <w:szCs w:val="19"/>
          </w:rPr>
        </w:r>
      </w:hyperlink>
    </w:p>
    <w:p>
      <w:pPr>
        <w:spacing w:line="250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95"/>
          <w:position w:val="10"/>
          <w:sz w:val="14"/>
          <w:szCs w:val="14"/>
        </w:rPr>
        <w:t>206</w:t>
      </w:r>
      <w:r>
        <w:rPr>
          <w:rFonts w:ascii="Calibri" w:hAnsi="Calibri" w:cs="Calibri" w:eastAsia="Calibri"/>
          <w:spacing w:val="15"/>
          <w:w w:val="95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PA</w:t>
      </w:r>
      <w:r>
        <w:rPr>
          <w:rFonts w:ascii="Calibri" w:hAnsi="Calibri" w:cs="Calibri" w:eastAsia="Calibri"/>
          <w:spacing w:val="4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Department</w:t>
      </w:r>
      <w:r>
        <w:rPr>
          <w:rFonts w:ascii="Calibri" w:hAnsi="Calibri" w:cs="Calibri" w:eastAsia="Calibri"/>
          <w:spacing w:val="3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of</w:t>
      </w:r>
      <w:r>
        <w:rPr>
          <w:rFonts w:ascii="Calibri" w:hAnsi="Calibri" w:cs="Calibri" w:eastAsia="Calibri"/>
          <w:spacing w:val="4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Public</w:t>
      </w:r>
      <w:r>
        <w:rPr>
          <w:rFonts w:ascii="Calibri" w:hAnsi="Calibri" w:cs="Calibri" w:eastAsia="Calibri"/>
          <w:spacing w:val="3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Welfare,</w:t>
      </w:r>
      <w:r>
        <w:rPr>
          <w:rFonts w:ascii="Calibri" w:hAnsi="Calibri" w:cs="Calibri" w:eastAsia="Calibri"/>
          <w:spacing w:val="3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Medical</w:t>
      </w:r>
      <w:r>
        <w:rPr>
          <w:rFonts w:ascii="Calibri" w:hAnsi="Calibri" w:cs="Calibri" w:eastAsia="Calibri"/>
          <w:spacing w:val="3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Assistance</w:t>
      </w:r>
      <w:r>
        <w:rPr>
          <w:rFonts w:ascii="Calibri" w:hAnsi="Calibri" w:cs="Calibri" w:eastAsia="Calibri"/>
          <w:spacing w:val="5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Bulletin</w:t>
      </w:r>
      <w:r>
        <w:rPr>
          <w:rFonts w:ascii="Calibri" w:hAnsi="Calibri" w:cs="Calibri" w:eastAsia="Calibri"/>
          <w:spacing w:val="4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09-­‐12-­‐31,31-­‐12-­‐31,</w:t>
      </w:r>
      <w:r>
        <w:rPr>
          <w:rFonts w:ascii="Calibri" w:hAnsi="Calibri" w:cs="Calibri" w:eastAsia="Calibri"/>
          <w:spacing w:val="3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33-­‐12-­‐30,</w:t>
      </w:r>
      <w:r>
        <w:rPr>
          <w:rFonts w:ascii="Calibri" w:hAnsi="Calibri" w:cs="Calibri" w:eastAsia="Calibri"/>
          <w:spacing w:val="4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May</w:t>
      </w:r>
      <w:r>
        <w:rPr>
          <w:rFonts w:ascii="Calibri" w:hAnsi="Calibri" w:cs="Calibri" w:eastAsia="Calibri"/>
          <w:spacing w:val="3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23,</w:t>
      </w:r>
      <w:r>
        <w:rPr>
          <w:rFonts w:ascii="Calibri" w:hAnsi="Calibri" w:cs="Calibri" w:eastAsia="Calibri"/>
          <w:spacing w:val="3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2012;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19" w:lineRule="exact" w:before="17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hyperlink r:id="rId185">
        <w:r>
          <w:rPr>
            <w:rFonts w:ascii="Calibri"/>
            <w:color w:val="0000FF"/>
            <w:w w:val="105"/>
            <w:sz w:val="19"/>
            <w:u w:val="single" w:color="0000FF"/>
          </w:rPr>
          <w:t>http://www.dpw.state.pa.us/cs/groups/webcontent/documents/bulletin_admin/d_005993.pdf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72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4"/>
          <w:szCs w:val="14"/>
        </w:rPr>
        <w:t>207</w:t>
      </w:r>
      <w:r>
        <w:rPr>
          <w:rFonts w:ascii="Calibri" w:hAnsi="Calibri" w:cs="Calibri" w:eastAsia="Calibri"/>
          <w:spacing w:val="-10"/>
          <w:w w:val="105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American</w:t>
      </w:r>
      <w:r>
        <w:rPr>
          <w:rFonts w:ascii="Calibri" w:hAnsi="Calibri" w:cs="Calibri" w:eastAsia="Calibri"/>
          <w:spacing w:val="-2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Telemedicine</w:t>
      </w:r>
      <w:r>
        <w:rPr>
          <w:rFonts w:ascii="Calibri" w:hAnsi="Calibri" w:cs="Calibri" w:eastAsia="Calibri"/>
          <w:spacing w:val="-2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Association,</w:t>
      </w:r>
      <w:r>
        <w:rPr>
          <w:rFonts w:ascii="Calibri" w:hAnsi="Calibri" w:cs="Calibri" w:eastAsia="Calibri"/>
          <w:spacing w:val="-2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State</w:t>
      </w:r>
      <w:r>
        <w:rPr>
          <w:rFonts w:ascii="Calibri" w:hAnsi="Calibri" w:cs="Calibri" w:eastAsia="Calibri"/>
          <w:spacing w:val="-2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Medicaid</w:t>
      </w:r>
      <w:r>
        <w:rPr>
          <w:rFonts w:ascii="Calibri" w:hAnsi="Calibri" w:cs="Calibri" w:eastAsia="Calibri"/>
          <w:spacing w:val="-2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Best</w:t>
      </w:r>
      <w:r>
        <w:rPr>
          <w:rFonts w:ascii="Calibri" w:hAnsi="Calibri" w:cs="Calibri" w:eastAsia="Calibri"/>
          <w:spacing w:val="-2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Practice: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Telehealth</w:t>
      </w:r>
      <w:r>
        <w:rPr>
          <w:rFonts w:ascii="Calibri" w:hAnsi="Calibri" w:cs="Calibri" w:eastAsia="Calibri"/>
          <w:spacing w:val="-2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for</w:t>
      </w:r>
      <w:r>
        <w:rPr>
          <w:rFonts w:ascii="Calibri" w:hAnsi="Calibri" w:cs="Calibri" w:eastAsia="Calibri"/>
          <w:spacing w:val="-2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High-­‐risk</w:t>
      </w:r>
      <w:r>
        <w:rPr>
          <w:rFonts w:ascii="Calibri" w:hAnsi="Calibri" w:cs="Calibri" w:eastAsia="Calibri"/>
          <w:spacing w:val="-2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Pregnancy.</w:t>
      </w:r>
      <w:r>
        <w:rPr>
          <w:rFonts w:ascii="Calibri" w:hAnsi="Calibri" w:cs="Calibri" w:eastAsia="Calibri"/>
          <w:spacing w:val="-2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January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3" w:lineRule="auto" w:before="17"/>
        <w:ind w:left="122" w:right="138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90"/>
          <w:sz w:val="19"/>
          <w:szCs w:val="19"/>
        </w:rPr>
        <w:t>2014;     </w:t>
      </w:r>
      <w:r>
        <w:rPr>
          <w:rFonts w:ascii="Calibri" w:hAnsi="Calibri" w:cs="Calibri" w:eastAsia="Calibri"/>
          <w:spacing w:val="14"/>
          <w:w w:val="90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14"/>
          <w:w w:val="90"/>
          <w:sz w:val="19"/>
          <w:szCs w:val="19"/>
        </w:rPr>
      </w:r>
      <w:hyperlink r:id="rId93">
        <w:r>
          <w:rPr>
            <w:rFonts w:ascii="Calibri" w:hAnsi="Calibri" w:cs="Calibri" w:eastAsia="Calibri"/>
            <w:color w:val="0000FF"/>
            <w:w w:val="90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w w:val="90"/>
          <w:sz w:val="19"/>
          <w:szCs w:val="19"/>
          <w:u w:val="single" w:color="0000FF"/>
        </w:rPr>
        <w:t>source/policy/state-­‐medicaid-­‐best-­‐practice-­‐-­‐-­‐telehealth-­‐for-­‐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high-­‐risk-­‐pregnancy.pdf?sfvrsn=6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0" w:lineRule="exact" w:before="0"/>
        <w:ind w:left="122" w:right="559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4"/>
          <w:szCs w:val="14"/>
        </w:rPr>
        <w:t>208</w:t>
      </w:r>
      <w:r>
        <w:rPr>
          <w:rFonts w:ascii="Calibri" w:hAnsi="Calibri" w:cs="Calibri" w:eastAsia="Calibri"/>
          <w:spacing w:val="16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z w:val="19"/>
          <w:szCs w:val="19"/>
        </w:rPr>
        <w:t>ATA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Telemedicine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Matrix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2015;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4"/>
          <w:sz w:val="19"/>
          <w:szCs w:val="19"/>
        </w:rPr>
      </w:r>
      <w:hyperlink r:id="rId93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source/policy/state-­‐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legislation-­‐matrix-­‐as-­‐of-­‐4-­‐28-­‐2015A6D18E449A99.pdf?sfvrsn=4</w:t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0" w:lineRule="exact" w:before="14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4"/>
        </w:rPr>
        <w:t>209 </w:t>
      </w:r>
      <w:r>
        <w:rPr>
          <w:rFonts w:ascii="Calibri"/>
          <w:spacing w:val="4"/>
          <w:position w:val="10"/>
          <w:sz w:val="14"/>
        </w:rPr>
        <w:t> </w:t>
      </w:r>
      <w:r>
        <w:rPr>
          <w:rFonts w:ascii="Calibri"/>
          <w:sz w:val="19"/>
        </w:rPr>
        <w:t>SC</w:t>
      </w:r>
      <w:r>
        <w:rPr>
          <w:rFonts w:ascii="Calibri"/>
          <w:spacing w:val="25"/>
          <w:sz w:val="19"/>
        </w:rPr>
        <w:t> </w:t>
      </w:r>
      <w:r>
        <w:rPr>
          <w:rFonts w:ascii="Calibri"/>
          <w:sz w:val="19"/>
        </w:rPr>
        <w:t>Community</w:t>
      </w:r>
      <w:r>
        <w:rPr>
          <w:rFonts w:ascii="Calibri"/>
          <w:spacing w:val="24"/>
          <w:sz w:val="19"/>
        </w:rPr>
        <w:t> </w:t>
      </w:r>
      <w:r>
        <w:rPr>
          <w:rFonts w:ascii="Calibri"/>
          <w:sz w:val="19"/>
        </w:rPr>
        <w:t>Choices</w:t>
      </w:r>
      <w:r>
        <w:rPr>
          <w:rFonts w:ascii="Calibri"/>
          <w:spacing w:val="23"/>
          <w:sz w:val="19"/>
        </w:rPr>
        <w:t> </w:t>
      </w:r>
      <w:r>
        <w:rPr>
          <w:rFonts w:ascii="Calibri"/>
          <w:sz w:val="19"/>
        </w:rPr>
        <w:t>(0405.R02.00);</w:t>
      </w:r>
      <w:r>
        <w:rPr>
          <w:rFonts w:ascii="Calibri"/>
          <w:w w:val="103"/>
          <w:sz w:val="19"/>
        </w:rPr>
        <w:t> </w:t>
      </w:r>
      <w:r>
        <w:rPr>
          <w:rFonts w:ascii="Calibri"/>
          <w:color w:val="0000FF"/>
          <w:w w:val="103"/>
          <w:sz w:val="19"/>
        </w:rPr>
      </w:r>
      <w:r>
        <w:rPr>
          <w:rFonts w:ascii="Calibri"/>
          <w:color w:val="0000FF"/>
          <w:w w:val="103"/>
          <w:sz w:val="19"/>
        </w:rPr>
        <w:t> </w:t>
      </w:r>
      <w:r>
        <w:rPr>
          <w:rFonts w:ascii="Calibri"/>
          <w:color w:val="0000FF"/>
          <w:sz w:val="19"/>
          <w:u w:val="single" w:color="0000FF"/>
        </w:rPr>
        <w:t>https://</w:t>
      </w:r>
      <w:hyperlink r:id="rId186">
        <w:r>
          <w:rPr>
            <w:rFonts w:ascii="Calibri"/>
            <w:color w:val="0000FF"/>
            <w:sz w:val="19"/>
            <w:u w:val="single" w:color="0000FF"/>
          </w:rPr>
          <w:t>www.scdhhs.gov/historic/insideDHHS/Bureaus/BureauofLongTermCareServices/telemonitoring.html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31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3"/>
        </w:rPr>
        <w:t>210</w:t>
      </w:r>
      <w:r>
        <w:rPr>
          <w:rFonts w:ascii="Calibri"/>
          <w:spacing w:val="-8"/>
          <w:w w:val="105"/>
          <w:position w:val="10"/>
          <w:sz w:val="13"/>
        </w:rPr>
        <w:t> </w:t>
      </w:r>
      <w:r>
        <w:rPr>
          <w:rFonts w:ascii="Calibri"/>
          <w:w w:val="105"/>
          <w:sz w:val="19"/>
        </w:rPr>
        <w:t>SC</w:t>
      </w:r>
      <w:r>
        <w:rPr>
          <w:rFonts w:ascii="Calibri"/>
          <w:spacing w:val="-20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Department</w:t>
      </w:r>
      <w:r>
        <w:rPr>
          <w:rFonts w:ascii="Calibri"/>
          <w:spacing w:val="-20"/>
          <w:w w:val="105"/>
          <w:sz w:val="19"/>
        </w:rPr>
        <w:t> </w:t>
      </w:r>
      <w:r>
        <w:rPr>
          <w:rFonts w:ascii="Calibri"/>
          <w:w w:val="105"/>
          <w:sz w:val="19"/>
        </w:rPr>
        <w:t>of</w:t>
      </w:r>
      <w:r>
        <w:rPr>
          <w:rFonts w:ascii="Calibri"/>
          <w:spacing w:val="-20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Mental</w:t>
      </w:r>
      <w:r>
        <w:rPr>
          <w:rFonts w:ascii="Calibri"/>
          <w:spacing w:val="-20"/>
          <w:w w:val="105"/>
          <w:sz w:val="19"/>
        </w:rPr>
        <w:t> </w:t>
      </w:r>
      <w:r>
        <w:rPr>
          <w:rFonts w:ascii="Calibri"/>
          <w:w w:val="105"/>
          <w:sz w:val="19"/>
        </w:rPr>
        <w:t>Health</w:t>
      </w:r>
      <w:r>
        <w:rPr>
          <w:rFonts w:ascii="Calibri"/>
          <w:spacing w:val="-20"/>
          <w:w w:val="105"/>
          <w:sz w:val="19"/>
        </w:rPr>
        <w:t> </w:t>
      </w:r>
      <w:r>
        <w:rPr>
          <w:rFonts w:ascii="Calibri"/>
          <w:w w:val="105"/>
          <w:sz w:val="19"/>
        </w:rPr>
        <w:t>Telepsychiatry</w:t>
      </w:r>
      <w:r>
        <w:rPr>
          <w:rFonts w:ascii="Calibri"/>
          <w:spacing w:val="-20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Program;</w:t>
      </w:r>
      <w:r>
        <w:rPr>
          <w:rFonts w:ascii="Calibri"/>
          <w:spacing w:val="-21"/>
          <w:w w:val="105"/>
          <w:sz w:val="19"/>
        </w:rPr>
        <w:t> </w:t>
      </w:r>
      <w:r>
        <w:rPr>
          <w:rFonts w:ascii="Calibri"/>
          <w:color w:val="0000FF"/>
          <w:spacing w:val="-21"/>
          <w:w w:val="105"/>
          <w:sz w:val="19"/>
        </w:rPr>
      </w:r>
      <w:hyperlink r:id="rId187">
        <w:r>
          <w:rPr>
            <w:rFonts w:ascii="Calibri"/>
            <w:color w:val="0000FF"/>
            <w:w w:val="105"/>
            <w:sz w:val="19"/>
            <w:u w:val="single" w:color="0000FF"/>
          </w:rPr>
          <w:t>http://www.state.sc.us/dmh/telepsychiatry/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40" w:lineRule="exact" w:before="16"/>
        <w:ind w:left="122" w:right="27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211</w:t>
      </w:r>
      <w:r>
        <w:rPr>
          <w:rFonts w:ascii="Calibri" w:hAnsi="Calibri" w:cs="Calibri" w:eastAsia="Calibri"/>
          <w:spacing w:val="-3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SC</w:t>
      </w:r>
      <w:r>
        <w:rPr>
          <w:rFonts w:ascii="Calibri" w:hAnsi="Calibri" w:cs="Calibri" w:eastAsia="Calibri"/>
          <w:spacing w:val="-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OB/GYN</w:t>
      </w:r>
      <w:r>
        <w:rPr>
          <w:rFonts w:ascii="Calibri" w:hAnsi="Calibri" w:cs="Calibri" w:eastAsia="Calibri"/>
          <w:spacing w:val="-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Telemedicine</w:t>
      </w:r>
      <w:r>
        <w:rPr>
          <w:rFonts w:ascii="Calibri" w:hAnsi="Calibri" w:cs="Calibri" w:eastAsia="Calibri"/>
          <w:spacing w:val="-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Demonstration</w:t>
      </w:r>
      <w:r>
        <w:rPr>
          <w:rFonts w:ascii="Calibri" w:hAnsi="Calibri" w:cs="Calibri" w:eastAsia="Calibri"/>
          <w:spacing w:val="-1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Project;</w:t>
      </w:r>
      <w:r>
        <w:rPr>
          <w:rFonts w:ascii="Calibri" w:hAnsi="Calibri" w:cs="Calibri" w:eastAsia="Calibri"/>
          <w:spacing w:val="-1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-13"/>
          <w:sz w:val="19"/>
          <w:szCs w:val="19"/>
        </w:rPr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https://</w:t>
      </w:r>
      <w:hyperlink r:id="rId188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www.scdhhs.gov/press-­‐</w:t>
        </w:r>
      </w:hyperlink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release/obgyn-­‐telemedicine-­‐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demonstration-­‐project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0" w:lineRule="exact" w:before="16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4"/>
        </w:rPr>
        <w:t>212</w:t>
      </w:r>
      <w:r>
        <w:rPr>
          <w:rFonts w:ascii="Calibri"/>
          <w:spacing w:val="1"/>
          <w:w w:val="105"/>
          <w:position w:val="10"/>
          <w:sz w:val="14"/>
        </w:rPr>
        <w:t> </w:t>
      </w:r>
      <w:r>
        <w:rPr>
          <w:rFonts w:ascii="Calibri"/>
          <w:w w:val="105"/>
          <w:sz w:val="19"/>
        </w:rPr>
        <w:t>SC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Health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Human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Services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Dept.,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Physicians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Provider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Manual;</w:t>
      </w:r>
      <w:r>
        <w:rPr>
          <w:rFonts w:ascii="Calibri"/>
          <w:w w:val="103"/>
          <w:sz w:val="19"/>
        </w:rPr>
        <w:t> </w:t>
      </w:r>
      <w:r>
        <w:rPr>
          <w:rFonts w:ascii="Calibri"/>
          <w:color w:val="0000FF"/>
          <w:w w:val="103"/>
          <w:sz w:val="19"/>
        </w:rPr>
      </w:r>
      <w:r>
        <w:rPr>
          <w:rFonts w:ascii="Calibri"/>
          <w:color w:val="0000FF"/>
          <w:w w:val="103"/>
          <w:sz w:val="19"/>
        </w:rPr>
        <w:t> </w:t>
      </w:r>
      <w:r>
        <w:rPr>
          <w:rFonts w:ascii="Calibri"/>
          <w:color w:val="0000FF"/>
          <w:sz w:val="19"/>
          <w:u w:val="single" w:color="0000FF"/>
        </w:rPr>
        <w:t>https://</w:t>
      </w:r>
      <w:hyperlink r:id="rId189">
        <w:r>
          <w:rPr>
            <w:rFonts w:ascii="Calibri"/>
            <w:color w:val="0000FF"/>
            <w:sz w:val="19"/>
            <w:u w:val="single" w:color="0000FF"/>
          </w:rPr>
          <w:t>www.scdhhs.gov/internet/pdf/manuals/Physicians/Manual.pdf</w:t>
        </w:r>
        <w:r>
          <w:rPr>
            <w:rFonts w:ascii="Calibri"/>
            <w:color w:val="0000FF"/>
            <w:spacing w:val="1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65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4"/>
        </w:rPr>
        <w:t>213</w:t>
      </w:r>
      <w:r>
        <w:rPr>
          <w:rFonts w:ascii="Calibri"/>
          <w:spacing w:val="3"/>
          <w:w w:val="105"/>
          <w:position w:val="10"/>
          <w:sz w:val="14"/>
        </w:rPr>
        <w:t> </w:t>
      </w:r>
      <w:r>
        <w:rPr>
          <w:rFonts w:ascii="Calibri"/>
          <w:w w:val="105"/>
          <w:sz w:val="19"/>
        </w:rPr>
        <w:t>Kevin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Burbach.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(2014,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August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2).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State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to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test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telehealth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drug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treatment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program.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i/>
          <w:w w:val="105"/>
          <w:sz w:val="19"/>
        </w:rPr>
        <w:t>Argus</w:t>
      </w:r>
      <w:r>
        <w:rPr>
          <w:rFonts w:ascii="Calibri"/>
          <w:i/>
          <w:spacing w:val="-9"/>
          <w:w w:val="105"/>
          <w:sz w:val="19"/>
        </w:rPr>
        <w:t> </w:t>
      </w:r>
      <w:r>
        <w:rPr>
          <w:rFonts w:ascii="Calibri"/>
          <w:i/>
          <w:w w:val="105"/>
          <w:sz w:val="19"/>
        </w:rPr>
        <w:t>Leader.</w:t>
      </w:r>
      <w:r>
        <w:rPr>
          <w:rFonts w:ascii="Calibri"/>
          <w:i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Retrieved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from</w:t>
      </w:r>
      <w:r>
        <w:rPr>
          <w:rFonts w:ascii="Calibri"/>
          <w:sz w:val="19"/>
        </w:rPr>
      </w:r>
    </w:p>
    <w:p>
      <w:pPr>
        <w:spacing w:line="253" w:lineRule="auto" w:before="17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hyperlink r:id="rId190">
        <w:r>
          <w:rPr>
            <w:rFonts w:ascii="Calibri" w:hAnsi="Calibri" w:cs="Calibri" w:eastAsia="Calibri"/>
            <w:color w:val="0000FF"/>
            <w:w w:val="95"/>
            <w:sz w:val="19"/>
            <w:szCs w:val="19"/>
            <w:u w:val="single" w:color="0000FF"/>
          </w:rPr>
          <w:t>http://www.argusleader.com/story/news/local/2014/08/02/state-­‐</w:t>
        </w:r>
      </w:hyperlink>
      <w:r>
        <w:rPr>
          <w:rFonts w:ascii="Calibri" w:hAnsi="Calibri" w:cs="Calibri" w:eastAsia="Calibri"/>
          <w:color w:val="0000FF"/>
          <w:w w:val="95"/>
          <w:sz w:val="19"/>
          <w:szCs w:val="19"/>
          <w:u w:val="single" w:color="0000FF"/>
        </w:rPr>
        <w:t>test-­‐telehealth-­‐drug-­‐treatment-­‐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progra</w:t>
      </w:r>
      <w:r>
        <w:rPr>
          <w:rFonts w:ascii="Calibri" w:hAnsi="Calibri" w:cs="Calibri" w:eastAsia="Calibri"/>
          <w:color w:val="0000FF"/>
          <w:spacing w:val="1"/>
          <w:sz w:val="19"/>
          <w:szCs w:val="19"/>
          <w:u w:val="single" w:color="0000FF"/>
        </w:rPr>
        <w:t>m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/13505693/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0" w:lineRule="auto" w:before="6"/>
        <w:rPr>
          <w:rFonts w:ascii="Calibri" w:hAnsi="Calibri" w:cs="Calibri" w:eastAsia="Calibri"/>
          <w:sz w:val="17"/>
          <w:szCs w:val="17"/>
        </w:rPr>
      </w:pPr>
    </w:p>
    <w:p>
      <w:pPr>
        <w:spacing w:line="227" w:lineRule="auto" w:before="0"/>
        <w:ind w:left="122" w:right="1757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3"/>
        </w:rPr>
        <w:t>214</w:t>
      </w:r>
      <w:r>
        <w:rPr>
          <w:rFonts w:ascii="Calibri"/>
          <w:spacing w:val="-3"/>
          <w:w w:val="105"/>
          <w:position w:val="10"/>
          <w:sz w:val="13"/>
        </w:rPr>
        <w:t> </w:t>
      </w:r>
      <w:r>
        <w:rPr>
          <w:rFonts w:ascii="Calibri"/>
          <w:w w:val="105"/>
          <w:sz w:val="19"/>
        </w:rPr>
        <w:t>SD</w:t>
      </w:r>
      <w:r>
        <w:rPr>
          <w:rFonts w:ascii="Calibri"/>
          <w:spacing w:val="-13"/>
          <w:w w:val="105"/>
          <w:sz w:val="19"/>
        </w:rPr>
        <w:t> </w:t>
      </w:r>
      <w:r>
        <w:rPr>
          <w:rFonts w:ascii="Calibri"/>
          <w:w w:val="105"/>
          <w:sz w:val="19"/>
        </w:rPr>
        <w:t>Medical</w:t>
      </w:r>
      <w:r>
        <w:rPr>
          <w:rFonts w:ascii="Calibri"/>
          <w:spacing w:val="-15"/>
          <w:w w:val="105"/>
          <w:sz w:val="19"/>
        </w:rPr>
        <w:t> </w:t>
      </w:r>
      <w:r>
        <w:rPr>
          <w:rFonts w:ascii="Calibri"/>
          <w:w w:val="105"/>
          <w:sz w:val="19"/>
        </w:rPr>
        <w:t>Assistance</w:t>
      </w:r>
      <w:r>
        <w:rPr>
          <w:rFonts w:ascii="Calibri"/>
          <w:spacing w:val="-14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Program,</w:t>
      </w:r>
      <w:r>
        <w:rPr>
          <w:rFonts w:ascii="Calibri"/>
          <w:spacing w:val="-14"/>
          <w:w w:val="105"/>
          <w:sz w:val="19"/>
        </w:rPr>
        <w:t> </w:t>
      </w:r>
      <w:r>
        <w:rPr>
          <w:rFonts w:ascii="Calibri"/>
          <w:w w:val="105"/>
          <w:sz w:val="19"/>
        </w:rPr>
        <w:t>Professional</w:t>
      </w:r>
      <w:r>
        <w:rPr>
          <w:rFonts w:ascii="Calibri"/>
          <w:spacing w:val="-15"/>
          <w:w w:val="105"/>
          <w:sz w:val="19"/>
        </w:rPr>
        <w:t> </w:t>
      </w:r>
      <w:r>
        <w:rPr>
          <w:rFonts w:ascii="Calibri"/>
          <w:w w:val="105"/>
          <w:sz w:val="19"/>
        </w:rPr>
        <w:t>Services</w:t>
      </w:r>
      <w:r>
        <w:rPr>
          <w:rFonts w:ascii="Calibri"/>
          <w:spacing w:val="-14"/>
          <w:w w:val="105"/>
          <w:sz w:val="19"/>
        </w:rPr>
        <w:t> </w:t>
      </w:r>
      <w:r>
        <w:rPr>
          <w:rFonts w:ascii="Calibri"/>
          <w:w w:val="105"/>
          <w:sz w:val="19"/>
        </w:rPr>
        <w:t>Manual;</w:t>
      </w:r>
      <w:r>
        <w:rPr>
          <w:rFonts w:ascii="Calibri"/>
          <w:w w:val="103"/>
          <w:sz w:val="19"/>
        </w:rPr>
        <w:t> </w:t>
      </w:r>
      <w:r>
        <w:rPr>
          <w:rFonts w:ascii="Calibri"/>
          <w:color w:val="0000FF"/>
          <w:w w:val="103"/>
          <w:sz w:val="19"/>
        </w:rPr>
      </w:r>
      <w:r>
        <w:rPr>
          <w:rFonts w:ascii="Calibri"/>
          <w:color w:val="0000FF"/>
          <w:w w:val="103"/>
          <w:sz w:val="19"/>
        </w:rPr>
        <w:t> </w:t>
      </w:r>
      <w:hyperlink r:id="rId191">
        <w:r>
          <w:rPr>
            <w:rFonts w:ascii="Calibri"/>
            <w:color w:val="0000FF"/>
            <w:sz w:val="19"/>
            <w:u w:val="single" w:color="0000FF"/>
          </w:rPr>
          <w:t>http://dss.sd.gov/sdmedx/includes/providers/billingmanuals/docs/ProfessionalManual9.20.12.pdf</w:t>
        </w:r>
        <w:r>
          <w:rPr>
            <w:rFonts w:ascii="Calibri"/>
            <w:color w:val="0000FF"/>
            <w:spacing w:val="1"/>
            <w:w w:val="103"/>
            <w:sz w:val="19"/>
          </w:rPr>
        </w:r>
      </w:hyperlink>
      <w:r>
        <w:rPr>
          <w:rFonts w:ascii="Calibri"/>
          <w:color w:val="0000FF"/>
          <w:spacing w:val="157"/>
          <w:w w:val="103"/>
          <w:sz w:val="19"/>
        </w:rPr>
        <w:t> </w:t>
      </w:r>
      <w:r>
        <w:rPr>
          <w:rFonts w:ascii="Calibri"/>
          <w:w w:val="105"/>
          <w:position w:val="10"/>
          <w:sz w:val="13"/>
        </w:rPr>
        <w:t>215</w:t>
      </w:r>
      <w:r>
        <w:rPr>
          <w:rFonts w:ascii="Calibri"/>
          <w:spacing w:val="2"/>
          <w:w w:val="105"/>
          <w:position w:val="10"/>
          <w:sz w:val="13"/>
        </w:rPr>
        <w:t> </w:t>
      </w:r>
      <w:r>
        <w:rPr>
          <w:rFonts w:ascii="Calibri"/>
          <w:w w:val="105"/>
          <w:sz w:val="19"/>
        </w:rPr>
        <w:t>SD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Dept.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of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Social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Services,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Dept.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of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Adult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Services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&amp;</w:t>
      </w:r>
      <w:r>
        <w:rPr>
          <w:rFonts w:ascii="Calibri"/>
          <w:spacing w:val="-8"/>
          <w:w w:val="105"/>
          <w:sz w:val="19"/>
        </w:rPr>
        <w:t> </w:t>
      </w:r>
      <w:r>
        <w:rPr>
          <w:rFonts w:ascii="Calibri"/>
          <w:w w:val="105"/>
          <w:sz w:val="19"/>
        </w:rPr>
        <w:t>Aging,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Telehealth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Technology;</w:t>
      </w:r>
      <w:r>
        <w:rPr>
          <w:rFonts w:ascii="Calibri"/>
          <w:sz w:val="19"/>
        </w:rPr>
      </w:r>
    </w:p>
    <w:p>
      <w:pPr>
        <w:spacing w:line="217" w:lineRule="exact" w:before="15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hyperlink r:id="rId192">
        <w:r>
          <w:rPr>
            <w:rFonts w:ascii="Calibri"/>
            <w:color w:val="0000FF"/>
            <w:w w:val="105"/>
            <w:sz w:val="19"/>
            <w:u w:val="single" w:color="0000FF"/>
          </w:rPr>
          <w:t>http://dss.sd.gov/elderlyservices/services/telehealth.asp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44" w:lineRule="exact" w:before="13"/>
        <w:ind w:left="122" w:right="1757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3"/>
        </w:rPr>
        <w:t>216  </w:t>
      </w:r>
      <w:r>
        <w:rPr>
          <w:rFonts w:ascii="Calibri"/>
          <w:spacing w:val="20"/>
          <w:position w:val="10"/>
          <w:sz w:val="13"/>
        </w:rPr>
        <w:t> </w:t>
      </w:r>
      <w:r>
        <w:rPr>
          <w:rFonts w:ascii="Calibri"/>
          <w:sz w:val="19"/>
        </w:rPr>
        <w:t>SB </w:t>
      </w:r>
      <w:r>
        <w:rPr>
          <w:rFonts w:ascii="Calibri"/>
          <w:spacing w:val="34"/>
          <w:sz w:val="19"/>
        </w:rPr>
        <w:t> </w:t>
      </w:r>
      <w:r>
        <w:rPr>
          <w:rFonts w:ascii="Calibri"/>
          <w:sz w:val="19"/>
        </w:rPr>
        <w:t>2050; </w:t>
      </w:r>
      <w:r>
        <w:rPr>
          <w:rFonts w:ascii="Calibri"/>
          <w:spacing w:val="31"/>
          <w:sz w:val="19"/>
        </w:rPr>
        <w:t> </w:t>
      </w:r>
      <w:r>
        <w:rPr>
          <w:rFonts w:ascii="Calibri"/>
          <w:color w:val="0000FF"/>
          <w:spacing w:val="31"/>
          <w:sz w:val="19"/>
        </w:rPr>
      </w:r>
      <w:hyperlink r:id="rId193">
        <w:r>
          <w:rPr>
            <w:rFonts w:ascii="Calibri"/>
            <w:color w:val="0000FF"/>
            <w:sz w:val="19"/>
            <w:u w:val="single" w:color="0000FF"/>
          </w:rPr>
          <w:t>http://wapp.capitol.tn.gov/apps/Billinfo/default.aspx?BillNumber=SB2050&amp;ga=108</w:t>
        </w:r>
        <w:r>
          <w:rPr>
            <w:rFonts w:ascii="Calibri"/>
            <w:color w:val="0000FF"/>
            <w:w w:val="103"/>
            <w:sz w:val="19"/>
          </w:rPr>
        </w:r>
      </w:hyperlink>
      <w:r>
        <w:rPr>
          <w:rFonts w:ascii="Calibri"/>
          <w:color w:val="0000FF"/>
          <w:spacing w:val="146"/>
          <w:w w:val="103"/>
          <w:sz w:val="19"/>
        </w:rPr>
        <w:t> </w:t>
      </w:r>
      <w:r>
        <w:rPr>
          <w:rFonts w:ascii="Calibri"/>
          <w:position w:val="10"/>
          <w:sz w:val="13"/>
        </w:rPr>
        <w:t>217</w:t>
      </w:r>
      <w:r>
        <w:rPr>
          <w:rFonts w:ascii="Calibri"/>
          <w:spacing w:val="25"/>
          <w:position w:val="10"/>
          <w:sz w:val="13"/>
        </w:rPr>
        <w:t> </w:t>
      </w:r>
      <w:r>
        <w:rPr>
          <w:rFonts w:ascii="Calibri"/>
          <w:sz w:val="19"/>
        </w:rPr>
        <w:t>Texas</w:t>
      </w:r>
      <w:r>
        <w:rPr>
          <w:rFonts w:ascii="Calibri"/>
          <w:spacing w:val="17"/>
          <w:sz w:val="19"/>
        </w:rPr>
        <w:t> </w:t>
      </w:r>
      <w:r>
        <w:rPr>
          <w:rFonts w:ascii="Calibri"/>
          <w:sz w:val="19"/>
        </w:rPr>
        <w:t>State</w:t>
      </w:r>
      <w:r>
        <w:rPr>
          <w:rFonts w:ascii="Calibri"/>
          <w:spacing w:val="17"/>
          <w:sz w:val="19"/>
        </w:rPr>
        <w:t> </w:t>
      </w:r>
      <w:r>
        <w:rPr>
          <w:rFonts w:ascii="Calibri"/>
          <w:sz w:val="19"/>
        </w:rPr>
        <w:t>Legislature</w:t>
      </w:r>
      <w:r>
        <w:rPr>
          <w:rFonts w:ascii="Calibri"/>
          <w:spacing w:val="17"/>
          <w:sz w:val="19"/>
        </w:rPr>
        <w:t> </w:t>
      </w:r>
      <w:r>
        <w:rPr>
          <w:rFonts w:ascii="Calibri"/>
          <w:sz w:val="19"/>
        </w:rPr>
        <w:t>2015</w:t>
      </w:r>
      <w:r>
        <w:rPr>
          <w:rFonts w:ascii="Calibri"/>
          <w:spacing w:val="17"/>
          <w:sz w:val="19"/>
        </w:rPr>
        <w:t> </w:t>
      </w:r>
      <w:r>
        <w:rPr>
          <w:rFonts w:ascii="Calibri"/>
          <w:sz w:val="19"/>
        </w:rPr>
        <w:t>Session</w:t>
      </w:r>
      <w:r>
        <w:rPr>
          <w:rFonts w:ascii="Calibri"/>
          <w:spacing w:val="17"/>
          <w:sz w:val="19"/>
        </w:rPr>
        <w:t> </w:t>
      </w:r>
      <w:r>
        <w:rPr>
          <w:rFonts w:ascii="Calibri"/>
          <w:sz w:val="19"/>
        </w:rPr>
        <w:t>HB</w:t>
      </w:r>
      <w:r>
        <w:rPr>
          <w:rFonts w:ascii="Calibri"/>
          <w:spacing w:val="18"/>
          <w:sz w:val="19"/>
        </w:rPr>
        <w:t> </w:t>
      </w:r>
      <w:r>
        <w:rPr>
          <w:rFonts w:ascii="Calibri"/>
          <w:sz w:val="19"/>
        </w:rPr>
        <w:t>1878;</w:t>
      </w:r>
      <w:r>
        <w:rPr>
          <w:rFonts w:ascii="Calibri"/>
          <w:sz w:val="19"/>
        </w:rPr>
      </w:r>
    </w:p>
    <w:p>
      <w:pPr>
        <w:spacing w:line="222" w:lineRule="exact" w:before="15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hyperlink r:id="rId194">
        <w:r>
          <w:rPr>
            <w:rFonts w:ascii="Calibri"/>
            <w:color w:val="0000FF"/>
            <w:w w:val="105"/>
            <w:sz w:val="19"/>
            <w:u w:val="single" w:color="0000FF"/>
          </w:rPr>
          <w:t>http://www.capitol.state.tx.us/tlodocs/84R/billtext/pdf/HB01878F.pdf#navpanes=0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62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4"/>
        </w:rPr>
        <w:t>218</w:t>
      </w:r>
      <w:r>
        <w:rPr>
          <w:rFonts w:ascii="Calibri"/>
          <w:spacing w:val="3"/>
          <w:w w:val="105"/>
          <w:position w:val="10"/>
          <w:sz w:val="14"/>
        </w:rPr>
        <w:t> </w:t>
      </w:r>
      <w:r>
        <w:rPr>
          <w:rFonts w:ascii="Calibri"/>
          <w:w w:val="105"/>
          <w:sz w:val="19"/>
        </w:rPr>
        <w:t>TX</w:t>
      </w:r>
      <w:r>
        <w:rPr>
          <w:rFonts w:ascii="Calibri"/>
          <w:spacing w:val="-8"/>
          <w:w w:val="105"/>
          <w:sz w:val="19"/>
        </w:rPr>
        <w:t> </w:t>
      </w:r>
      <w:r>
        <w:rPr>
          <w:rFonts w:ascii="Calibri"/>
          <w:w w:val="105"/>
          <w:sz w:val="19"/>
        </w:rPr>
        <w:t>Insurance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Code,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Title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8,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Sec.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1455.004</w:t>
      </w:r>
      <w:r>
        <w:rPr>
          <w:rFonts w:ascii="Calibri"/>
          <w:sz w:val="19"/>
        </w:rPr>
      </w:r>
    </w:p>
    <w:p>
      <w:pPr>
        <w:spacing w:line="262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3"/>
        </w:rPr>
        <w:t>219</w:t>
      </w:r>
      <w:r>
        <w:rPr>
          <w:rFonts w:ascii="Calibri"/>
          <w:spacing w:val="-1"/>
          <w:w w:val="105"/>
          <w:position w:val="10"/>
          <w:sz w:val="13"/>
        </w:rPr>
        <w:t> </w:t>
      </w:r>
      <w:r>
        <w:rPr>
          <w:rFonts w:ascii="Calibri"/>
          <w:w w:val="105"/>
          <w:sz w:val="19"/>
        </w:rPr>
        <w:t>Texas</w:t>
      </w:r>
      <w:r>
        <w:rPr>
          <w:rFonts w:ascii="Calibri"/>
          <w:spacing w:val="-13"/>
          <w:w w:val="105"/>
          <w:sz w:val="19"/>
        </w:rPr>
        <w:t> </w:t>
      </w:r>
      <w:r>
        <w:rPr>
          <w:rFonts w:ascii="Calibri"/>
          <w:w w:val="105"/>
          <w:sz w:val="19"/>
        </w:rPr>
        <w:t>Medicaid</w:t>
      </w:r>
      <w:r>
        <w:rPr>
          <w:rFonts w:ascii="Calibri"/>
          <w:spacing w:val="-13"/>
          <w:w w:val="105"/>
          <w:sz w:val="19"/>
        </w:rPr>
        <w:t> </w:t>
      </w:r>
      <w:r>
        <w:rPr>
          <w:rFonts w:ascii="Calibri"/>
          <w:w w:val="105"/>
          <w:sz w:val="19"/>
        </w:rPr>
        <w:t>Provider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Procedures</w:t>
      </w:r>
      <w:r>
        <w:rPr>
          <w:rFonts w:ascii="Calibri"/>
          <w:spacing w:val="-13"/>
          <w:w w:val="105"/>
          <w:sz w:val="19"/>
        </w:rPr>
        <w:t> </w:t>
      </w:r>
      <w:r>
        <w:rPr>
          <w:rFonts w:ascii="Calibri"/>
          <w:w w:val="105"/>
          <w:sz w:val="19"/>
        </w:rPr>
        <w:t>Manual,</w:t>
      </w:r>
      <w:r>
        <w:rPr>
          <w:rFonts w:ascii="Calibri"/>
          <w:spacing w:val="-13"/>
          <w:w w:val="105"/>
          <w:sz w:val="19"/>
        </w:rPr>
        <w:t> </w:t>
      </w:r>
      <w:r>
        <w:rPr>
          <w:rFonts w:ascii="Calibri"/>
          <w:w w:val="105"/>
          <w:sz w:val="19"/>
        </w:rPr>
        <w:t>Volume</w:t>
      </w:r>
      <w:r>
        <w:rPr>
          <w:rFonts w:ascii="Calibri"/>
          <w:spacing w:val="-13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2;</w:t>
      </w:r>
      <w:r>
        <w:rPr>
          <w:rFonts w:ascii="Calibri"/>
          <w:sz w:val="19"/>
        </w:rPr>
      </w:r>
    </w:p>
    <w:p>
      <w:pPr>
        <w:spacing w:line="248" w:lineRule="auto" w:before="13"/>
        <w:ind w:left="122" w:right="138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hyperlink r:id="rId195">
        <w:r>
          <w:rPr>
            <w:rFonts w:ascii="Calibri"/>
            <w:color w:val="0000FF"/>
            <w:sz w:val="19"/>
            <w:u w:val="single" w:color="0000FF"/>
          </w:rPr>
          <w:t>http://</w:t>
        </w:r>
        <w:r>
          <w:rPr>
            <w:rFonts w:ascii="Calibri"/>
            <w:color w:val="0000FF"/>
            <w:spacing w:val="1"/>
            <w:sz w:val="19"/>
            <w:u w:val="single" w:color="0000FF"/>
          </w:rPr>
          <w:t>w</w:t>
        </w:r>
        <w:r>
          <w:rPr>
            <w:rFonts w:ascii="Calibri"/>
            <w:color w:val="0000FF"/>
            <w:sz w:val="19"/>
            <w:u w:val="single" w:color="0000FF"/>
          </w:rPr>
          <w:t>w</w:t>
        </w:r>
        <w:r>
          <w:rPr>
            <w:rFonts w:ascii="Calibri"/>
            <w:color w:val="0000FF"/>
            <w:spacing w:val="1"/>
            <w:sz w:val="19"/>
            <w:u w:val="single" w:color="0000FF"/>
          </w:rPr>
          <w:t>w</w:t>
        </w:r>
        <w:r>
          <w:rPr>
            <w:rFonts w:ascii="Calibri"/>
            <w:color w:val="0000FF"/>
            <w:sz w:val="19"/>
            <w:u w:val="single" w:color="0000FF"/>
          </w:rPr>
          <w:t>.t</w:t>
        </w:r>
        <w:r>
          <w:rPr>
            <w:rFonts w:ascii="Calibri"/>
            <w:color w:val="0000FF"/>
            <w:spacing w:val="1"/>
            <w:sz w:val="19"/>
            <w:u w:val="single" w:color="0000FF"/>
          </w:rPr>
          <w:t>m</w:t>
        </w:r>
        <w:r>
          <w:rPr>
            <w:rFonts w:ascii="Calibri"/>
            <w:color w:val="0000FF"/>
            <w:sz w:val="19"/>
            <w:u w:val="single" w:color="0000FF"/>
          </w:rPr>
          <w:t>hp.co</w:t>
        </w:r>
        <w:r>
          <w:rPr>
            <w:rFonts w:ascii="Calibri"/>
            <w:color w:val="0000FF"/>
            <w:spacing w:val="1"/>
            <w:sz w:val="19"/>
            <w:u w:val="single" w:color="0000FF"/>
          </w:rPr>
          <w:t>m</w:t>
        </w:r>
        <w:r>
          <w:rPr>
            <w:rFonts w:ascii="Calibri"/>
            <w:color w:val="0000FF"/>
            <w:sz w:val="19"/>
            <w:u w:val="single" w:color="0000FF"/>
          </w:rPr>
          <w:t>/T</w:t>
        </w:r>
        <w:r>
          <w:rPr>
            <w:rFonts w:ascii="Calibri"/>
            <w:color w:val="0000FF"/>
            <w:spacing w:val="1"/>
            <w:sz w:val="19"/>
            <w:u w:val="single" w:color="0000FF"/>
          </w:rPr>
          <w:t>M</w:t>
        </w:r>
        <w:r>
          <w:rPr>
            <w:rFonts w:ascii="Calibri"/>
            <w:color w:val="0000FF"/>
            <w:sz w:val="19"/>
            <w:u w:val="single" w:color="0000FF"/>
          </w:rPr>
          <w:t>PP</w:t>
        </w:r>
        <w:r>
          <w:rPr>
            <w:rFonts w:ascii="Calibri"/>
            <w:color w:val="0000FF"/>
            <w:spacing w:val="1"/>
            <w:sz w:val="19"/>
            <w:u w:val="single" w:color="0000FF"/>
          </w:rPr>
          <w:t>M</w:t>
        </w:r>
        <w:r>
          <w:rPr>
            <w:rFonts w:ascii="Calibri"/>
            <w:color w:val="0000FF"/>
            <w:sz w:val="19"/>
            <w:u w:val="single" w:color="0000FF"/>
          </w:rPr>
          <w:t>/T</w:t>
        </w:r>
        <w:r>
          <w:rPr>
            <w:rFonts w:ascii="Calibri"/>
            <w:color w:val="0000FF"/>
            <w:spacing w:val="1"/>
            <w:sz w:val="19"/>
            <w:u w:val="single" w:color="0000FF"/>
          </w:rPr>
          <w:t>M</w:t>
        </w:r>
        <w:r>
          <w:rPr>
            <w:rFonts w:ascii="Calibri"/>
            <w:color w:val="0000FF"/>
            <w:sz w:val="19"/>
            <w:u w:val="single" w:color="0000FF"/>
          </w:rPr>
          <w:t>PP</w:t>
        </w:r>
        <w:r>
          <w:rPr>
            <w:rFonts w:ascii="Calibri"/>
            <w:color w:val="0000FF"/>
            <w:spacing w:val="1"/>
            <w:sz w:val="19"/>
            <w:u w:val="single" w:color="0000FF"/>
          </w:rPr>
          <w:t>M</w:t>
        </w:r>
        <w:r>
          <w:rPr>
            <w:rFonts w:ascii="Calibri"/>
            <w:color w:val="0000FF"/>
            <w:sz w:val="19"/>
            <w:u w:val="single" w:color="0000FF"/>
          </w:rPr>
          <w:t>_Living_</w:t>
        </w:r>
        <w:r>
          <w:rPr>
            <w:rFonts w:ascii="Calibri"/>
            <w:color w:val="0000FF"/>
            <w:spacing w:val="1"/>
            <w:sz w:val="19"/>
            <w:u w:val="single" w:color="0000FF"/>
          </w:rPr>
          <w:t>M</w:t>
        </w:r>
        <w:r>
          <w:rPr>
            <w:rFonts w:ascii="Calibri"/>
            <w:color w:val="0000FF"/>
            <w:sz w:val="19"/>
            <w:u w:val="single" w:color="0000FF"/>
          </w:rPr>
          <w:t>anual_Current/Vol2_Teleco</w:t>
        </w:r>
        <w:r>
          <w:rPr>
            <w:rFonts w:ascii="Calibri"/>
            <w:color w:val="0000FF"/>
            <w:spacing w:val="1"/>
            <w:sz w:val="19"/>
            <w:u w:val="single" w:color="0000FF"/>
          </w:rPr>
          <w:t>mm</w:t>
        </w:r>
        <w:r>
          <w:rPr>
            <w:rFonts w:ascii="Calibri"/>
            <w:color w:val="0000FF"/>
            <w:sz w:val="19"/>
            <w:u w:val="single" w:color="0000FF"/>
          </w:rPr>
          <w:t>unication_Services_</w:t>
        </w:r>
        <w:r>
          <w:rPr>
            <w:rFonts w:ascii="Calibri"/>
            <w:color w:val="0000FF"/>
            <w:spacing w:val="1"/>
            <w:sz w:val="19"/>
            <w:u w:val="single" w:color="0000FF"/>
          </w:rPr>
          <w:t>H</w:t>
        </w:r>
        <w:r>
          <w:rPr>
            <w:rFonts w:ascii="Calibri"/>
            <w:color w:val="0000FF"/>
            <w:sz w:val="19"/>
            <w:u w:val="single" w:color="0000FF"/>
          </w:rPr>
          <w:t>andbook.p</w:t>
        </w:r>
        <w:r>
          <w:rPr>
            <w:rFonts w:ascii="Calibri"/>
            <w:color w:val="0000FF"/>
            <w:w w:val="103"/>
            <w:sz w:val="19"/>
          </w:rPr>
        </w:r>
      </w:hyperlink>
      <w:r>
        <w:rPr>
          <w:rFonts w:ascii="Calibri"/>
          <w:color w:val="0000FF"/>
          <w:w w:val="103"/>
          <w:sz w:val="19"/>
        </w:rPr>
        <w:t> </w:t>
      </w:r>
      <w:r>
        <w:rPr>
          <w:rFonts w:ascii="Calibri"/>
          <w:color w:val="0000FF"/>
          <w:spacing w:val="1"/>
          <w:w w:val="105"/>
          <w:sz w:val="19"/>
          <w:u w:val="single" w:color="0000FF"/>
        </w:rPr>
        <w:t>df</w:t>
      </w:r>
      <w:r>
        <w:rPr>
          <w:rFonts w:ascii="Calibri"/>
          <w:color w:val="0000FF"/>
          <w:spacing w:val="1"/>
          <w:w w:val="103"/>
          <w:sz w:val="19"/>
        </w:rPr>
      </w:r>
      <w:r>
        <w:rPr>
          <w:rFonts w:ascii="Calibri"/>
          <w:sz w:val="19"/>
        </w:rPr>
      </w:r>
    </w:p>
    <w:p>
      <w:pPr>
        <w:spacing w:line="243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4"/>
        </w:rPr>
        <w:t>220</w:t>
      </w:r>
      <w:r>
        <w:rPr>
          <w:rFonts w:ascii="Calibri"/>
          <w:spacing w:val="4"/>
          <w:w w:val="105"/>
          <w:position w:val="10"/>
          <w:sz w:val="14"/>
        </w:rPr>
        <w:t> </w:t>
      </w:r>
      <w:r>
        <w:rPr>
          <w:rFonts w:ascii="Calibri"/>
          <w:w w:val="105"/>
          <w:sz w:val="19"/>
        </w:rPr>
        <w:t>TX</w:t>
      </w:r>
      <w:r>
        <w:rPr>
          <w:rFonts w:ascii="Calibri"/>
          <w:spacing w:val="-8"/>
          <w:w w:val="105"/>
          <w:sz w:val="19"/>
        </w:rPr>
        <w:t> </w:t>
      </w:r>
      <w:r>
        <w:rPr>
          <w:rFonts w:ascii="Calibri"/>
          <w:w w:val="105"/>
          <w:sz w:val="19"/>
        </w:rPr>
        <w:t>Admin.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Code,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Title</w:t>
      </w:r>
      <w:r>
        <w:rPr>
          <w:rFonts w:ascii="Calibri"/>
          <w:spacing w:val="-8"/>
          <w:w w:val="105"/>
          <w:sz w:val="19"/>
        </w:rPr>
        <w:t> </w:t>
      </w:r>
      <w:r>
        <w:rPr>
          <w:rFonts w:ascii="Calibri"/>
          <w:w w:val="105"/>
          <w:sz w:val="19"/>
        </w:rPr>
        <w:t>1,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Sec.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354.1434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8"/>
          <w:w w:val="105"/>
          <w:sz w:val="19"/>
        </w:rPr>
        <w:t> </w:t>
      </w:r>
      <w:r>
        <w:rPr>
          <w:rFonts w:ascii="Calibri"/>
          <w:w w:val="105"/>
          <w:sz w:val="19"/>
        </w:rPr>
        <w:t>355.7001</w:t>
      </w:r>
      <w:r>
        <w:rPr>
          <w:rFonts w:ascii="Calibri"/>
          <w:sz w:val="19"/>
        </w:rPr>
      </w:r>
    </w:p>
    <w:p>
      <w:pPr>
        <w:spacing w:line="235" w:lineRule="auto" w:before="0"/>
        <w:ind w:left="122" w:right="4075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221</w:t>
      </w:r>
      <w:r>
        <w:rPr>
          <w:rFonts w:ascii="Calibri" w:hAnsi="Calibri" w:cs="Calibri" w:eastAsia="Calibri"/>
          <w:spacing w:val="19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Utah</w:t>
      </w:r>
      <w:r>
        <w:rPr>
          <w:rFonts w:ascii="Calibri" w:hAnsi="Calibri" w:cs="Calibri" w:eastAsia="Calibri"/>
          <w:spacing w:val="1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Bulletin,</w:t>
      </w:r>
      <w:r>
        <w:rPr>
          <w:rFonts w:ascii="Calibri" w:hAnsi="Calibri" w:cs="Calibri" w:eastAsia="Calibri"/>
          <w:spacing w:val="10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Volume</w:t>
      </w:r>
      <w:r>
        <w:rPr>
          <w:rFonts w:ascii="Calibri" w:hAnsi="Calibri" w:cs="Calibri" w:eastAsia="Calibri"/>
          <w:spacing w:val="1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2015,</w:t>
      </w:r>
      <w:r>
        <w:rPr>
          <w:rFonts w:ascii="Calibri" w:hAnsi="Calibri" w:cs="Calibri" w:eastAsia="Calibri"/>
          <w:spacing w:val="10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Number</w:t>
      </w:r>
      <w:r>
        <w:rPr>
          <w:rFonts w:ascii="Calibri" w:hAnsi="Calibri" w:cs="Calibri" w:eastAsia="Calibri"/>
          <w:spacing w:val="10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12</w:t>
      </w:r>
      <w:r>
        <w:rPr>
          <w:rFonts w:ascii="Calibri" w:hAnsi="Calibri" w:cs="Calibri" w:eastAsia="Calibri"/>
          <w:spacing w:val="10"/>
          <w:sz w:val="19"/>
          <w:szCs w:val="19"/>
        </w:rPr>
        <w:t> </w:t>
      </w:r>
      <w:r>
        <w:rPr>
          <w:rFonts w:ascii="Calibri" w:hAnsi="Calibri" w:cs="Calibri" w:eastAsia="Calibri"/>
          <w:w w:val="75"/>
          <w:sz w:val="19"/>
          <w:szCs w:val="19"/>
        </w:rPr>
        <w:t>-­‐</w:t>
      </w:r>
      <w:r>
        <w:rPr>
          <w:rFonts w:ascii="Calibri" w:hAnsi="Calibri" w:cs="Calibri" w:eastAsia="Calibri"/>
          <w:spacing w:val="21"/>
          <w:w w:val="7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06/15/2015;</w:t>
      </w:r>
      <w:r>
        <w:rPr>
          <w:rFonts w:ascii="Calibri" w:hAnsi="Calibri" w:cs="Calibri" w:eastAsia="Calibri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</w:t>
      </w:r>
      <w:hyperlink r:id="rId196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http://www.rules.utah.gov/publicat/bull_pdf/2015/b20150615.pdf</w:t>
        </w:r>
        <w:r>
          <w:rPr>
            <w:rFonts w:ascii="Calibri" w:hAnsi="Calibri" w:cs="Calibri" w:eastAsia="Calibri"/>
            <w:color w:val="0000FF"/>
            <w:spacing w:val="1"/>
            <w:w w:val="103"/>
            <w:sz w:val="19"/>
            <w:szCs w:val="19"/>
          </w:rPr>
        </w:r>
      </w:hyperlink>
      <w:r>
        <w:rPr>
          <w:rFonts w:ascii="Calibri" w:hAnsi="Calibri" w:cs="Calibri" w:eastAsia="Calibri"/>
          <w:color w:val="0000FF"/>
          <w:spacing w:val="109"/>
          <w:w w:val="103"/>
          <w:sz w:val="19"/>
          <w:szCs w:val="19"/>
        </w:rPr>
        <w:t> </w:t>
      </w:r>
      <w:r>
        <w:rPr>
          <w:rFonts w:ascii="Calibri" w:hAnsi="Calibri" w:cs="Calibri" w:eastAsia="Calibri"/>
          <w:w w:val="95"/>
          <w:position w:val="10"/>
          <w:sz w:val="14"/>
          <w:szCs w:val="14"/>
        </w:rPr>
        <w:t>222</w:t>
      </w:r>
      <w:r>
        <w:rPr>
          <w:rFonts w:ascii="Calibri" w:hAnsi="Calibri" w:cs="Calibri" w:eastAsia="Calibri"/>
          <w:spacing w:val="3"/>
          <w:w w:val="95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UT</w:t>
      </w:r>
      <w:r>
        <w:rPr>
          <w:rFonts w:ascii="Calibri" w:hAnsi="Calibri" w:cs="Calibri" w:eastAsia="Calibri"/>
          <w:spacing w:val="-9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Admin.</w:t>
      </w:r>
      <w:r>
        <w:rPr>
          <w:rFonts w:ascii="Calibri" w:hAnsi="Calibri" w:cs="Calibri" w:eastAsia="Calibri"/>
          <w:spacing w:val="-8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Code</w:t>
      </w:r>
      <w:r>
        <w:rPr>
          <w:rFonts w:ascii="Calibri" w:hAnsi="Calibri" w:cs="Calibri" w:eastAsia="Calibri"/>
          <w:spacing w:val="-8"/>
          <w:w w:val="95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R414-­‐42-­‐2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7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4"/>
        </w:rPr>
        <w:t>223 </w:t>
      </w:r>
      <w:r>
        <w:rPr>
          <w:rFonts w:ascii="Calibri"/>
          <w:spacing w:val="1"/>
          <w:w w:val="105"/>
          <w:sz w:val="19"/>
        </w:rPr>
        <w:t>Utah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Medicaid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Provider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Manual:</w:t>
      </w:r>
      <w:r>
        <w:rPr>
          <w:rFonts w:ascii="Calibri"/>
          <w:spacing w:val="-13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Home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Health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Agencies</w:t>
      </w:r>
      <w:r>
        <w:rPr>
          <w:rFonts w:ascii="Calibri"/>
          <w:sz w:val="19"/>
        </w:rPr>
      </w:r>
    </w:p>
    <w:p>
      <w:pPr>
        <w:spacing w:line="252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3"/>
        </w:rPr>
        <w:t>224 </w:t>
      </w:r>
      <w:r>
        <w:rPr>
          <w:rFonts w:ascii="Calibri"/>
          <w:spacing w:val="16"/>
          <w:position w:val="10"/>
          <w:sz w:val="13"/>
        </w:rPr>
        <w:t> </w:t>
      </w:r>
      <w:r>
        <w:rPr>
          <w:rFonts w:ascii="Calibri"/>
          <w:sz w:val="19"/>
        </w:rPr>
        <w:t>Utah</w:t>
      </w:r>
      <w:r>
        <w:rPr>
          <w:rFonts w:ascii="Calibri"/>
          <w:spacing w:val="41"/>
          <w:sz w:val="19"/>
        </w:rPr>
        <w:t> </w:t>
      </w:r>
      <w:r>
        <w:rPr>
          <w:rFonts w:ascii="Calibri"/>
          <w:sz w:val="19"/>
        </w:rPr>
        <w:t>Telehealth</w:t>
      </w:r>
      <w:r>
        <w:rPr>
          <w:rFonts w:ascii="Calibri"/>
          <w:spacing w:val="41"/>
          <w:sz w:val="19"/>
        </w:rPr>
        <w:t> </w:t>
      </w:r>
      <w:r>
        <w:rPr>
          <w:rFonts w:ascii="Calibri"/>
          <w:sz w:val="19"/>
        </w:rPr>
        <w:t>Network;</w:t>
      </w:r>
      <w:r>
        <w:rPr>
          <w:rFonts w:ascii="Calibri"/>
          <w:spacing w:val="38"/>
          <w:sz w:val="19"/>
        </w:rPr>
        <w:t> </w:t>
      </w:r>
      <w:r>
        <w:rPr>
          <w:rFonts w:ascii="Calibri"/>
          <w:color w:val="0000FF"/>
          <w:spacing w:val="38"/>
          <w:sz w:val="19"/>
        </w:rPr>
      </w:r>
      <w:hyperlink r:id="rId197">
        <w:r>
          <w:rPr>
            <w:rFonts w:ascii="Calibri"/>
            <w:color w:val="0000FF"/>
            <w:sz w:val="19"/>
            <w:u w:val="single" w:color="0000FF"/>
          </w:rPr>
          <w:t>http://www.utahtelehealth.net/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66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4"/>
          <w:szCs w:val="14"/>
        </w:rPr>
        <w:t>225</w:t>
      </w:r>
      <w:r>
        <w:rPr>
          <w:rFonts w:ascii="Calibri" w:hAnsi="Calibri" w:cs="Calibri" w:eastAsia="Calibri"/>
          <w:spacing w:val="7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z w:val="19"/>
          <w:szCs w:val="19"/>
        </w:rPr>
        <w:t>UT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Code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Annotated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Sec.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26-­‐18-­‐13</w:t>
      </w:r>
      <w:r>
        <w:rPr>
          <w:rFonts w:ascii="Calibri" w:hAnsi="Calibri" w:cs="Calibri" w:eastAsia="Calibri"/>
          <w:spacing w:val="-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and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UT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Physician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Medicaid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Manual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4" w:lineRule="auto" w:before="0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4"/>
        </w:rPr>
        <w:t>226</w:t>
      </w:r>
      <w:r>
        <w:rPr>
          <w:rFonts w:ascii="Calibri"/>
          <w:spacing w:val="1"/>
          <w:w w:val="105"/>
          <w:position w:val="10"/>
          <w:sz w:val="14"/>
        </w:rPr>
        <w:t> </w:t>
      </w:r>
      <w:r>
        <w:rPr>
          <w:rFonts w:ascii="Calibri"/>
          <w:spacing w:val="1"/>
          <w:w w:val="105"/>
          <w:sz w:val="19"/>
        </w:rPr>
        <w:t>UT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Div.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of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Medicaid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Health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Financing,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Utah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Medicaid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Provider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Manual,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Mental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Health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Centers/Prepaid</w:t>
      </w:r>
      <w:r>
        <w:rPr>
          <w:rFonts w:ascii="Calibri"/>
          <w:spacing w:val="118"/>
          <w:w w:val="103"/>
          <w:sz w:val="19"/>
        </w:rPr>
        <w:t> </w:t>
      </w:r>
      <w:r>
        <w:rPr>
          <w:rFonts w:ascii="Calibri"/>
          <w:w w:val="105"/>
          <w:sz w:val="19"/>
        </w:rPr>
        <w:t>Mental</w:t>
      </w:r>
      <w:r>
        <w:rPr>
          <w:rFonts w:ascii="Calibri"/>
          <w:spacing w:val="-15"/>
          <w:w w:val="105"/>
          <w:sz w:val="19"/>
        </w:rPr>
        <w:t> </w:t>
      </w:r>
      <w:r>
        <w:rPr>
          <w:rFonts w:ascii="Calibri"/>
          <w:w w:val="105"/>
          <w:sz w:val="19"/>
        </w:rPr>
        <w:t>Health</w:t>
      </w:r>
      <w:r>
        <w:rPr>
          <w:rFonts w:ascii="Calibri"/>
          <w:spacing w:val="-14"/>
          <w:w w:val="105"/>
          <w:sz w:val="19"/>
        </w:rPr>
        <w:t> </w:t>
      </w:r>
      <w:r>
        <w:rPr>
          <w:rFonts w:ascii="Calibri"/>
          <w:w w:val="105"/>
          <w:sz w:val="19"/>
        </w:rPr>
        <w:t>Plans</w:t>
      </w:r>
      <w:r>
        <w:rPr>
          <w:rFonts w:ascii="Calibri"/>
          <w:sz w:val="19"/>
        </w:rPr>
      </w:r>
    </w:p>
    <w:p>
      <w:pPr>
        <w:spacing w:line="226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3"/>
        </w:rPr>
        <w:t>227 </w:t>
      </w:r>
      <w:r>
        <w:rPr>
          <w:rFonts w:ascii="Calibri"/>
          <w:spacing w:val="1"/>
          <w:w w:val="105"/>
          <w:sz w:val="19"/>
        </w:rPr>
        <w:t>Vermont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General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Assembly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2015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Session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Act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54;</w:t>
      </w:r>
      <w:r>
        <w:rPr>
          <w:rFonts w:ascii="Calibri"/>
          <w:sz w:val="19"/>
        </w:rPr>
      </w:r>
    </w:p>
    <w:p>
      <w:pPr>
        <w:spacing w:line="222" w:lineRule="exact" w:before="13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hyperlink r:id="rId198">
        <w:r>
          <w:rPr>
            <w:rFonts w:ascii="Calibri"/>
            <w:color w:val="0000FF"/>
            <w:w w:val="105"/>
            <w:sz w:val="19"/>
            <w:u w:val="single" w:color="0000FF"/>
          </w:rPr>
          <w:t>http://legislature.vermont.gov/assets/Documents/2016/Docs/ACTS/ACT054/ACT054%20As%20Enacted.pdf</w:t>
        </w:r>
        <w:r>
          <w:rPr>
            <w:rFonts w:ascii="Calibri"/>
            <w:color w:val="0000FF"/>
            <w:spacing w:val="1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66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4"/>
        </w:rPr>
        <w:t>228</w:t>
      </w:r>
      <w:r>
        <w:rPr>
          <w:rFonts w:ascii="Calibri"/>
          <w:spacing w:val="3"/>
          <w:w w:val="105"/>
          <w:position w:val="10"/>
          <w:sz w:val="14"/>
        </w:rPr>
        <w:t> </w:t>
      </w:r>
      <w:r>
        <w:rPr>
          <w:rFonts w:ascii="Calibri"/>
          <w:w w:val="105"/>
          <w:sz w:val="19"/>
        </w:rPr>
        <w:t>VT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Statutes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Annotated,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Title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8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Sec.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4100k</w:t>
      </w:r>
      <w:r>
        <w:rPr>
          <w:rFonts w:ascii="Calibri"/>
          <w:sz w:val="19"/>
        </w:rPr>
      </w:r>
    </w:p>
    <w:p>
      <w:pPr>
        <w:spacing w:line="269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4"/>
        </w:rPr>
        <w:t>229</w:t>
      </w:r>
      <w:r>
        <w:rPr>
          <w:rFonts w:ascii="Calibri"/>
          <w:spacing w:val="2"/>
          <w:w w:val="105"/>
          <w:position w:val="10"/>
          <w:sz w:val="14"/>
        </w:rPr>
        <w:t> </w:t>
      </w:r>
      <w:r>
        <w:rPr>
          <w:rFonts w:ascii="Calibri"/>
          <w:w w:val="105"/>
          <w:sz w:val="19"/>
        </w:rPr>
        <w:t>Dept.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of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VT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Health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Access,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Provider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Manual,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Section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10.3.52</w:t>
      </w:r>
      <w:r>
        <w:rPr>
          <w:rFonts w:ascii="Calibri"/>
          <w:sz w:val="19"/>
        </w:rPr>
      </w:r>
    </w:p>
    <w:p>
      <w:pPr>
        <w:spacing w:line="254" w:lineRule="auto" w:before="0"/>
        <w:ind w:left="122" w:right="1053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4"/>
          <w:szCs w:val="14"/>
        </w:rPr>
        <w:t>230</w:t>
      </w:r>
      <w:r>
        <w:rPr>
          <w:rFonts w:ascii="Calibri" w:hAnsi="Calibri" w:cs="Calibri" w:eastAsia="Calibri"/>
          <w:spacing w:val="14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z w:val="19"/>
          <w:szCs w:val="19"/>
        </w:rPr>
        <w:t>VA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Code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Annotated</w:t>
      </w:r>
      <w:r>
        <w:rPr>
          <w:rFonts w:ascii="Calibri" w:hAnsi="Calibri" w:cs="Calibri" w:eastAsia="Calibri"/>
          <w:spacing w:val="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§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38.2-­‐3418.16.</w:t>
      </w:r>
      <w:r>
        <w:rPr>
          <w:rFonts w:ascii="Calibri" w:hAnsi="Calibri" w:cs="Calibri" w:eastAsia="Calibri"/>
          <w:spacing w:val="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Coverage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for</w:t>
      </w:r>
      <w:r>
        <w:rPr>
          <w:rFonts w:ascii="Calibri" w:hAnsi="Calibri" w:cs="Calibri" w:eastAsia="Calibri"/>
          <w:spacing w:val="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telemedicine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services;</w:t>
      </w:r>
      <w:r>
        <w:rPr>
          <w:rFonts w:ascii="Calibri" w:hAnsi="Calibri" w:cs="Calibri" w:eastAsia="Calibri"/>
          <w:spacing w:val="1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1"/>
          <w:sz w:val="19"/>
          <w:szCs w:val="19"/>
        </w:rPr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https://leg1.state.va.us/cgi-­‐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bin/legp504.exe?000+cod+38.2-­‐3418.16</w:t>
      </w:r>
      <w:r>
        <w:rPr>
          <w:rFonts w:ascii="Calibri" w:hAnsi="Calibri" w:cs="Calibri" w:eastAsia="Calibri"/>
          <w:color w:val="0000FF"/>
          <w:spacing w:val="1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0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4"/>
          <w:szCs w:val="14"/>
        </w:rPr>
        <w:t>231</w:t>
      </w:r>
      <w:r>
        <w:rPr>
          <w:rFonts w:ascii="Calibri" w:hAnsi="Calibri" w:cs="Calibri" w:eastAsia="Calibri"/>
          <w:spacing w:val="-1"/>
          <w:w w:val="105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VA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DMAS,</w:t>
      </w:r>
      <w:r>
        <w:rPr>
          <w:rFonts w:ascii="Calibri" w:hAnsi="Calibri" w:cs="Calibri" w:eastAsia="Calibri"/>
          <w:spacing w:val="-14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Medicaid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Provider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Manual,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Chapter–IV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Physician/Practitioner,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p.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19;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3" w:lineRule="auto" w:before="17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r>
        <w:rPr>
          <w:rFonts w:ascii="Calibri"/>
          <w:color w:val="0000FF"/>
          <w:sz w:val="19"/>
          <w:u w:val="single" w:color="0000FF"/>
        </w:rPr>
        <w:t>https://</w:t>
      </w:r>
      <w:hyperlink r:id="rId199">
        <w:r>
          <w:rPr>
            <w:rFonts w:ascii="Calibri"/>
            <w:color w:val="0000FF"/>
            <w:sz w:val="19"/>
            <w:u w:val="single" w:color="0000FF"/>
          </w:rPr>
          <w:t>www.virginiamedicaid.dmas.virginia.gov/ECMPdfWeb/ECMServlet/Documentationmanuals/Phy4/chapterI</w:t>
        </w:r>
        <w:r>
          <w:rPr>
            <w:rFonts w:ascii="Calibri"/>
            <w:color w:val="0000FF"/>
            <w:w w:val="103"/>
            <w:sz w:val="19"/>
          </w:rPr>
        </w:r>
      </w:hyperlink>
      <w:r>
        <w:rPr>
          <w:rFonts w:ascii="Calibri"/>
          <w:color w:val="0000FF"/>
          <w:spacing w:val="188"/>
          <w:w w:val="103"/>
          <w:sz w:val="19"/>
        </w:rPr>
        <w:t> </w:t>
      </w:r>
      <w:r>
        <w:rPr>
          <w:rFonts w:ascii="Calibri"/>
          <w:color w:val="0000FF"/>
          <w:w w:val="105"/>
          <w:sz w:val="19"/>
          <w:u w:val="single" w:color="0000FF"/>
        </w:rPr>
        <w:t>V_phy</w:t>
      </w:r>
      <w:r>
        <w:rPr>
          <w:rFonts w:ascii="Calibri"/>
          <w:color w:val="0000FF"/>
          <w:w w:val="103"/>
          <w:sz w:val="19"/>
        </w:rPr>
      </w:r>
      <w:r>
        <w:rPr>
          <w:rFonts w:ascii="Calibri"/>
          <w:sz w:val="19"/>
        </w:rPr>
      </w:r>
    </w:p>
    <w:p>
      <w:pPr>
        <w:spacing w:after="0" w:line="253" w:lineRule="auto"/>
        <w:jc w:val="left"/>
        <w:rPr>
          <w:rFonts w:ascii="Calibri" w:hAnsi="Calibri" w:cs="Calibri" w:eastAsia="Calibri"/>
          <w:sz w:val="19"/>
          <w:szCs w:val="19"/>
        </w:rPr>
        <w:sectPr>
          <w:pgSz w:w="12240" w:h="15840"/>
          <w:pgMar w:header="760" w:footer="1454" w:top="1680" w:bottom="1640" w:left="1320" w:right="1320"/>
        </w:sectPr>
      </w:pPr>
    </w:p>
    <w:p>
      <w:pPr>
        <w:spacing w:line="252" w:lineRule="auto" w:before="63"/>
        <w:ind w:left="122" w:right="11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232 </w:t>
      </w:r>
      <w:r>
        <w:rPr>
          <w:rFonts w:ascii="Calibri" w:hAnsi="Calibri" w:cs="Calibri" w:eastAsia="Calibri"/>
          <w:spacing w:val="1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American</w:t>
      </w:r>
      <w:r>
        <w:rPr>
          <w:rFonts w:ascii="Calibri" w:hAnsi="Calibri" w:cs="Calibri" w:eastAsia="Calibri"/>
          <w:spacing w:val="2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Telemedicine</w:t>
      </w:r>
      <w:r>
        <w:rPr>
          <w:rFonts w:ascii="Calibri" w:hAnsi="Calibri" w:cs="Calibri" w:eastAsia="Calibri"/>
          <w:spacing w:val="2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Association,</w:t>
      </w:r>
      <w:r>
        <w:rPr>
          <w:rFonts w:ascii="Calibri" w:hAnsi="Calibri" w:cs="Calibri" w:eastAsia="Calibri"/>
          <w:spacing w:val="2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2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Medicaid</w:t>
      </w:r>
      <w:r>
        <w:rPr>
          <w:rFonts w:ascii="Calibri" w:hAnsi="Calibri" w:cs="Calibri" w:eastAsia="Calibri"/>
          <w:spacing w:val="2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Best</w:t>
      </w:r>
      <w:r>
        <w:rPr>
          <w:rFonts w:ascii="Calibri" w:hAnsi="Calibri" w:cs="Calibri" w:eastAsia="Calibri"/>
          <w:spacing w:val="2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Practice:  </w:t>
      </w:r>
      <w:r>
        <w:rPr>
          <w:rFonts w:ascii="Calibri" w:hAnsi="Calibri" w:cs="Calibri" w:eastAsia="Calibri"/>
          <w:spacing w:val="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Telerehabilitation.</w:t>
      </w:r>
      <w:r>
        <w:rPr>
          <w:rFonts w:ascii="Calibri" w:hAnsi="Calibri" w:cs="Calibri" w:eastAsia="Calibri"/>
          <w:spacing w:val="2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January</w:t>
      </w:r>
      <w:r>
        <w:rPr>
          <w:rFonts w:ascii="Calibri" w:hAnsi="Calibri" w:cs="Calibri" w:eastAsia="Calibri"/>
          <w:spacing w:val="2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2014;</w:t>
      </w:r>
      <w:r>
        <w:rPr>
          <w:rFonts w:ascii="Calibri" w:hAnsi="Calibri" w:cs="Calibri" w:eastAsia="Calibri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hyperlink r:id="rId93">
        <w:r>
          <w:rPr>
            <w:rFonts w:ascii="Calibri" w:hAnsi="Calibri" w:cs="Calibri" w:eastAsia="Calibri"/>
            <w:color w:val="0000FF"/>
            <w:w w:val="95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w w:val="95"/>
          <w:sz w:val="19"/>
          <w:szCs w:val="19"/>
          <w:u w:val="single" w:color="0000FF"/>
        </w:rPr>
        <w:t>source/policy/state-­‐medicaid-­‐best-­‐practice-­‐-­‐-­‐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telerehabilitation.pdf?sfvrsn=6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7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4"/>
          <w:szCs w:val="14"/>
        </w:rPr>
        <w:t>233</w:t>
      </w:r>
      <w:r>
        <w:rPr>
          <w:rFonts w:ascii="Calibri" w:hAnsi="Calibri" w:cs="Calibri" w:eastAsia="Calibri"/>
          <w:spacing w:val="2"/>
          <w:w w:val="105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VA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DMAS,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Medicaid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Provider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Manual,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Chapter–IV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Local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Education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Agency,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p.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11;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3" w:lineRule="auto" w:before="17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r>
        <w:rPr>
          <w:rFonts w:ascii="Calibri"/>
          <w:color w:val="0000FF"/>
          <w:sz w:val="19"/>
          <w:u w:val="single" w:color="0000FF"/>
        </w:rPr>
        <w:t>https://</w:t>
      </w:r>
      <w:hyperlink r:id="rId200">
        <w:r>
          <w:rPr>
            <w:rFonts w:ascii="Calibri"/>
            <w:color w:val="0000FF"/>
            <w:sz w:val="19"/>
            <w:u w:val="single" w:color="0000FF"/>
          </w:rPr>
          <w:t>www.virginiamedicaid.dmas.virginia.gov/ECMPdfWeb/ECMServlet/Documentationmanuals/School4/chapt</w:t>
        </w:r>
        <w:r>
          <w:rPr>
            <w:rFonts w:ascii="Calibri"/>
            <w:color w:val="0000FF"/>
            <w:spacing w:val="1"/>
            <w:w w:val="103"/>
            <w:sz w:val="19"/>
          </w:rPr>
        </w:r>
      </w:hyperlink>
      <w:r>
        <w:rPr>
          <w:rFonts w:ascii="Calibri"/>
          <w:color w:val="0000FF"/>
          <w:spacing w:val="189"/>
          <w:w w:val="103"/>
          <w:sz w:val="19"/>
        </w:rPr>
        <w:t> </w:t>
      </w:r>
      <w:r>
        <w:rPr>
          <w:rFonts w:ascii="Calibri"/>
          <w:color w:val="0000FF"/>
          <w:w w:val="105"/>
          <w:sz w:val="19"/>
          <w:u w:val="single" w:color="0000FF"/>
        </w:rPr>
        <w:t>erIV_sd</w:t>
      </w:r>
      <w:r>
        <w:rPr>
          <w:rFonts w:ascii="Calibri"/>
          <w:color w:val="0000FF"/>
          <w:w w:val="103"/>
          <w:sz w:val="19"/>
        </w:rPr>
      </w:r>
      <w:r>
        <w:rPr>
          <w:rFonts w:ascii="Calibri"/>
          <w:sz w:val="19"/>
        </w:rPr>
      </w:r>
    </w:p>
    <w:p>
      <w:pPr>
        <w:spacing w:line="251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4"/>
          <w:szCs w:val="14"/>
        </w:rPr>
        <w:t>234</w:t>
      </w:r>
      <w:r>
        <w:rPr>
          <w:rFonts w:ascii="Calibri" w:hAnsi="Calibri" w:cs="Calibri" w:eastAsia="Calibri"/>
          <w:spacing w:val="24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z w:val="19"/>
          <w:szCs w:val="19"/>
        </w:rPr>
        <w:t>American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Telemedicine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Association,</w:t>
      </w:r>
      <w:r>
        <w:rPr>
          <w:rFonts w:ascii="Calibri" w:hAnsi="Calibri" w:cs="Calibri" w:eastAsia="Calibri"/>
          <w:spacing w:val="1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Medicaid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Best</w:t>
      </w:r>
      <w:r>
        <w:rPr>
          <w:rFonts w:ascii="Calibri" w:hAnsi="Calibri" w:cs="Calibri" w:eastAsia="Calibri"/>
          <w:spacing w:val="1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Practice: </w:t>
      </w:r>
      <w:r>
        <w:rPr>
          <w:rFonts w:ascii="Calibri" w:hAnsi="Calibri" w:cs="Calibri" w:eastAsia="Calibri"/>
          <w:spacing w:val="2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School-­‐based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Telehealth.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July</w:t>
      </w:r>
      <w:r>
        <w:rPr>
          <w:rFonts w:ascii="Calibri" w:hAnsi="Calibri" w:cs="Calibri" w:eastAsia="Calibri"/>
          <w:spacing w:val="1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2013;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3" w:lineRule="auto" w:before="17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hyperlink r:id="rId93">
        <w:r>
          <w:rPr>
            <w:rFonts w:ascii="Calibri" w:hAnsi="Calibri" w:cs="Calibri" w:eastAsia="Calibri"/>
            <w:color w:val="0000FF"/>
            <w:w w:val="90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w w:val="90"/>
          <w:sz w:val="19"/>
          <w:szCs w:val="19"/>
          <w:u w:val="single" w:color="0000FF"/>
        </w:rPr>
        <w:t>source/policy/state-­‐medicaid-­‐best-­‐practice-­‐-­‐-­‐school-­‐based-­‐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telehealth.pdf?sfvrsn=8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32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3"/>
        </w:rPr>
        <w:t>235</w:t>
      </w:r>
      <w:r>
        <w:rPr>
          <w:rFonts w:ascii="Calibri"/>
          <w:spacing w:val="1"/>
          <w:w w:val="105"/>
          <w:position w:val="10"/>
          <w:sz w:val="13"/>
        </w:rPr>
        <w:t> </w:t>
      </w:r>
      <w:r>
        <w:rPr>
          <w:rFonts w:ascii="Calibri"/>
          <w:w w:val="105"/>
          <w:sz w:val="19"/>
        </w:rPr>
        <w:t>VA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DMAS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Medicaid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Memo,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May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13,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2014,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Updates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to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Telemedicine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Coverage;</w:t>
      </w:r>
      <w:r>
        <w:rPr>
          <w:rFonts w:ascii="Calibri"/>
          <w:sz w:val="19"/>
        </w:rPr>
      </w:r>
    </w:p>
    <w:p>
      <w:pPr>
        <w:spacing w:line="248" w:lineRule="auto" w:before="13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r>
        <w:rPr>
          <w:rFonts w:ascii="Calibri"/>
          <w:color w:val="0000FF"/>
          <w:sz w:val="19"/>
          <w:u w:val="single" w:color="0000FF"/>
        </w:rPr>
        <w:t>https://</w:t>
      </w:r>
      <w:hyperlink r:id="rId201">
        <w:r>
          <w:rPr>
            <w:rFonts w:ascii="Calibri"/>
            <w:color w:val="0000FF"/>
            <w:sz w:val="19"/>
            <w:u w:val="single" w:color="0000FF"/>
          </w:rPr>
          <w:t>www.virginiamedicaid.dmas.virginia.gov/ECMPdfWeb/ECMServlet?memospdf=Medicaid+Memo+2014.05.</w:t>
        </w:r>
        <w:r>
          <w:rPr>
            <w:rFonts w:ascii="Calibri"/>
            <w:color w:val="0000FF"/>
            <w:w w:val="103"/>
            <w:sz w:val="19"/>
          </w:rPr>
        </w:r>
      </w:hyperlink>
      <w:r>
        <w:rPr>
          <w:rFonts w:ascii="Calibri"/>
          <w:color w:val="0000FF"/>
          <w:spacing w:val="184"/>
          <w:w w:val="103"/>
          <w:sz w:val="19"/>
        </w:rPr>
        <w:t> </w:t>
      </w:r>
      <w:r>
        <w:rPr>
          <w:rFonts w:ascii="Calibri"/>
          <w:color w:val="0000FF"/>
          <w:w w:val="105"/>
          <w:sz w:val="19"/>
          <w:u w:val="single" w:color="0000FF"/>
        </w:rPr>
        <w:t>13.pdf</w:t>
      </w:r>
      <w:r>
        <w:rPr>
          <w:rFonts w:ascii="Calibri"/>
          <w:color w:val="0000FF"/>
          <w:w w:val="103"/>
          <w:sz w:val="19"/>
        </w:rPr>
      </w:r>
      <w:r>
        <w:rPr>
          <w:rFonts w:ascii="Calibri"/>
          <w:sz w:val="19"/>
        </w:rPr>
      </w:r>
    </w:p>
    <w:p>
      <w:pPr>
        <w:spacing w:line="256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4"/>
        </w:rPr>
        <w:t>236 </w:t>
      </w:r>
      <w:r>
        <w:rPr>
          <w:rFonts w:ascii="Calibri"/>
          <w:w w:val="105"/>
          <w:sz w:val="19"/>
        </w:rPr>
        <w:t>American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Telemedicine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Association,</w:t>
      </w:r>
      <w:r>
        <w:rPr>
          <w:rFonts w:ascii="Calibri"/>
          <w:spacing w:val="-13"/>
          <w:w w:val="105"/>
          <w:sz w:val="19"/>
        </w:rPr>
        <w:t> </w:t>
      </w:r>
      <w:r>
        <w:rPr>
          <w:rFonts w:ascii="Calibri"/>
          <w:w w:val="105"/>
          <w:sz w:val="19"/>
        </w:rPr>
        <w:t>State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Medicaid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Best</w:t>
      </w:r>
      <w:r>
        <w:rPr>
          <w:rFonts w:ascii="Calibri"/>
          <w:spacing w:val="-13"/>
          <w:w w:val="105"/>
          <w:sz w:val="19"/>
        </w:rPr>
        <w:t> </w:t>
      </w:r>
      <w:r>
        <w:rPr>
          <w:rFonts w:ascii="Calibri"/>
          <w:w w:val="105"/>
          <w:sz w:val="19"/>
        </w:rPr>
        <w:t>Practice:</w:t>
      </w:r>
      <w:r>
        <w:rPr>
          <w:rFonts w:ascii="Calibri"/>
          <w:spacing w:val="20"/>
          <w:w w:val="105"/>
          <w:sz w:val="19"/>
        </w:rPr>
        <w:t> </w:t>
      </w:r>
      <w:r>
        <w:rPr>
          <w:rFonts w:ascii="Calibri"/>
          <w:w w:val="105"/>
          <w:sz w:val="19"/>
        </w:rPr>
        <w:t>Telestroke.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January</w:t>
      </w:r>
      <w:r>
        <w:rPr>
          <w:rFonts w:ascii="Calibri"/>
          <w:spacing w:val="-13"/>
          <w:w w:val="105"/>
          <w:sz w:val="19"/>
        </w:rPr>
        <w:t> </w:t>
      </w:r>
      <w:r>
        <w:rPr>
          <w:rFonts w:ascii="Calibri"/>
          <w:w w:val="105"/>
          <w:sz w:val="19"/>
        </w:rPr>
        <w:t>2014;</w:t>
      </w:r>
      <w:r>
        <w:rPr>
          <w:rFonts w:ascii="Calibri"/>
          <w:sz w:val="19"/>
        </w:rPr>
      </w:r>
    </w:p>
    <w:p>
      <w:pPr>
        <w:spacing w:line="253" w:lineRule="auto" w:before="17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hyperlink r:id="rId93">
        <w:r>
          <w:rPr>
            <w:rFonts w:ascii="Calibri" w:hAnsi="Calibri" w:cs="Calibri" w:eastAsia="Calibri"/>
            <w:color w:val="0000FF"/>
            <w:w w:val="90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w w:val="90"/>
          <w:sz w:val="19"/>
          <w:szCs w:val="19"/>
          <w:u w:val="single" w:color="0000FF"/>
        </w:rPr>
        <w:t>source/policy/state-­‐medicaid-­‐best-­‐practice-­‐-­‐-­‐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telestroke.pdf?sfvrsn=8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1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4"/>
          <w:szCs w:val="14"/>
        </w:rPr>
        <w:t>237</w:t>
      </w:r>
      <w:r>
        <w:rPr>
          <w:rFonts w:ascii="Calibri" w:hAnsi="Calibri" w:cs="Calibri" w:eastAsia="Calibri"/>
          <w:spacing w:val="-10"/>
          <w:w w:val="105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American</w:t>
      </w:r>
      <w:r>
        <w:rPr>
          <w:rFonts w:ascii="Calibri" w:hAnsi="Calibri" w:cs="Calibri" w:eastAsia="Calibri"/>
          <w:spacing w:val="-2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Telemedicine</w:t>
      </w:r>
      <w:r>
        <w:rPr>
          <w:rFonts w:ascii="Calibri" w:hAnsi="Calibri" w:cs="Calibri" w:eastAsia="Calibri"/>
          <w:spacing w:val="-2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Association,</w:t>
      </w:r>
      <w:r>
        <w:rPr>
          <w:rFonts w:ascii="Calibri" w:hAnsi="Calibri" w:cs="Calibri" w:eastAsia="Calibri"/>
          <w:spacing w:val="-2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State</w:t>
      </w:r>
      <w:r>
        <w:rPr>
          <w:rFonts w:ascii="Calibri" w:hAnsi="Calibri" w:cs="Calibri" w:eastAsia="Calibri"/>
          <w:spacing w:val="-2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Medicaid</w:t>
      </w:r>
      <w:r>
        <w:rPr>
          <w:rFonts w:ascii="Calibri" w:hAnsi="Calibri" w:cs="Calibri" w:eastAsia="Calibri"/>
          <w:spacing w:val="-2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Best</w:t>
      </w:r>
      <w:r>
        <w:rPr>
          <w:rFonts w:ascii="Calibri" w:hAnsi="Calibri" w:cs="Calibri" w:eastAsia="Calibri"/>
          <w:spacing w:val="-2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Practice: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Telehealth</w:t>
      </w:r>
      <w:r>
        <w:rPr>
          <w:rFonts w:ascii="Calibri" w:hAnsi="Calibri" w:cs="Calibri" w:eastAsia="Calibri"/>
          <w:spacing w:val="-2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for</w:t>
      </w:r>
      <w:r>
        <w:rPr>
          <w:rFonts w:ascii="Calibri" w:hAnsi="Calibri" w:cs="Calibri" w:eastAsia="Calibri"/>
          <w:spacing w:val="-2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High-­‐risk</w:t>
      </w:r>
      <w:r>
        <w:rPr>
          <w:rFonts w:ascii="Calibri" w:hAnsi="Calibri" w:cs="Calibri" w:eastAsia="Calibri"/>
          <w:spacing w:val="-2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Pregnancy.</w:t>
      </w:r>
      <w:r>
        <w:rPr>
          <w:rFonts w:ascii="Calibri" w:hAnsi="Calibri" w:cs="Calibri" w:eastAsia="Calibri"/>
          <w:spacing w:val="-2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January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3" w:lineRule="auto" w:before="17"/>
        <w:ind w:left="122" w:right="138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90"/>
          <w:sz w:val="19"/>
          <w:szCs w:val="19"/>
        </w:rPr>
        <w:t>2014;     </w:t>
      </w:r>
      <w:r>
        <w:rPr>
          <w:rFonts w:ascii="Calibri" w:hAnsi="Calibri" w:cs="Calibri" w:eastAsia="Calibri"/>
          <w:spacing w:val="14"/>
          <w:w w:val="90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14"/>
          <w:w w:val="90"/>
          <w:sz w:val="19"/>
          <w:szCs w:val="19"/>
        </w:rPr>
      </w:r>
      <w:hyperlink r:id="rId93">
        <w:r>
          <w:rPr>
            <w:rFonts w:ascii="Calibri" w:hAnsi="Calibri" w:cs="Calibri" w:eastAsia="Calibri"/>
            <w:color w:val="0000FF"/>
            <w:w w:val="90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w w:val="90"/>
          <w:sz w:val="19"/>
          <w:szCs w:val="19"/>
          <w:u w:val="single" w:color="0000FF"/>
        </w:rPr>
        <w:t>source/policy/state-­‐medicaid-­‐best-­‐practice-­‐-­‐-­‐telehealth-­‐for-­‐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high-­‐risk-­‐pregnancy.pdf?sfvrsn=6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17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3"/>
        </w:rPr>
        <w:t>238 </w:t>
      </w:r>
      <w:r>
        <w:rPr>
          <w:rFonts w:ascii="Calibri"/>
          <w:spacing w:val="14"/>
          <w:position w:val="10"/>
          <w:sz w:val="13"/>
        </w:rPr>
        <w:t> </w:t>
      </w:r>
      <w:r>
        <w:rPr>
          <w:rFonts w:ascii="Calibri"/>
          <w:sz w:val="19"/>
        </w:rPr>
        <w:t>Virginia</w:t>
      </w:r>
      <w:r>
        <w:rPr>
          <w:rFonts w:ascii="Calibri"/>
          <w:spacing w:val="36"/>
          <w:sz w:val="19"/>
        </w:rPr>
        <w:t> </w:t>
      </w:r>
      <w:r>
        <w:rPr>
          <w:rFonts w:ascii="Calibri"/>
          <w:sz w:val="19"/>
        </w:rPr>
        <w:t>Telehealth</w:t>
      </w:r>
      <w:r>
        <w:rPr>
          <w:rFonts w:ascii="Calibri"/>
          <w:spacing w:val="37"/>
          <w:sz w:val="19"/>
        </w:rPr>
        <w:t> </w:t>
      </w:r>
      <w:r>
        <w:rPr>
          <w:rFonts w:ascii="Calibri"/>
          <w:sz w:val="19"/>
        </w:rPr>
        <w:t>Network;</w:t>
      </w:r>
      <w:r>
        <w:rPr>
          <w:rFonts w:ascii="Calibri"/>
          <w:spacing w:val="36"/>
          <w:sz w:val="19"/>
        </w:rPr>
        <w:t> </w:t>
      </w:r>
      <w:r>
        <w:rPr>
          <w:rFonts w:ascii="Calibri"/>
          <w:color w:val="0000FF"/>
          <w:spacing w:val="36"/>
          <w:sz w:val="19"/>
        </w:rPr>
      </w:r>
      <w:hyperlink r:id="rId202">
        <w:r>
          <w:rPr>
            <w:rFonts w:ascii="Calibri"/>
            <w:color w:val="0000FF"/>
            <w:sz w:val="19"/>
            <w:u w:val="single" w:color="0000FF"/>
          </w:rPr>
          <w:t>http://ehealthvirginia.org/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40" w:lineRule="exact" w:before="16"/>
        <w:ind w:left="122" w:right="134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239</w:t>
      </w:r>
      <w:r>
        <w:rPr>
          <w:rFonts w:ascii="Calibri" w:hAnsi="Calibri" w:cs="Calibri" w:eastAsia="Calibri"/>
          <w:spacing w:val="29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American</w:t>
      </w:r>
      <w:r>
        <w:rPr>
          <w:rFonts w:ascii="Calibri" w:hAnsi="Calibri" w:cs="Calibri" w:eastAsia="Calibri"/>
          <w:spacing w:val="2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Telemedicine</w:t>
      </w:r>
      <w:r>
        <w:rPr>
          <w:rFonts w:ascii="Calibri" w:hAnsi="Calibri" w:cs="Calibri" w:eastAsia="Calibri"/>
          <w:spacing w:val="2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Association,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2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Medicaid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Best</w:t>
      </w:r>
      <w:r>
        <w:rPr>
          <w:rFonts w:ascii="Calibri" w:hAnsi="Calibri" w:cs="Calibri" w:eastAsia="Calibri"/>
          <w:spacing w:val="20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Practice: </w:t>
      </w:r>
      <w:r>
        <w:rPr>
          <w:rFonts w:ascii="Calibri" w:hAnsi="Calibri" w:cs="Calibri" w:eastAsia="Calibri"/>
          <w:spacing w:val="40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Managed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Care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and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Telehealth.</w:t>
      </w:r>
      <w:r>
        <w:rPr>
          <w:rFonts w:ascii="Calibri" w:hAnsi="Calibri" w:cs="Calibri" w:eastAsia="Calibri"/>
          <w:spacing w:val="20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January</w:t>
      </w:r>
      <w:r>
        <w:rPr>
          <w:rFonts w:ascii="Calibri" w:hAnsi="Calibri" w:cs="Calibri" w:eastAsia="Calibri"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2014;</w:t>
      </w:r>
      <w:r>
        <w:rPr>
          <w:rFonts w:ascii="Calibri" w:hAnsi="Calibri" w:cs="Calibri" w:eastAsia="Calibri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hyperlink r:id="rId93">
        <w:r>
          <w:rPr>
            <w:rFonts w:ascii="Calibri" w:hAnsi="Calibri" w:cs="Calibri" w:eastAsia="Calibri"/>
            <w:color w:val="0000FF"/>
            <w:w w:val="95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w w:val="95"/>
          <w:sz w:val="19"/>
          <w:szCs w:val="19"/>
          <w:u w:val="single" w:color="0000FF"/>
        </w:rPr>
        <w:t>source/policy/state-­‐medicaid-­‐best-­‐practice-­‐managed-­‐care-­‐and-­‐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22" w:lineRule="exact" w:before="16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r>
        <w:rPr>
          <w:rFonts w:ascii="Calibri"/>
          <w:color w:val="0000FF"/>
          <w:w w:val="105"/>
          <w:sz w:val="19"/>
          <w:u w:val="single" w:color="0000FF"/>
        </w:rPr>
        <w:t>telehealth.pdf?sfvrsn=6</w:t>
      </w:r>
      <w:r>
        <w:rPr>
          <w:rFonts w:ascii="Calibri"/>
          <w:color w:val="0000FF"/>
          <w:w w:val="103"/>
          <w:sz w:val="19"/>
        </w:rPr>
      </w:r>
      <w:r>
        <w:rPr>
          <w:rFonts w:ascii="Calibri"/>
          <w:sz w:val="19"/>
        </w:rPr>
      </w:r>
    </w:p>
    <w:p>
      <w:pPr>
        <w:spacing w:line="274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4"/>
          <w:szCs w:val="14"/>
        </w:rPr>
        <w:t>240</w:t>
      </w:r>
      <w:r>
        <w:rPr>
          <w:rFonts w:ascii="Calibri" w:hAnsi="Calibri" w:cs="Calibri" w:eastAsia="Calibri"/>
          <w:spacing w:val="17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z w:val="19"/>
          <w:szCs w:val="19"/>
        </w:rPr>
        <w:t>Medicare-­‐Medicaid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Capitated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Financial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Alignment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Demonstration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for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Virginia;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4"/>
          <w:sz w:val="19"/>
          <w:szCs w:val="19"/>
        </w:rPr>
      </w:r>
      <w:hyperlink r:id="rId77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http://www.cms.gov/Medicare-­‐</w:t>
        </w:r>
        <w:r>
          <w:rPr>
            <w:rFonts w:ascii="Calibri" w:hAnsi="Calibri" w:cs="Calibri" w:eastAsia="Calibri"/>
            <w:color w:val="0000FF"/>
            <w:w w:val="34"/>
            <w:sz w:val="19"/>
            <w:szCs w:val="19"/>
          </w:rPr>
        </w:r>
        <w:r>
          <w:rPr>
            <w:rFonts w:ascii="Calibri" w:hAnsi="Calibri" w:cs="Calibri" w:eastAsia="Calibri"/>
            <w:sz w:val="19"/>
            <w:szCs w:val="19"/>
          </w:rPr>
        </w:r>
      </w:hyperlink>
    </w:p>
    <w:p>
      <w:pPr>
        <w:spacing w:line="253" w:lineRule="auto" w:before="17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90"/>
          <w:sz w:val="19"/>
          <w:szCs w:val="19"/>
          <w:u w:val="single" w:color="0000FF"/>
        </w:rPr>
        <w:t>Medicaid-­‐Coordination/Medicare-­‐and-­‐Medicaid-­‐Coordination/Medicare-­‐Medicaid-­‐Coordination-­‐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Office/FinancialAlignmentInitiative/Downloads/VAMOU.pdf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39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4"/>
        </w:rPr>
        <w:t>241    </w:t>
      </w:r>
      <w:r>
        <w:rPr>
          <w:rFonts w:ascii="Calibri"/>
          <w:spacing w:val="27"/>
          <w:position w:val="10"/>
          <w:sz w:val="14"/>
        </w:rPr>
        <w:t> </w:t>
      </w:r>
      <w:r>
        <w:rPr>
          <w:rFonts w:ascii="Calibri"/>
          <w:color w:val="0000FF"/>
          <w:spacing w:val="27"/>
          <w:sz w:val="19"/>
        </w:rPr>
      </w:r>
      <w:hyperlink r:id="rId203">
        <w:r>
          <w:rPr>
            <w:rFonts w:ascii="Calibri"/>
            <w:color w:val="0000FF"/>
            <w:sz w:val="19"/>
            <w:u w:val="single" w:color="0000FF"/>
          </w:rPr>
          <w:t>http://www.telemedicine.vcuhealth.org/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52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3"/>
          <w:szCs w:val="13"/>
        </w:rPr>
        <w:t>242</w:t>
      </w:r>
      <w:r>
        <w:rPr>
          <w:rFonts w:ascii="Calibri" w:hAnsi="Calibri" w:cs="Calibri" w:eastAsia="Calibri"/>
          <w:spacing w:val="-7"/>
          <w:w w:val="105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HB</w:t>
      </w:r>
      <w:r>
        <w:rPr>
          <w:rFonts w:ascii="Calibri" w:hAnsi="Calibri" w:cs="Calibri" w:eastAsia="Calibri"/>
          <w:spacing w:val="-19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1448</w:t>
      </w:r>
      <w:r>
        <w:rPr>
          <w:rFonts w:ascii="Calibri" w:hAnsi="Calibri" w:cs="Calibri" w:eastAsia="Calibri"/>
          <w:spacing w:val="-19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–</w:t>
      </w:r>
      <w:r>
        <w:rPr>
          <w:rFonts w:ascii="Calibri" w:hAnsi="Calibri" w:cs="Calibri" w:eastAsia="Calibri"/>
          <w:spacing w:val="-19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2013</w:t>
      </w:r>
      <w:r>
        <w:rPr>
          <w:rFonts w:ascii="Calibri" w:hAnsi="Calibri" w:cs="Calibri" w:eastAsia="Calibri"/>
          <w:spacing w:val="-19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and</w:t>
      </w:r>
      <w:r>
        <w:rPr>
          <w:rFonts w:ascii="Calibri" w:hAnsi="Calibri" w:cs="Calibri" w:eastAsia="Calibri"/>
          <w:spacing w:val="-19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2014</w:t>
      </w:r>
      <w:r>
        <w:rPr>
          <w:rFonts w:ascii="Calibri" w:hAnsi="Calibri" w:cs="Calibri" w:eastAsia="Calibri"/>
          <w:spacing w:val="-19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Regular</w:t>
      </w:r>
      <w:r>
        <w:rPr>
          <w:rFonts w:ascii="Calibri" w:hAnsi="Calibri" w:cs="Calibri" w:eastAsia="Calibri"/>
          <w:spacing w:val="-19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Session;</w:t>
      </w:r>
      <w:r>
        <w:rPr>
          <w:rFonts w:ascii="Calibri" w:hAnsi="Calibri" w:cs="Calibri" w:eastAsia="Calibri"/>
          <w:spacing w:val="-19"/>
          <w:w w:val="105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-19"/>
          <w:w w:val="105"/>
          <w:sz w:val="19"/>
          <w:szCs w:val="19"/>
        </w:rPr>
      </w:r>
      <w:hyperlink r:id="rId204">
        <w:r>
          <w:rPr>
            <w:rFonts w:ascii="Calibri" w:hAnsi="Calibri" w:cs="Calibri" w:eastAsia="Calibri"/>
            <w:color w:val="0000FF"/>
            <w:w w:val="105"/>
            <w:sz w:val="19"/>
            <w:szCs w:val="19"/>
            <w:u w:val="single" w:color="0000FF"/>
          </w:rPr>
          <w:t>http://apps.leg.wa.gov/billinfo/summary.aspx?bill=1448&amp;year=2013</w:t>
        </w:r>
        <w:r>
          <w:rPr>
            <w:rFonts w:ascii="Calibri" w:hAnsi="Calibri" w:cs="Calibri" w:eastAsia="Calibri"/>
            <w:color w:val="0000FF"/>
            <w:spacing w:val="1"/>
            <w:w w:val="103"/>
            <w:sz w:val="19"/>
            <w:szCs w:val="19"/>
          </w:rPr>
        </w:r>
        <w:r>
          <w:rPr>
            <w:rFonts w:ascii="Calibri" w:hAnsi="Calibri" w:cs="Calibri" w:eastAsia="Calibri"/>
            <w:sz w:val="19"/>
            <w:szCs w:val="19"/>
          </w:rPr>
        </w:r>
      </w:hyperlink>
    </w:p>
    <w:p>
      <w:pPr>
        <w:spacing w:line="250" w:lineRule="exact" w:before="23"/>
        <w:ind w:left="122" w:right="3772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4"/>
          <w:szCs w:val="14"/>
        </w:rPr>
        <w:t>243</w:t>
      </w:r>
      <w:r>
        <w:rPr>
          <w:rFonts w:ascii="Calibri" w:hAnsi="Calibri" w:cs="Calibri" w:eastAsia="Calibri"/>
          <w:spacing w:val="-13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z w:val="19"/>
          <w:szCs w:val="19"/>
        </w:rPr>
        <w:t>WAC</w:t>
      </w:r>
      <w:r>
        <w:rPr>
          <w:rFonts w:ascii="Calibri" w:hAnsi="Calibri" w:cs="Calibri" w:eastAsia="Calibri"/>
          <w:spacing w:val="-2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182-­‐531-­‐1730</w:t>
      </w:r>
      <w:r>
        <w:rPr>
          <w:rFonts w:ascii="Calibri" w:hAnsi="Calibri" w:cs="Calibri" w:eastAsia="Calibri"/>
          <w:spacing w:val="-2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Telemedicine</w:t>
      </w:r>
      <w:r>
        <w:rPr>
          <w:rFonts w:ascii="Calibri" w:hAnsi="Calibri" w:cs="Calibri" w:eastAsia="Calibri"/>
          <w:spacing w:val="-24"/>
          <w:sz w:val="19"/>
          <w:szCs w:val="19"/>
        </w:rPr>
        <w:t> </w:t>
      </w:r>
      <w:r>
        <w:rPr>
          <w:rFonts w:ascii="Calibri" w:hAnsi="Calibri" w:cs="Calibri" w:eastAsia="Calibri"/>
          <w:w w:val="75"/>
          <w:sz w:val="19"/>
          <w:szCs w:val="19"/>
        </w:rPr>
        <w:t>-­‐</w:t>
      </w:r>
      <w:r>
        <w:rPr>
          <w:rFonts w:ascii="Calibri" w:hAnsi="Calibri" w:cs="Calibri" w:eastAsia="Calibri"/>
          <w:spacing w:val="-14"/>
          <w:w w:val="7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Emergency</w:t>
      </w:r>
      <w:r>
        <w:rPr>
          <w:rFonts w:ascii="Calibri" w:hAnsi="Calibri" w:cs="Calibri" w:eastAsia="Calibri"/>
          <w:spacing w:val="-2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Rulemaking;</w:t>
      </w:r>
      <w:r>
        <w:rPr>
          <w:rFonts w:ascii="Calibri" w:hAnsi="Calibri" w:cs="Calibri" w:eastAsia="Calibri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</w:t>
      </w:r>
      <w:hyperlink r:id="rId205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http://apps.leg.wa.gov/documents/laws/wsr/2014/11/14-­‐</w:t>
        </w:r>
      </w:hyperlink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11-­‐018.htm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0" w:lineRule="exact" w:before="9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4"/>
          <w:szCs w:val="14"/>
        </w:rPr>
        <w:t>244</w:t>
      </w:r>
      <w:r>
        <w:rPr>
          <w:rFonts w:ascii="Calibri" w:hAnsi="Calibri" w:cs="Calibri" w:eastAsia="Calibri"/>
          <w:spacing w:val="8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z w:val="19"/>
          <w:szCs w:val="19"/>
        </w:rPr>
        <w:t>WAC</w:t>
      </w:r>
      <w:r>
        <w:rPr>
          <w:rFonts w:ascii="Calibri" w:hAnsi="Calibri" w:cs="Calibri" w:eastAsia="Calibri"/>
          <w:spacing w:val="-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182-­‐531-­‐1436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Applied</w:t>
      </w:r>
      <w:r>
        <w:rPr>
          <w:rFonts w:ascii="Calibri" w:hAnsi="Calibri" w:cs="Calibri" w:eastAsia="Calibri"/>
          <w:spacing w:val="-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behavior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analysis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(ABA)—Services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provided</w:t>
      </w:r>
      <w:r>
        <w:rPr>
          <w:rFonts w:ascii="Calibri" w:hAnsi="Calibri" w:cs="Calibri" w:eastAsia="Calibri"/>
          <w:spacing w:val="-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via</w:t>
      </w:r>
      <w:r>
        <w:rPr>
          <w:rFonts w:ascii="Calibri" w:hAnsi="Calibri" w:cs="Calibri" w:eastAsia="Calibri"/>
          <w:spacing w:val="-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telemedicine</w:t>
      </w:r>
      <w:r>
        <w:rPr>
          <w:rFonts w:ascii="Calibri" w:hAnsi="Calibri" w:cs="Calibri" w:eastAsia="Calibri"/>
          <w:spacing w:val="-3"/>
          <w:sz w:val="19"/>
          <w:szCs w:val="19"/>
        </w:rPr>
        <w:t> </w:t>
      </w:r>
      <w:r>
        <w:rPr>
          <w:rFonts w:ascii="Calibri" w:hAnsi="Calibri" w:cs="Calibri" w:eastAsia="Calibri"/>
          <w:w w:val="75"/>
          <w:sz w:val="19"/>
          <w:szCs w:val="19"/>
        </w:rPr>
        <w:t>-­‐</w:t>
      </w:r>
      <w:r>
        <w:rPr>
          <w:rFonts w:ascii="Calibri" w:hAnsi="Calibri" w:cs="Calibri" w:eastAsia="Calibri"/>
          <w:spacing w:val="7"/>
          <w:w w:val="7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Emergency</w:t>
      </w:r>
      <w:r>
        <w:rPr>
          <w:rFonts w:ascii="Calibri" w:hAnsi="Calibri" w:cs="Calibri" w:eastAsia="Calibri"/>
          <w:spacing w:val="108"/>
          <w:w w:val="103"/>
          <w:sz w:val="19"/>
          <w:szCs w:val="19"/>
        </w:rPr>
        <w:t> </w:t>
      </w:r>
      <w:r>
        <w:rPr>
          <w:rFonts w:ascii="Calibri" w:hAnsi="Calibri" w:cs="Calibri" w:eastAsia="Calibri"/>
          <w:w w:val="95"/>
          <w:sz w:val="19"/>
          <w:szCs w:val="19"/>
        </w:rPr>
        <w:t>Rulemaking;       </w:t>
      </w:r>
      <w:r>
        <w:rPr>
          <w:rFonts w:ascii="Calibri" w:hAnsi="Calibri" w:cs="Calibri" w:eastAsia="Calibri"/>
          <w:spacing w:val="7"/>
          <w:w w:val="95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7"/>
          <w:w w:val="95"/>
          <w:sz w:val="19"/>
          <w:szCs w:val="19"/>
        </w:rPr>
      </w:r>
      <w:hyperlink r:id="rId206">
        <w:r>
          <w:rPr>
            <w:rFonts w:ascii="Calibri" w:hAnsi="Calibri" w:cs="Calibri" w:eastAsia="Calibri"/>
            <w:color w:val="0000FF"/>
            <w:w w:val="95"/>
            <w:sz w:val="19"/>
            <w:szCs w:val="19"/>
            <w:u w:val="single" w:color="0000FF"/>
          </w:rPr>
          <w:t>http://apps.leg.wa.gov/documents/laws/wsr/2014/02/14-­‐</w:t>
        </w:r>
      </w:hyperlink>
      <w:r>
        <w:rPr>
          <w:rFonts w:ascii="Calibri" w:hAnsi="Calibri" w:cs="Calibri" w:eastAsia="Calibri"/>
          <w:color w:val="0000FF"/>
          <w:w w:val="95"/>
          <w:sz w:val="19"/>
          <w:szCs w:val="19"/>
          <w:u w:val="single" w:color="0000FF"/>
        </w:rPr>
        <w:t>02-­‐056.htm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65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4"/>
        </w:rPr>
        <w:t>245</w:t>
      </w:r>
      <w:r>
        <w:rPr>
          <w:rFonts w:ascii="Calibri"/>
          <w:spacing w:val="1"/>
          <w:w w:val="105"/>
          <w:position w:val="10"/>
          <w:sz w:val="14"/>
        </w:rPr>
        <w:t> </w:t>
      </w:r>
      <w:r>
        <w:rPr>
          <w:rFonts w:ascii="Calibri"/>
          <w:w w:val="105"/>
          <w:sz w:val="19"/>
        </w:rPr>
        <w:t>American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Telemedicine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Association,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State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Medicaid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Best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Practice:</w:t>
      </w:r>
      <w:r>
        <w:rPr>
          <w:rFonts w:ascii="Calibri"/>
          <w:spacing w:val="22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Remote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Patient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Monitoring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Home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Video</w:t>
      </w:r>
      <w:r>
        <w:rPr>
          <w:rFonts w:ascii="Calibri"/>
          <w:sz w:val="19"/>
        </w:rPr>
      </w:r>
    </w:p>
    <w:p>
      <w:pPr>
        <w:spacing w:line="253" w:lineRule="auto" w:before="17"/>
        <w:ind w:left="122" w:right="45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90"/>
          <w:sz w:val="19"/>
          <w:szCs w:val="19"/>
        </w:rPr>
        <w:t>Visits.   </w:t>
      </w:r>
      <w:r>
        <w:rPr>
          <w:rFonts w:ascii="Calibri" w:hAnsi="Calibri" w:cs="Calibri" w:eastAsia="Calibri"/>
          <w:spacing w:val="11"/>
          <w:w w:val="90"/>
          <w:sz w:val="19"/>
          <w:szCs w:val="19"/>
        </w:rPr>
        <w:t> </w:t>
      </w:r>
      <w:r>
        <w:rPr>
          <w:rFonts w:ascii="Calibri" w:hAnsi="Calibri" w:cs="Calibri" w:eastAsia="Calibri"/>
          <w:w w:val="90"/>
          <w:sz w:val="19"/>
          <w:szCs w:val="19"/>
        </w:rPr>
        <w:t>July   </w:t>
      </w:r>
      <w:r>
        <w:rPr>
          <w:rFonts w:ascii="Calibri" w:hAnsi="Calibri" w:cs="Calibri" w:eastAsia="Calibri"/>
          <w:spacing w:val="12"/>
          <w:w w:val="90"/>
          <w:sz w:val="19"/>
          <w:szCs w:val="19"/>
        </w:rPr>
        <w:t> </w:t>
      </w:r>
      <w:r>
        <w:rPr>
          <w:rFonts w:ascii="Calibri" w:hAnsi="Calibri" w:cs="Calibri" w:eastAsia="Calibri"/>
          <w:w w:val="90"/>
          <w:sz w:val="19"/>
          <w:szCs w:val="19"/>
        </w:rPr>
        <w:t>2013;   </w:t>
      </w:r>
      <w:r>
        <w:rPr>
          <w:rFonts w:ascii="Calibri" w:hAnsi="Calibri" w:cs="Calibri" w:eastAsia="Calibri"/>
          <w:spacing w:val="12"/>
          <w:w w:val="90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12"/>
          <w:w w:val="90"/>
          <w:sz w:val="19"/>
          <w:szCs w:val="19"/>
        </w:rPr>
      </w:r>
      <w:hyperlink r:id="rId93">
        <w:r>
          <w:rPr>
            <w:rFonts w:ascii="Calibri" w:hAnsi="Calibri" w:cs="Calibri" w:eastAsia="Calibri"/>
            <w:color w:val="0000FF"/>
            <w:w w:val="90"/>
            <w:sz w:val="19"/>
            <w:szCs w:val="19"/>
            <w:u w:val="single" w:color="0000FF"/>
          </w:rPr>
          <w:t>http://www.americantelemed.org/docs/default-­‐</w:t>
        </w:r>
      </w:hyperlink>
      <w:r>
        <w:rPr>
          <w:rFonts w:ascii="Calibri" w:hAnsi="Calibri" w:cs="Calibri" w:eastAsia="Calibri"/>
          <w:color w:val="0000FF"/>
          <w:w w:val="90"/>
          <w:sz w:val="19"/>
          <w:szCs w:val="19"/>
          <w:u w:val="single" w:color="0000FF"/>
        </w:rPr>
        <w:t>source/policy/state-­‐medicaid-­‐best-­‐practice-­‐-­‐-­‐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remote-­‐patient-­‐monitoring-­‐and-­‐home-­‐video-­‐visits.pdf?sfvrsn=6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1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4"/>
          <w:szCs w:val="14"/>
        </w:rPr>
        <w:t>246</w:t>
      </w:r>
      <w:r>
        <w:rPr>
          <w:rFonts w:ascii="Calibri" w:hAnsi="Calibri" w:cs="Calibri" w:eastAsia="Calibri"/>
          <w:spacing w:val="25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z w:val="19"/>
          <w:szCs w:val="19"/>
        </w:rPr>
        <w:t>WA</w:t>
      </w:r>
      <w:r>
        <w:rPr>
          <w:rFonts w:ascii="Calibri" w:hAnsi="Calibri" w:cs="Calibri" w:eastAsia="Calibri"/>
          <w:spacing w:val="1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Health</w:t>
      </w:r>
      <w:r>
        <w:rPr>
          <w:rFonts w:ascii="Calibri" w:hAnsi="Calibri" w:cs="Calibri" w:eastAsia="Calibri"/>
          <w:spacing w:val="1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Care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Authority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Apple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Health,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Medicaid</w:t>
      </w:r>
      <w:r>
        <w:rPr>
          <w:rFonts w:ascii="Calibri" w:hAnsi="Calibri" w:cs="Calibri" w:eastAsia="Calibri"/>
          <w:spacing w:val="1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Provider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Manual,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Physician-­‐Related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Services/Health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53" w:lineRule="auto" w:before="17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sz w:val="19"/>
          <w:szCs w:val="19"/>
        </w:rPr>
        <w:t>care</w:t>
      </w:r>
      <w:r>
        <w:rPr>
          <w:rFonts w:ascii="Calibri" w:hAnsi="Calibri" w:cs="Calibri" w:eastAsia="Calibri"/>
          <w:spacing w:val="2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Professional</w:t>
      </w:r>
      <w:r>
        <w:rPr>
          <w:rFonts w:ascii="Calibri" w:hAnsi="Calibri" w:cs="Calibri" w:eastAsia="Calibri"/>
          <w:spacing w:val="2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Services,</w:t>
      </w:r>
      <w:r>
        <w:rPr>
          <w:rFonts w:ascii="Calibri" w:hAnsi="Calibri" w:cs="Calibri" w:eastAsia="Calibri"/>
          <w:spacing w:val="2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p.</w:t>
      </w:r>
      <w:r>
        <w:rPr>
          <w:rFonts w:ascii="Calibri" w:hAnsi="Calibri" w:cs="Calibri" w:eastAsia="Calibri"/>
          <w:spacing w:val="27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45;</w:t>
      </w:r>
      <w:r>
        <w:rPr>
          <w:rFonts w:ascii="Calibri" w:hAnsi="Calibri" w:cs="Calibri" w:eastAsia="Calibri"/>
          <w:spacing w:val="27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27"/>
          <w:sz w:val="19"/>
          <w:szCs w:val="19"/>
        </w:rPr>
      </w:r>
      <w:hyperlink r:id="rId207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http://www.hca.wa.gov/medicaid/billing/Documents/guides/physician-­‐</w:t>
        </w:r>
        <w:r>
          <w:rPr>
            <w:rFonts w:ascii="Calibri" w:hAnsi="Calibri" w:cs="Calibri" w:eastAsia="Calibri"/>
            <w:color w:val="0000FF"/>
            <w:w w:val="34"/>
            <w:sz w:val="19"/>
            <w:szCs w:val="19"/>
          </w:rPr>
        </w:r>
      </w:hyperlink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w w:val="105"/>
          <w:sz w:val="19"/>
          <w:szCs w:val="19"/>
          <w:u w:val="single" w:color="0000FF"/>
        </w:rPr>
        <w:t>related_services_mpg.pdf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0" w:lineRule="auto" w:before="1"/>
        <w:rPr>
          <w:rFonts w:ascii="Calibri" w:hAnsi="Calibri" w:cs="Calibri" w:eastAsia="Calibri"/>
          <w:sz w:val="12"/>
          <w:szCs w:val="12"/>
        </w:rPr>
      </w:pPr>
    </w:p>
    <w:p>
      <w:pPr>
        <w:spacing w:line="228" w:lineRule="auto" w:before="89"/>
        <w:ind w:left="122" w:right="587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3"/>
          <w:szCs w:val="13"/>
        </w:rPr>
        <w:t>247</w:t>
      </w:r>
      <w:r>
        <w:rPr>
          <w:rFonts w:ascii="Calibri" w:hAnsi="Calibri" w:cs="Calibri" w:eastAsia="Calibri"/>
          <w:spacing w:val="1"/>
          <w:w w:val="105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WA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State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Health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Care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Authority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Apple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Health,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Medicaid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Provider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Manual,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Home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Health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Services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(Acute</w:t>
      </w:r>
      <w:r>
        <w:rPr>
          <w:rFonts w:ascii="Calibri" w:hAnsi="Calibri" w:cs="Calibri" w:eastAsia="Calibri"/>
          <w:spacing w:val="-10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Care</w:t>
      </w:r>
      <w:r>
        <w:rPr>
          <w:rFonts w:ascii="Calibri" w:hAnsi="Calibri" w:cs="Calibri" w:eastAsia="Calibri"/>
          <w:spacing w:val="126"/>
          <w:w w:val="10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Services), </w:t>
      </w:r>
      <w:r>
        <w:rPr>
          <w:rFonts w:ascii="Calibri" w:hAnsi="Calibri" w:cs="Calibri" w:eastAsia="Calibri"/>
          <w:spacing w:val="4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p. </w:t>
      </w:r>
      <w:r>
        <w:rPr>
          <w:rFonts w:ascii="Calibri" w:hAnsi="Calibri" w:cs="Calibri" w:eastAsia="Calibri"/>
          <w:spacing w:val="4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20; </w:t>
      </w:r>
      <w:r>
        <w:rPr>
          <w:rFonts w:ascii="Calibri" w:hAnsi="Calibri" w:cs="Calibri" w:eastAsia="Calibri"/>
          <w:spacing w:val="41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41"/>
          <w:sz w:val="19"/>
          <w:szCs w:val="19"/>
        </w:rPr>
      </w:r>
      <w:hyperlink r:id="rId208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http://www.hca.wa.gov/medicaid/billing/documents/guides/home_health_services_bi.pdf</w:t>
        </w:r>
        <w:r>
          <w:rPr>
            <w:rFonts w:ascii="Calibri" w:hAnsi="Calibri" w:cs="Calibri" w:eastAsia="Calibri"/>
            <w:color w:val="0000FF"/>
            <w:w w:val="103"/>
            <w:sz w:val="19"/>
            <w:szCs w:val="19"/>
          </w:rPr>
        </w:r>
      </w:hyperlink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42"/>
          <w:w w:val="103"/>
          <w:sz w:val="19"/>
          <w:szCs w:val="19"/>
        </w:rPr>
        <w:t>    </w:t>
      </w:r>
      <w:r>
        <w:rPr>
          <w:rFonts w:ascii="Calibri" w:hAnsi="Calibri" w:cs="Calibri" w:eastAsia="Calibri"/>
          <w:w w:val="105"/>
          <w:position w:val="10"/>
          <w:sz w:val="13"/>
          <w:szCs w:val="13"/>
        </w:rPr>
        <w:t>248</w:t>
      </w:r>
      <w:r>
        <w:rPr>
          <w:rFonts w:ascii="Calibri" w:hAnsi="Calibri" w:cs="Calibri" w:eastAsia="Calibri"/>
          <w:spacing w:val="-2"/>
          <w:w w:val="105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WV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Department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of</w:t>
      </w:r>
      <w:r>
        <w:rPr>
          <w:rFonts w:ascii="Calibri" w:hAnsi="Calibri" w:cs="Calibri" w:eastAsia="Calibri"/>
          <w:spacing w:val="-14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Health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and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Human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Services,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Medicaid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Provider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Manual,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Chapter–519.7.5.2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Practitioners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22" w:lineRule="exact" w:before="15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sz w:val="19"/>
        </w:rPr>
        <w:t>Services,  </w:t>
      </w:r>
      <w:r>
        <w:rPr>
          <w:rFonts w:ascii="Calibri"/>
          <w:spacing w:val="18"/>
          <w:sz w:val="19"/>
        </w:rPr>
        <w:t> </w:t>
      </w:r>
      <w:r>
        <w:rPr>
          <w:rFonts w:ascii="Calibri"/>
          <w:sz w:val="19"/>
        </w:rPr>
        <w:t>p.  </w:t>
      </w:r>
      <w:r>
        <w:rPr>
          <w:rFonts w:ascii="Calibri"/>
          <w:spacing w:val="18"/>
          <w:sz w:val="19"/>
        </w:rPr>
        <w:t> </w:t>
      </w:r>
      <w:r>
        <w:rPr>
          <w:rFonts w:ascii="Calibri"/>
          <w:sz w:val="19"/>
        </w:rPr>
        <w:t>25;  </w:t>
      </w:r>
      <w:r>
        <w:rPr>
          <w:rFonts w:ascii="Calibri"/>
          <w:spacing w:val="15"/>
          <w:sz w:val="19"/>
        </w:rPr>
        <w:t> </w:t>
      </w:r>
      <w:r>
        <w:rPr>
          <w:rFonts w:ascii="Calibri"/>
          <w:color w:val="0000FF"/>
          <w:spacing w:val="15"/>
          <w:sz w:val="19"/>
        </w:rPr>
      </w:r>
      <w:hyperlink r:id="rId209">
        <w:r>
          <w:rPr>
            <w:rFonts w:ascii="Calibri"/>
            <w:color w:val="0000FF"/>
            <w:sz w:val="19"/>
            <w:u w:val="single" w:color="0000FF"/>
          </w:rPr>
          <w:t>http://www.dhhr.wv.gov/bms/Documents/manuals_Chapter_519_Practitioners.pdf</w:t>
        </w:r>
        <w:r>
          <w:rPr>
            <w:rFonts w:ascii="Calibri"/>
            <w:color w:val="0000FF"/>
            <w:spacing w:val="1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line="250" w:lineRule="exact" w:before="23"/>
        <w:ind w:left="122" w:right="138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4"/>
          <w:szCs w:val="14"/>
        </w:rPr>
        <w:t>249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WV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Department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of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Health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and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Human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Services,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Medicaid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Provider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Manual,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Chapter–502.13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Behavioral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Health</w:t>
      </w:r>
      <w:r>
        <w:rPr>
          <w:rFonts w:ascii="Calibri" w:hAnsi="Calibri" w:cs="Calibri" w:eastAsia="Calibri"/>
          <w:spacing w:val="114"/>
          <w:w w:val="10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Clinic </w:t>
      </w:r>
      <w:r>
        <w:rPr>
          <w:rFonts w:ascii="Calibri" w:hAnsi="Calibri" w:cs="Calibri" w:eastAsia="Calibri"/>
          <w:spacing w:val="2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Services, </w:t>
      </w:r>
      <w:r>
        <w:rPr>
          <w:rFonts w:ascii="Calibri" w:hAnsi="Calibri" w:cs="Calibri" w:eastAsia="Calibri"/>
          <w:spacing w:val="2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p. </w:t>
      </w:r>
      <w:r>
        <w:rPr>
          <w:rFonts w:ascii="Calibri" w:hAnsi="Calibri" w:cs="Calibri" w:eastAsia="Calibri"/>
          <w:spacing w:val="2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13; </w:t>
      </w:r>
      <w:r>
        <w:rPr>
          <w:rFonts w:ascii="Calibri" w:hAnsi="Calibri" w:cs="Calibri" w:eastAsia="Calibri"/>
          <w:spacing w:val="2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24"/>
          <w:sz w:val="19"/>
          <w:szCs w:val="19"/>
        </w:rPr>
      </w:r>
      <w:hyperlink r:id="rId210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http://www.dhhr.wv.gov/bms/Documents/Chapter502_BHCS.pdf</w:t>
        </w:r>
        <w:r>
          <w:rPr>
            <w:rFonts w:ascii="Calibri" w:hAnsi="Calibri" w:cs="Calibri" w:eastAsia="Calibri"/>
            <w:color w:val="0000FF"/>
            <w:spacing w:val="1"/>
            <w:w w:val="103"/>
            <w:sz w:val="19"/>
            <w:szCs w:val="19"/>
          </w:rPr>
        </w:r>
        <w:r>
          <w:rPr>
            <w:rFonts w:ascii="Calibri" w:hAnsi="Calibri" w:cs="Calibri" w:eastAsia="Calibri"/>
            <w:sz w:val="19"/>
            <w:szCs w:val="19"/>
          </w:rPr>
        </w:r>
      </w:hyperlink>
    </w:p>
    <w:p>
      <w:pPr>
        <w:spacing w:line="250" w:lineRule="exact" w:before="14"/>
        <w:ind w:left="122" w:right="138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4"/>
          <w:szCs w:val="14"/>
        </w:rPr>
        <w:t>250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WV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Department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of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Health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and</w:t>
      </w:r>
      <w:r>
        <w:rPr>
          <w:rFonts w:ascii="Calibri" w:hAnsi="Calibri" w:cs="Calibri" w:eastAsia="Calibri"/>
          <w:spacing w:val="-1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Human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Services,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Medicaid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Provider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Manual,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Chapter–503.13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Behavioral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Health</w:t>
      </w:r>
      <w:r>
        <w:rPr>
          <w:rFonts w:ascii="Calibri" w:hAnsi="Calibri" w:cs="Calibri" w:eastAsia="Calibri"/>
          <w:spacing w:val="114"/>
          <w:w w:val="10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Rehabilitation </w:t>
      </w:r>
      <w:r>
        <w:rPr>
          <w:rFonts w:ascii="Calibri" w:hAnsi="Calibri" w:cs="Calibri" w:eastAsia="Calibri"/>
          <w:spacing w:val="30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Services., </w:t>
      </w:r>
      <w:r>
        <w:rPr>
          <w:rFonts w:ascii="Calibri" w:hAnsi="Calibri" w:cs="Calibri" w:eastAsia="Calibri"/>
          <w:spacing w:val="29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p. </w:t>
      </w:r>
      <w:r>
        <w:rPr>
          <w:rFonts w:ascii="Calibri" w:hAnsi="Calibri" w:cs="Calibri" w:eastAsia="Calibri"/>
          <w:spacing w:val="28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13; </w:t>
      </w:r>
      <w:r>
        <w:rPr>
          <w:rFonts w:ascii="Calibri" w:hAnsi="Calibri" w:cs="Calibri" w:eastAsia="Calibri"/>
          <w:spacing w:val="28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28"/>
          <w:sz w:val="19"/>
          <w:szCs w:val="19"/>
        </w:rPr>
      </w:r>
      <w:hyperlink r:id="rId211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http://www.dhhr.wv.gov/bms/Documents/Chapter503_BHRS.pdf</w:t>
        </w:r>
        <w:r>
          <w:rPr>
            <w:rFonts w:ascii="Calibri" w:hAnsi="Calibri" w:cs="Calibri" w:eastAsia="Calibri"/>
            <w:color w:val="0000FF"/>
            <w:spacing w:val="1"/>
            <w:w w:val="103"/>
            <w:sz w:val="19"/>
            <w:szCs w:val="19"/>
          </w:rPr>
        </w:r>
        <w:r>
          <w:rPr>
            <w:rFonts w:ascii="Calibri" w:hAnsi="Calibri" w:cs="Calibri" w:eastAsia="Calibri"/>
            <w:sz w:val="19"/>
            <w:szCs w:val="19"/>
          </w:rPr>
        </w:r>
      </w:hyperlink>
    </w:p>
    <w:p>
      <w:pPr>
        <w:spacing w:line="265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w w:val="105"/>
          <w:position w:val="10"/>
          <w:sz w:val="14"/>
          <w:szCs w:val="14"/>
        </w:rPr>
        <w:t>251</w:t>
      </w:r>
      <w:r>
        <w:rPr>
          <w:rFonts w:ascii="Calibri" w:hAnsi="Calibri" w:cs="Calibri" w:eastAsia="Calibri"/>
          <w:spacing w:val="-1"/>
          <w:w w:val="105"/>
          <w:position w:val="10"/>
          <w:sz w:val="14"/>
          <w:szCs w:val="14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WV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Department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of</w:t>
      </w:r>
      <w:r>
        <w:rPr>
          <w:rFonts w:ascii="Calibri" w:hAnsi="Calibri" w:cs="Calibri" w:eastAsia="Calibri"/>
          <w:spacing w:val="-14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Health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and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Human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Services,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Medicaid</w:t>
      </w:r>
      <w:r>
        <w:rPr>
          <w:rFonts w:ascii="Calibri" w:hAnsi="Calibri" w:cs="Calibri" w:eastAsia="Calibri"/>
          <w:spacing w:val="-1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Provider</w:t>
      </w:r>
      <w:r>
        <w:rPr>
          <w:rFonts w:ascii="Calibri" w:hAnsi="Calibri" w:cs="Calibri" w:eastAsia="Calibri"/>
          <w:spacing w:val="-14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Manual,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Chapter–527.30.5.1.4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w w:val="105"/>
          <w:sz w:val="19"/>
          <w:szCs w:val="19"/>
        </w:rPr>
        <w:t>Mountain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48" w:lineRule="auto" w:before="17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sz w:val="19"/>
        </w:rPr>
        <w:t>Health</w:t>
      </w:r>
      <w:r>
        <w:rPr>
          <w:rFonts w:ascii="Calibri"/>
          <w:spacing w:val="-9"/>
          <w:w w:val="105"/>
          <w:sz w:val="19"/>
        </w:rPr>
        <w:t> </w:t>
      </w:r>
      <w:r>
        <w:rPr>
          <w:rFonts w:ascii="Calibri"/>
          <w:w w:val="105"/>
          <w:sz w:val="19"/>
        </w:rPr>
        <w:t>Choices,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p.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40;</w:t>
      </w:r>
      <w:r>
        <w:rPr>
          <w:rFonts w:ascii="Calibri"/>
          <w:w w:val="103"/>
          <w:sz w:val="19"/>
        </w:rPr>
        <w:t> </w:t>
      </w:r>
      <w:r>
        <w:rPr>
          <w:rFonts w:ascii="Calibri"/>
          <w:color w:val="0000FF"/>
          <w:w w:val="103"/>
          <w:sz w:val="19"/>
        </w:rPr>
      </w:r>
      <w:r>
        <w:rPr>
          <w:rFonts w:ascii="Calibri"/>
          <w:color w:val="0000FF"/>
          <w:w w:val="103"/>
          <w:sz w:val="19"/>
        </w:rPr>
        <w:t> </w:t>
      </w:r>
      <w:hyperlink r:id="rId212">
        <w:r>
          <w:rPr>
            <w:rFonts w:ascii="Calibri"/>
            <w:color w:val="0000FF"/>
            <w:sz w:val="19"/>
            <w:u w:val="single" w:color="0000FF"/>
          </w:rPr>
          <w:t>http://</w:t>
        </w:r>
        <w:r>
          <w:rPr>
            <w:rFonts w:ascii="Calibri"/>
            <w:color w:val="0000FF"/>
            <w:spacing w:val="1"/>
            <w:sz w:val="19"/>
            <w:u w:val="single" w:color="0000FF"/>
          </w:rPr>
          <w:t>www</w:t>
        </w:r>
        <w:r>
          <w:rPr>
            <w:rFonts w:ascii="Calibri"/>
            <w:color w:val="0000FF"/>
            <w:sz w:val="19"/>
            <w:u w:val="single" w:color="0000FF"/>
          </w:rPr>
          <w:t>.dhhr.</w:t>
        </w:r>
        <w:r>
          <w:rPr>
            <w:rFonts w:ascii="Calibri"/>
            <w:color w:val="0000FF"/>
            <w:spacing w:val="1"/>
            <w:sz w:val="19"/>
            <w:u w:val="single" w:color="0000FF"/>
          </w:rPr>
          <w:t>w</w:t>
        </w:r>
        <w:r>
          <w:rPr>
            <w:rFonts w:ascii="Calibri"/>
            <w:color w:val="0000FF"/>
            <w:sz w:val="19"/>
            <w:u w:val="single" w:color="0000FF"/>
          </w:rPr>
          <w:t>v.gov/b</w:t>
        </w:r>
        <w:r>
          <w:rPr>
            <w:rFonts w:ascii="Calibri"/>
            <w:color w:val="0000FF"/>
            <w:spacing w:val="1"/>
            <w:sz w:val="19"/>
            <w:u w:val="single" w:color="0000FF"/>
          </w:rPr>
          <w:t>m</w:t>
        </w:r>
        <w:r>
          <w:rPr>
            <w:rFonts w:ascii="Calibri"/>
            <w:color w:val="0000FF"/>
            <w:sz w:val="19"/>
            <w:u w:val="single" w:color="0000FF"/>
          </w:rPr>
          <w:t>s/Docu</w:t>
        </w:r>
        <w:r>
          <w:rPr>
            <w:rFonts w:ascii="Calibri"/>
            <w:color w:val="0000FF"/>
            <w:spacing w:val="1"/>
            <w:sz w:val="19"/>
            <w:u w:val="single" w:color="0000FF"/>
          </w:rPr>
          <w:t>m</w:t>
        </w:r>
        <w:r>
          <w:rPr>
            <w:rFonts w:ascii="Calibri"/>
            <w:color w:val="0000FF"/>
            <w:sz w:val="19"/>
            <w:u w:val="single" w:color="0000FF"/>
          </w:rPr>
          <w:t>ents/b</w:t>
        </w:r>
        <w:r>
          <w:rPr>
            <w:rFonts w:ascii="Calibri"/>
            <w:color w:val="0000FF"/>
            <w:spacing w:val="1"/>
            <w:sz w:val="19"/>
            <w:u w:val="single" w:color="0000FF"/>
          </w:rPr>
          <w:t>m</w:t>
        </w:r>
        <w:r>
          <w:rPr>
            <w:rFonts w:ascii="Calibri"/>
            <w:color w:val="0000FF"/>
            <w:sz w:val="19"/>
            <w:u w:val="single" w:color="0000FF"/>
          </w:rPr>
          <w:t>s_</w:t>
        </w:r>
        <w:r>
          <w:rPr>
            <w:rFonts w:ascii="Calibri"/>
            <w:color w:val="0000FF"/>
            <w:spacing w:val="1"/>
            <w:sz w:val="19"/>
            <w:u w:val="single" w:color="0000FF"/>
          </w:rPr>
          <w:t>m</w:t>
        </w:r>
        <w:r>
          <w:rPr>
            <w:rFonts w:ascii="Calibri"/>
            <w:color w:val="0000FF"/>
            <w:sz w:val="19"/>
            <w:u w:val="single" w:color="0000FF"/>
          </w:rPr>
          <w:t>anuals_Chapter_527</w:t>
        </w:r>
        <w:r>
          <w:rPr>
            <w:rFonts w:ascii="Calibri"/>
            <w:color w:val="0000FF"/>
            <w:spacing w:val="1"/>
            <w:sz w:val="19"/>
            <w:u w:val="single" w:color="0000FF"/>
          </w:rPr>
          <w:t>M</w:t>
        </w:r>
        <w:r>
          <w:rPr>
            <w:rFonts w:ascii="Calibri"/>
            <w:color w:val="0000FF"/>
            <w:sz w:val="19"/>
            <w:u w:val="single" w:color="0000FF"/>
          </w:rPr>
          <w:t>ountainHealthChoices.pdf</w:t>
        </w:r>
        <w:r>
          <w:rPr>
            <w:rFonts w:ascii="Calibri"/>
            <w:color w:val="0000FF"/>
            <w:spacing w:val="1"/>
            <w:w w:val="103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after="0" w:line="248" w:lineRule="auto"/>
        <w:jc w:val="left"/>
        <w:rPr>
          <w:rFonts w:ascii="Calibri" w:hAnsi="Calibri" w:cs="Calibri" w:eastAsia="Calibri"/>
          <w:sz w:val="19"/>
          <w:szCs w:val="19"/>
        </w:rPr>
        <w:sectPr>
          <w:pgSz w:w="12240" w:h="15840"/>
          <w:pgMar w:header="760" w:footer="1454" w:top="1680" w:bottom="1640" w:left="1320" w:right="1320"/>
        </w:sectPr>
      </w:pPr>
    </w:p>
    <w:p>
      <w:pPr>
        <w:spacing w:line="251" w:lineRule="auto" w:before="63"/>
        <w:ind w:left="122" w:right="1499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252</w:t>
      </w:r>
      <w:r>
        <w:rPr>
          <w:rFonts w:ascii="Calibri" w:hAnsi="Calibri" w:cs="Calibri" w:eastAsia="Calibri"/>
          <w:spacing w:val="12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West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Virginia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Health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Home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State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Plan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Amendment;</w:t>
      </w:r>
      <w:r>
        <w:rPr>
          <w:rFonts w:ascii="Calibri" w:hAnsi="Calibri" w:cs="Calibri" w:eastAsia="Calibri"/>
          <w:spacing w:val="2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spacing w:val="2"/>
          <w:sz w:val="19"/>
          <w:szCs w:val="19"/>
        </w:rPr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https://</w:t>
      </w:r>
      <w:hyperlink r:id="rId78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www.medicaid.gov/state-­‐</w:t>
        </w:r>
      </w:hyperlink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resource-­‐</w:t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</w:r>
      <w:r>
        <w:rPr>
          <w:rFonts w:ascii="Calibri" w:hAnsi="Calibri" w:cs="Calibri" w:eastAsia="Calibri"/>
          <w:color w:val="0000FF"/>
          <w:w w:val="34"/>
          <w:sz w:val="19"/>
          <w:szCs w:val="19"/>
        </w:rPr>
        <w:t> 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  <w:t>  </w:t>
      </w:r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center/medicaid-­‐state-­‐plan-­‐amendments/downloads/wv/wv-­‐14-­‐0009.pdf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34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position w:val="10"/>
          <w:sz w:val="13"/>
        </w:rPr>
        <w:t>253 </w:t>
      </w:r>
      <w:r>
        <w:rPr>
          <w:rFonts w:ascii="Calibri"/>
          <w:spacing w:val="1"/>
          <w:w w:val="105"/>
          <w:sz w:val="19"/>
        </w:rPr>
        <w:t>WI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spacing w:val="1"/>
          <w:w w:val="105"/>
          <w:sz w:val="19"/>
        </w:rPr>
        <w:t>Forward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Health,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BadgerCare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Plus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Medicaid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Provider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Manual,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Topic</w:t>
      </w:r>
      <w:r>
        <w:rPr>
          <w:rFonts w:ascii="Calibri"/>
          <w:spacing w:val="-11"/>
          <w:w w:val="105"/>
          <w:sz w:val="19"/>
        </w:rPr>
        <w:t> </w:t>
      </w:r>
      <w:r>
        <w:rPr>
          <w:rFonts w:ascii="Calibri"/>
          <w:w w:val="105"/>
          <w:sz w:val="19"/>
        </w:rPr>
        <w:t>#510,</w:t>
      </w:r>
      <w:r>
        <w:rPr>
          <w:rFonts w:ascii="Calibri"/>
          <w:sz w:val="19"/>
        </w:rPr>
      </w:r>
    </w:p>
    <w:p>
      <w:pPr>
        <w:spacing w:line="253" w:lineRule="auto" w:before="8"/>
        <w:ind w:left="122" w:right="431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color w:val="0000FF"/>
          <w:w w:val="103"/>
          <w:sz w:val="19"/>
        </w:rPr>
      </w:r>
      <w:r>
        <w:rPr>
          <w:rFonts w:ascii="Calibri"/>
          <w:color w:val="0000FF"/>
          <w:sz w:val="19"/>
          <w:u w:val="single" w:color="0000FF"/>
        </w:rPr>
        <w:t>https://</w:t>
      </w:r>
      <w:hyperlink r:id="rId213">
        <w:r>
          <w:rPr>
            <w:rFonts w:ascii="Calibri"/>
            <w:color w:val="0000FF"/>
            <w:sz w:val="19"/>
            <w:u w:val="single" w:color="0000FF"/>
          </w:rPr>
          <w:t>www.forwardhealth.wi.gov/WIPortal/Online%20Handbooks/Print/tabid/154/Default.aspx?ia=1&amp;p=1&amp;sa=5</w:t>
        </w:r>
        <w:r>
          <w:rPr>
            <w:rFonts w:ascii="Calibri"/>
            <w:color w:val="0000FF"/>
            <w:w w:val="103"/>
            <w:sz w:val="19"/>
          </w:rPr>
        </w:r>
      </w:hyperlink>
      <w:r>
        <w:rPr>
          <w:rFonts w:ascii="Calibri"/>
          <w:color w:val="0000FF"/>
          <w:spacing w:val="190"/>
          <w:w w:val="103"/>
          <w:sz w:val="19"/>
        </w:rPr>
        <w:t> </w:t>
      </w:r>
      <w:r>
        <w:rPr>
          <w:rFonts w:ascii="Calibri"/>
          <w:color w:val="0000FF"/>
          <w:spacing w:val="1"/>
          <w:w w:val="105"/>
          <w:sz w:val="19"/>
          <w:u w:val="single" w:color="0000FF"/>
        </w:rPr>
        <w:t>0</w:t>
      </w:r>
      <w:r>
        <w:rPr>
          <w:rFonts w:ascii="Calibri"/>
          <w:color w:val="0000FF"/>
          <w:spacing w:val="2"/>
          <w:w w:val="105"/>
          <w:sz w:val="19"/>
          <w:u w:val="single" w:color="0000FF"/>
        </w:rPr>
        <w:t>&amp;</w:t>
      </w:r>
      <w:r>
        <w:rPr>
          <w:rFonts w:ascii="Calibri"/>
          <w:color w:val="0000FF"/>
          <w:spacing w:val="1"/>
          <w:w w:val="105"/>
          <w:sz w:val="19"/>
          <w:u w:val="single" w:color="0000FF"/>
        </w:rPr>
        <w:t>s=2</w:t>
      </w:r>
      <w:r>
        <w:rPr>
          <w:rFonts w:ascii="Calibri"/>
          <w:color w:val="0000FF"/>
          <w:spacing w:val="2"/>
          <w:w w:val="105"/>
          <w:sz w:val="19"/>
          <w:u w:val="single" w:color="0000FF"/>
        </w:rPr>
        <w:t>&amp;</w:t>
      </w:r>
      <w:r>
        <w:rPr>
          <w:rFonts w:ascii="Calibri"/>
          <w:color w:val="0000FF"/>
          <w:spacing w:val="1"/>
          <w:w w:val="105"/>
          <w:sz w:val="19"/>
          <w:u w:val="single" w:color="0000FF"/>
        </w:rPr>
        <w:t>c=61</w:t>
      </w:r>
      <w:r>
        <w:rPr>
          <w:rFonts w:ascii="Calibri"/>
          <w:color w:val="0000FF"/>
          <w:spacing w:val="2"/>
          <w:w w:val="105"/>
          <w:sz w:val="19"/>
          <w:u w:val="single" w:color="0000FF"/>
        </w:rPr>
        <w:t>&amp;</w:t>
      </w:r>
      <w:r>
        <w:rPr>
          <w:rFonts w:ascii="Calibri"/>
          <w:color w:val="0000FF"/>
          <w:spacing w:val="1"/>
          <w:w w:val="105"/>
          <w:sz w:val="19"/>
          <w:u w:val="single" w:color="0000FF"/>
        </w:rPr>
        <w:t>nt=Te</w:t>
      </w:r>
      <w:r>
        <w:rPr>
          <w:rFonts w:ascii="Calibri"/>
          <w:color w:val="0000FF"/>
          <w:w w:val="105"/>
          <w:sz w:val="19"/>
          <w:u w:val="single" w:color="0000FF"/>
        </w:rPr>
        <w:t>l</w:t>
      </w:r>
      <w:r>
        <w:rPr>
          <w:rFonts w:ascii="Calibri"/>
          <w:color w:val="0000FF"/>
          <w:spacing w:val="1"/>
          <w:w w:val="105"/>
          <w:sz w:val="19"/>
          <w:u w:val="single" w:color="0000FF"/>
        </w:rPr>
        <w:t>e</w:t>
      </w:r>
      <w:r>
        <w:rPr>
          <w:rFonts w:ascii="Calibri"/>
          <w:color w:val="0000FF"/>
          <w:spacing w:val="2"/>
          <w:w w:val="105"/>
          <w:sz w:val="19"/>
          <w:u w:val="single" w:color="0000FF"/>
        </w:rPr>
        <w:t>m</w:t>
      </w:r>
      <w:r>
        <w:rPr>
          <w:rFonts w:ascii="Calibri"/>
          <w:color w:val="0000FF"/>
          <w:spacing w:val="1"/>
          <w:w w:val="105"/>
          <w:sz w:val="19"/>
          <w:u w:val="single" w:color="0000FF"/>
        </w:rPr>
        <w:t>ed</w:t>
      </w:r>
      <w:r>
        <w:rPr>
          <w:rFonts w:ascii="Calibri"/>
          <w:color w:val="0000FF"/>
          <w:w w:val="105"/>
          <w:sz w:val="19"/>
          <w:u w:val="single" w:color="0000FF"/>
        </w:rPr>
        <w:t>i</w:t>
      </w:r>
      <w:r>
        <w:rPr>
          <w:rFonts w:ascii="Calibri"/>
          <w:color w:val="0000FF"/>
          <w:spacing w:val="1"/>
          <w:w w:val="105"/>
          <w:sz w:val="19"/>
          <w:u w:val="single" w:color="0000FF"/>
        </w:rPr>
        <w:t>c</w:t>
      </w:r>
      <w:r>
        <w:rPr>
          <w:rFonts w:ascii="Calibri"/>
          <w:color w:val="0000FF"/>
          <w:w w:val="105"/>
          <w:sz w:val="19"/>
          <w:u w:val="single" w:color="0000FF"/>
        </w:rPr>
        <w:t>i</w:t>
      </w:r>
      <w:r>
        <w:rPr>
          <w:rFonts w:ascii="Calibri"/>
          <w:color w:val="0000FF"/>
          <w:spacing w:val="1"/>
          <w:w w:val="105"/>
          <w:sz w:val="19"/>
          <w:u w:val="single" w:color="0000FF"/>
        </w:rPr>
        <w:t>n</w:t>
      </w:r>
      <w:r>
        <w:rPr>
          <w:rFonts w:ascii="Calibri"/>
          <w:color w:val="0000FF"/>
          <w:w w:val="105"/>
          <w:sz w:val="19"/>
          <w:u w:val="single" w:color="0000FF"/>
        </w:rPr>
        <w:t>e</w:t>
      </w:r>
      <w:r>
        <w:rPr>
          <w:rFonts w:ascii="Calibri"/>
          <w:color w:val="0000FF"/>
          <w:w w:val="103"/>
          <w:sz w:val="19"/>
        </w:rPr>
      </w:r>
      <w:r>
        <w:rPr>
          <w:rFonts w:ascii="Calibri"/>
          <w:sz w:val="19"/>
        </w:rPr>
      </w:r>
    </w:p>
    <w:p>
      <w:pPr>
        <w:spacing w:line="232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position w:val="10"/>
          <w:sz w:val="13"/>
          <w:szCs w:val="13"/>
        </w:rPr>
        <w:t>254</w:t>
      </w:r>
      <w:r>
        <w:rPr>
          <w:rFonts w:ascii="Calibri" w:hAnsi="Calibri" w:cs="Calibri" w:eastAsia="Calibri"/>
          <w:spacing w:val="21"/>
          <w:position w:val="10"/>
          <w:sz w:val="13"/>
          <w:szCs w:val="13"/>
        </w:rPr>
        <w:t> </w:t>
      </w:r>
      <w:r>
        <w:rPr>
          <w:rFonts w:ascii="Calibri" w:hAnsi="Calibri" w:cs="Calibri" w:eastAsia="Calibri"/>
          <w:sz w:val="19"/>
          <w:szCs w:val="19"/>
        </w:rPr>
        <w:t>WY</w:t>
      </w:r>
      <w:r>
        <w:rPr>
          <w:rFonts w:ascii="Calibri" w:hAnsi="Calibri" w:cs="Calibri" w:eastAsia="Calibri"/>
          <w:spacing w:val="1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Equality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Care,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Medicaid</w:t>
      </w:r>
      <w:r>
        <w:rPr>
          <w:rFonts w:ascii="Calibri" w:hAnsi="Calibri" w:cs="Calibri" w:eastAsia="Calibri"/>
          <w:spacing w:val="1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Provider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Manual,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Chapter–6.24</w:t>
      </w:r>
      <w:r>
        <w:rPr>
          <w:rFonts w:ascii="Calibri" w:hAnsi="Calibri" w:cs="Calibri" w:eastAsia="Calibri"/>
          <w:spacing w:val="1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General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Provider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Information,</w:t>
      </w:r>
      <w:r>
        <w:rPr>
          <w:rFonts w:ascii="Calibri" w:hAnsi="Calibri" w:cs="Calibri" w:eastAsia="Calibri"/>
          <w:spacing w:val="11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p.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6-­‐62;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17" w:lineRule="exact" w:before="13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hyperlink r:id="rId214">
        <w:r>
          <w:rPr>
            <w:rFonts w:ascii="Calibri" w:hAnsi="Calibri" w:cs="Calibri" w:eastAsia="Calibri"/>
            <w:color w:val="0000FF"/>
            <w:sz w:val="19"/>
            <w:szCs w:val="19"/>
            <w:u w:val="single" w:color="0000FF"/>
          </w:rPr>
          <w:t>http://wyequalitycare.acs-­‐</w:t>
        </w:r>
      </w:hyperlink>
      <w:r>
        <w:rPr>
          <w:rFonts w:ascii="Calibri" w:hAnsi="Calibri" w:cs="Calibri" w:eastAsia="Calibri"/>
          <w:color w:val="0000FF"/>
          <w:sz w:val="19"/>
          <w:szCs w:val="19"/>
          <w:u w:val="single" w:color="0000FF"/>
        </w:rPr>
        <w:t>inc.com/manuals/Manual_CMS%201500.pdf</w:t>
      </w:r>
      <w:r>
        <w:rPr>
          <w:rFonts w:ascii="Calibri" w:hAnsi="Calibri" w:cs="Calibri" w:eastAsia="Calibri"/>
          <w:color w:val="0000FF"/>
          <w:w w:val="103"/>
          <w:sz w:val="19"/>
          <w:szCs w:val="19"/>
        </w:rPr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260" w:lineRule="exact" w:before="0"/>
        <w:ind w:left="12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position w:val="10"/>
          <w:sz w:val="13"/>
        </w:rPr>
        <w:t>255 </w:t>
      </w:r>
      <w:r>
        <w:rPr>
          <w:rFonts w:ascii="Calibri"/>
          <w:spacing w:val="19"/>
          <w:position w:val="10"/>
          <w:sz w:val="13"/>
        </w:rPr>
        <w:t> </w:t>
      </w:r>
      <w:r>
        <w:rPr>
          <w:rFonts w:ascii="Calibri"/>
          <w:sz w:val="19"/>
        </w:rPr>
        <w:t>Wyoming</w:t>
      </w:r>
      <w:r>
        <w:rPr>
          <w:rFonts w:ascii="Calibri"/>
          <w:spacing w:val="41"/>
          <w:sz w:val="19"/>
        </w:rPr>
        <w:t> </w:t>
      </w:r>
      <w:r>
        <w:rPr>
          <w:rFonts w:ascii="Calibri"/>
          <w:sz w:val="19"/>
        </w:rPr>
        <w:t>Telehealth </w:t>
      </w:r>
      <w:r>
        <w:rPr>
          <w:rFonts w:ascii="Calibri"/>
          <w:spacing w:val="1"/>
          <w:sz w:val="19"/>
        </w:rPr>
        <w:t> </w:t>
      </w:r>
      <w:r>
        <w:rPr>
          <w:rFonts w:ascii="Calibri"/>
          <w:sz w:val="19"/>
        </w:rPr>
        <w:t>Consortium;</w:t>
      </w:r>
      <w:r>
        <w:rPr>
          <w:rFonts w:ascii="Calibri"/>
          <w:spacing w:val="41"/>
          <w:sz w:val="19"/>
        </w:rPr>
        <w:t> </w:t>
      </w:r>
      <w:r>
        <w:rPr>
          <w:rFonts w:ascii="Calibri"/>
          <w:color w:val="0000FF"/>
          <w:spacing w:val="41"/>
          <w:sz w:val="19"/>
        </w:rPr>
      </w:r>
      <w:hyperlink r:id="rId215">
        <w:r>
          <w:rPr>
            <w:rFonts w:ascii="Calibri"/>
            <w:color w:val="0000FF"/>
            <w:sz w:val="19"/>
            <w:u w:val="single" w:color="0000FF"/>
          </w:rPr>
          <w:t>http://wyomingtelehealth.org/</w:t>
        </w:r>
        <w:r>
          <w:rPr>
            <w:rFonts w:ascii="Calibri"/>
            <w:color w:val="0000FF"/>
            <w:w w:val="103"/>
            <w:sz w:val="19"/>
          </w:rPr>
        </w:r>
        <w:r>
          <w:rPr>
            <w:rFonts w:ascii="Calibri"/>
            <w:sz w:val="19"/>
          </w:rPr>
        </w:r>
      </w:hyperlink>
    </w:p>
    <w:sectPr>
      <w:pgSz w:w="12240" w:h="15840"/>
      <w:pgMar w:header="760" w:footer="1454" w:top="1680" w:bottom="1640" w:left="132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Arial Unicode MS">
    <w:altName w:val="Arial Unicode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93.800018pt;margin-top:737.880005pt;width:216pt;height:.1pt;mso-position-horizontal-relative:page;mso-position-vertical-relative:page;z-index:-416416" coordorigin="3876,14758" coordsize="4320,2">
          <v:shape style="position:absolute;left:3876;top:14758;width:4320;height:2" coordorigin="3876,14758" coordsize="4320,0" path="m3876,14758l8196,14758e" filled="false" stroked="true" strokeweight=".96pt" strokecolor="#878787">
            <v:path arrowok="t"/>
          </v:shape>
          <w10:wrap type="none"/>
        </v:group>
      </w:pict>
    </w:r>
    <w:r>
      <w:rPr/>
      <w:pict>
        <v:shape style="position:absolute;margin-left:220.121796pt;margin-top:745.52478pt;width:171.9pt;height:11.85pt;mso-position-horizontal-relative:page;mso-position-vertical-relative:page;z-index:-41639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9"/>
                    <w:szCs w:val="19"/>
                  </w:rPr>
                </w:pPr>
                <w:r>
                  <w:rPr>
                    <w:rFonts w:ascii="Calibri"/>
                    <w:b/>
                    <w:w w:val="105"/>
                    <w:sz w:val="19"/>
                  </w:rPr>
                  <w:t>American</w:t>
                </w:r>
                <w:r>
                  <w:rPr>
                    <w:rFonts w:ascii="Calibri"/>
                    <w:b/>
                    <w:spacing w:val="-20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Telemedicine</w:t>
                </w:r>
                <w:r>
                  <w:rPr>
                    <w:rFonts w:ascii="Calibri"/>
                    <w:b/>
                    <w:spacing w:val="-20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Association</w:t>
                </w:r>
                <w:r>
                  <w:rPr>
                    <w:rFonts w:ascii="Calibri"/>
                    <w:b/>
                    <w:spacing w:val="-1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color w:val="EE5D1B"/>
                    <w:w w:val="105"/>
                    <w:sz w:val="19"/>
                  </w:rPr>
                  <w:t>2016</w:t>
                </w:r>
                <w:r>
                  <w:rPr>
                    <w:rFonts w:ascii="Calibri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97.640015pt;margin-top:740.76001pt;width:216pt;height:.1pt;mso-position-horizontal-relative:page;mso-position-vertical-relative:page;z-index:-415936" coordorigin="3953,14815" coordsize="4320,2">
          <v:shape style="position:absolute;left:3953;top:14815;width:4320;height:2" coordorigin="3953,14815" coordsize="4320,0" path="m3953,14815l8273,14815e" filled="false" stroked="true" strokeweight=".96pt" strokecolor="#878787">
            <v:path arrowok="t"/>
          </v:shape>
          <w10:wrap type="none"/>
        </v:group>
      </w:pict>
    </w:r>
    <w:r>
      <w:rPr/>
      <w:pict>
        <v:shape style="position:absolute;margin-left:193.071503pt;margin-top:747.415955pt;width:227.1pt;height:12.8pt;mso-position-horizontal-relative:page;mso-position-vertical-relative:page;z-index:-41591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b/>
                    <w:w w:val="105"/>
                    <w:sz w:val="19"/>
                  </w:rPr>
                  <w:t>American</w:t>
                </w:r>
                <w:r>
                  <w:rPr>
                    <w:rFonts w:ascii="Calibri"/>
                    <w:b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Telemedicine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Association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color w:val="EE5D1B"/>
                    <w:w w:val="105"/>
                    <w:sz w:val="19"/>
                  </w:rPr>
                  <w:t>2016</w:t>
                </w:r>
                <w:r>
                  <w:rPr>
                    <w:rFonts w:ascii="Calibri"/>
                    <w:b/>
                    <w:color w:val="EE5D1B"/>
                    <w:spacing w:val="2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w w:val="105"/>
                    <w:sz w:val="19"/>
                  </w:rPr>
                  <w:t>| </w:t>
                </w:r>
                <w:r>
                  <w:rPr>
                    <w:rFonts w:ascii="Calibri"/>
                    <w:spacing w:val="23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spacing w:val="1"/>
                    <w:w w:val="105"/>
                    <w:sz w:val="21"/>
                  </w:rPr>
                  <w:t>Page.</w:t>
                </w:r>
                <w:r>
                  <w:rPr>
                    <w:rFonts w:ascii="Calibri"/>
                    <w:spacing w:val="-9"/>
                    <w:w w:val="105"/>
                    <w:sz w:val="2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2"/>
                    <w:w w:val="102"/>
                    <w:sz w:val="21"/>
                  </w:rPr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97.640015pt;margin-top:740.76001pt;width:216pt;height:.1pt;mso-position-horizontal-relative:page;mso-position-vertical-relative:page;z-index:-415888" coordorigin="3953,14815" coordsize="4320,2">
          <v:shape style="position:absolute;left:3953;top:14815;width:4320;height:2" coordorigin="3953,14815" coordsize="4320,0" path="m3953,14815l8273,14815e" filled="false" stroked="true" strokeweight=".96pt" strokecolor="#878787">
            <v:path arrowok="t"/>
          </v:shape>
          <w10:wrap type="none"/>
        </v:group>
      </w:pict>
    </w:r>
    <w:r>
      <w:rPr/>
      <w:pict>
        <v:shape style="position:absolute;margin-left:193.071503pt;margin-top:747.415955pt;width:226.1pt;height:12.8pt;mso-position-horizontal-relative:page;mso-position-vertical-relative:page;z-index:-41586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b/>
                    <w:w w:val="105"/>
                    <w:sz w:val="19"/>
                  </w:rPr>
                  <w:t>American</w:t>
                </w:r>
                <w:r>
                  <w:rPr>
                    <w:rFonts w:ascii="Calibri"/>
                    <w:b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Telemedicine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Association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color w:val="EE5D1B"/>
                    <w:w w:val="105"/>
                    <w:sz w:val="19"/>
                  </w:rPr>
                  <w:t>2016</w:t>
                </w:r>
                <w:r>
                  <w:rPr>
                    <w:rFonts w:ascii="Calibri"/>
                    <w:b/>
                    <w:color w:val="EE5D1B"/>
                    <w:spacing w:val="2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w w:val="105"/>
                    <w:sz w:val="19"/>
                  </w:rPr>
                  <w:t>| </w:t>
                </w:r>
                <w:r>
                  <w:rPr>
                    <w:rFonts w:ascii="Calibri"/>
                    <w:spacing w:val="23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spacing w:val="1"/>
                    <w:w w:val="105"/>
                    <w:sz w:val="21"/>
                  </w:rPr>
                  <w:t>Page.</w:t>
                </w:r>
                <w:r>
                  <w:rPr>
                    <w:rFonts w:ascii="Calibri"/>
                    <w:spacing w:val="-9"/>
                    <w:w w:val="105"/>
                    <w:sz w:val="21"/>
                  </w:rPr>
                  <w:t> </w:t>
                </w:r>
                <w:r>
                  <w:rPr>
                    <w:rFonts w:ascii="Calibri"/>
                    <w:spacing w:val="2"/>
                    <w:w w:val="105"/>
                    <w:sz w:val="21"/>
                  </w:rPr>
                  <w:t>50</w:t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97.640015pt;margin-top:740.76001pt;width:216pt;height:.1pt;mso-position-horizontal-relative:page;mso-position-vertical-relative:page;z-index:-415840" coordorigin="3953,14815" coordsize="4320,2">
          <v:shape style="position:absolute;left:3953;top:14815;width:4320;height:2" coordorigin="3953,14815" coordsize="4320,0" path="m3953,14815l8273,14815e" filled="false" stroked="true" strokeweight=".96pt" strokecolor="#878787">
            <v:path arrowok="t"/>
          </v:shape>
          <w10:wrap type="none"/>
        </v:group>
      </w:pict>
    </w:r>
    <w:r>
      <w:rPr/>
      <w:pict>
        <v:shape style="position:absolute;margin-left:193.071503pt;margin-top:747.415955pt;width:227.1pt;height:12.8pt;mso-position-horizontal-relative:page;mso-position-vertical-relative:page;z-index:-41581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b/>
                    <w:w w:val="105"/>
                    <w:sz w:val="19"/>
                  </w:rPr>
                  <w:t>American</w:t>
                </w:r>
                <w:r>
                  <w:rPr>
                    <w:rFonts w:ascii="Calibri"/>
                    <w:b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Telemedicine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Association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color w:val="EE5D1B"/>
                    <w:w w:val="105"/>
                    <w:sz w:val="19"/>
                  </w:rPr>
                  <w:t>2016</w:t>
                </w:r>
                <w:r>
                  <w:rPr>
                    <w:rFonts w:ascii="Calibri"/>
                    <w:b/>
                    <w:color w:val="EE5D1B"/>
                    <w:spacing w:val="2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w w:val="105"/>
                    <w:sz w:val="19"/>
                  </w:rPr>
                  <w:t>| </w:t>
                </w:r>
                <w:r>
                  <w:rPr>
                    <w:rFonts w:ascii="Calibri"/>
                    <w:spacing w:val="23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spacing w:val="1"/>
                    <w:w w:val="105"/>
                    <w:sz w:val="21"/>
                  </w:rPr>
                  <w:t>Page.</w:t>
                </w:r>
                <w:r>
                  <w:rPr>
                    <w:rFonts w:ascii="Calibri"/>
                    <w:spacing w:val="-9"/>
                    <w:w w:val="105"/>
                    <w:sz w:val="2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2"/>
                    <w:w w:val="102"/>
                    <w:sz w:val="21"/>
                  </w:rPr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97.640015pt;margin-top:740.76001pt;width:216pt;height:.1pt;mso-position-horizontal-relative:page;mso-position-vertical-relative:page;z-index:-415792" coordorigin="3953,14815" coordsize="4320,2">
          <v:shape style="position:absolute;left:3953;top:14815;width:4320;height:2" coordorigin="3953,14815" coordsize="4320,0" path="m3953,14815l8273,14815e" filled="false" stroked="true" strokeweight=".96pt" strokecolor="#878787">
            <v:path arrowok="t"/>
          </v:shape>
          <w10:wrap type="none"/>
        </v:group>
      </w:pict>
    </w:r>
    <w:r>
      <w:rPr/>
      <w:pict>
        <v:shape style="position:absolute;margin-left:193.071503pt;margin-top:747.415955pt;width:226.1pt;height:12.8pt;mso-position-horizontal-relative:page;mso-position-vertical-relative:page;z-index:-41576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b/>
                    <w:w w:val="105"/>
                    <w:sz w:val="19"/>
                  </w:rPr>
                  <w:t>American</w:t>
                </w:r>
                <w:r>
                  <w:rPr>
                    <w:rFonts w:ascii="Calibri"/>
                    <w:b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Telemedicine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Association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color w:val="EE5D1B"/>
                    <w:w w:val="105"/>
                    <w:sz w:val="19"/>
                  </w:rPr>
                  <w:t>2016</w:t>
                </w:r>
                <w:r>
                  <w:rPr>
                    <w:rFonts w:ascii="Calibri"/>
                    <w:b/>
                    <w:color w:val="EE5D1B"/>
                    <w:spacing w:val="2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w w:val="105"/>
                    <w:sz w:val="19"/>
                  </w:rPr>
                  <w:t>| </w:t>
                </w:r>
                <w:r>
                  <w:rPr>
                    <w:rFonts w:ascii="Calibri"/>
                    <w:spacing w:val="23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spacing w:val="1"/>
                    <w:w w:val="105"/>
                    <w:sz w:val="21"/>
                  </w:rPr>
                  <w:t>Page.</w:t>
                </w:r>
                <w:r>
                  <w:rPr>
                    <w:rFonts w:ascii="Calibri"/>
                    <w:spacing w:val="-9"/>
                    <w:w w:val="105"/>
                    <w:sz w:val="21"/>
                  </w:rPr>
                  <w:t> </w:t>
                </w:r>
                <w:r>
                  <w:rPr>
                    <w:rFonts w:ascii="Calibri"/>
                    <w:spacing w:val="2"/>
                    <w:w w:val="105"/>
                    <w:sz w:val="21"/>
                  </w:rPr>
                  <w:t>60</w:t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97.640015pt;margin-top:740.76001pt;width:216pt;height:.1pt;mso-position-horizontal-relative:page;mso-position-vertical-relative:page;z-index:-415744" coordorigin="3953,14815" coordsize="4320,2">
          <v:shape style="position:absolute;left:3953;top:14815;width:4320;height:2" coordorigin="3953,14815" coordsize="4320,0" path="m3953,14815l8273,14815e" filled="false" stroked="true" strokeweight=".96pt" strokecolor="#878787">
            <v:path arrowok="t"/>
          </v:shape>
          <w10:wrap type="none"/>
        </v:group>
      </w:pict>
    </w:r>
    <w:r>
      <w:rPr/>
      <w:pict>
        <v:shape style="position:absolute;margin-left:193.071503pt;margin-top:747.415955pt;width:227.1pt;height:12.8pt;mso-position-horizontal-relative:page;mso-position-vertical-relative:page;z-index:-41572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b/>
                    <w:w w:val="105"/>
                    <w:sz w:val="19"/>
                  </w:rPr>
                  <w:t>American</w:t>
                </w:r>
                <w:r>
                  <w:rPr>
                    <w:rFonts w:ascii="Calibri"/>
                    <w:b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Telemedicine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Association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color w:val="EE5D1B"/>
                    <w:w w:val="105"/>
                    <w:sz w:val="19"/>
                  </w:rPr>
                  <w:t>2016</w:t>
                </w:r>
                <w:r>
                  <w:rPr>
                    <w:rFonts w:ascii="Calibri"/>
                    <w:b/>
                    <w:color w:val="EE5D1B"/>
                    <w:spacing w:val="2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w w:val="105"/>
                    <w:sz w:val="19"/>
                  </w:rPr>
                  <w:t>| </w:t>
                </w:r>
                <w:r>
                  <w:rPr>
                    <w:rFonts w:ascii="Calibri"/>
                    <w:spacing w:val="23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spacing w:val="1"/>
                    <w:w w:val="105"/>
                    <w:sz w:val="21"/>
                  </w:rPr>
                  <w:t>Page.</w:t>
                </w:r>
                <w:r>
                  <w:rPr>
                    <w:rFonts w:ascii="Calibri"/>
                    <w:spacing w:val="-9"/>
                    <w:w w:val="105"/>
                    <w:sz w:val="2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2"/>
                    <w:w w:val="102"/>
                    <w:sz w:val="21"/>
                  </w:rPr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97.640015pt;margin-top:740.76001pt;width:216pt;height:.1pt;mso-position-horizontal-relative:page;mso-position-vertical-relative:page;z-index:-415696" coordorigin="3953,14815" coordsize="4320,2">
          <v:shape style="position:absolute;left:3953;top:14815;width:4320;height:2" coordorigin="3953,14815" coordsize="4320,0" path="m3953,14815l8273,14815e" filled="false" stroked="true" strokeweight=".96pt" strokecolor="#878787">
            <v:path arrowok="t"/>
          </v:shape>
          <w10:wrap type="none"/>
        </v:group>
      </w:pict>
    </w:r>
    <w:r>
      <w:rPr/>
      <w:pict>
        <v:shape style="position:absolute;margin-left:193.071503pt;margin-top:747.415955pt;width:226.1pt;height:12.8pt;mso-position-horizontal-relative:page;mso-position-vertical-relative:page;z-index:-41567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b/>
                    <w:w w:val="105"/>
                    <w:sz w:val="19"/>
                  </w:rPr>
                  <w:t>American</w:t>
                </w:r>
                <w:r>
                  <w:rPr>
                    <w:rFonts w:ascii="Calibri"/>
                    <w:b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Telemedicine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Association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color w:val="EE5D1B"/>
                    <w:w w:val="105"/>
                    <w:sz w:val="19"/>
                  </w:rPr>
                  <w:t>2016</w:t>
                </w:r>
                <w:r>
                  <w:rPr>
                    <w:rFonts w:ascii="Calibri"/>
                    <w:b/>
                    <w:color w:val="EE5D1B"/>
                    <w:spacing w:val="2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w w:val="105"/>
                    <w:sz w:val="19"/>
                  </w:rPr>
                  <w:t>| </w:t>
                </w:r>
                <w:r>
                  <w:rPr>
                    <w:rFonts w:ascii="Calibri"/>
                    <w:spacing w:val="23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spacing w:val="1"/>
                    <w:w w:val="105"/>
                    <w:sz w:val="21"/>
                  </w:rPr>
                  <w:t>Page.</w:t>
                </w:r>
                <w:r>
                  <w:rPr>
                    <w:rFonts w:ascii="Calibri"/>
                    <w:spacing w:val="-9"/>
                    <w:w w:val="105"/>
                    <w:sz w:val="21"/>
                  </w:rPr>
                  <w:t> </w:t>
                </w:r>
                <w:r>
                  <w:rPr>
                    <w:rFonts w:ascii="Calibri"/>
                    <w:spacing w:val="2"/>
                    <w:w w:val="105"/>
                    <w:sz w:val="21"/>
                  </w:rPr>
                  <w:t>70</w:t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97.640015pt;margin-top:740.76001pt;width:216pt;height:.1pt;mso-position-horizontal-relative:page;mso-position-vertical-relative:page;z-index:-415648" coordorigin="3953,14815" coordsize="4320,2">
          <v:shape style="position:absolute;left:3953;top:14815;width:4320;height:2" coordorigin="3953,14815" coordsize="4320,0" path="m3953,14815l8273,14815e" filled="false" stroked="true" strokeweight=".96pt" strokecolor="#878787">
            <v:path arrowok="t"/>
          </v:shape>
          <w10:wrap type="none"/>
        </v:group>
      </w:pict>
    </w:r>
    <w:r>
      <w:rPr/>
      <w:pict>
        <v:shape style="position:absolute;margin-left:193.071503pt;margin-top:747.415955pt;width:227.1pt;height:12.8pt;mso-position-horizontal-relative:page;mso-position-vertical-relative:page;z-index:-41562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b/>
                    <w:w w:val="105"/>
                    <w:sz w:val="19"/>
                  </w:rPr>
                  <w:t>American</w:t>
                </w:r>
                <w:r>
                  <w:rPr>
                    <w:rFonts w:ascii="Calibri"/>
                    <w:b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Telemedicine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Association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color w:val="EE5D1B"/>
                    <w:w w:val="105"/>
                    <w:sz w:val="19"/>
                  </w:rPr>
                  <w:t>2016</w:t>
                </w:r>
                <w:r>
                  <w:rPr>
                    <w:rFonts w:ascii="Calibri"/>
                    <w:b/>
                    <w:color w:val="EE5D1B"/>
                    <w:spacing w:val="2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w w:val="105"/>
                    <w:sz w:val="19"/>
                  </w:rPr>
                  <w:t>| </w:t>
                </w:r>
                <w:r>
                  <w:rPr>
                    <w:rFonts w:ascii="Calibri"/>
                    <w:spacing w:val="23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spacing w:val="1"/>
                    <w:w w:val="105"/>
                    <w:sz w:val="21"/>
                  </w:rPr>
                  <w:t>Page.</w:t>
                </w:r>
                <w:r>
                  <w:rPr>
                    <w:rFonts w:ascii="Calibri"/>
                    <w:spacing w:val="-9"/>
                    <w:w w:val="105"/>
                    <w:sz w:val="2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2"/>
                    <w:w w:val="102"/>
                    <w:sz w:val="21"/>
                  </w:rPr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97.640015pt;margin-top:740.76001pt;width:216pt;height:.1pt;mso-position-horizontal-relative:page;mso-position-vertical-relative:page;z-index:-415600" coordorigin="3953,14815" coordsize="4320,2">
          <v:shape style="position:absolute;left:3953;top:14815;width:4320;height:2" coordorigin="3953,14815" coordsize="4320,0" path="m3953,14815l8273,14815e" filled="false" stroked="true" strokeweight=".96pt" strokecolor="#878787">
            <v:path arrowok="t"/>
          </v:shape>
          <w10:wrap type="none"/>
        </v:group>
      </w:pict>
    </w:r>
    <w:r>
      <w:rPr/>
      <w:pict>
        <v:shape style="position:absolute;margin-left:193.071503pt;margin-top:747.415955pt;width:226.1pt;height:12.8pt;mso-position-horizontal-relative:page;mso-position-vertical-relative:page;z-index:-41557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b/>
                    <w:w w:val="105"/>
                    <w:sz w:val="19"/>
                  </w:rPr>
                  <w:t>American</w:t>
                </w:r>
                <w:r>
                  <w:rPr>
                    <w:rFonts w:ascii="Calibri"/>
                    <w:b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Telemedicine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Association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color w:val="EE5D1B"/>
                    <w:w w:val="105"/>
                    <w:sz w:val="19"/>
                  </w:rPr>
                  <w:t>2016</w:t>
                </w:r>
                <w:r>
                  <w:rPr>
                    <w:rFonts w:ascii="Calibri"/>
                    <w:b/>
                    <w:color w:val="EE5D1B"/>
                    <w:spacing w:val="2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w w:val="105"/>
                    <w:sz w:val="19"/>
                  </w:rPr>
                  <w:t>| </w:t>
                </w:r>
                <w:r>
                  <w:rPr>
                    <w:rFonts w:ascii="Calibri"/>
                    <w:spacing w:val="23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spacing w:val="1"/>
                    <w:w w:val="105"/>
                    <w:sz w:val="21"/>
                  </w:rPr>
                  <w:t>Page.</w:t>
                </w:r>
                <w:r>
                  <w:rPr>
                    <w:rFonts w:ascii="Calibri"/>
                    <w:spacing w:val="-9"/>
                    <w:w w:val="105"/>
                    <w:sz w:val="21"/>
                  </w:rPr>
                  <w:t> </w:t>
                </w:r>
                <w:r>
                  <w:rPr>
                    <w:rFonts w:ascii="Calibri"/>
                    <w:spacing w:val="2"/>
                    <w:w w:val="105"/>
                    <w:sz w:val="21"/>
                  </w:rPr>
                  <w:t>80</w:t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87.639984pt;margin-top:529.799988pt;width:216pt;height:.1pt;mso-position-horizontal-relative:page;mso-position-vertical-relative:page;z-index:-415528" coordorigin="5753,10596" coordsize="4320,2">
          <v:shape style="position:absolute;left:5753;top:10596;width:4320;height:2" coordorigin="5753,10596" coordsize="4320,0" path="m5753,10596l10073,10596e" filled="false" stroked="true" strokeweight=".96pt" strokecolor="#878787">
            <v:path arrowok="t"/>
          </v:shape>
          <w10:wrap type="none"/>
        </v:group>
      </w:pict>
    </w:r>
    <w:r>
      <w:rPr/>
      <w:pict>
        <v:shape style="position:absolute;margin-left:283.071503pt;margin-top:536.695984pt;width:227.1pt;height:12.8pt;mso-position-horizontal-relative:page;mso-position-vertical-relative:page;z-index:-41550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b/>
                    <w:w w:val="105"/>
                    <w:sz w:val="19"/>
                  </w:rPr>
                  <w:t>American</w:t>
                </w:r>
                <w:r>
                  <w:rPr>
                    <w:rFonts w:ascii="Calibri"/>
                    <w:b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Telemedicine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Association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color w:val="EE5D1B"/>
                    <w:w w:val="105"/>
                    <w:sz w:val="19"/>
                  </w:rPr>
                  <w:t>2016</w:t>
                </w:r>
                <w:r>
                  <w:rPr>
                    <w:rFonts w:ascii="Calibri"/>
                    <w:b/>
                    <w:color w:val="EE5D1B"/>
                    <w:spacing w:val="2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w w:val="105"/>
                    <w:sz w:val="19"/>
                  </w:rPr>
                  <w:t>| </w:t>
                </w:r>
                <w:r>
                  <w:rPr>
                    <w:rFonts w:ascii="Calibri"/>
                    <w:spacing w:val="23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spacing w:val="1"/>
                    <w:w w:val="105"/>
                    <w:sz w:val="21"/>
                  </w:rPr>
                  <w:t>Page.</w:t>
                </w:r>
                <w:r>
                  <w:rPr>
                    <w:rFonts w:ascii="Calibri"/>
                    <w:spacing w:val="-9"/>
                    <w:w w:val="105"/>
                    <w:sz w:val="2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2"/>
                    <w:w w:val="102"/>
                    <w:sz w:val="21"/>
                  </w:rPr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87.639984pt;margin-top:529.799988pt;width:216pt;height:.1pt;mso-position-horizontal-relative:page;mso-position-vertical-relative:page;z-index:-415480" coordorigin="5753,10596" coordsize="4320,2">
          <v:shape style="position:absolute;left:5753;top:10596;width:4320;height:2" coordorigin="5753,10596" coordsize="4320,0" path="m5753,10596l10073,10596e" filled="false" stroked="true" strokeweight=".96pt" strokecolor="#878787">
            <v:path arrowok="t"/>
          </v:shape>
          <w10:wrap type="none"/>
        </v:group>
      </w:pict>
    </w:r>
    <w:r>
      <w:rPr/>
      <w:pict>
        <v:shape style="position:absolute;margin-left:283.071503pt;margin-top:536.695984pt;width:226.1pt;height:12.8pt;mso-position-horizontal-relative:page;mso-position-vertical-relative:page;z-index:-41545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b/>
                    <w:w w:val="105"/>
                    <w:sz w:val="19"/>
                  </w:rPr>
                  <w:t>American</w:t>
                </w:r>
                <w:r>
                  <w:rPr>
                    <w:rFonts w:ascii="Calibri"/>
                    <w:b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Telemedicine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Association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color w:val="EE5D1B"/>
                    <w:w w:val="105"/>
                    <w:sz w:val="19"/>
                  </w:rPr>
                  <w:t>2016</w:t>
                </w:r>
                <w:r>
                  <w:rPr>
                    <w:rFonts w:ascii="Calibri"/>
                    <w:b/>
                    <w:color w:val="EE5D1B"/>
                    <w:spacing w:val="2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w w:val="105"/>
                    <w:sz w:val="19"/>
                  </w:rPr>
                  <w:t>| </w:t>
                </w:r>
                <w:r>
                  <w:rPr>
                    <w:rFonts w:ascii="Calibri"/>
                    <w:spacing w:val="23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spacing w:val="1"/>
                    <w:w w:val="105"/>
                    <w:sz w:val="21"/>
                  </w:rPr>
                  <w:t>Page.</w:t>
                </w:r>
                <w:r>
                  <w:rPr>
                    <w:rFonts w:ascii="Calibri"/>
                    <w:spacing w:val="-9"/>
                    <w:w w:val="105"/>
                    <w:sz w:val="21"/>
                  </w:rPr>
                  <w:t> </w:t>
                </w:r>
                <w:r>
                  <w:rPr>
                    <w:rFonts w:ascii="Calibri"/>
                    <w:spacing w:val="2"/>
                    <w:w w:val="105"/>
                    <w:sz w:val="21"/>
                  </w:rPr>
                  <w:t>90</w:t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97.640015pt;margin-top:740.76001pt;width:216pt;height:.1pt;mso-position-horizontal-relative:page;mso-position-vertical-relative:page;z-index:-416320" coordorigin="3953,14815" coordsize="4320,2">
          <v:shape style="position:absolute;left:3953;top:14815;width:4320;height:2" coordorigin="3953,14815" coordsize="4320,0" path="m3953,14815l8273,14815e" filled="false" stroked="true" strokeweight=".96pt" strokecolor="#878787">
            <v:path arrowok="t"/>
          </v:shape>
          <w10:wrap type="none"/>
        </v:group>
      </w:pict>
    </w:r>
    <w:r>
      <w:rPr/>
      <w:pict>
        <v:shape style="position:absolute;margin-left:195.85910pt;margin-top:747.415955pt;width:221.45pt;height:12.8pt;mso-position-horizontal-relative:page;mso-position-vertical-relative:page;z-index:-41629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b/>
                    <w:w w:val="105"/>
                    <w:sz w:val="19"/>
                  </w:rPr>
                  <w:t>American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Telemedicine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Association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color w:val="EE5D1B"/>
                    <w:w w:val="105"/>
                    <w:sz w:val="19"/>
                  </w:rPr>
                  <w:t>2016</w:t>
                </w:r>
                <w:r>
                  <w:rPr>
                    <w:rFonts w:ascii="Calibri"/>
                    <w:b/>
                    <w:color w:val="EE5D1B"/>
                    <w:spacing w:val="2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w w:val="105"/>
                    <w:sz w:val="19"/>
                  </w:rPr>
                  <w:t>| </w:t>
                </w:r>
                <w:r>
                  <w:rPr>
                    <w:rFonts w:ascii="Calibri"/>
                    <w:spacing w:val="24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spacing w:val="1"/>
                    <w:w w:val="105"/>
                    <w:sz w:val="21"/>
                  </w:rPr>
                  <w:t>Page.</w:t>
                </w:r>
                <w:r>
                  <w:rPr>
                    <w:rFonts w:ascii="Calibri"/>
                    <w:spacing w:val="-9"/>
                    <w:w w:val="105"/>
                    <w:sz w:val="2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87.639984pt;margin-top:529.799988pt;width:216pt;height:.1pt;mso-position-horizontal-relative:page;mso-position-vertical-relative:page;z-index:-415432" coordorigin="5753,10596" coordsize="4320,2">
          <v:shape style="position:absolute;left:5753;top:10596;width:4320;height:2" coordorigin="5753,10596" coordsize="4320,0" path="m5753,10596l10073,10596e" filled="false" stroked="true" strokeweight=".96pt" strokecolor="#878787">
            <v:path arrowok="t"/>
          </v:shape>
          <w10:wrap type="none"/>
        </v:group>
      </w:pict>
    </w:r>
    <w:r>
      <w:rPr/>
      <w:pict>
        <v:shape style="position:absolute;margin-left:283.071503pt;margin-top:536.695984pt;width:227.1pt;height:12.8pt;mso-position-horizontal-relative:page;mso-position-vertical-relative:page;z-index:-41540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b/>
                    <w:w w:val="105"/>
                    <w:sz w:val="19"/>
                  </w:rPr>
                  <w:t>American</w:t>
                </w:r>
                <w:r>
                  <w:rPr>
                    <w:rFonts w:ascii="Calibri"/>
                    <w:b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Telemedicine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Association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color w:val="EE5D1B"/>
                    <w:w w:val="105"/>
                    <w:sz w:val="19"/>
                  </w:rPr>
                  <w:t>2016</w:t>
                </w:r>
                <w:r>
                  <w:rPr>
                    <w:rFonts w:ascii="Calibri"/>
                    <w:b/>
                    <w:color w:val="EE5D1B"/>
                    <w:spacing w:val="2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w w:val="105"/>
                    <w:sz w:val="19"/>
                  </w:rPr>
                  <w:t>| </w:t>
                </w:r>
                <w:r>
                  <w:rPr>
                    <w:rFonts w:ascii="Calibri"/>
                    <w:spacing w:val="23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spacing w:val="1"/>
                    <w:w w:val="105"/>
                    <w:sz w:val="21"/>
                  </w:rPr>
                  <w:t>Page.</w:t>
                </w:r>
                <w:r>
                  <w:rPr>
                    <w:rFonts w:ascii="Calibri"/>
                    <w:spacing w:val="-9"/>
                    <w:w w:val="105"/>
                    <w:sz w:val="2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2"/>
                    <w:w w:val="102"/>
                    <w:sz w:val="21"/>
                  </w:rPr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3.071503pt;margin-top:536.695984pt;width:226.1pt;height:12.8pt;mso-position-horizontal-relative:page;mso-position-vertical-relative:page;z-index:-41538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b/>
                    <w:w w:val="105"/>
                    <w:sz w:val="19"/>
                  </w:rPr>
                  <w:t>American</w:t>
                </w:r>
                <w:r>
                  <w:rPr>
                    <w:rFonts w:ascii="Calibri"/>
                    <w:b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Telemedicine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Association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color w:val="EE5D1B"/>
                    <w:w w:val="105"/>
                    <w:sz w:val="19"/>
                  </w:rPr>
                  <w:t>2016</w:t>
                </w:r>
                <w:r>
                  <w:rPr>
                    <w:rFonts w:ascii="Calibri"/>
                    <w:b/>
                    <w:color w:val="EE5D1B"/>
                    <w:spacing w:val="2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w w:val="105"/>
                    <w:sz w:val="19"/>
                  </w:rPr>
                  <w:t>| </w:t>
                </w:r>
                <w:r>
                  <w:rPr>
                    <w:rFonts w:ascii="Calibri"/>
                    <w:spacing w:val="23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spacing w:val="1"/>
                    <w:w w:val="105"/>
                    <w:sz w:val="21"/>
                  </w:rPr>
                  <w:t>Page.</w:t>
                </w:r>
                <w:r>
                  <w:rPr>
                    <w:rFonts w:ascii="Calibri"/>
                    <w:spacing w:val="-9"/>
                    <w:w w:val="105"/>
                    <w:sz w:val="21"/>
                  </w:rPr>
                  <w:t> </w:t>
                </w:r>
                <w:r>
                  <w:rPr>
                    <w:rFonts w:ascii="Calibri"/>
                    <w:spacing w:val="2"/>
                    <w:w w:val="105"/>
                    <w:sz w:val="21"/>
                  </w:rPr>
                  <w:t>93</w:t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97.640015pt;margin-top:709.799988pt;width:216pt;height:.1pt;mso-position-horizontal-relative:page;mso-position-vertical-relative:page;z-index:-415336" coordorigin="3953,14196" coordsize="4320,2">
          <v:shape style="position:absolute;left:3953;top:14196;width:4320;height:2" coordorigin="3953,14196" coordsize="4320,0" path="m3953,14196l8273,14196e" filled="false" stroked="true" strokeweight=".96pt" strokecolor="#878787">
            <v:path arrowok="t"/>
          </v:shape>
          <w10:wrap type="none"/>
        </v:group>
      </w:pict>
    </w:r>
    <w:r>
      <w:rPr/>
      <w:pict>
        <v:shape style="position:absolute;margin-left:193.071503pt;margin-top:716.695984pt;width:227.1pt;height:12.8pt;mso-position-horizontal-relative:page;mso-position-vertical-relative:page;z-index:-41531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b/>
                    <w:w w:val="105"/>
                    <w:sz w:val="19"/>
                  </w:rPr>
                  <w:t>American</w:t>
                </w:r>
                <w:r>
                  <w:rPr>
                    <w:rFonts w:ascii="Calibri"/>
                    <w:b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Telemedicine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Association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color w:val="EE5D1B"/>
                    <w:w w:val="105"/>
                    <w:sz w:val="19"/>
                  </w:rPr>
                  <w:t>2016</w:t>
                </w:r>
                <w:r>
                  <w:rPr>
                    <w:rFonts w:ascii="Calibri"/>
                    <w:b/>
                    <w:color w:val="EE5D1B"/>
                    <w:spacing w:val="2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w w:val="105"/>
                    <w:sz w:val="19"/>
                  </w:rPr>
                  <w:t>| </w:t>
                </w:r>
                <w:r>
                  <w:rPr>
                    <w:rFonts w:ascii="Calibri"/>
                    <w:spacing w:val="23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spacing w:val="1"/>
                    <w:w w:val="105"/>
                    <w:sz w:val="21"/>
                  </w:rPr>
                  <w:t>Page.</w:t>
                </w:r>
                <w:r>
                  <w:rPr>
                    <w:rFonts w:ascii="Calibri"/>
                    <w:spacing w:val="-9"/>
                    <w:w w:val="105"/>
                    <w:sz w:val="2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2"/>
                    <w:w w:val="102"/>
                    <w:sz w:val="21"/>
                  </w:rPr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93.071503pt;margin-top:716.695984pt;width:227.1pt;height:12.8pt;mso-position-horizontal-relative:page;mso-position-vertical-relative:page;z-index:-41524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b/>
                    <w:w w:val="105"/>
                    <w:sz w:val="19"/>
                  </w:rPr>
                  <w:t>American</w:t>
                </w:r>
                <w:r>
                  <w:rPr>
                    <w:rFonts w:ascii="Calibri"/>
                    <w:b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Telemedicine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Association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color w:val="EE5D1B"/>
                    <w:w w:val="105"/>
                    <w:sz w:val="19"/>
                  </w:rPr>
                  <w:t>2016</w:t>
                </w:r>
                <w:r>
                  <w:rPr>
                    <w:rFonts w:ascii="Calibri"/>
                    <w:b/>
                    <w:color w:val="EE5D1B"/>
                    <w:spacing w:val="2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w w:val="105"/>
                    <w:sz w:val="19"/>
                  </w:rPr>
                  <w:t>| </w:t>
                </w:r>
                <w:r>
                  <w:rPr>
                    <w:rFonts w:ascii="Calibri"/>
                    <w:spacing w:val="23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spacing w:val="1"/>
                    <w:w w:val="105"/>
                    <w:sz w:val="21"/>
                  </w:rPr>
                  <w:t>Page.</w:t>
                </w:r>
                <w:r>
                  <w:rPr>
                    <w:rFonts w:ascii="Calibri"/>
                    <w:spacing w:val="-9"/>
                    <w:w w:val="105"/>
                    <w:sz w:val="2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96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2"/>
                    <w:w w:val="102"/>
                    <w:sz w:val="21"/>
                  </w:rPr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90.283905pt;margin-top:716.695984pt;width:231.7pt;height:12.8pt;mso-position-horizontal-relative:page;mso-position-vertical-relative:page;z-index:-41521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b/>
                    <w:w w:val="105"/>
                    <w:sz w:val="19"/>
                  </w:rPr>
                  <w:t>American</w:t>
                </w:r>
                <w:r>
                  <w:rPr>
                    <w:rFonts w:ascii="Calibri"/>
                    <w:b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Telemedicine</w:t>
                </w:r>
                <w:r>
                  <w:rPr>
                    <w:rFonts w:ascii="Calibri"/>
                    <w:b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Association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color w:val="EE5D1B"/>
                    <w:w w:val="105"/>
                    <w:sz w:val="19"/>
                  </w:rPr>
                  <w:t>2016</w:t>
                </w:r>
                <w:r>
                  <w:rPr>
                    <w:rFonts w:ascii="Calibri"/>
                    <w:b/>
                    <w:color w:val="EE5D1B"/>
                    <w:spacing w:val="2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w w:val="105"/>
                    <w:sz w:val="19"/>
                  </w:rPr>
                  <w:t>| </w:t>
                </w:r>
                <w:r>
                  <w:rPr>
                    <w:rFonts w:ascii="Calibri"/>
                    <w:spacing w:val="21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spacing w:val="1"/>
                    <w:w w:val="105"/>
                    <w:sz w:val="21"/>
                  </w:rPr>
                  <w:t>Page.</w:t>
                </w:r>
                <w:r>
                  <w:rPr>
                    <w:rFonts w:ascii="Calibri"/>
                    <w:spacing w:val="-10"/>
                    <w:w w:val="105"/>
                    <w:sz w:val="21"/>
                  </w:rPr>
                  <w:t> </w:t>
                </w:r>
                <w:r>
                  <w:rPr>
                    <w:rFonts w:ascii="Calibri"/>
                    <w:spacing w:val="2"/>
                    <w:w w:val="105"/>
                    <w:sz w:val="21"/>
                  </w:rPr>
                  <w:t>100</w:t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97.640015pt;margin-top:709.799988pt;width:216pt;height:.1pt;mso-position-horizontal-relative:page;mso-position-vertical-relative:page;z-index:-415192" coordorigin="3953,14196" coordsize="4320,2">
          <v:shape style="position:absolute;left:3953;top:14196;width:4320;height:2" coordorigin="3953,14196" coordsize="4320,0" path="m3953,14196l8273,14196e" filled="false" stroked="true" strokeweight=".96pt" strokecolor="#878787">
            <v:path arrowok="t"/>
          </v:shape>
          <w10:wrap type="none"/>
        </v:group>
      </w:pict>
    </w:r>
    <w:r>
      <w:rPr/>
      <w:pict>
        <v:shape style="position:absolute;margin-left:190.283905pt;margin-top:716.695984pt;width:232.7pt;height:12.8pt;mso-position-horizontal-relative:page;mso-position-vertical-relative:page;z-index:-41516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b/>
                    <w:w w:val="105"/>
                    <w:sz w:val="19"/>
                  </w:rPr>
                  <w:t>American</w:t>
                </w:r>
                <w:r>
                  <w:rPr>
                    <w:rFonts w:ascii="Calibri"/>
                    <w:b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Telemedicine</w:t>
                </w:r>
                <w:r>
                  <w:rPr>
                    <w:rFonts w:ascii="Calibri"/>
                    <w:b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Association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color w:val="EE5D1B"/>
                    <w:w w:val="105"/>
                    <w:sz w:val="19"/>
                  </w:rPr>
                  <w:t>2016</w:t>
                </w:r>
                <w:r>
                  <w:rPr>
                    <w:rFonts w:ascii="Calibri"/>
                    <w:b/>
                    <w:color w:val="EE5D1B"/>
                    <w:spacing w:val="2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w w:val="105"/>
                    <w:sz w:val="19"/>
                  </w:rPr>
                  <w:t>| </w:t>
                </w:r>
                <w:r>
                  <w:rPr>
                    <w:rFonts w:ascii="Calibri"/>
                    <w:spacing w:val="21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spacing w:val="1"/>
                    <w:w w:val="105"/>
                    <w:sz w:val="21"/>
                  </w:rPr>
                  <w:t>Page.</w:t>
                </w:r>
                <w:r>
                  <w:rPr>
                    <w:rFonts w:ascii="Calibri"/>
                    <w:spacing w:val="-10"/>
                    <w:w w:val="105"/>
                    <w:sz w:val="2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2"/>
                    <w:w w:val="102"/>
                    <w:sz w:val="21"/>
                  </w:rPr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97.640015pt;margin-top:740.76001pt;width:216pt;height:.1pt;mso-position-horizontal-relative:page;mso-position-vertical-relative:page;z-index:-416272" coordorigin="3953,14815" coordsize="4320,2">
          <v:shape style="position:absolute;left:3953;top:14815;width:4320;height:2" coordorigin="3953,14815" coordsize="4320,0" path="m3953,14815l8273,14815e" filled="false" stroked="true" strokeweight=".96pt" strokecolor="#878787">
            <v:path arrowok="t"/>
          </v:shape>
          <w10:wrap type="none"/>
        </v:group>
      </w:pict>
    </w:r>
    <w:r>
      <w:rPr/>
      <w:pict>
        <v:shape style="position:absolute;margin-left:193.071503pt;margin-top:747.415955pt;width:226.1pt;height:12.8pt;mso-position-horizontal-relative:page;mso-position-vertical-relative:page;z-index:-41624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b/>
                    <w:w w:val="105"/>
                    <w:sz w:val="19"/>
                  </w:rPr>
                  <w:t>American</w:t>
                </w:r>
                <w:r>
                  <w:rPr>
                    <w:rFonts w:ascii="Calibri"/>
                    <w:b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Telemedicine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Association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color w:val="EE5D1B"/>
                    <w:w w:val="105"/>
                    <w:sz w:val="19"/>
                  </w:rPr>
                  <w:t>2016</w:t>
                </w:r>
                <w:r>
                  <w:rPr>
                    <w:rFonts w:ascii="Calibri"/>
                    <w:b/>
                    <w:color w:val="EE5D1B"/>
                    <w:spacing w:val="2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w w:val="105"/>
                    <w:sz w:val="19"/>
                  </w:rPr>
                  <w:t>| </w:t>
                </w:r>
                <w:r>
                  <w:rPr>
                    <w:rFonts w:ascii="Calibri"/>
                    <w:spacing w:val="23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spacing w:val="1"/>
                    <w:w w:val="105"/>
                    <w:sz w:val="21"/>
                  </w:rPr>
                  <w:t>Page.</w:t>
                </w:r>
                <w:r>
                  <w:rPr>
                    <w:rFonts w:ascii="Calibri"/>
                    <w:spacing w:val="-9"/>
                    <w:w w:val="105"/>
                    <w:sz w:val="21"/>
                  </w:rPr>
                  <w:t> </w:t>
                </w:r>
                <w:r>
                  <w:rPr>
                    <w:rFonts w:ascii="Calibri"/>
                    <w:spacing w:val="2"/>
                    <w:w w:val="105"/>
                    <w:sz w:val="21"/>
                  </w:rPr>
                  <w:t>10</w:t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97.640015pt;margin-top:740.76001pt;width:216pt;height:.1pt;mso-position-horizontal-relative:page;mso-position-vertical-relative:page;z-index:-416224" coordorigin="3953,14815" coordsize="4320,2">
          <v:shape style="position:absolute;left:3953;top:14815;width:4320;height:2" coordorigin="3953,14815" coordsize="4320,0" path="m3953,14815l8273,14815e" filled="false" stroked="true" strokeweight=".96pt" strokecolor="#878787">
            <v:path arrowok="t"/>
          </v:shape>
          <w10:wrap type="none"/>
        </v:group>
      </w:pict>
    </w:r>
    <w:r>
      <w:rPr/>
      <w:pict>
        <v:shape style="position:absolute;margin-left:193.071503pt;margin-top:747.415955pt;width:227.1pt;height:12.8pt;mso-position-horizontal-relative:page;mso-position-vertical-relative:page;z-index:-41620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b/>
                    <w:w w:val="105"/>
                    <w:sz w:val="19"/>
                  </w:rPr>
                  <w:t>American</w:t>
                </w:r>
                <w:r>
                  <w:rPr>
                    <w:rFonts w:ascii="Calibri"/>
                    <w:b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Telemedicine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Association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color w:val="EE5D1B"/>
                    <w:w w:val="105"/>
                    <w:sz w:val="19"/>
                  </w:rPr>
                  <w:t>2016</w:t>
                </w:r>
                <w:r>
                  <w:rPr>
                    <w:rFonts w:ascii="Calibri"/>
                    <w:b/>
                    <w:color w:val="EE5D1B"/>
                    <w:spacing w:val="2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w w:val="105"/>
                    <w:sz w:val="19"/>
                  </w:rPr>
                  <w:t>| </w:t>
                </w:r>
                <w:r>
                  <w:rPr>
                    <w:rFonts w:ascii="Calibri"/>
                    <w:spacing w:val="23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spacing w:val="1"/>
                    <w:w w:val="105"/>
                    <w:sz w:val="21"/>
                  </w:rPr>
                  <w:t>Page.</w:t>
                </w:r>
                <w:r>
                  <w:rPr>
                    <w:rFonts w:ascii="Calibri"/>
                    <w:spacing w:val="-9"/>
                    <w:w w:val="105"/>
                    <w:sz w:val="2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2"/>
                    <w:w w:val="102"/>
                    <w:sz w:val="21"/>
                  </w:rPr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97.640015pt;margin-top:740.76001pt;width:216pt;height:.1pt;mso-position-horizontal-relative:page;mso-position-vertical-relative:page;z-index:-416176" coordorigin="3953,14815" coordsize="4320,2">
          <v:shape style="position:absolute;left:3953;top:14815;width:4320;height:2" coordorigin="3953,14815" coordsize="4320,0" path="m3953,14815l8273,14815e" filled="false" stroked="true" strokeweight=".96pt" strokecolor="#878787">
            <v:path arrowok="t"/>
          </v:shape>
          <w10:wrap type="none"/>
        </v:group>
      </w:pict>
    </w:r>
    <w:r>
      <w:rPr/>
      <w:pict>
        <v:shape style="position:absolute;margin-left:193.071503pt;margin-top:747.415955pt;width:226.1pt;height:12.8pt;mso-position-horizontal-relative:page;mso-position-vertical-relative:page;z-index:-41615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b/>
                    <w:w w:val="105"/>
                    <w:sz w:val="19"/>
                  </w:rPr>
                  <w:t>American</w:t>
                </w:r>
                <w:r>
                  <w:rPr>
                    <w:rFonts w:ascii="Calibri"/>
                    <w:b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Telemedicine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Association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color w:val="EE5D1B"/>
                    <w:w w:val="105"/>
                    <w:sz w:val="19"/>
                  </w:rPr>
                  <w:t>2016</w:t>
                </w:r>
                <w:r>
                  <w:rPr>
                    <w:rFonts w:ascii="Calibri"/>
                    <w:b/>
                    <w:color w:val="EE5D1B"/>
                    <w:spacing w:val="2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w w:val="105"/>
                    <w:sz w:val="19"/>
                  </w:rPr>
                  <w:t>| </w:t>
                </w:r>
                <w:r>
                  <w:rPr>
                    <w:rFonts w:ascii="Calibri"/>
                    <w:spacing w:val="23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spacing w:val="1"/>
                    <w:w w:val="105"/>
                    <w:sz w:val="21"/>
                  </w:rPr>
                  <w:t>Page.</w:t>
                </w:r>
                <w:r>
                  <w:rPr>
                    <w:rFonts w:ascii="Calibri"/>
                    <w:spacing w:val="-9"/>
                    <w:w w:val="105"/>
                    <w:sz w:val="21"/>
                  </w:rPr>
                  <w:t> </w:t>
                </w:r>
                <w:r>
                  <w:rPr>
                    <w:rFonts w:ascii="Calibri"/>
                    <w:spacing w:val="2"/>
                    <w:w w:val="105"/>
                    <w:sz w:val="21"/>
                  </w:rPr>
                  <w:t>20</w:t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97.640015pt;margin-top:740.76001pt;width:216pt;height:.1pt;mso-position-horizontal-relative:page;mso-position-vertical-relative:page;z-index:-416128" coordorigin="3953,14815" coordsize="4320,2">
          <v:shape style="position:absolute;left:3953;top:14815;width:4320;height:2" coordorigin="3953,14815" coordsize="4320,0" path="m3953,14815l8273,14815e" filled="false" stroked="true" strokeweight=".96pt" strokecolor="#878787">
            <v:path arrowok="t"/>
          </v:shape>
          <w10:wrap type="none"/>
        </v:group>
      </w:pict>
    </w:r>
    <w:r>
      <w:rPr/>
      <w:pict>
        <v:shape style="position:absolute;margin-left:193.071503pt;margin-top:747.415955pt;width:227.1pt;height:12.8pt;mso-position-horizontal-relative:page;mso-position-vertical-relative:page;z-index:-41610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b/>
                    <w:w w:val="105"/>
                    <w:sz w:val="19"/>
                  </w:rPr>
                  <w:t>American</w:t>
                </w:r>
                <w:r>
                  <w:rPr>
                    <w:rFonts w:ascii="Calibri"/>
                    <w:b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Telemedicine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Association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color w:val="EE5D1B"/>
                    <w:w w:val="105"/>
                    <w:sz w:val="19"/>
                  </w:rPr>
                  <w:t>2016</w:t>
                </w:r>
                <w:r>
                  <w:rPr>
                    <w:rFonts w:ascii="Calibri"/>
                    <w:b/>
                    <w:color w:val="EE5D1B"/>
                    <w:spacing w:val="2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w w:val="105"/>
                    <w:sz w:val="19"/>
                  </w:rPr>
                  <w:t>| </w:t>
                </w:r>
                <w:r>
                  <w:rPr>
                    <w:rFonts w:ascii="Calibri"/>
                    <w:spacing w:val="23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spacing w:val="1"/>
                    <w:w w:val="105"/>
                    <w:sz w:val="21"/>
                  </w:rPr>
                  <w:t>Page.</w:t>
                </w:r>
                <w:r>
                  <w:rPr>
                    <w:rFonts w:ascii="Calibri"/>
                    <w:spacing w:val="-9"/>
                    <w:w w:val="105"/>
                    <w:sz w:val="2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2"/>
                    <w:w w:val="102"/>
                    <w:sz w:val="21"/>
                  </w:rPr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97.640015pt;margin-top:740.76001pt;width:216pt;height:.1pt;mso-position-horizontal-relative:page;mso-position-vertical-relative:page;z-index:-416080" coordorigin="3953,14815" coordsize="4320,2">
          <v:shape style="position:absolute;left:3953;top:14815;width:4320;height:2" coordorigin="3953,14815" coordsize="4320,0" path="m3953,14815l8273,14815e" filled="false" stroked="true" strokeweight=".96pt" strokecolor="#878787">
            <v:path arrowok="t"/>
          </v:shape>
          <w10:wrap type="none"/>
        </v:group>
      </w:pict>
    </w:r>
    <w:r>
      <w:rPr/>
      <w:pict>
        <v:shape style="position:absolute;margin-left:193.071503pt;margin-top:747.415955pt;width:226.1pt;height:12.8pt;mso-position-horizontal-relative:page;mso-position-vertical-relative:page;z-index:-41605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b/>
                    <w:w w:val="105"/>
                    <w:sz w:val="19"/>
                  </w:rPr>
                  <w:t>American</w:t>
                </w:r>
                <w:r>
                  <w:rPr>
                    <w:rFonts w:ascii="Calibri"/>
                    <w:b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Telemedicine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Association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color w:val="EE5D1B"/>
                    <w:w w:val="105"/>
                    <w:sz w:val="19"/>
                  </w:rPr>
                  <w:t>2016</w:t>
                </w:r>
                <w:r>
                  <w:rPr>
                    <w:rFonts w:ascii="Calibri"/>
                    <w:b/>
                    <w:color w:val="EE5D1B"/>
                    <w:spacing w:val="2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w w:val="105"/>
                    <w:sz w:val="19"/>
                  </w:rPr>
                  <w:t>| </w:t>
                </w:r>
                <w:r>
                  <w:rPr>
                    <w:rFonts w:ascii="Calibri"/>
                    <w:spacing w:val="23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spacing w:val="1"/>
                    <w:w w:val="105"/>
                    <w:sz w:val="21"/>
                  </w:rPr>
                  <w:t>Page.</w:t>
                </w:r>
                <w:r>
                  <w:rPr>
                    <w:rFonts w:ascii="Calibri"/>
                    <w:spacing w:val="-9"/>
                    <w:w w:val="105"/>
                    <w:sz w:val="21"/>
                  </w:rPr>
                  <w:t> </w:t>
                </w:r>
                <w:r>
                  <w:rPr>
                    <w:rFonts w:ascii="Calibri"/>
                    <w:spacing w:val="2"/>
                    <w:w w:val="105"/>
                    <w:sz w:val="21"/>
                  </w:rPr>
                  <w:t>30</w:t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97.640015pt;margin-top:740.76001pt;width:216pt;height:.1pt;mso-position-horizontal-relative:page;mso-position-vertical-relative:page;z-index:-416032" coordorigin="3953,14815" coordsize="4320,2">
          <v:shape style="position:absolute;left:3953;top:14815;width:4320;height:2" coordorigin="3953,14815" coordsize="4320,0" path="m3953,14815l8273,14815e" filled="false" stroked="true" strokeweight=".96pt" strokecolor="#878787">
            <v:path arrowok="t"/>
          </v:shape>
          <w10:wrap type="none"/>
        </v:group>
      </w:pict>
    </w:r>
    <w:r>
      <w:rPr/>
      <w:pict>
        <v:shape style="position:absolute;margin-left:193.071503pt;margin-top:747.415955pt;width:227.1pt;height:12.8pt;mso-position-horizontal-relative:page;mso-position-vertical-relative:page;z-index:-41600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b/>
                    <w:w w:val="105"/>
                    <w:sz w:val="19"/>
                  </w:rPr>
                  <w:t>American</w:t>
                </w:r>
                <w:r>
                  <w:rPr>
                    <w:rFonts w:ascii="Calibri"/>
                    <w:b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Telemedicine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Association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color w:val="EE5D1B"/>
                    <w:w w:val="105"/>
                    <w:sz w:val="19"/>
                  </w:rPr>
                  <w:t>2016</w:t>
                </w:r>
                <w:r>
                  <w:rPr>
                    <w:rFonts w:ascii="Calibri"/>
                    <w:b/>
                    <w:color w:val="EE5D1B"/>
                    <w:spacing w:val="2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w w:val="105"/>
                    <w:sz w:val="19"/>
                  </w:rPr>
                  <w:t>| </w:t>
                </w:r>
                <w:r>
                  <w:rPr>
                    <w:rFonts w:ascii="Calibri"/>
                    <w:spacing w:val="23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spacing w:val="1"/>
                    <w:w w:val="105"/>
                    <w:sz w:val="21"/>
                  </w:rPr>
                  <w:t>Page.</w:t>
                </w:r>
                <w:r>
                  <w:rPr>
                    <w:rFonts w:ascii="Calibri"/>
                    <w:spacing w:val="-9"/>
                    <w:w w:val="105"/>
                    <w:sz w:val="2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2"/>
                    <w:w w:val="102"/>
                    <w:sz w:val="21"/>
                  </w:rPr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97.640015pt;margin-top:740.76001pt;width:216pt;height:.1pt;mso-position-horizontal-relative:page;mso-position-vertical-relative:page;z-index:-415984" coordorigin="3953,14815" coordsize="4320,2">
          <v:shape style="position:absolute;left:3953;top:14815;width:4320;height:2" coordorigin="3953,14815" coordsize="4320,0" path="m3953,14815l8273,14815e" filled="false" stroked="true" strokeweight=".96pt" strokecolor="#878787">
            <v:path arrowok="t"/>
          </v:shape>
          <w10:wrap type="none"/>
        </v:group>
      </w:pict>
    </w:r>
    <w:r>
      <w:rPr/>
      <w:pict>
        <v:shape style="position:absolute;margin-left:193.071503pt;margin-top:747.415955pt;width:226.1pt;height:12.8pt;mso-position-horizontal-relative:page;mso-position-vertical-relative:page;z-index:-41596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b/>
                    <w:w w:val="105"/>
                    <w:sz w:val="19"/>
                  </w:rPr>
                  <w:t>American</w:t>
                </w:r>
                <w:r>
                  <w:rPr>
                    <w:rFonts w:ascii="Calibri"/>
                    <w:b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Telemedicine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9"/>
                  </w:rPr>
                  <w:t>Association</w:t>
                </w:r>
                <w:r>
                  <w:rPr>
                    <w:rFonts w:ascii="Calibri"/>
                    <w:b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b/>
                    <w:color w:val="EE5D1B"/>
                    <w:w w:val="105"/>
                    <w:sz w:val="19"/>
                  </w:rPr>
                  <w:t>2016</w:t>
                </w:r>
                <w:r>
                  <w:rPr>
                    <w:rFonts w:ascii="Calibri"/>
                    <w:b/>
                    <w:color w:val="EE5D1B"/>
                    <w:spacing w:val="2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w w:val="105"/>
                    <w:sz w:val="19"/>
                  </w:rPr>
                  <w:t>| </w:t>
                </w:r>
                <w:r>
                  <w:rPr>
                    <w:rFonts w:ascii="Calibri"/>
                    <w:spacing w:val="23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spacing w:val="1"/>
                    <w:w w:val="105"/>
                    <w:sz w:val="21"/>
                  </w:rPr>
                  <w:t>Page.</w:t>
                </w:r>
                <w:r>
                  <w:rPr>
                    <w:rFonts w:ascii="Calibri"/>
                    <w:spacing w:val="-9"/>
                    <w:w w:val="105"/>
                    <w:sz w:val="21"/>
                  </w:rPr>
                  <w:t> </w:t>
                </w:r>
                <w:r>
                  <w:rPr>
                    <w:rFonts w:ascii="Calibri"/>
                    <w:spacing w:val="2"/>
                    <w:w w:val="105"/>
                    <w:sz w:val="21"/>
                  </w:rPr>
                  <w:t>40</w:t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22.4375pt;margin-top:37.015999pt;width:167.3pt;height:26.25pt;mso-position-horizontal-relative:page;mso-position-vertical-relative:page;z-index:-416440" type="#_x0000_t202" filled="false" stroked="false">
          <v:textbox inset="0,0,0,0">
            <w:txbxContent>
              <w:p>
                <w:pPr>
                  <w:spacing w:line="251" w:lineRule="auto" w:before="0"/>
                  <w:ind w:left="413" w:right="18" w:hanging="394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color w:val="EE5D1B"/>
                    <w:sz w:val="21"/>
                  </w:rPr>
                  <w:t>50</w:t>
                </w:r>
                <w:r>
                  <w:rPr>
                    <w:rFonts w:ascii="Calibri"/>
                    <w:color w:val="EE5D1B"/>
                    <w:spacing w:val="27"/>
                    <w:sz w:val="21"/>
                  </w:rPr>
                  <w:t> </w:t>
                </w:r>
                <w:r>
                  <w:rPr>
                    <w:rFonts w:ascii="Calibri"/>
                    <w:color w:val="EE5D1B"/>
                    <w:sz w:val="21"/>
                  </w:rPr>
                  <w:t>State</w:t>
                </w:r>
                <w:r>
                  <w:rPr>
                    <w:rFonts w:ascii="Calibri"/>
                    <w:color w:val="EE5D1B"/>
                    <w:spacing w:val="27"/>
                    <w:sz w:val="21"/>
                  </w:rPr>
                  <w:t> </w:t>
                </w:r>
                <w:r>
                  <w:rPr>
                    <w:rFonts w:ascii="Calibri"/>
                    <w:color w:val="EE5D1B"/>
                    <w:sz w:val="21"/>
                  </w:rPr>
                  <w:t>Telemedicine</w:t>
                </w:r>
                <w:r>
                  <w:rPr>
                    <w:rFonts w:ascii="Calibri"/>
                    <w:color w:val="EE5D1B"/>
                    <w:spacing w:val="27"/>
                    <w:sz w:val="21"/>
                  </w:rPr>
                  <w:t> </w:t>
                </w:r>
                <w:r>
                  <w:rPr>
                    <w:rFonts w:ascii="Calibri"/>
                    <w:color w:val="EE5D1B"/>
                    <w:sz w:val="21"/>
                  </w:rPr>
                  <w:t>Gaps</w:t>
                </w:r>
                <w:r>
                  <w:rPr>
                    <w:rFonts w:ascii="Calibri"/>
                    <w:color w:val="EE5D1B"/>
                    <w:spacing w:val="26"/>
                    <w:sz w:val="21"/>
                  </w:rPr>
                  <w:t> </w:t>
                </w:r>
                <w:r>
                  <w:rPr>
                    <w:rFonts w:ascii="Calibri"/>
                    <w:color w:val="EE5D1B"/>
                    <w:sz w:val="21"/>
                  </w:rPr>
                  <w:t>Analysis:</w:t>
                </w:r>
                <w:r>
                  <w:rPr>
                    <w:rFonts w:ascii="Calibri"/>
                    <w:color w:val="EE5D1B"/>
                    <w:spacing w:val="24"/>
                    <w:w w:val="102"/>
                    <w:sz w:val="21"/>
                  </w:rPr>
                  <w:t> </w:t>
                </w:r>
                <w:r>
                  <w:rPr>
                    <w:rFonts w:ascii="Calibri"/>
                    <w:sz w:val="21"/>
                  </w:rPr>
                  <w:t>Coverage</w:t>
                </w:r>
                <w:r>
                  <w:rPr>
                    <w:rFonts w:ascii="Calibri"/>
                    <w:spacing w:val="37"/>
                    <w:sz w:val="21"/>
                  </w:rPr>
                  <w:t> </w:t>
                </w:r>
                <w:r>
                  <w:rPr>
                    <w:rFonts w:ascii="Calibri"/>
                    <w:sz w:val="21"/>
                  </w:rPr>
                  <w:t>&amp;</w:t>
                </w:r>
                <w:r>
                  <w:rPr>
                    <w:rFonts w:ascii="Calibri"/>
                    <w:spacing w:val="39"/>
                    <w:sz w:val="21"/>
                  </w:rPr>
                  <w:t> </w:t>
                </w:r>
                <w:r>
                  <w:rPr>
                    <w:rFonts w:ascii="Calibri"/>
                    <w:sz w:val="21"/>
                  </w:rPr>
                  <w:t>Reimbursement</w:t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22.4375pt;margin-top:37.015999pt;width:167.3pt;height:26.25pt;mso-position-horizontal-relative:page;mso-position-vertical-relative:page;z-index:-416368" type="#_x0000_t202" filled="false" stroked="false">
          <v:textbox inset="0,0,0,0">
            <w:txbxContent>
              <w:p>
                <w:pPr>
                  <w:spacing w:line="251" w:lineRule="auto" w:before="0"/>
                  <w:ind w:left="413" w:right="18" w:hanging="394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color w:val="EE5D1B"/>
                    <w:sz w:val="21"/>
                  </w:rPr>
                  <w:t>50</w:t>
                </w:r>
                <w:r>
                  <w:rPr>
                    <w:rFonts w:ascii="Calibri"/>
                    <w:color w:val="EE5D1B"/>
                    <w:spacing w:val="27"/>
                    <w:sz w:val="21"/>
                  </w:rPr>
                  <w:t> </w:t>
                </w:r>
                <w:r>
                  <w:rPr>
                    <w:rFonts w:ascii="Calibri"/>
                    <w:color w:val="EE5D1B"/>
                    <w:sz w:val="21"/>
                  </w:rPr>
                  <w:t>State</w:t>
                </w:r>
                <w:r>
                  <w:rPr>
                    <w:rFonts w:ascii="Calibri"/>
                    <w:color w:val="EE5D1B"/>
                    <w:spacing w:val="27"/>
                    <w:sz w:val="21"/>
                  </w:rPr>
                  <w:t> </w:t>
                </w:r>
                <w:r>
                  <w:rPr>
                    <w:rFonts w:ascii="Calibri"/>
                    <w:color w:val="EE5D1B"/>
                    <w:sz w:val="21"/>
                  </w:rPr>
                  <w:t>Telemedicine</w:t>
                </w:r>
                <w:r>
                  <w:rPr>
                    <w:rFonts w:ascii="Calibri"/>
                    <w:color w:val="EE5D1B"/>
                    <w:spacing w:val="27"/>
                    <w:sz w:val="21"/>
                  </w:rPr>
                  <w:t> </w:t>
                </w:r>
                <w:r>
                  <w:rPr>
                    <w:rFonts w:ascii="Calibri"/>
                    <w:color w:val="EE5D1B"/>
                    <w:sz w:val="21"/>
                  </w:rPr>
                  <w:t>Gaps</w:t>
                </w:r>
                <w:r>
                  <w:rPr>
                    <w:rFonts w:ascii="Calibri"/>
                    <w:color w:val="EE5D1B"/>
                    <w:spacing w:val="26"/>
                    <w:sz w:val="21"/>
                  </w:rPr>
                  <w:t> </w:t>
                </w:r>
                <w:r>
                  <w:rPr>
                    <w:rFonts w:ascii="Calibri"/>
                    <w:color w:val="EE5D1B"/>
                    <w:sz w:val="21"/>
                  </w:rPr>
                  <w:t>Analysis:</w:t>
                </w:r>
                <w:r>
                  <w:rPr>
                    <w:rFonts w:ascii="Calibri"/>
                    <w:color w:val="EE5D1B"/>
                    <w:spacing w:val="24"/>
                    <w:w w:val="102"/>
                    <w:sz w:val="21"/>
                  </w:rPr>
                  <w:t> </w:t>
                </w:r>
                <w:r>
                  <w:rPr>
                    <w:rFonts w:ascii="Calibri"/>
                    <w:sz w:val="21"/>
                  </w:rPr>
                  <w:t>Coverage</w:t>
                </w:r>
                <w:r>
                  <w:rPr>
                    <w:rFonts w:ascii="Calibri"/>
                    <w:spacing w:val="37"/>
                    <w:sz w:val="21"/>
                  </w:rPr>
                  <w:t> </w:t>
                </w:r>
                <w:r>
                  <w:rPr>
                    <w:rFonts w:ascii="Calibri"/>
                    <w:sz w:val="21"/>
                  </w:rPr>
                  <w:t>&amp;</w:t>
                </w:r>
                <w:r>
                  <w:rPr>
                    <w:rFonts w:ascii="Calibri"/>
                    <w:spacing w:val="39"/>
                    <w:sz w:val="21"/>
                  </w:rPr>
                  <w:t> </w:t>
                </w:r>
                <w:r>
                  <w:rPr>
                    <w:rFonts w:ascii="Calibri"/>
                    <w:sz w:val="21"/>
                  </w:rPr>
                  <w:t>Reimbursement</w:t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22.4375pt;margin-top:37.015999pt;width:167.3pt;height:26.25pt;mso-position-horizontal-relative:page;mso-position-vertical-relative:page;z-index:-416344" type="#_x0000_t202" filled="false" stroked="false">
          <v:textbox inset="0,0,0,0">
            <w:txbxContent>
              <w:p>
                <w:pPr>
                  <w:spacing w:line="251" w:lineRule="auto" w:before="0"/>
                  <w:ind w:left="413" w:right="18" w:hanging="394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color w:val="EE5D1B"/>
                    <w:sz w:val="21"/>
                  </w:rPr>
                  <w:t>50</w:t>
                </w:r>
                <w:r>
                  <w:rPr>
                    <w:rFonts w:ascii="Calibri"/>
                    <w:color w:val="EE5D1B"/>
                    <w:spacing w:val="27"/>
                    <w:sz w:val="21"/>
                  </w:rPr>
                  <w:t> </w:t>
                </w:r>
                <w:r>
                  <w:rPr>
                    <w:rFonts w:ascii="Calibri"/>
                    <w:color w:val="EE5D1B"/>
                    <w:sz w:val="21"/>
                  </w:rPr>
                  <w:t>State</w:t>
                </w:r>
                <w:r>
                  <w:rPr>
                    <w:rFonts w:ascii="Calibri"/>
                    <w:color w:val="EE5D1B"/>
                    <w:spacing w:val="27"/>
                    <w:sz w:val="21"/>
                  </w:rPr>
                  <w:t> </w:t>
                </w:r>
                <w:r>
                  <w:rPr>
                    <w:rFonts w:ascii="Calibri"/>
                    <w:color w:val="EE5D1B"/>
                    <w:sz w:val="21"/>
                  </w:rPr>
                  <w:t>Telemedicine</w:t>
                </w:r>
                <w:r>
                  <w:rPr>
                    <w:rFonts w:ascii="Calibri"/>
                    <w:color w:val="EE5D1B"/>
                    <w:spacing w:val="27"/>
                    <w:sz w:val="21"/>
                  </w:rPr>
                  <w:t> </w:t>
                </w:r>
                <w:r>
                  <w:rPr>
                    <w:rFonts w:ascii="Calibri"/>
                    <w:color w:val="EE5D1B"/>
                    <w:sz w:val="21"/>
                  </w:rPr>
                  <w:t>Gaps</w:t>
                </w:r>
                <w:r>
                  <w:rPr>
                    <w:rFonts w:ascii="Calibri"/>
                    <w:color w:val="EE5D1B"/>
                    <w:spacing w:val="26"/>
                    <w:sz w:val="21"/>
                  </w:rPr>
                  <w:t> </w:t>
                </w:r>
                <w:r>
                  <w:rPr>
                    <w:rFonts w:ascii="Calibri"/>
                    <w:color w:val="EE5D1B"/>
                    <w:sz w:val="21"/>
                  </w:rPr>
                  <w:t>Analysis:</w:t>
                </w:r>
                <w:r>
                  <w:rPr>
                    <w:rFonts w:ascii="Calibri"/>
                    <w:color w:val="EE5D1B"/>
                    <w:spacing w:val="24"/>
                    <w:w w:val="102"/>
                    <w:sz w:val="21"/>
                  </w:rPr>
                  <w:t> </w:t>
                </w:r>
                <w:r>
                  <w:rPr>
                    <w:rFonts w:ascii="Calibri"/>
                    <w:sz w:val="21"/>
                  </w:rPr>
                  <w:t>Coverage</w:t>
                </w:r>
                <w:r>
                  <w:rPr>
                    <w:rFonts w:ascii="Calibri"/>
                    <w:spacing w:val="37"/>
                    <w:sz w:val="21"/>
                  </w:rPr>
                  <w:t> </w:t>
                </w:r>
                <w:r>
                  <w:rPr>
                    <w:rFonts w:ascii="Calibri"/>
                    <w:sz w:val="21"/>
                  </w:rPr>
                  <w:t>&amp;</w:t>
                </w:r>
                <w:r>
                  <w:rPr>
                    <w:rFonts w:ascii="Calibri"/>
                    <w:spacing w:val="39"/>
                    <w:sz w:val="21"/>
                  </w:rPr>
                  <w:t> </w:t>
                </w:r>
                <w:r>
                  <w:rPr>
                    <w:rFonts w:ascii="Calibri"/>
                    <w:sz w:val="21"/>
                  </w:rPr>
                  <w:t>Reimbursement</w:t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12.4375pt;margin-top:37.015999pt;width:167.3pt;height:26.25pt;mso-position-horizontal-relative:page;mso-position-vertical-relative:page;z-index:-415552" type="#_x0000_t202" filled="false" stroked="false">
          <v:textbox inset="0,0,0,0">
            <w:txbxContent>
              <w:p>
                <w:pPr>
                  <w:spacing w:line="251" w:lineRule="auto" w:before="0"/>
                  <w:ind w:left="413" w:right="18" w:hanging="394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color w:val="EE5D1B"/>
                    <w:sz w:val="21"/>
                  </w:rPr>
                  <w:t>50</w:t>
                </w:r>
                <w:r>
                  <w:rPr>
                    <w:rFonts w:ascii="Calibri"/>
                    <w:color w:val="EE5D1B"/>
                    <w:spacing w:val="27"/>
                    <w:sz w:val="21"/>
                  </w:rPr>
                  <w:t> </w:t>
                </w:r>
                <w:r>
                  <w:rPr>
                    <w:rFonts w:ascii="Calibri"/>
                    <w:color w:val="EE5D1B"/>
                    <w:sz w:val="21"/>
                  </w:rPr>
                  <w:t>State</w:t>
                </w:r>
                <w:r>
                  <w:rPr>
                    <w:rFonts w:ascii="Calibri"/>
                    <w:color w:val="EE5D1B"/>
                    <w:spacing w:val="27"/>
                    <w:sz w:val="21"/>
                  </w:rPr>
                  <w:t> </w:t>
                </w:r>
                <w:r>
                  <w:rPr>
                    <w:rFonts w:ascii="Calibri"/>
                    <w:color w:val="EE5D1B"/>
                    <w:sz w:val="21"/>
                  </w:rPr>
                  <w:t>Telemedicine</w:t>
                </w:r>
                <w:r>
                  <w:rPr>
                    <w:rFonts w:ascii="Calibri"/>
                    <w:color w:val="EE5D1B"/>
                    <w:spacing w:val="27"/>
                    <w:sz w:val="21"/>
                  </w:rPr>
                  <w:t> </w:t>
                </w:r>
                <w:r>
                  <w:rPr>
                    <w:rFonts w:ascii="Calibri"/>
                    <w:color w:val="EE5D1B"/>
                    <w:sz w:val="21"/>
                  </w:rPr>
                  <w:t>Gaps</w:t>
                </w:r>
                <w:r>
                  <w:rPr>
                    <w:rFonts w:ascii="Calibri"/>
                    <w:color w:val="EE5D1B"/>
                    <w:spacing w:val="26"/>
                    <w:sz w:val="21"/>
                  </w:rPr>
                  <w:t> </w:t>
                </w:r>
                <w:r>
                  <w:rPr>
                    <w:rFonts w:ascii="Calibri"/>
                    <w:color w:val="EE5D1B"/>
                    <w:sz w:val="21"/>
                  </w:rPr>
                  <w:t>Analysis:</w:t>
                </w:r>
                <w:r>
                  <w:rPr>
                    <w:rFonts w:ascii="Calibri"/>
                    <w:color w:val="EE5D1B"/>
                    <w:spacing w:val="24"/>
                    <w:w w:val="102"/>
                    <w:sz w:val="21"/>
                  </w:rPr>
                  <w:t> </w:t>
                </w:r>
                <w:r>
                  <w:rPr>
                    <w:rFonts w:ascii="Calibri"/>
                    <w:sz w:val="21"/>
                  </w:rPr>
                  <w:t>Coverage</w:t>
                </w:r>
                <w:r>
                  <w:rPr>
                    <w:rFonts w:ascii="Calibri"/>
                    <w:spacing w:val="37"/>
                    <w:sz w:val="21"/>
                  </w:rPr>
                  <w:t> </w:t>
                </w:r>
                <w:r>
                  <w:rPr>
                    <w:rFonts w:ascii="Calibri"/>
                    <w:sz w:val="21"/>
                  </w:rPr>
                  <w:t>&amp;</w:t>
                </w:r>
                <w:r>
                  <w:rPr>
                    <w:rFonts w:ascii="Calibri"/>
                    <w:spacing w:val="38"/>
                    <w:sz w:val="21"/>
                  </w:rPr>
                  <w:t> </w:t>
                </w:r>
                <w:r>
                  <w:rPr>
                    <w:rFonts w:ascii="Calibri"/>
                    <w:sz w:val="21"/>
                  </w:rPr>
                  <w:t>Reimbursement</w:t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22.4375pt;margin-top:37.015999pt;width:167.3pt;height:26.25pt;mso-position-horizontal-relative:page;mso-position-vertical-relative:page;z-index:-415360" type="#_x0000_t202" filled="false" stroked="false">
          <v:textbox inset="0,0,0,0">
            <w:txbxContent>
              <w:p>
                <w:pPr>
                  <w:spacing w:line="251" w:lineRule="auto" w:before="0"/>
                  <w:ind w:left="413" w:right="18" w:hanging="394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color w:val="EE5D1B"/>
                    <w:sz w:val="21"/>
                  </w:rPr>
                  <w:t>50</w:t>
                </w:r>
                <w:r>
                  <w:rPr>
                    <w:rFonts w:ascii="Calibri"/>
                    <w:color w:val="EE5D1B"/>
                    <w:spacing w:val="27"/>
                    <w:sz w:val="21"/>
                  </w:rPr>
                  <w:t> </w:t>
                </w:r>
                <w:r>
                  <w:rPr>
                    <w:rFonts w:ascii="Calibri"/>
                    <w:color w:val="EE5D1B"/>
                    <w:sz w:val="21"/>
                  </w:rPr>
                  <w:t>State</w:t>
                </w:r>
                <w:r>
                  <w:rPr>
                    <w:rFonts w:ascii="Calibri"/>
                    <w:color w:val="EE5D1B"/>
                    <w:spacing w:val="27"/>
                    <w:sz w:val="21"/>
                  </w:rPr>
                  <w:t> </w:t>
                </w:r>
                <w:r>
                  <w:rPr>
                    <w:rFonts w:ascii="Calibri"/>
                    <w:color w:val="EE5D1B"/>
                    <w:sz w:val="21"/>
                  </w:rPr>
                  <w:t>Telemedicine</w:t>
                </w:r>
                <w:r>
                  <w:rPr>
                    <w:rFonts w:ascii="Calibri"/>
                    <w:color w:val="EE5D1B"/>
                    <w:spacing w:val="27"/>
                    <w:sz w:val="21"/>
                  </w:rPr>
                  <w:t> </w:t>
                </w:r>
                <w:r>
                  <w:rPr>
                    <w:rFonts w:ascii="Calibri"/>
                    <w:color w:val="EE5D1B"/>
                    <w:sz w:val="21"/>
                  </w:rPr>
                  <w:t>Gaps</w:t>
                </w:r>
                <w:r>
                  <w:rPr>
                    <w:rFonts w:ascii="Calibri"/>
                    <w:color w:val="EE5D1B"/>
                    <w:spacing w:val="26"/>
                    <w:sz w:val="21"/>
                  </w:rPr>
                  <w:t> </w:t>
                </w:r>
                <w:r>
                  <w:rPr>
                    <w:rFonts w:ascii="Calibri"/>
                    <w:color w:val="EE5D1B"/>
                    <w:sz w:val="21"/>
                  </w:rPr>
                  <w:t>Analysis:</w:t>
                </w:r>
                <w:r>
                  <w:rPr>
                    <w:rFonts w:ascii="Calibri"/>
                    <w:color w:val="EE5D1B"/>
                    <w:spacing w:val="24"/>
                    <w:w w:val="102"/>
                    <w:sz w:val="21"/>
                  </w:rPr>
                  <w:t> </w:t>
                </w:r>
                <w:r>
                  <w:rPr>
                    <w:rFonts w:ascii="Calibri"/>
                    <w:sz w:val="21"/>
                  </w:rPr>
                  <w:t>Coverage</w:t>
                </w:r>
                <w:r>
                  <w:rPr>
                    <w:rFonts w:ascii="Calibri"/>
                    <w:spacing w:val="37"/>
                    <w:sz w:val="21"/>
                  </w:rPr>
                  <w:t> </w:t>
                </w:r>
                <w:r>
                  <w:rPr>
                    <w:rFonts w:ascii="Calibri"/>
                    <w:sz w:val="21"/>
                  </w:rPr>
                  <w:t>&amp;</w:t>
                </w:r>
                <w:r>
                  <w:rPr>
                    <w:rFonts w:ascii="Calibri"/>
                    <w:spacing w:val="39"/>
                    <w:sz w:val="21"/>
                  </w:rPr>
                  <w:t> </w:t>
                </w:r>
                <w:r>
                  <w:rPr>
                    <w:rFonts w:ascii="Calibri"/>
                    <w:sz w:val="21"/>
                  </w:rPr>
                  <w:t>Reimbursement</w:t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2.120003pt;margin-top:84.480003pt;width:468pt;height:.1pt;mso-position-horizontal-relative:page;mso-position-vertical-relative:page;z-index:-415288" coordorigin="1442,1690" coordsize="9360,2">
          <v:shape style="position:absolute;left:1442;top:1690;width:9360;height:2" coordorigin="1442,1690" coordsize="9360,0" path="m1442,1690l10802,1690e" filled="false" stroked="true" strokeweight=".82pt" strokecolor="#000000">
            <v:path arrowok="t"/>
          </v:shape>
          <w10:wrap type="none"/>
        </v:group>
      </w:pict>
    </w:r>
    <w:r>
      <w:rPr/>
      <w:pict>
        <v:shape style="position:absolute;margin-left:222.4375pt;margin-top:37.015999pt;width:167.3pt;height:26.25pt;mso-position-horizontal-relative:page;mso-position-vertical-relative:page;z-index:-415264" type="#_x0000_t202" filled="false" stroked="false">
          <v:textbox inset="0,0,0,0">
            <w:txbxContent>
              <w:p>
                <w:pPr>
                  <w:spacing w:line="251" w:lineRule="auto" w:before="0"/>
                  <w:ind w:left="413" w:right="18" w:hanging="394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>
                  <w:rPr>
                    <w:rFonts w:ascii="Calibri"/>
                    <w:color w:val="EE5D1B"/>
                    <w:sz w:val="21"/>
                  </w:rPr>
                  <w:t>50</w:t>
                </w:r>
                <w:r>
                  <w:rPr>
                    <w:rFonts w:ascii="Calibri"/>
                    <w:color w:val="EE5D1B"/>
                    <w:spacing w:val="27"/>
                    <w:sz w:val="21"/>
                  </w:rPr>
                  <w:t> </w:t>
                </w:r>
                <w:r>
                  <w:rPr>
                    <w:rFonts w:ascii="Calibri"/>
                    <w:color w:val="EE5D1B"/>
                    <w:sz w:val="21"/>
                  </w:rPr>
                  <w:t>State</w:t>
                </w:r>
                <w:r>
                  <w:rPr>
                    <w:rFonts w:ascii="Calibri"/>
                    <w:color w:val="EE5D1B"/>
                    <w:spacing w:val="27"/>
                    <w:sz w:val="21"/>
                  </w:rPr>
                  <w:t> </w:t>
                </w:r>
                <w:r>
                  <w:rPr>
                    <w:rFonts w:ascii="Calibri"/>
                    <w:color w:val="EE5D1B"/>
                    <w:sz w:val="21"/>
                  </w:rPr>
                  <w:t>Telemedicine</w:t>
                </w:r>
                <w:r>
                  <w:rPr>
                    <w:rFonts w:ascii="Calibri"/>
                    <w:color w:val="EE5D1B"/>
                    <w:spacing w:val="27"/>
                    <w:sz w:val="21"/>
                  </w:rPr>
                  <w:t> </w:t>
                </w:r>
                <w:r>
                  <w:rPr>
                    <w:rFonts w:ascii="Calibri"/>
                    <w:color w:val="EE5D1B"/>
                    <w:sz w:val="21"/>
                  </w:rPr>
                  <w:t>Gaps</w:t>
                </w:r>
                <w:r>
                  <w:rPr>
                    <w:rFonts w:ascii="Calibri"/>
                    <w:color w:val="EE5D1B"/>
                    <w:spacing w:val="26"/>
                    <w:sz w:val="21"/>
                  </w:rPr>
                  <w:t> </w:t>
                </w:r>
                <w:r>
                  <w:rPr>
                    <w:rFonts w:ascii="Calibri"/>
                    <w:color w:val="EE5D1B"/>
                    <w:sz w:val="21"/>
                  </w:rPr>
                  <w:t>Analysis:</w:t>
                </w:r>
                <w:r>
                  <w:rPr>
                    <w:rFonts w:ascii="Calibri"/>
                    <w:color w:val="EE5D1B"/>
                    <w:spacing w:val="24"/>
                    <w:w w:val="102"/>
                    <w:sz w:val="21"/>
                  </w:rPr>
                  <w:t> </w:t>
                </w:r>
                <w:r>
                  <w:rPr>
                    <w:rFonts w:ascii="Calibri"/>
                    <w:sz w:val="21"/>
                  </w:rPr>
                  <w:t>Coverage</w:t>
                </w:r>
                <w:r>
                  <w:rPr>
                    <w:rFonts w:ascii="Calibri"/>
                    <w:spacing w:val="37"/>
                    <w:sz w:val="21"/>
                  </w:rPr>
                  <w:t> </w:t>
                </w:r>
                <w:r>
                  <w:rPr>
                    <w:rFonts w:ascii="Calibri"/>
                    <w:sz w:val="21"/>
                  </w:rPr>
                  <w:t>&amp;</w:t>
                </w:r>
                <w:r>
                  <w:rPr>
                    <w:rFonts w:ascii="Calibri"/>
                    <w:spacing w:val="39"/>
                    <w:sz w:val="21"/>
                  </w:rPr>
                  <w:t> </w:t>
                </w:r>
                <w:r>
                  <w:rPr>
                    <w:rFonts w:ascii="Calibri"/>
                    <w:sz w:val="21"/>
                  </w:rPr>
                  <w:t>Reimbursement</w:t>
                </w:r>
                <w:r>
                  <w:rPr>
                    <w:rFonts w:ascii="Calibri"/>
                    <w:sz w:val="21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8">
    <w:multiLevelType w:val="hybridMultilevel"/>
    <w:lvl w:ilvl="0">
      <w:start w:val="1"/>
      <w:numFmt w:val="bullet"/>
      <w:lvlText w:val=""/>
      <w:lvlJc w:val="left"/>
      <w:pPr>
        <w:ind w:left="1513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2024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5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57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67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78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89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00" w:hanging="450"/>
      </w:pPr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"/>
      <w:lvlJc w:val="left"/>
      <w:pPr>
        <w:ind w:left="1504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2015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25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3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47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58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69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8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91" w:hanging="450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"/>
      <w:lvlJc w:val="left"/>
      <w:pPr>
        <w:ind w:left="1513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2024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5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57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67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78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89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00" w:hanging="450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lvlText w:val=""/>
      <w:lvlJc w:val="left"/>
      <w:pPr>
        <w:ind w:left="1513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2024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5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57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67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78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89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00" w:hanging="450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"/>
      <w:lvlJc w:val="left"/>
      <w:pPr>
        <w:ind w:left="1513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2024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5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57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67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78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89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00" w:hanging="45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"/>
      <w:lvlJc w:val="left"/>
      <w:pPr>
        <w:ind w:left="822" w:hanging="36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71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0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9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6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5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0" w:hanging="360"/>
      </w:pPr>
      <w:rPr>
        <w:rFonts w:hint="default"/>
      </w:rPr>
    </w:lvl>
  </w:abstractNum>
  <w:abstractNum w:abstractNumId="50">
    <w:multiLevelType w:val="hybridMultilevel"/>
    <w:lvl w:ilvl="0">
      <w:start w:val="1"/>
      <w:numFmt w:val="bullet"/>
      <w:lvlText w:val=""/>
      <w:lvlJc w:val="left"/>
      <w:pPr>
        <w:ind w:left="548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40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33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2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18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0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9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89" w:hanging="450"/>
      </w:pPr>
      <w:rPr>
        <w:rFonts w:hint="default"/>
      </w:rPr>
    </w:lvl>
  </w:abstractNum>
  <w:abstractNum w:abstractNumId="49">
    <w:multiLevelType w:val="hybridMultilevel"/>
    <w:lvl w:ilvl="0">
      <w:start w:val="1"/>
      <w:numFmt w:val="bullet"/>
      <w:lvlText w:val=""/>
      <w:lvlJc w:val="left"/>
      <w:pPr>
        <w:ind w:left="548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40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33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2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18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0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9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89" w:hanging="450"/>
      </w:pPr>
      <w:rPr>
        <w:rFonts w:hint="default"/>
      </w:rPr>
    </w:lvl>
  </w:abstractNum>
  <w:abstractNum w:abstractNumId="47">
    <w:multiLevelType w:val="hybridMultilevel"/>
    <w:lvl w:ilvl="0">
      <w:start w:val="1"/>
      <w:numFmt w:val="upperLetter"/>
      <w:lvlText w:val="%1"/>
      <w:lvlJc w:val="left"/>
      <w:pPr>
        <w:ind w:left="1504" w:hanging="973"/>
        <w:jc w:val="left"/>
      </w:pPr>
      <w:rPr>
        <w:rFonts w:hint="default" w:ascii="Calibri" w:hAnsi="Calibri" w:eastAsia="Calibri"/>
        <w:b/>
        <w:bCs/>
        <w:color w:val="FFFFFF"/>
        <w:w w:val="99"/>
        <w:position w:val="-5"/>
        <w:sz w:val="24"/>
        <w:szCs w:val="24"/>
      </w:rPr>
    </w:lvl>
    <w:lvl w:ilvl="1">
      <w:start w:val="1"/>
      <w:numFmt w:val="bullet"/>
      <w:lvlText w:val=""/>
      <w:lvlJc w:val="left"/>
      <w:pPr>
        <w:ind w:left="1513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081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4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16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84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51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19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87" w:hanging="450"/>
      </w:pPr>
      <w:rPr>
        <w:rFonts w:hint="default"/>
      </w:rPr>
    </w:lvl>
  </w:abstractNum>
  <w:abstractNum w:abstractNumId="46">
    <w:multiLevelType w:val="hybridMultilevel"/>
    <w:lvl w:ilvl="0">
      <w:start w:val="1"/>
      <w:numFmt w:val="bullet"/>
      <w:lvlText w:val=""/>
      <w:lvlJc w:val="left"/>
      <w:pPr>
        <w:ind w:left="548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40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33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2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18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0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9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89" w:hanging="450"/>
      </w:pPr>
      <w:rPr>
        <w:rFonts w:hint="default"/>
      </w:rPr>
    </w:lvl>
  </w:abstractNum>
  <w:abstractNum w:abstractNumId="45">
    <w:multiLevelType w:val="hybridMultilevel"/>
    <w:lvl w:ilvl="0">
      <w:start w:val="1"/>
      <w:numFmt w:val="bullet"/>
      <w:lvlText w:val=""/>
      <w:lvlJc w:val="left"/>
      <w:pPr>
        <w:ind w:left="548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40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33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2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18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0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9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89" w:hanging="450"/>
      </w:pPr>
      <w:rPr>
        <w:rFonts w:hint="default"/>
      </w:rPr>
    </w:lvl>
  </w:abstractNum>
  <w:abstractNum w:abstractNumId="44">
    <w:multiLevelType w:val="hybridMultilevel"/>
    <w:lvl w:ilvl="0">
      <w:start w:val="1"/>
      <w:numFmt w:val="bullet"/>
      <w:lvlText w:val=""/>
      <w:lvlJc w:val="left"/>
      <w:pPr>
        <w:ind w:left="548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40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33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2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18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0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9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89" w:hanging="450"/>
      </w:pPr>
      <w:rPr>
        <w:rFonts w:hint="default"/>
      </w:rPr>
    </w:lvl>
  </w:abstractNum>
  <w:abstractNum w:abstractNumId="43">
    <w:multiLevelType w:val="hybridMultilevel"/>
    <w:lvl w:ilvl="0">
      <w:start w:val="1"/>
      <w:numFmt w:val="upperLetter"/>
      <w:lvlText w:val="%1"/>
      <w:lvlJc w:val="left"/>
      <w:pPr>
        <w:ind w:left="1513" w:hanging="973"/>
        <w:jc w:val="left"/>
      </w:pPr>
      <w:rPr>
        <w:rFonts w:hint="default" w:ascii="Calibri" w:hAnsi="Calibri" w:eastAsia="Calibri"/>
        <w:b/>
        <w:bCs/>
        <w:color w:val="FFFFFF"/>
        <w:w w:val="99"/>
        <w:position w:val="-5"/>
        <w:sz w:val="24"/>
        <w:szCs w:val="24"/>
      </w:rPr>
    </w:lvl>
    <w:lvl w:ilvl="1">
      <w:start w:val="1"/>
      <w:numFmt w:val="bullet"/>
      <w:lvlText w:val="•"/>
      <w:lvlJc w:val="left"/>
      <w:pPr>
        <w:ind w:left="2024" w:hanging="97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5" w:hanging="9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6" w:hanging="9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57" w:hanging="9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67" w:hanging="9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78" w:hanging="9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89" w:hanging="9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00" w:hanging="973"/>
      </w:pPr>
      <w:rPr>
        <w:rFonts w:hint="default"/>
      </w:rPr>
    </w:lvl>
  </w:abstractNum>
  <w:abstractNum w:abstractNumId="42">
    <w:multiLevelType w:val="hybridMultilevel"/>
    <w:lvl w:ilvl="0">
      <w:start w:val="1"/>
      <w:numFmt w:val="upperLetter"/>
      <w:lvlText w:val="%1"/>
      <w:lvlJc w:val="left"/>
      <w:pPr>
        <w:ind w:left="1513" w:hanging="523"/>
        <w:jc w:val="left"/>
      </w:pPr>
      <w:rPr>
        <w:rFonts w:hint="default" w:ascii="Calibri" w:hAnsi="Calibri" w:eastAsia="Calibri"/>
        <w:b/>
        <w:bCs/>
        <w:color w:val="FFFFFF"/>
        <w:w w:val="99"/>
        <w:position w:val="-5"/>
        <w:sz w:val="24"/>
        <w:szCs w:val="24"/>
      </w:rPr>
    </w:lvl>
    <w:lvl w:ilvl="1">
      <w:start w:val="1"/>
      <w:numFmt w:val="bullet"/>
      <w:lvlText w:val="•"/>
      <w:lvlJc w:val="left"/>
      <w:pPr>
        <w:ind w:left="2024" w:hanging="5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5" w:hanging="5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6" w:hanging="5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57" w:hanging="5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67" w:hanging="5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78" w:hanging="5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89" w:hanging="5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00" w:hanging="523"/>
      </w:pPr>
      <w:rPr>
        <w:rFonts w:hint="default"/>
      </w:rPr>
    </w:lvl>
  </w:abstractNum>
  <w:abstractNum w:abstractNumId="41">
    <w:multiLevelType w:val="hybridMultilevel"/>
    <w:lvl w:ilvl="0">
      <w:start w:val="1"/>
      <w:numFmt w:val="bullet"/>
      <w:lvlText w:val=""/>
      <w:lvlJc w:val="left"/>
      <w:pPr>
        <w:ind w:left="548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40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33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2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18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0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9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89" w:hanging="450"/>
      </w:pPr>
      <w:rPr>
        <w:rFonts w:hint="default"/>
      </w:rPr>
    </w:lvl>
  </w:abstractNum>
  <w:abstractNum w:abstractNumId="40">
    <w:multiLevelType w:val="hybridMultilevel"/>
    <w:lvl w:ilvl="0">
      <w:start w:val="1"/>
      <w:numFmt w:val="bullet"/>
      <w:lvlText w:val=""/>
      <w:lvlJc w:val="left"/>
      <w:pPr>
        <w:ind w:left="548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40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33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2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18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0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9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89" w:hanging="450"/>
      </w:pPr>
      <w:rPr>
        <w:rFonts w:hint="default"/>
      </w:rPr>
    </w:lvl>
  </w:abstractNum>
  <w:abstractNum w:abstractNumId="39">
    <w:multiLevelType w:val="hybridMultilevel"/>
    <w:lvl w:ilvl="0">
      <w:start w:val="1"/>
      <w:numFmt w:val="bullet"/>
      <w:lvlText w:val=""/>
      <w:lvlJc w:val="left"/>
      <w:pPr>
        <w:ind w:left="548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40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33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2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18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0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9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89" w:hanging="450"/>
      </w:pPr>
      <w:rPr>
        <w:rFonts w:hint="default"/>
      </w:rPr>
    </w:lvl>
  </w:abstractNum>
  <w:abstractNum w:abstractNumId="38">
    <w:multiLevelType w:val="hybridMultilevel"/>
    <w:lvl w:ilvl="0">
      <w:start w:val="1"/>
      <w:numFmt w:val="bullet"/>
      <w:lvlText w:val=""/>
      <w:lvlJc w:val="left"/>
      <w:pPr>
        <w:ind w:left="548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40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33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2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18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0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9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89" w:hanging="450"/>
      </w:pPr>
      <w:rPr>
        <w:rFonts w:hint="default"/>
      </w:rPr>
    </w:lvl>
  </w:abstractNum>
  <w:abstractNum w:abstractNumId="37">
    <w:multiLevelType w:val="hybridMultilevel"/>
    <w:lvl w:ilvl="0">
      <w:start w:val="1"/>
      <w:numFmt w:val="bullet"/>
      <w:lvlText w:val=""/>
      <w:lvlJc w:val="left"/>
      <w:pPr>
        <w:ind w:left="548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40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33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2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18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0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9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89" w:hanging="450"/>
      </w:pPr>
      <w:rPr>
        <w:rFonts w:hint="default"/>
      </w:rPr>
    </w:lvl>
  </w:abstractNum>
  <w:abstractNum w:abstractNumId="36">
    <w:multiLevelType w:val="hybridMultilevel"/>
    <w:lvl w:ilvl="0">
      <w:start w:val="1"/>
      <w:numFmt w:val="bullet"/>
      <w:lvlText w:val=""/>
      <w:lvlJc w:val="left"/>
      <w:pPr>
        <w:ind w:left="548" w:hanging="450"/>
      </w:pPr>
      <w:rPr>
        <w:rFonts w:hint="default" w:ascii="Symbol" w:hAnsi="Symbol" w:eastAsia="Symbol"/>
        <w:color w:val="EE5D1B"/>
        <w:w w:val="99"/>
        <w:sz w:val="26"/>
        <w:szCs w:val="26"/>
      </w:rPr>
    </w:lvl>
    <w:lvl w:ilvl="1">
      <w:start w:val="1"/>
      <w:numFmt w:val="bullet"/>
      <w:lvlText w:val="•"/>
      <w:lvlJc w:val="left"/>
      <w:pPr>
        <w:ind w:left="1040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33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2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18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0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9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89" w:hanging="450"/>
      </w:pPr>
      <w:rPr>
        <w:rFonts w:hint="default"/>
      </w:rPr>
    </w:lvl>
  </w:abstractNum>
  <w:abstractNum w:abstractNumId="35">
    <w:multiLevelType w:val="hybridMultilevel"/>
    <w:lvl w:ilvl="0">
      <w:start w:val="1"/>
      <w:numFmt w:val="bullet"/>
      <w:lvlText w:val=""/>
      <w:lvlJc w:val="left"/>
      <w:pPr>
        <w:ind w:left="548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40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33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2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18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0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9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89" w:hanging="450"/>
      </w:pPr>
      <w:rPr>
        <w:rFonts w:hint="default"/>
      </w:rPr>
    </w:lvl>
  </w:abstractNum>
  <w:abstractNum w:abstractNumId="34">
    <w:multiLevelType w:val="hybridMultilevel"/>
    <w:lvl w:ilvl="0">
      <w:start w:val="1"/>
      <w:numFmt w:val="bullet"/>
      <w:lvlText w:val=""/>
      <w:lvlJc w:val="left"/>
      <w:pPr>
        <w:ind w:left="548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40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33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2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18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0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9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89" w:hanging="450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"/>
      <w:lvlJc w:val="left"/>
      <w:pPr>
        <w:ind w:left="1513" w:hanging="973"/>
        <w:jc w:val="left"/>
      </w:pPr>
      <w:rPr>
        <w:rFonts w:hint="default" w:ascii="Calibri" w:hAnsi="Calibri" w:eastAsia="Calibri"/>
        <w:b/>
        <w:bCs/>
        <w:color w:val="FFFFFF"/>
        <w:w w:val="99"/>
        <w:position w:val="-5"/>
        <w:sz w:val="24"/>
        <w:szCs w:val="24"/>
      </w:rPr>
    </w:lvl>
    <w:lvl w:ilvl="1">
      <w:start w:val="1"/>
      <w:numFmt w:val="bullet"/>
      <w:lvlText w:val="•"/>
      <w:lvlJc w:val="left"/>
      <w:pPr>
        <w:ind w:left="2024" w:hanging="97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5" w:hanging="9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6" w:hanging="9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57" w:hanging="9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67" w:hanging="9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78" w:hanging="9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89" w:hanging="9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00" w:hanging="973"/>
      </w:pPr>
      <w:rPr>
        <w:rFonts w:hint="default"/>
      </w:rPr>
    </w:lvl>
  </w:abstractNum>
  <w:abstractNum w:abstractNumId="31">
    <w:multiLevelType w:val="hybridMultilevel"/>
    <w:lvl w:ilvl="0">
      <w:start w:val="1"/>
      <w:numFmt w:val="bullet"/>
      <w:lvlText w:val=""/>
      <w:lvlJc w:val="left"/>
      <w:pPr>
        <w:ind w:left="548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40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33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2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18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0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9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89" w:hanging="450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lvlText w:val=""/>
      <w:lvlJc w:val="left"/>
      <w:pPr>
        <w:ind w:left="548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40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33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2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18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0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9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89" w:hanging="450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"/>
      <w:lvlJc w:val="left"/>
      <w:pPr>
        <w:ind w:left="548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40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33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2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18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0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9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89" w:hanging="450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"/>
      <w:lvlJc w:val="left"/>
      <w:pPr>
        <w:ind w:left="1507" w:hanging="973"/>
        <w:jc w:val="left"/>
      </w:pPr>
      <w:rPr>
        <w:rFonts w:hint="default" w:ascii="Calibri" w:hAnsi="Calibri" w:eastAsia="Calibri"/>
        <w:b/>
        <w:bCs/>
        <w:color w:val="FFFFFF"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1513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081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4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16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84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51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19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87" w:hanging="450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"/>
      <w:lvlJc w:val="left"/>
      <w:pPr>
        <w:ind w:left="1513" w:hanging="523"/>
        <w:jc w:val="left"/>
      </w:pPr>
      <w:rPr>
        <w:rFonts w:hint="default" w:ascii="Calibri" w:hAnsi="Calibri" w:eastAsia="Calibri"/>
        <w:b/>
        <w:bCs/>
        <w:color w:val="FFFFFF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2024" w:hanging="5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5" w:hanging="5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6" w:hanging="5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57" w:hanging="5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67" w:hanging="5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78" w:hanging="5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89" w:hanging="5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00" w:hanging="523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"/>
      <w:lvlJc w:val="left"/>
      <w:pPr>
        <w:ind w:left="548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40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33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2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18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0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9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89" w:hanging="450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"/>
      <w:lvlJc w:val="left"/>
      <w:pPr>
        <w:ind w:left="548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40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33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2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18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0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9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89" w:hanging="450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"/>
      <w:lvlJc w:val="left"/>
      <w:pPr>
        <w:ind w:left="658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787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792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10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27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44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61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8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95" w:hanging="450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lvlText w:val=""/>
      <w:lvlJc w:val="left"/>
      <w:pPr>
        <w:ind w:left="548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31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15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9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82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65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49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32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16" w:hanging="450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"/>
      <w:lvlJc w:val="left"/>
      <w:pPr>
        <w:ind w:left="548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31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15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9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82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65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49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32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16" w:hanging="450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"/>
      <w:lvlJc w:val="left"/>
      <w:pPr>
        <w:ind w:left="548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31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15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9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82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65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49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32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16" w:hanging="450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"/>
      <w:lvlJc w:val="left"/>
      <w:pPr>
        <w:ind w:left="1513" w:hanging="523"/>
        <w:jc w:val="left"/>
      </w:pPr>
      <w:rPr>
        <w:rFonts w:hint="default" w:ascii="Calibri" w:hAnsi="Calibri" w:eastAsia="Calibri"/>
        <w:b/>
        <w:bCs/>
        <w:color w:val="FFFFFF"/>
        <w:w w:val="99"/>
        <w:position w:val="-5"/>
        <w:sz w:val="24"/>
        <w:szCs w:val="24"/>
      </w:rPr>
    </w:lvl>
    <w:lvl w:ilvl="1">
      <w:start w:val="1"/>
      <w:numFmt w:val="bullet"/>
      <w:lvlText w:val="•"/>
      <w:lvlJc w:val="left"/>
      <w:pPr>
        <w:ind w:left="2014" w:hanging="5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15" w:hanging="5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16" w:hanging="5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17" w:hanging="5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17" w:hanging="5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18" w:hanging="5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19" w:hanging="5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20" w:hanging="523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"/>
      <w:lvlJc w:val="left"/>
      <w:pPr>
        <w:ind w:left="548" w:hanging="450"/>
      </w:pPr>
      <w:rPr>
        <w:rFonts w:hint="default" w:ascii="Symbol" w:hAnsi="Symbol" w:eastAsia="Symbol"/>
        <w:color w:val="EE5D1B"/>
        <w:w w:val="102"/>
        <w:sz w:val="22"/>
        <w:szCs w:val="22"/>
      </w:rPr>
    </w:lvl>
    <w:lvl w:ilvl="1">
      <w:start w:val="1"/>
      <w:numFmt w:val="bullet"/>
      <w:lvlText w:val="•"/>
      <w:lvlJc w:val="left"/>
      <w:pPr>
        <w:ind w:left="1031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15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9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82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65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49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32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16" w:hanging="450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"/>
      <w:lvlJc w:val="left"/>
      <w:pPr>
        <w:ind w:left="548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31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15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9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82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65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49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32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16" w:hanging="450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"/>
      <w:lvlJc w:val="left"/>
      <w:pPr>
        <w:ind w:left="548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31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15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9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82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65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49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32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16" w:hanging="450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"/>
      <w:lvlJc w:val="left"/>
      <w:pPr>
        <w:ind w:left="548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31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15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9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82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65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49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32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16" w:hanging="450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548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31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15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9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82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65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49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32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16" w:hanging="450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"/>
      <w:lvlJc w:val="left"/>
      <w:pPr>
        <w:ind w:left="548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31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15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9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82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65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49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32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16" w:hanging="450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548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31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15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9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82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65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49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32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16" w:hanging="45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548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31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15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9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82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65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49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32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16" w:hanging="450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"/>
      <w:lvlJc w:val="left"/>
      <w:pPr>
        <w:ind w:left="1513" w:hanging="523"/>
        <w:jc w:val="left"/>
      </w:pPr>
      <w:rPr>
        <w:rFonts w:hint="default" w:ascii="Calibri" w:hAnsi="Calibri" w:eastAsia="Calibri"/>
        <w:b/>
        <w:bCs/>
        <w:color w:val="FFFFFF"/>
        <w:w w:val="99"/>
        <w:position w:val="-5"/>
        <w:sz w:val="24"/>
        <w:szCs w:val="24"/>
      </w:rPr>
    </w:lvl>
    <w:lvl w:ilvl="1">
      <w:start w:val="1"/>
      <w:numFmt w:val="bullet"/>
      <w:lvlText w:val="•"/>
      <w:lvlJc w:val="left"/>
      <w:pPr>
        <w:ind w:left="2014" w:hanging="5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15" w:hanging="5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16" w:hanging="5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17" w:hanging="5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17" w:hanging="5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18" w:hanging="5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19" w:hanging="5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20" w:hanging="523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787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288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89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90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91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92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93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93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794" w:hanging="450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548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31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15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9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82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65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49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32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16" w:hanging="450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548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31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15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9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82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65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49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32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16" w:hanging="450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548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31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15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9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82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65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49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32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16" w:hanging="450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543" w:hanging="450"/>
      </w:pPr>
      <w:rPr>
        <w:rFonts w:hint="default" w:ascii="Symbol" w:hAnsi="Symbol" w:eastAsia="Symbol"/>
        <w:color w:val="EE5D1B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29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15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01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87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73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59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44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30" w:hanging="450"/>
      </w:pPr>
      <w:rPr>
        <w:rFonts w:hint="default"/>
      </w:rPr>
    </w:lvl>
  </w:abstractNum>
  <w:abstractNum w:abstractNumId="2">
    <w:multiLevelType w:val="hybridMultilevel"/>
    <w:lvl w:ilvl="0">
      <w:start w:val="10"/>
      <w:numFmt w:val="upperLetter"/>
      <w:lvlText w:val="%1."/>
      <w:lvlJc w:val="left"/>
      <w:pPr>
        <w:ind w:left="3829" w:hanging="360"/>
        <w:jc w:val="right"/>
      </w:pPr>
      <w:rPr>
        <w:rFonts w:hint="default" w:ascii="Calibri" w:hAnsi="Calibri" w:eastAsia="Calibri"/>
        <w:b/>
        <w:bCs/>
        <w:i/>
        <w:color w:val="EE5D1B"/>
        <w:sz w:val="24"/>
        <w:szCs w:val="24"/>
      </w:rPr>
    </w:lvl>
    <w:lvl w:ilvl="1">
      <w:start w:val="1"/>
      <w:numFmt w:val="bullet"/>
      <w:lvlText w:val="•"/>
      <w:lvlJc w:val="left"/>
      <w:pPr>
        <w:ind w:left="439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96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3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0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7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4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1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81" w:hanging="360"/>
      </w:pPr>
      <w:rPr>
        <w:rFonts w:hint="default"/>
      </w:rPr>
    </w:lvl>
  </w:abstractNum>
  <w:abstractNum w:abstractNumId="1">
    <w:multiLevelType w:val="hybridMultilevel"/>
    <w:lvl w:ilvl="0">
      <w:start w:val="4"/>
      <w:numFmt w:val="upperLetter"/>
      <w:lvlText w:val="%1"/>
      <w:lvlJc w:val="left"/>
      <w:pPr>
        <w:ind w:left="822" w:hanging="452"/>
        <w:jc w:val="left"/>
      </w:pPr>
      <w:rPr>
        <w:rFonts w:hint="default"/>
      </w:rPr>
    </w:lvl>
    <w:lvl w:ilvl="1">
      <w:start w:val="3"/>
      <w:numFmt w:val="upperLetter"/>
      <w:lvlText w:val="%1.%2."/>
      <w:lvlJc w:val="left"/>
      <w:pPr>
        <w:ind w:left="822" w:hanging="452"/>
        <w:jc w:val="left"/>
      </w:pPr>
      <w:rPr>
        <w:rFonts w:hint="default" w:ascii="Calibri" w:hAnsi="Calibri" w:eastAsia="Calibri"/>
        <w:sz w:val="24"/>
        <w:szCs w:val="24"/>
      </w:rPr>
    </w:lvl>
    <w:lvl w:ilvl="2">
      <w:start w:val="1"/>
      <w:numFmt w:val="upperLetter"/>
      <w:lvlText w:val="%3."/>
      <w:lvlJc w:val="left"/>
      <w:pPr>
        <w:ind w:left="4096" w:hanging="360"/>
        <w:jc w:val="right"/>
      </w:pPr>
      <w:rPr>
        <w:rFonts w:hint="default" w:ascii="Calibri" w:hAnsi="Calibri" w:eastAsia="Calibri"/>
        <w:b/>
        <w:bCs/>
        <w:i/>
        <w:color w:val="EE5D1B"/>
        <w:sz w:val="24"/>
        <w:szCs w:val="24"/>
      </w:rPr>
    </w:lvl>
    <w:lvl w:ilvl="3">
      <w:start w:val="1"/>
      <w:numFmt w:val="upperRoman"/>
      <w:lvlText w:val="%4."/>
      <w:lvlJc w:val="left"/>
      <w:pPr>
        <w:ind w:left="3054" w:hanging="360"/>
        <w:jc w:val="left"/>
      </w:pPr>
      <w:rPr>
        <w:rFonts w:hint="default" w:ascii="Calibri" w:hAnsi="Calibri" w:eastAsia="Calibri"/>
        <w:b/>
        <w:bCs/>
        <w:i/>
        <w:color w:val="EE5D1B"/>
        <w:w w:val="99"/>
        <w:sz w:val="24"/>
        <w:szCs w:val="24"/>
      </w:rPr>
    </w:lvl>
    <w:lvl w:ilvl="4">
      <w:start w:val="1"/>
      <w:numFmt w:val="bullet"/>
      <w:lvlText w:val="•"/>
      <w:lvlJc w:val="left"/>
      <w:pPr>
        <w:ind w:left="544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2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9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7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9" w:hanging="360"/>
      </w:pPr>
      <w:rPr>
        <w:rFonts w:hint="default"/>
      </w:rPr>
    </w:lvl>
  </w:abstractNum>
  <w:num w:numId="49">
    <w:abstractNumId w:val="48"/>
  </w:num>
  <w:num w:numId="34">
    <w:abstractNumId w:val="33"/>
  </w:num>
  <w:num w:numId="31">
    <w:abstractNumId w:val="30"/>
  </w:num>
  <w:num w:numId="29">
    <w:abstractNumId w:val="28"/>
  </w:num>
  <w:num w:numId="27">
    <w:abstractNumId w:val="26"/>
  </w:num>
  <w:num w:numId="1">
    <w:abstractNumId w:val="0"/>
  </w:num>
  <w:num w:numId="51">
    <w:abstractNumId w:val="50"/>
  </w:num>
  <w:num w:numId="50">
    <w:abstractNumId w:val="49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3">
    <w:abstractNumId w:val="32"/>
  </w:num>
  <w:num w:numId="32">
    <w:abstractNumId w:val="31"/>
  </w:num>
  <w:num w:numId="30">
    <w:abstractNumId w:val="29"/>
  </w:num>
  <w:num w:numId="28">
    <w:abstractNumId w:val="27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44"/>
      <w:ind w:left="102"/>
    </w:pPr>
    <w:rPr>
      <w:rFonts w:ascii="Calibri" w:hAnsi="Calibri" w:eastAsia="Calibri"/>
      <w:sz w:val="24"/>
      <w:szCs w:val="24"/>
    </w:rPr>
  </w:style>
  <w:style w:styleId="BodyText" w:type="paragraph">
    <w:name w:val="Body Text"/>
    <w:basedOn w:val="Normal"/>
    <w:uiPriority w:val="1"/>
    <w:qFormat/>
    <w:pPr>
      <w:spacing w:before="1"/>
      <w:ind w:left="548" w:hanging="450"/>
    </w:pPr>
    <w:rPr>
      <w:rFonts w:ascii="Calibri" w:hAnsi="Calibri" w:eastAsia="Calibri"/>
      <w:sz w:val="24"/>
      <w:szCs w:val="24"/>
    </w:rPr>
  </w:style>
  <w:style w:styleId="Heading1" w:type="paragraph">
    <w:name w:val="Heading 1"/>
    <w:basedOn w:val="Normal"/>
    <w:uiPriority w:val="1"/>
    <w:qFormat/>
    <w:pPr>
      <w:ind w:left="671"/>
      <w:outlineLvl w:val="1"/>
    </w:pPr>
    <w:rPr>
      <w:rFonts w:ascii="Calibri" w:hAnsi="Calibri" w:eastAsia="Calibri"/>
      <w:b/>
      <w:bCs/>
      <w:sz w:val="96"/>
      <w:szCs w:val="96"/>
    </w:rPr>
  </w:style>
  <w:style w:styleId="Heading2" w:type="paragraph">
    <w:name w:val="Heading 2"/>
    <w:basedOn w:val="Normal"/>
    <w:uiPriority w:val="1"/>
    <w:qFormat/>
    <w:pPr>
      <w:ind w:left="1854" w:hanging="1263"/>
      <w:outlineLvl w:val="2"/>
    </w:pPr>
    <w:rPr>
      <w:rFonts w:ascii="Calibri" w:hAnsi="Calibri" w:eastAsia="Calibri"/>
      <w:b/>
      <w:bCs/>
      <w:sz w:val="60"/>
      <w:szCs w:val="60"/>
    </w:rPr>
  </w:style>
  <w:style w:styleId="Heading3" w:type="paragraph">
    <w:name w:val="Heading 3"/>
    <w:basedOn w:val="Normal"/>
    <w:uiPriority w:val="1"/>
    <w:qFormat/>
    <w:pPr>
      <w:spacing w:before="31"/>
      <w:ind w:left="486"/>
      <w:outlineLvl w:val="3"/>
    </w:pPr>
    <w:rPr>
      <w:rFonts w:ascii="Calibri" w:hAnsi="Calibri" w:eastAsia="Calibri"/>
      <w:b/>
      <w:bCs/>
      <w:sz w:val="43"/>
      <w:szCs w:val="43"/>
    </w:rPr>
  </w:style>
  <w:style w:styleId="Heading4" w:type="paragraph">
    <w:name w:val="Heading 4"/>
    <w:basedOn w:val="Normal"/>
    <w:uiPriority w:val="1"/>
    <w:qFormat/>
    <w:pPr>
      <w:spacing w:before="48"/>
      <w:ind w:left="1838"/>
      <w:outlineLvl w:val="4"/>
    </w:pPr>
    <w:rPr>
      <w:rFonts w:ascii="Calibri" w:hAnsi="Calibri" w:eastAsia="Calibri"/>
      <w:b/>
      <w:bCs/>
      <w:sz w:val="33"/>
      <w:szCs w:val="33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Calibri" w:hAnsi="Calibri" w:eastAsia="Calibri"/>
      <w:b/>
      <w:bCs/>
      <w:sz w:val="29"/>
      <w:szCs w:val="29"/>
    </w:rPr>
  </w:style>
  <w:style w:styleId="Heading6" w:type="paragraph">
    <w:name w:val="Heading 6"/>
    <w:basedOn w:val="Normal"/>
    <w:uiPriority w:val="1"/>
    <w:qFormat/>
    <w:pPr>
      <w:ind w:left="720" w:hanging="2"/>
      <w:outlineLvl w:val="6"/>
    </w:pPr>
    <w:rPr>
      <w:rFonts w:ascii="Calibri" w:hAnsi="Calibri" w:eastAsia="Calibri"/>
      <w:b/>
      <w:bCs/>
      <w:sz w:val="28"/>
      <w:szCs w:val="28"/>
    </w:rPr>
  </w:style>
  <w:style w:styleId="Heading7" w:type="paragraph">
    <w:name w:val="Heading 7"/>
    <w:basedOn w:val="Normal"/>
    <w:uiPriority w:val="1"/>
    <w:qFormat/>
    <w:pPr>
      <w:ind w:left="3273"/>
      <w:outlineLvl w:val="7"/>
    </w:pPr>
    <w:rPr>
      <w:rFonts w:ascii="Calibri" w:hAnsi="Calibri" w:eastAsia="Calibri"/>
      <w:b/>
      <w:bCs/>
      <w:i/>
      <w:sz w:val="28"/>
      <w:szCs w:val="28"/>
    </w:rPr>
  </w:style>
  <w:style w:styleId="Heading8" w:type="paragraph">
    <w:name w:val="Heading 8"/>
    <w:basedOn w:val="Normal"/>
    <w:uiPriority w:val="1"/>
    <w:qFormat/>
    <w:pPr>
      <w:ind w:left="337"/>
      <w:outlineLvl w:val="8"/>
    </w:pPr>
    <w:rPr>
      <w:rFonts w:ascii="Calibri" w:hAnsi="Calibri" w:eastAsia="Calibri"/>
      <w:b/>
      <w:bCs/>
      <w:sz w:val="26"/>
      <w:szCs w:val="26"/>
    </w:rPr>
  </w:style>
  <w:style w:styleId="Heading9" w:type="paragraph">
    <w:name w:val="Heading 9"/>
    <w:basedOn w:val="Normal"/>
    <w:uiPriority w:val="1"/>
    <w:qFormat/>
    <w:pPr>
      <w:ind w:left="337"/>
      <w:outlineLvl w:val="9"/>
    </w:pPr>
    <w:rPr>
      <w:rFonts w:ascii="Calibri" w:hAnsi="Calibri" w:eastAsia="Calibri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header" Target="header3.xml"/><Relationship Id="rId11" Type="http://schemas.openxmlformats.org/officeDocument/2006/relationships/footer" Target="footer2.xml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footer" Target="footer3.xml"/><Relationship Id="rId15" Type="http://schemas.openxmlformats.org/officeDocument/2006/relationships/image" Target="media/image5.jpeg"/><Relationship Id="rId16" Type="http://schemas.openxmlformats.org/officeDocument/2006/relationships/footer" Target="footer4.xml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footer" Target="footer5.xml"/><Relationship Id="rId25" Type="http://schemas.openxmlformats.org/officeDocument/2006/relationships/image" Target="media/image13.jpeg"/><Relationship Id="rId26" Type="http://schemas.openxmlformats.org/officeDocument/2006/relationships/footer" Target="footer6.xml"/><Relationship Id="rId27" Type="http://schemas.openxmlformats.org/officeDocument/2006/relationships/image" Target="media/image14.jpeg"/><Relationship Id="rId28" Type="http://schemas.openxmlformats.org/officeDocument/2006/relationships/image" Target="media/image15.jpeg"/><Relationship Id="rId29" Type="http://schemas.openxmlformats.org/officeDocument/2006/relationships/image" Target="media/image16.jpeg"/><Relationship Id="rId30" Type="http://schemas.openxmlformats.org/officeDocument/2006/relationships/image" Target="media/image17.jpeg"/><Relationship Id="rId31" Type="http://schemas.openxmlformats.org/officeDocument/2006/relationships/image" Target="media/image18.jpeg"/><Relationship Id="rId32" Type="http://schemas.openxmlformats.org/officeDocument/2006/relationships/footer" Target="footer7.xml"/><Relationship Id="rId33" Type="http://schemas.openxmlformats.org/officeDocument/2006/relationships/footer" Target="footer8.xml"/><Relationship Id="rId34" Type="http://schemas.openxmlformats.org/officeDocument/2006/relationships/image" Target="media/image19.png"/><Relationship Id="rId35" Type="http://schemas.openxmlformats.org/officeDocument/2006/relationships/image" Target="media/image20.png"/><Relationship Id="rId36" Type="http://schemas.openxmlformats.org/officeDocument/2006/relationships/image" Target="media/image21.png"/><Relationship Id="rId37" Type="http://schemas.openxmlformats.org/officeDocument/2006/relationships/image" Target="media/image22.png"/><Relationship Id="rId38" Type="http://schemas.openxmlformats.org/officeDocument/2006/relationships/footer" Target="footer9.xml"/><Relationship Id="rId39" Type="http://schemas.openxmlformats.org/officeDocument/2006/relationships/footer" Target="footer10.xml"/><Relationship Id="rId40" Type="http://schemas.openxmlformats.org/officeDocument/2006/relationships/image" Target="media/image23.png"/><Relationship Id="rId41" Type="http://schemas.openxmlformats.org/officeDocument/2006/relationships/footer" Target="footer11.xml"/><Relationship Id="rId42" Type="http://schemas.openxmlformats.org/officeDocument/2006/relationships/image" Target="media/image24.png"/><Relationship Id="rId43" Type="http://schemas.openxmlformats.org/officeDocument/2006/relationships/footer" Target="footer12.xml"/><Relationship Id="rId44" Type="http://schemas.openxmlformats.org/officeDocument/2006/relationships/image" Target="media/image25.png"/><Relationship Id="rId45" Type="http://schemas.openxmlformats.org/officeDocument/2006/relationships/footer" Target="footer13.xml"/><Relationship Id="rId46" Type="http://schemas.openxmlformats.org/officeDocument/2006/relationships/footer" Target="footer14.xml"/><Relationship Id="rId47" Type="http://schemas.openxmlformats.org/officeDocument/2006/relationships/image" Target="media/image26.png"/><Relationship Id="rId48" Type="http://schemas.openxmlformats.org/officeDocument/2006/relationships/image" Target="media/image27.png"/><Relationship Id="rId49" Type="http://schemas.openxmlformats.org/officeDocument/2006/relationships/image" Target="media/image28.png"/><Relationship Id="rId50" Type="http://schemas.openxmlformats.org/officeDocument/2006/relationships/footer" Target="footer15.xml"/><Relationship Id="rId51" Type="http://schemas.openxmlformats.org/officeDocument/2006/relationships/footer" Target="footer16.xml"/><Relationship Id="rId52" Type="http://schemas.openxmlformats.org/officeDocument/2006/relationships/image" Target="media/image29.png"/><Relationship Id="rId53" Type="http://schemas.openxmlformats.org/officeDocument/2006/relationships/image" Target="media/image30.png"/><Relationship Id="rId54" Type="http://schemas.openxmlformats.org/officeDocument/2006/relationships/image" Target="media/image31.png"/><Relationship Id="rId55" Type="http://schemas.openxmlformats.org/officeDocument/2006/relationships/footer" Target="footer17.xml"/><Relationship Id="rId56" Type="http://schemas.openxmlformats.org/officeDocument/2006/relationships/header" Target="header4.xml"/><Relationship Id="rId57" Type="http://schemas.openxmlformats.org/officeDocument/2006/relationships/footer" Target="footer18.xml"/><Relationship Id="rId58" Type="http://schemas.openxmlformats.org/officeDocument/2006/relationships/image" Target="media/image32.jpeg"/><Relationship Id="rId59" Type="http://schemas.openxmlformats.org/officeDocument/2006/relationships/image" Target="media/image33.jpeg"/><Relationship Id="rId60" Type="http://schemas.openxmlformats.org/officeDocument/2006/relationships/image" Target="media/image34.jpeg"/><Relationship Id="rId61" Type="http://schemas.openxmlformats.org/officeDocument/2006/relationships/image" Target="media/image35.jpeg"/><Relationship Id="rId62" Type="http://schemas.openxmlformats.org/officeDocument/2006/relationships/image" Target="media/image36.jpeg"/><Relationship Id="rId63" Type="http://schemas.openxmlformats.org/officeDocument/2006/relationships/image" Target="media/image37.jpeg"/><Relationship Id="rId64" Type="http://schemas.openxmlformats.org/officeDocument/2006/relationships/image" Target="media/image38.jpeg"/><Relationship Id="rId65" Type="http://schemas.openxmlformats.org/officeDocument/2006/relationships/image" Target="media/image39.jpeg"/><Relationship Id="rId66" Type="http://schemas.openxmlformats.org/officeDocument/2006/relationships/image" Target="media/image40.jpeg"/><Relationship Id="rId67" Type="http://schemas.openxmlformats.org/officeDocument/2006/relationships/footer" Target="footer19.xml"/><Relationship Id="rId68" Type="http://schemas.openxmlformats.org/officeDocument/2006/relationships/image" Target="media/image41.jpeg"/><Relationship Id="rId69" Type="http://schemas.openxmlformats.org/officeDocument/2006/relationships/footer" Target="footer20.xml"/><Relationship Id="rId70" Type="http://schemas.openxmlformats.org/officeDocument/2006/relationships/image" Target="media/image42.jpeg"/><Relationship Id="rId71" Type="http://schemas.openxmlformats.org/officeDocument/2006/relationships/image" Target="media/image43.jpeg"/><Relationship Id="rId72" Type="http://schemas.openxmlformats.org/officeDocument/2006/relationships/footer" Target="footer21.xml"/><Relationship Id="rId73" Type="http://schemas.openxmlformats.org/officeDocument/2006/relationships/image" Target="media/image44.jpeg"/><Relationship Id="rId74" Type="http://schemas.openxmlformats.org/officeDocument/2006/relationships/header" Target="header5.xml"/><Relationship Id="rId75" Type="http://schemas.openxmlformats.org/officeDocument/2006/relationships/footer" Target="footer22.xml"/><Relationship Id="rId76" Type="http://schemas.openxmlformats.org/officeDocument/2006/relationships/hyperlink" Target="http://www.ilga.gov/legislation/ilcs/documents/021500050K356z.22.htm" TargetMode="External"/><Relationship Id="rId77" Type="http://schemas.openxmlformats.org/officeDocument/2006/relationships/hyperlink" Target="http://www.cms.gov/Medicare-" TargetMode="External"/><Relationship Id="rId78" Type="http://schemas.openxmlformats.org/officeDocument/2006/relationships/hyperlink" Target="http://www.medicaid.gov/state-" TargetMode="External"/><Relationship Id="rId79" Type="http://schemas.openxmlformats.org/officeDocument/2006/relationships/hyperlink" Target="http://www.medicaid.gov/Medicaid-" TargetMode="External"/><Relationship Id="rId80" Type="http://schemas.openxmlformats.org/officeDocument/2006/relationships/hyperlink" Target="http://medicaid.alabama.gov/CONTENT/6.0_Providers/6.7_Manuals/6.7.1_Provider_Manuals_2015/6.7.1.2_April_" TargetMode="External"/><Relationship Id="rId81" Type="http://schemas.openxmlformats.org/officeDocument/2006/relationships/hyperlink" Target="http://medicaid.alabama.gov/documents/6.0_Providers/6.7_Manuals/6.7.1_Provider_Manuals_2015/6.7.1.2_Apri" TargetMode="External"/><Relationship Id="rId82" Type="http://schemas.openxmlformats.org/officeDocument/2006/relationships/hyperlink" Target="http://www.alabamaadministrativecode.state.al.us/UpdatedMonthly/AAM-" TargetMode="External"/><Relationship Id="rId83" Type="http://schemas.openxmlformats.org/officeDocument/2006/relationships/hyperlink" Target="http://medicaid.alabama.gov/documents/4.0_Programs/4.4_Medical_Services/4.4.10_Patient_1st/4.4.10_In_Hom" TargetMode="External"/><Relationship Id="rId84" Type="http://schemas.openxmlformats.org/officeDocument/2006/relationships/hyperlink" Target="http://manuals.medicaidalaska.com/sbs/sbs.htm" TargetMode="External"/><Relationship Id="rId85" Type="http://schemas.openxmlformats.org/officeDocument/2006/relationships/hyperlink" Target="http://manuals.medicaidalaska.com/physician/physician.htm" TargetMode="External"/><Relationship Id="rId86" Type="http://schemas.openxmlformats.org/officeDocument/2006/relationships/hyperlink" Target="http://manuals.medicaidalaska.com/podiatry/podiatry.htm" TargetMode="External"/><Relationship Id="rId87" Type="http://schemas.openxmlformats.org/officeDocument/2006/relationships/hyperlink" Target="http://manuals.medicaidalaska.com/epsdt/epsdt.htm" TargetMode="External"/><Relationship Id="rId88" Type="http://schemas.openxmlformats.org/officeDocument/2006/relationships/hyperlink" Target="http://manuals.medicaidalaska.com/tribal/tribal.htm" TargetMode="External"/><Relationship Id="rId89" Type="http://schemas.openxmlformats.org/officeDocument/2006/relationships/hyperlink" Target="http://manuals.medicaidalaska.com/docs/dnld/BillingManual_Hospice.pdf" TargetMode="External"/><Relationship Id="rId90" Type="http://schemas.openxmlformats.org/officeDocument/2006/relationships/hyperlink" Target="http://manuals.medicaidalaska.com/docs/dnld/BillingManual_Nutrition.pdf" TargetMode="External"/><Relationship Id="rId91" Type="http://schemas.openxmlformats.org/officeDocument/2006/relationships/hyperlink" Target="http://manuals.medicaidalaska.com/docs/dnld/BillingManual_Chiropractic.pdf" TargetMode="External"/><Relationship Id="rId92" Type="http://schemas.openxmlformats.org/officeDocument/2006/relationships/hyperlink" Target="http://manuals.medicaidalaska.com/cbhs/cbhs.htm" TargetMode="External"/><Relationship Id="rId93" Type="http://schemas.openxmlformats.org/officeDocument/2006/relationships/hyperlink" Target="http://www.americantelemed.org/docs/default-" TargetMode="External"/><Relationship Id="rId94" Type="http://schemas.openxmlformats.org/officeDocument/2006/relationships/hyperlink" Target="http://manuals.medicaidalaska.com/therapies/therapies.htm" TargetMode="External"/><Relationship Id="rId95" Type="http://schemas.openxmlformats.org/officeDocument/2006/relationships/hyperlink" Target="http://manuals.medicaidalaska.com/docs/dnld/BillingManual_HomeHealth.pdf" TargetMode="External"/><Relationship Id="rId96" Type="http://schemas.openxmlformats.org/officeDocument/2006/relationships/hyperlink" Target="http://www.azahcccs.gov/commercial/Downloads/FFSProviderManual/FFS_Chap10.pdf" TargetMode="External"/><Relationship Id="rId97" Type="http://schemas.openxmlformats.org/officeDocument/2006/relationships/hyperlink" Target="http://www.azahcccs.gov/commercial/Downloads/IHS-" TargetMode="External"/><Relationship Id="rId98" Type="http://schemas.openxmlformats.org/officeDocument/2006/relationships/hyperlink" Target="http://telemedicine.arizona.edu/" TargetMode="External"/><Relationship Id="rId99" Type="http://schemas.openxmlformats.org/officeDocument/2006/relationships/hyperlink" Target="http://www.azahcccs.gov/shared/Downloads/MedicalPolicyManual/Chap300.pdf" TargetMode="External"/><Relationship Id="rId100" Type="http://schemas.openxmlformats.org/officeDocument/2006/relationships/hyperlink" Target="http://www.medicaid.state.ar.us/Download/provider/provdocs/Manuals/PHYSICN/PHYSICN_II.doc" TargetMode="External"/><Relationship Id="rId101" Type="http://schemas.openxmlformats.org/officeDocument/2006/relationships/hyperlink" Target="http://www.medicaid.state.ar.us/InternetSolution/Provider/docs/rspmi.aspx" TargetMode="External"/><Relationship Id="rId102" Type="http://schemas.openxmlformats.org/officeDocument/2006/relationships/hyperlink" Target="http://angels.uams.edu/" TargetMode="External"/><Relationship Id="rId103" Type="http://schemas.openxmlformats.org/officeDocument/2006/relationships/hyperlink" Target="http://leginfo.legislature.ca.gov/faces/codes_displaySection.xhtml?lawCode=INS&amp;amp;sectionNum=10123.85" TargetMode="External"/><Relationship Id="rId104" Type="http://schemas.openxmlformats.org/officeDocument/2006/relationships/hyperlink" Target="http://www.leginfo.ca.gov/cgi-" TargetMode="External"/><Relationship Id="rId105" Type="http://schemas.openxmlformats.org/officeDocument/2006/relationships/hyperlink" Target="http://files.medi-/" TargetMode="External"/><Relationship Id="rId106" Type="http://schemas.openxmlformats.org/officeDocument/2006/relationships/hyperlink" Target="http://leginfo.legislature.ca.gov/faces/codes_displaySection.xhtml?lawCode=WIC&amp;amp;sectionNum=14132.72" TargetMode="External"/><Relationship Id="rId107" Type="http://schemas.openxmlformats.org/officeDocument/2006/relationships/hyperlink" Target="http://leginfo.legislature.ca.gov/faces/codes_displaySection.xhtml?lawCode=WIC&amp;amp;sectionNum=14132.725" TargetMode="External"/><Relationship Id="rId108" Type="http://schemas.openxmlformats.org/officeDocument/2006/relationships/header" Target="header6.xml"/><Relationship Id="rId109" Type="http://schemas.openxmlformats.org/officeDocument/2006/relationships/footer" Target="footer23.xml"/><Relationship Id="rId110" Type="http://schemas.openxmlformats.org/officeDocument/2006/relationships/hyperlink" Target="http://www.caltelehealth.org/" TargetMode="External"/><Relationship Id="rId111" Type="http://schemas.openxmlformats.org/officeDocument/2006/relationships/hyperlink" Target="http://www.cga.ct.gov/hs/taskforce.asp?TF=20151008_Medicaid%20Rates%20for%20Home%20Health%20Care%25" TargetMode="External"/><Relationship Id="rId112" Type="http://schemas.openxmlformats.org/officeDocument/2006/relationships/hyperlink" Target="http://search.cga.state.ct.us/dtsearch_pub_statutes.asp?cmd=getdoc&amp;amp;DocId=13656&amp;amp;Index=I%3a\zindex\surs&amp;amp;Hit" TargetMode="External"/><Relationship Id="rId113" Type="http://schemas.openxmlformats.org/officeDocument/2006/relationships/hyperlink" Target="http://www.legis.delaware.gov/LIS/LIS148.NSF/db0bad0e2af0bf31852568a5005f0f58/bae11c3e3516baa085257e3" TargetMode="External"/><Relationship Id="rId114" Type="http://schemas.openxmlformats.org/officeDocument/2006/relationships/hyperlink" Target="http://regs.cqstatetrack.com/info/get_text?action_id=763841&amp;amp;text_id=766299&amp;amp;type=action_text" TargetMode="External"/><Relationship Id="rId115" Type="http://schemas.openxmlformats.org/officeDocument/2006/relationships/hyperlink" Target="http://www.flrules.org/gateway/readFile.asp?sid=1&amp;amp;tid=16726988&amp;amp;type=1&amp;amp;file=59G-" TargetMode="External"/><Relationship Id="rId116" Type="http://schemas.openxmlformats.org/officeDocument/2006/relationships/hyperlink" Target="http://portal.flmmis.com/FLPublic/Portals/0/StaticContent/Public/HANDBOOKS/Practitioner%20Services%20Hand" TargetMode="External"/><Relationship Id="rId117" Type="http://schemas.openxmlformats.org/officeDocument/2006/relationships/hyperlink" Target="http://www.mmis.georgia.gov/portal/Portals/0/StaticContent/Public/ALL/HANDBOOKS/Telemedicine%20Handbo" TargetMode="External"/><Relationship Id="rId118" Type="http://schemas.openxmlformats.org/officeDocument/2006/relationships/hyperlink" Target="http://www.capitol.hawaii.gov/measure_indiv.aspx?billtype=SB&amp;amp;billnumber=2469&amp;amp;year=2014" TargetMode="External"/><Relationship Id="rId119" Type="http://schemas.openxmlformats.org/officeDocument/2006/relationships/hyperlink" Target="http://www.ncsl.org/research/health/state-" TargetMode="External"/><Relationship Id="rId120" Type="http://schemas.openxmlformats.org/officeDocument/2006/relationships/hyperlink" Target="http://humanservices.hawaii.gov/wp-" TargetMode="External"/><Relationship Id="rId121" Type="http://schemas.openxmlformats.org/officeDocument/2006/relationships/hyperlink" Target="http://adminrules.idaho.gov/bulletin/2015/10.pdf" TargetMode="External"/><Relationship Id="rId122" Type="http://schemas.openxmlformats.org/officeDocument/2006/relationships/hyperlink" Target="http://www2.illinois.gov/hfs/PublicInvolvement/1115/Pages/1115.aspx" TargetMode="External"/><Relationship Id="rId123" Type="http://schemas.openxmlformats.org/officeDocument/2006/relationships/hyperlink" Target="http://www.ilga.gov/legislation/BillStatus.asp?DocNum=647&amp;amp;GAID=12&amp;amp;DocTypeID=SB&amp;amp;SessionID=85&amp;amp;GA=98" TargetMode="External"/><Relationship Id="rId124" Type="http://schemas.openxmlformats.org/officeDocument/2006/relationships/hyperlink" Target="http://www.ilga.gov/legislation/ilcs/ilcs3.asp?ActID=2630&amp;amp;ChapterID=31" TargetMode="External"/><Relationship Id="rId125" Type="http://schemas.openxmlformats.org/officeDocument/2006/relationships/hyperlink" Target="http://www.in.gov/legislative/iac/20140326-" TargetMode="External"/><Relationship Id="rId126" Type="http://schemas.openxmlformats.org/officeDocument/2006/relationships/hyperlink" Target="http://provider.indianamedicaid.com/ihcp/manuals/chapter08.pdf" TargetMode="External"/><Relationship Id="rId127" Type="http://schemas.openxmlformats.org/officeDocument/2006/relationships/hyperlink" Target="http://www.legis.iowa.gov/docs/publications/iactc/86.1/CH0137.pdf" TargetMode="External"/><Relationship Id="rId128" Type="http://schemas.openxmlformats.org/officeDocument/2006/relationships/hyperlink" Target="http://www.legis.iowa.gov/docs/aco/arc/2166C.pdf" TargetMode="External"/><Relationship Id="rId129" Type="http://schemas.openxmlformats.org/officeDocument/2006/relationships/hyperlink" Target="http://www.medicaid.gov/State-" TargetMode="External"/><Relationship Id="rId130" Type="http://schemas.openxmlformats.org/officeDocument/2006/relationships/hyperlink" Target="http://www.dhh.louisiana.gov/assets/docs/LegisReports/HCR96-" TargetMode="External"/><Relationship Id="rId131" Type="http://schemas.openxmlformats.org/officeDocument/2006/relationships/hyperlink" Target="http://www.maine.gov/sos/cec/rules/notices/2015/111815.html" TargetMode="External"/><Relationship Id="rId132" Type="http://schemas.openxmlformats.org/officeDocument/2006/relationships/hyperlink" Target="http://www.maine.gov/sos/cec/rules/10/ch101.htm" TargetMode="External"/><Relationship Id="rId133" Type="http://schemas.openxmlformats.org/officeDocument/2006/relationships/hyperlink" Target="http://www.dsd.state.md.us/MDR/4221/Assembled.htm" TargetMode="External"/><Relationship Id="rId134" Type="http://schemas.openxmlformats.org/officeDocument/2006/relationships/hyperlink" Target="http://www.bmchp.org/providers/claims/reimbursement-" TargetMode="External"/><Relationship Id="rId135" Type="http://schemas.openxmlformats.org/officeDocument/2006/relationships/hyperlink" Target="http://hnetalk.com/member/2015/08/01/health-" TargetMode="External"/><Relationship Id="rId136" Type="http://schemas.openxmlformats.org/officeDocument/2006/relationships/hyperlink" Target="http://www.fchp.org/providers/medical-" TargetMode="External"/><Relationship Id="rId137" Type="http://schemas.openxmlformats.org/officeDocument/2006/relationships/hyperlink" Target="http://www.mass.gov/eohhs/gov/departments/dph/programs/community-" TargetMode="External"/><Relationship Id="rId138" Type="http://schemas.openxmlformats.org/officeDocument/2006/relationships/hyperlink" Target="http://telestroke.massgeneral.org/phstelestroke.aspx" TargetMode="External"/><Relationship Id="rId139" Type="http://schemas.openxmlformats.org/officeDocument/2006/relationships/hyperlink" Target="http://www.mass.gov/eohhs/docs/eohhs/eohhs-" TargetMode="External"/><Relationship Id="rId140" Type="http://schemas.openxmlformats.org/officeDocument/2006/relationships/hyperlink" Target="http://www.michigan.gov/documents/mdch/1518-" TargetMode="External"/><Relationship Id="rId141" Type="http://schemas.openxmlformats.org/officeDocument/2006/relationships/hyperlink" Target="http://www.michigan.gov/documents/mdch/MSA_13-" TargetMode="External"/><Relationship Id="rId142" Type="http://schemas.openxmlformats.org/officeDocument/2006/relationships/hyperlink" Target="http://www.michigan.gov/documents/mdch/Telemedicine-" TargetMode="External"/><Relationship Id="rId143" Type="http://schemas.openxmlformats.org/officeDocument/2006/relationships/hyperlink" Target="http://www.revisor.mn.gov/laws/?year=2015&amp;amp;type=0&amp;amp;doctype=Chapter&amp;amp;id=71&amp;amp;format=pdf" TargetMode="External"/><Relationship Id="rId144" Type="http://schemas.openxmlformats.org/officeDocument/2006/relationships/hyperlink" Target="http://www.revisor.mn.gov/statutes/?id=254B.14" TargetMode="External"/><Relationship Id="rId145" Type="http://schemas.openxmlformats.org/officeDocument/2006/relationships/hyperlink" Target="http://www.dhs.state.mn.us/main/idcplg?IdcService=GET_DYNAMIC_CONVERSION&amp;amp;RevisionSelectionMethod=Lat" TargetMode="External"/><Relationship Id="rId146" Type="http://schemas.openxmlformats.org/officeDocument/2006/relationships/hyperlink" Target="http://www.revisor.mn.gov/statutes/?id=256B.0625" TargetMode="External"/><Relationship Id="rId147" Type="http://schemas.openxmlformats.org/officeDocument/2006/relationships/hyperlink" Target="http://www.revisor.mn.gov/statutes/?id=256B.0653" TargetMode="External"/><Relationship Id="rId148" Type="http://schemas.openxmlformats.org/officeDocument/2006/relationships/hyperlink" Target="http://billstatus.ls.state.ms.us/2014/pdf/history/SB/SB2646.xml" TargetMode="External"/><Relationship Id="rId149" Type="http://schemas.openxmlformats.org/officeDocument/2006/relationships/hyperlink" Target="http://www.sos.ms.gov/ACProposed/00021320b.pdf" TargetMode="External"/><Relationship Id="rId150" Type="http://schemas.openxmlformats.org/officeDocument/2006/relationships/hyperlink" Target="http://www.medicaid.ms.gov/wp-" TargetMode="External"/><Relationship Id="rId151" Type="http://schemas.openxmlformats.org/officeDocument/2006/relationships/hyperlink" Target="http://www.msbml.ms.gov/msbml/web.nsf/webpages/Regulations_Regulations/%24FILE/11-" TargetMode="External"/><Relationship Id="rId152" Type="http://schemas.openxmlformats.org/officeDocument/2006/relationships/hyperlink" Target="http://207.15.48.5/collections/collection_phy/Physician_Section13.pdf" TargetMode="External"/><Relationship Id="rId153" Type="http://schemas.openxmlformats.org/officeDocument/2006/relationships/hyperlink" Target="http://207.15.48.5/collections/collection_psy/Behavioral_Health_Services_Section13.pdf" TargetMode="External"/><Relationship Id="rId154" Type="http://schemas.openxmlformats.org/officeDocument/2006/relationships/hyperlink" Target="http://207.15.48.5/collections/collection_cst/CSTAR_Section13.pdf" TargetMode="External"/><Relationship Id="rId155" Type="http://schemas.openxmlformats.org/officeDocument/2006/relationships/hyperlink" Target="http://207.15.48.5/collections/collection_cst/CSTAR_Section19.pdf" TargetMode="External"/><Relationship Id="rId156" Type="http://schemas.openxmlformats.org/officeDocument/2006/relationships/hyperlink" Target="http://medicine.missouri.edu/telehealth/" TargetMode="External"/><Relationship Id="rId157" Type="http://schemas.openxmlformats.org/officeDocument/2006/relationships/hyperlink" Target="http://medicaidprovider.hhs.mt.gov/pdf/manuals/physician07012014.pdf" TargetMode="External"/><Relationship Id="rId158" Type="http://schemas.openxmlformats.org/officeDocument/2006/relationships/hyperlink" Target="http://nebraskalegislature.gov/FloorDocs/Current/PDF/Slip/LB257.pdf" TargetMode="External"/><Relationship Id="rId159" Type="http://schemas.openxmlformats.org/officeDocument/2006/relationships/hyperlink" Target="http://dhhs.ne.gov/medicaid/Documents/3.1a.pdf" TargetMode="External"/><Relationship Id="rId160" Type="http://schemas.openxmlformats.org/officeDocument/2006/relationships/hyperlink" Target="http://nebraskalegislature.gov/bills/view_bill.php?DocumentID=18716" TargetMode="External"/><Relationship Id="rId161" Type="http://schemas.openxmlformats.org/officeDocument/2006/relationships/footer" Target="footer24.xml"/><Relationship Id="rId162" Type="http://schemas.openxmlformats.org/officeDocument/2006/relationships/hyperlink" Target="http://www.netelehealth.net/" TargetMode="External"/><Relationship Id="rId163" Type="http://schemas.openxmlformats.org/officeDocument/2006/relationships/hyperlink" Target="http://www.sos.ne.gov/rules-" TargetMode="External"/><Relationship Id="rId164" Type="http://schemas.openxmlformats.org/officeDocument/2006/relationships/hyperlink" Target="http://www.leg.state.nv.us/Session/78th2015/Bills/AB/AB292_EN.pdf" TargetMode="External"/><Relationship Id="rId165" Type="http://schemas.openxmlformats.org/officeDocument/2006/relationships/hyperlink" Target="http://dirweb.state.nv.us/WCS/mfs/2015MedFeeSchedule.pdf" TargetMode="External"/><Relationship Id="rId166" Type="http://schemas.openxmlformats.org/officeDocument/2006/relationships/hyperlink" Target="http://www.gencourt.state.nh.us/legislation/2015/SB0112.pdf" TargetMode="External"/><Relationship Id="rId167" Type="http://schemas.openxmlformats.org/officeDocument/2006/relationships/hyperlink" Target="http://www.bmchp.org/app_assets/physician-" TargetMode="External"/><Relationship Id="rId168" Type="http://schemas.openxmlformats.org/officeDocument/2006/relationships/hyperlink" Target="http://www.nhhealthyfamilies.com/files/2012/01/NHHF_ProviderManual_REVFeb2014.pdf" TargetMode="External"/><Relationship Id="rId169" Type="http://schemas.openxmlformats.org/officeDocument/2006/relationships/hyperlink" Target="http://www.state.nj.us/dobi/division_insurance/ihcseh/ihcrulesadoptions.htm" TargetMode="External"/><Relationship Id="rId170" Type="http://schemas.openxmlformats.org/officeDocument/2006/relationships/hyperlink" Target="http://www.state.nj.us/dobi/division_insurance/ihcseh/sehrulesadoptions.htm" TargetMode="External"/><Relationship Id="rId171" Type="http://schemas.openxmlformats.org/officeDocument/2006/relationships/hyperlink" Target="http://www.njha.com/media/292399/Telepsychiatrymemo.pdf" TargetMode="External"/><Relationship Id="rId172" Type="http://schemas.openxmlformats.org/officeDocument/2006/relationships/hyperlink" Target="http://www.nmcpr.state.nm.us/nmac/parts/title08/08.310.0002.htm" TargetMode="External"/><Relationship Id="rId173" Type="http://schemas.openxmlformats.org/officeDocument/2006/relationships/hyperlink" Target="http://www.nmtelehealth.org/" TargetMode="External"/><Relationship Id="rId174" Type="http://schemas.openxmlformats.org/officeDocument/2006/relationships/hyperlink" Target="http://www.nmcpr.state.nm.us/nmac/parts/title08/08.308.0009.htm" TargetMode="External"/><Relationship Id="rId175" Type="http://schemas.openxmlformats.org/officeDocument/2006/relationships/footer" Target="footer25.xml"/><Relationship Id="rId176" Type="http://schemas.openxmlformats.org/officeDocument/2006/relationships/hyperlink" Target="http://open.nysenate.gov/legislation/bill/S7852-" TargetMode="External"/><Relationship Id="rId177" Type="http://schemas.openxmlformats.org/officeDocument/2006/relationships/hyperlink" Target="http://assembly.state.ny.us/leg/?default_fld&amp;amp;bn=A02552&amp;amp;term=2015&amp;amp;Summary=Y&amp;amp;Actions=Y&amp;amp;Text=Y&amp;amp;Votes=Y" TargetMode="External"/><Relationship Id="rId178" Type="http://schemas.openxmlformats.org/officeDocument/2006/relationships/hyperlink" Target="http://www.health.ny.gov/health_care/medicaid/program/update/2015/mar15_mu.pdf" TargetMode="External"/><Relationship Id="rId179" Type="http://schemas.openxmlformats.org/officeDocument/2006/relationships/hyperlink" Target="http://www.ncdhhs.gov/dma/mp/1H.pdf" TargetMode="External"/><Relationship Id="rId180" Type="http://schemas.openxmlformats.org/officeDocument/2006/relationships/hyperlink" Target="http://www.legis.nd.gov/assembly/64-" TargetMode="External"/><Relationship Id="rId181" Type="http://schemas.openxmlformats.org/officeDocument/2006/relationships/hyperlink" Target="http://www.nd.gov/dhs/services/medicalserv/medicaid/docs/telemedicine-" TargetMode="External"/><Relationship Id="rId182" Type="http://schemas.openxmlformats.org/officeDocument/2006/relationships/hyperlink" Target="http://www.legislature.state.oh.us/bills.cfm?ID=130_HB_123" TargetMode="External"/><Relationship Id="rId183" Type="http://schemas.openxmlformats.org/officeDocument/2006/relationships/hyperlink" Target="http://www.okhca.org/xPolicySection.aspx?id=7061&amp;amp;number=317%3A30-" TargetMode="External"/><Relationship Id="rId184" Type="http://schemas.openxmlformats.org/officeDocument/2006/relationships/hyperlink" Target="http://www.dpw.state.pa.us/cs/groups/webcontent/documents/document/d_007041.pdf" TargetMode="External"/><Relationship Id="rId185" Type="http://schemas.openxmlformats.org/officeDocument/2006/relationships/hyperlink" Target="http://www.dpw.state.pa.us/cs/groups/webcontent/documents/bulletin_admin/d_005993.pdf" TargetMode="External"/><Relationship Id="rId186" Type="http://schemas.openxmlformats.org/officeDocument/2006/relationships/hyperlink" Target="http://www.scdhhs.gov/historic/insideDHHS/Bureaus/BureauofLongTermCareServices/telemonitoring.html" TargetMode="External"/><Relationship Id="rId187" Type="http://schemas.openxmlformats.org/officeDocument/2006/relationships/hyperlink" Target="http://www.state.sc.us/dmh/telepsychiatry/" TargetMode="External"/><Relationship Id="rId188" Type="http://schemas.openxmlformats.org/officeDocument/2006/relationships/hyperlink" Target="http://www.scdhhs.gov/press-" TargetMode="External"/><Relationship Id="rId189" Type="http://schemas.openxmlformats.org/officeDocument/2006/relationships/hyperlink" Target="http://www.scdhhs.gov/internet/pdf/manuals/Physicians/Manual.pdf" TargetMode="External"/><Relationship Id="rId190" Type="http://schemas.openxmlformats.org/officeDocument/2006/relationships/hyperlink" Target="http://www.argusleader.com/story/news/local/2014/08/02/state-" TargetMode="External"/><Relationship Id="rId191" Type="http://schemas.openxmlformats.org/officeDocument/2006/relationships/hyperlink" Target="http://dss.sd.gov/sdmedx/includes/providers/billingmanuals/docs/ProfessionalManual9.20.12.pdf" TargetMode="External"/><Relationship Id="rId192" Type="http://schemas.openxmlformats.org/officeDocument/2006/relationships/hyperlink" Target="http://dss.sd.gov/elderlyservices/services/telehealth.asp" TargetMode="External"/><Relationship Id="rId193" Type="http://schemas.openxmlformats.org/officeDocument/2006/relationships/hyperlink" Target="http://wapp.capitol.tn.gov/apps/Billinfo/default.aspx?BillNumber=SB2050&amp;amp;ga=108" TargetMode="External"/><Relationship Id="rId194" Type="http://schemas.openxmlformats.org/officeDocument/2006/relationships/hyperlink" Target="http://www.capitol.state.tx.us/tlodocs/84R/billtext/pdf/HB01878F.pdf#navpanes%3D0" TargetMode="External"/><Relationship Id="rId195" Type="http://schemas.openxmlformats.org/officeDocument/2006/relationships/hyperlink" Target="http://www.tmhp.com/TMPPM/TMPPM_Living_Manual_Current/Vol2_Telecommunication_Services_Handbook.p" TargetMode="External"/><Relationship Id="rId196" Type="http://schemas.openxmlformats.org/officeDocument/2006/relationships/hyperlink" Target="http://www.rules.utah.gov/publicat/bull_pdf/2015/b20150615.pdf" TargetMode="External"/><Relationship Id="rId197" Type="http://schemas.openxmlformats.org/officeDocument/2006/relationships/hyperlink" Target="http://www.utahtelehealth.net/" TargetMode="External"/><Relationship Id="rId198" Type="http://schemas.openxmlformats.org/officeDocument/2006/relationships/hyperlink" Target="http://legislature.vermont.gov/assets/Documents/2016/Docs/ACTS/ACT054/ACT054%20As%20Enacted.pdf" TargetMode="External"/><Relationship Id="rId199" Type="http://schemas.openxmlformats.org/officeDocument/2006/relationships/hyperlink" Target="http://www.virginiamedicaid.dmas.virginia.gov/ECMPdfWeb/ECMServlet/Documentationmanuals/Phy4/chapterI" TargetMode="External"/><Relationship Id="rId200" Type="http://schemas.openxmlformats.org/officeDocument/2006/relationships/hyperlink" Target="http://www.virginiamedicaid.dmas.virginia.gov/ECMPdfWeb/ECMServlet/Documentationmanuals/School4/chapt" TargetMode="External"/><Relationship Id="rId201" Type="http://schemas.openxmlformats.org/officeDocument/2006/relationships/hyperlink" Target="http://www.virginiamedicaid.dmas.virginia.gov/ECMPdfWeb/ECMServlet?memospdf=Medicaid%2BMemo%2B2014.05" TargetMode="External"/><Relationship Id="rId202" Type="http://schemas.openxmlformats.org/officeDocument/2006/relationships/hyperlink" Target="http://ehealthvirginia.org/" TargetMode="External"/><Relationship Id="rId203" Type="http://schemas.openxmlformats.org/officeDocument/2006/relationships/hyperlink" Target="http://www.telemedicine.vcuhealth.org/" TargetMode="External"/><Relationship Id="rId204" Type="http://schemas.openxmlformats.org/officeDocument/2006/relationships/hyperlink" Target="http://apps.leg.wa.gov/billinfo/summary.aspx?bill=1448&amp;amp;year=2013" TargetMode="External"/><Relationship Id="rId205" Type="http://schemas.openxmlformats.org/officeDocument/2006/relationships/hyperlink" Target="http://apps.leg.wa.gov/documents/laws/wsr/2014/11/14-" TargetMode="External"/><Relationship Id="rId206" Type="http://schemas.openxmlformats.org/officeDocument/2006/relationships/hyperlink" Target="http://apps.leg.wa.gov/documents/laws/wsr/2014/02/14-" TargetMode="External"/><Relationship Id="rId207" Type="http://schemas.openxmlformats.org/officeDocument/2006/relationships/hyperlink" Target="http://www.hca.wa.gov/medicaid/billing/Documents/guides/physician-" TargetMode="External"/><Relationship Id="rId208" Type="http://schemas.openxmlformats.org/officeDocument/2006/relationships/hyperlink" Target="http://www.hca.wa.gov/medicaid/billing/documents/guides/home_health_services_bi.pdf" TargetMode="External"/><Relationship Id="rId209" Type="http://schemas.openxmlformats.org/officeDocument/2006/relationships/hyperlink" Target="http://www.dhhr.wv.gov/bms/Documents/manuals_Chapter_519_Practitioners.pdf" TargetMode="External"/><Relationship Id="rId210" Type="http://schemas.openxmlformats.org/officeDocument/2006/relationships/hyperlink" Target="http://www.dhhr.wv.gov/bms/Documents/Chapter502_BHCS.pdf" TargetMode="External"/><Relationship Id="rId211" Type="http://schemas.openxmlformats.org/officeDocument/2006/relationships/hyperlink" Target="http://www.dhhr.wv.gov/bms/Documents/Chapter503_BHRS.pdf" TargetMode="External"/><Relationship Id="rId212" Type="http://schemas.openxmlformats.org/officeDocument/2006/relationships/hyperlink" Target="http://www.dhhr.wv.gov/bms/Documents/bms_manuals_Chapter_527MountainHealthChoices.pdf" TargetMode="External"/><Relationship Id="rId213" Type="http://schemas.openxmlformats.org/officeDocument/2006/relationships/hyperlink" Target="http://www.forwardhealth.wi.gov/WIPortal/Online%20Handbooks/Print/tabid/154/Default.aspx?ia=1&amp;amp;p=1&amp;amp;sa=5" TargetMode="External"/><Relationship Id="rId214" Type="http://schemas.openxmlformats.org/officeDocument/2006/relationships/hyperlink" Target="http://wyequalitycare.acs-/" TargetMode="External"/><Relationship Id="rId215" Type="http://schemas.openxmlformats.org/officeDocument/2006/relationships/hyperlink" Target="http://wyomingtelehealth.org/" TargetMode="External"/><Relationship Id="rId21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NEW_50 State Telehealth Gaps  Analysis-Reimbursement_FINAL v3-lt.docx</dc:title>
  <dcterms:created xsi:type="dcterms:W3CDTF">2016-02-05T04:12:57Z</dcterms:created>
  <dcterms:modified xsi:type="dcterms:W3CDTF">2016-02-05T04:12:57Z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2016-01-28T00:00:00Z</vt:filetime>
  </property>
  <property fmtid="{D5CDD505-2E9C-101B-9397-08002B2CF9AE}" pid="3" name="LastSaved">
    <vt:filetime>2016-02-05T00:00:00Z</vt:filetime>
  </property>
</Properties>
</file>